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g" ContentType="image/jpeg"/>
  <Default Extension="emf" ContentType="image/x-emf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74394A" w14:textId="77777777" w:rsidR="00DB5CAC" w:rsidRDefault="00DB5CAC" w:rsidP="00DB5CAC">
      <w:pPr>
        <w:spacing w:before="0" w:after="0"/>
        <w:jc w:val="center"/>
        <w:rPr>
          <w:rFonts w:eastAsia="Times New Roman" w:cs="Times New Roman"/>
          <w:b/>
          <w:color w:val="000000"/>
          <w:szCs w:val="24"/>
        </w:rPr>
      </w:pPr>
      <w:bookmarkStart w:id="0" w:name="_GoBack"/>
      <w:bookmarkEnd w:id="0"/>
      <w:r>
        <w:rPr>
          <w:rFonts w:eastAsia="Times New Roman" w:cs="Times New Roman"/>
          <w:b/>
          <w:color w:val="000000"/>
          <w:szCs w:val="24"/>
        </w:rPr>
        <w:t xml:space="preserve">Dietary prebiotics alter novel microbial </w:t>
      </w:r>
      <w:r w:rsidRPr="006C5828">
        <w:rPr>
          <w:rFonts w:eastAsia="Times New Roman" w:cs="Times New Roman"/>
          <w:b/>
          <w:color w:val="000000"/>
          <w:szCs w:val="24"/>
        </w:rPr>
        <w:t>depe</w:t>
      </w:r>
      <w:r>
        <w:rPr>
          <w:rFonts w:eastAsia="Times New Roman" w:cs="Times New Roman"/>
          <w:b/>
          <w:color w:val="000000"/>
          <w:szCs w:val="24"/>
        </w:rPr>
        <w:t>ndent fecal metabolites that improve sleep</w:t>
      </w:r>
    </w:p>
    <w:p w14:paraId="43C6BCF3" w14:textId="77777777" w:rsidR="00DB5CAC" w:rsidRDefault="00DB5CAC" w:rsidP="00DB5CAC">
      <w:pPr>
        <w:spacing w:before="0" w:after="0"/>
        <w:jc w:val="center"/>
        <w:rPr>
          <w:rFonts w:eastAsia="Times New Roman" w:cs="Times New Roman"/>
          <w:b/>
          <w:color w:val="000000"/>
          <w:szCs w:val="24"/>
        </w:rPr>
      </w:pPr>
    </w:p>
    <w:p w14:paraId="5474B19F" w14:textId="77777777" w:rsidR="0063620C" w:rsidRPr="001E72E4" w:rsidRDefault="0063620C" w:rsidP="0063620C">
      <w:pPr>
        <w:rPr>
          <w:rFonts w:cs="Times New Roman"/>
          <w:sz w:val="20"/>
          <w:szCs w:val="20"/>
        </w:rPr>
      </w:pPr>
      <w:r w:rsidRPr="001E72E4">
        <w:rPr>
          <w:rFonts w:cs="Times New Roman"/>
          <w:sz w:val="20"/>
          <w:szCs w:val="20"/>
        </w:rPr>
        <w:t xml:space="preserve">Robert S. Thompson </w:t>
      </w:r>
      <w:r w:rsidRPr="001E72E4">
        <w:rPr>
          <w:rFonts w:cs="Times New Roman"/>
          <w:sz w:val="20"/>
          <w:szCs w:val="20"/>
          <w:vertAlign w:val="superscript"/>
        </w:rPr>
        <w:t>1,2</w:t>
      </w:r>
      <w:r w:rsidRPr="001E72E4">
        <w:rPr>
          <w:rFonts w:cs="Times New Roman"/>
          <w:sz w:val="20"/>
          <w:szCs w:val="20"/>
        </w:rPr>
        <w:t xml:space="preserve">, Fernando Vargas </w:t>
      </w:r>
      <w:r w:rsidRPr="001E72E4">
        <w:rPr>
          <w:rFonts w:cs="Times New Roman"/>
          <w:sz w:val="20"/>
          <w:szCs w:val="20"/>
          <w:vertAlign w:val="superscript"/>
        </w:rPr>
        <w:t>3,4</w:t>
      </w:r>
      <w:r w:rsidRPr="001E72E4">
        <w:rPr>
          <w:rFonts w:cs="Times New Roman"/>
          <w:sz w:val="20"/>
          <w:szCs w:val="20"/>
        </w:rPr>
        <w:t xml:space="preserve">, Pieter C. </w:t>
      </w:r>
      <w:proofErr w:type="spellStart"/>
      <w:r w:rsidRPr="001E72E4">
        <w:rPr>
          <w:rFonts w:cs="Times New Roman"/>
          <w:sz w:val="20"/>
          <w:szCs w:val="20"/>
        </w:rPr>
        <w:t>Dorrestein</w:t>
      </w:r>
      <w:proofErr w:type="spellEnd"/>
      <w:r w:rsidRPr="001E72E4">
        <w:rPr>
          <w:rFonts w:cs="Times New Roman"/>
          <w:sz w:val="20"/>
          <w:szCs w:val="20"/>
        </w:rPr>
        <w:t xml:space="preserve"> </w:t>
      </w:r>
      <w:r w:rsidRPr="001E72E4">
        <w:rPr>
          <w:rFonts w:cs="Times New Roman"/>
          <w:sz w:val="20"/>
          <w:szCs w:val="20"/>
          <w:vertAlign w:val="superscript"/>
        </w:rPr>
        <w:t>3,4</w:t>
      </w:r>
      <w:r w:rsidRPr="001E72E4">
        <w:rPr>
          <w:rFonts w:cs="Times New Roman"/>
          <w:sz w:val="20"/>
          <w:szCs w:val="20"/>
        </w:rPr>
        <w:t xml:space="preserve">, </w:t>
      </w:r>
      <w:proofErr w:type="spellStart"/>
      <w:r w:rsidRPr="001E72E4">
        <w:rPr>
          <w:rFonts w:cs="Times New Roman"/>
          <w:sz w:val="20"/>
          <w:szCs w:val="20"/>
        </w:rPr>
        <w:t>Maciej</w:t>
      </w:r>
      <w:proofErr w:type="spellEnd"/>
      <w:r w:rsidRPr="001E72E4">
        <w:rPr>
          <w:rFonts w:cs="Times New Roman"/>
          <w:sz w:val="20"/>
          <w:szCs w:val="20"/>
        </w:rPr>
        <w:t xml:space="preserve"> </w:t>
      </w:r>
      <w:r w:rsidRPr="001E72E4">
        <w:rPr>
          <w:rFonts w:cs="Times New Roman"/>
          <w:bCs/>
          <w:sz w:val="20"/>
          <w:szCs w:val="20"/>
        </w:rPr>
        <w:t>Chichlowski</w:t>
      </w:r>
      <w:r w:rsidRPr="001E72E4">
        <w:rPr>
          <w:rFonts w:cs="Times New Roman"/>
          <w:bCs/>
          <w:sz w:val="20"/>
          <w:szCs w:val="20"/>
          <w:vertAlign w:val="superscript"/>
        </w:rPr>
        <w:t>5</w:t>
      </w:r>
      <w:r w:rsidRPr="001E72E4">
        <w:rPr>
          <w:rFonts w:cs="Times New Roman"/>
          <w:sz w:val="20"/>
          <w:szCs w:val="20"/>
        </w:rPr>
        <w:t>, Brian M. Berg</w:t>
      </w:r>
      <w:r w:rsidRPr="001E72E4">
        <w:rPr>
          <w:rFonts w:cs="Times New Roman"/>
          <w:sz w:val="20"/>
          <w:szCs w:val="20"/>
          <w:vertAlign w:val="superscript"/>
        </w:rPr>
        <w:t>5</w:t>
      </w:r>
      <w:r w:rsidRPr="001E72E4">
        <w:rPr>
          <w:rFonts w:cs="Times New Roman"/>
          <w:sz w:val="20"/>
          <w:szCs w:val="20"/>
        </w:rPr>
        <w:t>, Monika Fleshner</w:t>
      </w:r>
      <w:r w:rsidRPr="001E72E4">
        <w:rPr>
          <w:rFonts w:cs="Times New Roman"/>
          <w:sz w:val="20"/>
          <w:szCs w:val="20"/>
          <w:vertAlign w:val="superscript"/>
        </w:rPr>
        <w:t>1</w:t>
      </w:r>
      <w:proofErr w:type="gramStart"/>
      <w:r w:rsidRPr="001E72E4">
        <w:rPr>
          <w:rFonts w:cs="Times New Roman"/>
          <w:sz w:val="20"/>
          <w:szCs w:val="20"/>
          <w:vertAlign w:val="superscript"/>
        </w:rPr>
        <w:t>,2</w:t>
      </w:r>
      <w:proofErr w:type="gramEnd"/>
    </w:p>
    <w:p w14:paraId="1BCF0432" w14:textId="77777777" w:rsidR="0063620C" w:rsidRPr="001E72E4" w:rsidRDefault="0063620C" w:rsidP="0063620C">
      <w:pPr>
        <w:spacing w:after="0"/>
        <w:ind w:left="288" w:hanging="288"/>
        <w:rPr>
          <w:rFonts w:cs="Times New Roman"/>
          <w:sz w:val="20"/>
          <w:szCs w:val="20"/>
        </w:rPr>
      </w:pPr>
      <w:r w:rsidRPr="001E72E4">
        <w:rPr>
          <w:rFonts w:cs="Times New Roman"/>
          <w:sz w:val="20"/>
          <w:szCs w:val="20"/>
          <w:vertAlign w:val="superscript"/>
        </w:rPr>
        <w:t>1</w:t>
      </w:r>
      <w:r w:rsidRPr="001E72E4">
        <w:rPr>
          <w:rFonts w:cs="Times New Roman"/>
          <w:sz w:val="20"/>
          <w:szCs w:val="20"/>
        </w:rPr>
        <w:tab/>
        <w:t xml:space="preserve">Department of Integrative Physiology, University of Colorado at Boulder, Boulder, </w:t>
      </w:r>
      <w:r w:rsidRPr="001E72E4">
        <w:rPr>
          <w:rFonts w:cs="Times New Roman"/>
          <w:sz w:val="20"/>
          <w:szCs w:val="20"/>
        </w:rPr>
        <w:br/>
        <w:t xml:space="preserve">CO 80309-0354, USA; Email: </w:t>
      </w:r>
      <w:hyperlink r:id="rId9" w:history="1">
        <w:r w:rsidRPr="001E72E4">
          <w:rPr>
            <w:rStyle w:val="Hyperlink"/>
            <w:sz w:val="20"/>
            <w:szCs w:val="20"/>
          </w:rPr>
          <w:t>robert.s.thompson@colorado.edu</w:t>
        </w:r>
      </w:hyperlink>
      <w:r w:rsidRPr="001E72E4">
        <w:rPr>
          <w:rFonts w:cs="Times New Roman"/>
          <w:sz w:val="20"/>
          <w:szCs w:val="20"/>
        </w:rPr>
        <w:t xml:space="preserve"> (R.S.T); </w:t>
      </w:r>
      <w:hyperlink r:id="rId10" w:history="1">
        <w:r w:rsidRPr="001E72E4">
          <w:rPr>
            <w:rStyle w:val="Hyperlink"/>
            <w:sz w:val="20"/>
            <w:szCs w:val="20"/>
          </w:rPr>
          <w:t>fleshner@colorado.edu</w:t>
        </w:r>
      </w:hyperlink>
      <w:r w:rsidRPr="001E72E4">
        <w:rPr>
          <w:rFonts w:cs="Times New Roman"/>
          <w:sz w:val="20"/>
          <w:szCs w:val="20"/>
        </w:rPr>
        <w:t xml:space="preserve"> (M.F.)</w:t>
      </w:r>
    </w:p>
    <w:p w14:paraId="6FE0A710" w14:textId="77777777" w:rsidR="0063620C" w:rsidRPr="001E72E4" w:rsidRDefault="0063620C" w:rsidP="0063620C">
      <w:pPr>
        <w:spacing w:after="0"/>
        <w:ind w:left="288" w:hanging="288"/>
        <w:rPr>
          <w:rFonts w:cs="Times New Roman"/>
          <w:sz w:val="20"/>
          <w:szCs w:val="20"/>
        </w:rPr>
      </w:pPr>
      <w:r w:rsidRPr="001E72E4">
        <w:rPr>
          <w:rFonts w:cs="Times New Roman"/>
          <w:sz w:val="20"/>
          <w:szCs w:val="20"/>
          <w:vertAlign w:val="superscript"/>
        </w:rPr>
        <w:t>2</w:t>
      </w:r>
      <w:r w:rsidRPr="001E72E4">
        <w:rPr>
          <w:rFonts w:cs="Times New Roman"/>
          <w:sz w:val="20"/>
          <w:szCs w:val="20"/>
        </w:rPr>
        <w:tab/>
        <w:t>Center for Neuroscience, University of Colorado at Boulder, Boulder, CO 80309-0354, USA</w:t>
      </w:r>
    </w:p>
    <w:p w14:paraId="1875F3CC" w14:textId="77777777" w:rsidR="0063620C" w:rsidRPr="001E72E4" w:rsidRDefault="0063620C" w:rsidP="0063620C">
      <w:pPr>
        <w:ind w:left="288" w:hanging="288"/>
        <w:rPr>
          <w:rFonts w:cs="Times New Roman"/>
          <w:sz w:val="20"/>
          <w:szCs w:val="20"/>
        </w:rPr>
      </w:pPr>
      <w:r w:rsidRPr="001E72E4">
        <w:rPr>
          <w:rFonts w:cs="Times New Roman"/>
          <w:sz w:val="20"/>
          <w:szCs w:val="20"/>
          <w:vertAlign w:val="superscript"/>
        </w:rPr>
        <w:t>3</w:t>
      </w:r>
      <w:r w:rsidRPr="001E72E4">
        <w:rPr>
          <w:rFonts w:cs="Times New Roman"/>
          <w:sz w:val="20"/>
          <w:szCs w:val="20"/>
        </w:rPr>
        <w:t xml:space="preserve">   Division of Biological Sciences, University of California, San Diego, CA 92093, USA</w:t>
      </w:r>
    </w:p>
    <w:p w14:paraId="00168AA4" w14:textId="77777777" w:rsidR="0063620C" w:rsidRPr="001E72E4" w:rsidRDefault="0063620C" w:rsidP="0063620C">
      <w:pPr>
        <w:ind w:left="288" w:hanging="288"/>
        <w:rPr>
          <w:rFonts w:cs="Times New Roman"/>
          <w:sz w:val="20"/>
          <w:szCs w:val="20"/>
        </w:rPr>
      </w:pPr>
      <w:r w:rsidRPr="001E72E4">
        <w:rPr>
          <w:rFonts w:cs="Times New Roman"/>
          <w:sz w:val="20"/>
          <w:szCs w:val="20"/>
          <w:vertAlign w:val="superscript"/>
        </w:rPr>
        <w:t>4</w:t>
      </w:r>
      <w:r w:rsidRPr="001E72E4">
        <w:rPr>
          <w:rFonts w:cs="Times New Roman"/>
          <w:sz w:val="20"/>
          <w:szCs w:val="20"/>
        </w:rPr>
        <w:t xml:space="preserve">   Collaborative Mass Spectrometry Innovation Center, Skaggs School of Pharmacy and Pharmaceutical Sciences, University of California, San Diego, CA 92093, USA</w:t>
      </w:r>
    </w:p>
    <w:p w14:paraId="7BD16B86" w14:textId="77777777" w:rsidR="0063620C" w:rsidRPr="001E72E4" w:rsidRDefault="0063620C" w:rsidP="0063620C">
      <w:pPr>
        <w:ind w:left="288" w:hanging="288"/>
        <w:rPr>
          <w:rFonts w:cs="Times New Roman"/>
          <w:sz w:val="20"/>
          <w:szCs w:val="20"/>
        </w:rPr>
      </w:pPr>
      <w:r w:rsidRPr="001E72E4">
        <w:rPr>
          <w:rFonts w:cs="Times New Roman"/>
          <w:sz w:val="20"/>
          <w:szCs w:val="20"/>
          <w:vertAlign w:val="superscript"/>
        </w:rPr>
        <w:t>5</w:t>
      </w:r>
      <w:r w:rsidRPr="001E72E4">
        <w:rPr>
          <w:rFonts w:cs="Times New Roman"/>
          <w:sz w:val="20"/>
          <w:szCs w:val="20"/>
        </w:rPr>
        <w:t xml:space="preserve">   Mead Johnson Pediatric Nutrition Institute, Evansville, IN 47712, USA</w:t>
      </w:r>
    </w:p>
    <w:p w14:paraId="2C16EB7E" w14:textId="77777777" w:rsidR="0063620C" w:rsidRPr="001E72E4" w:rsidRDefault="0063620C" w:rsidP="0063620C">
      <w:pPr>
        <w:spacing w:line="340" w:lineRule="atLeast"/>
        <w:ind w:left="288" w:hanging="288"/>
        <w:rPr>
          <w:rFonts w:cs="Times New Roman"/>
          <w:color w:val="000000"/>
          <w:sz w:val="20"/>
          <w:szCs w:val="20"/>
        </w:rPr>
      </w:pPr>
      <w:r w:rsidRPr="001E72E4">
        <w:rPr>
          <w:rFonts w:cs="Times New Roman"/>
          <w:b/>
          <w:color w:val="000000"/>
          <w:sz w:val="20"/>
          <w:szCs w:val="20"/>
        </w:rPr>
        <w:t>*</w:t>
      </w:r>
      <w:r w:rsidRPr="001E72E4">
        <w:rPr>
          <w:rFonts w:cs="Times New Roman"/>
          <w:color w:val="000000"/>
          <w:sz w:val="20"/>
          <w:szCs w:val="20"/>
        </w:rPr>
        <w:tab/>
        <w:t xml:space="preserve">Author to whom correspondence should be addressed; E-mail: </w:t>
      </w:r>
      <w:hyperlink r:id="rId11" w:history="1">
        <w:r w:rsidRPr="001E72E4">
          <w:rPr>
            <w:rStyle w:val="Hyperlink"/>
            <w:color w:val="000000"/>
            <w:sz w:val="20"/>
            <w:szCs w:val="20"/>
          </w:rPr>
          <w:t>fleshner@colorado.edu</w:t>
        </w:r>
      </w:hyperlink>
      <w:r w:rsidRPr="001E72E4">
        <w:rPr>
          <w:rFonts w:cs="Times New Roman"/>
          <w:color w:val="000000"/>
          <w:sz w:val="20"/>
          <w:szCs w:val="20"/>
        </w:rPr>
        <w:t xml:space="preserve">; </w:t>
      </w:r>
      <w:r w:rsidRPr="001E72E4">
        <w:rPr>
          <w:rFonts w:cs="Times New Roman"/>
          <w:color w:val="000000"/>
          <w:sz w:val="20"/>
          <w:szCs w:val="20"/>
        </w:rPr>
        <w:br/>
        <w:t xml:space="preserve">Tel.: +1-303-492-1483; Fax: +1-303-492-6778. </w:t>
      </w:r>
      <w:proofErr w:type="gramStart"/>
      <w:r w:rsidRPr="001E72E4">
        <w:rPr>
          <w:rFonts w:cs="Times New Roman"/>
          <w:color w:val="000000"/>
          <w:sz w:val="20"/>
          <w:szCs w:val="20"/>
        </w:rPr>
        <w:t>1725 Pleasant St. 354 UCB University of Colorado at Boulder, U.S.A.</w:t>
      </w:r>
      <w:proofErr w:type="gramEnd"/>
    </w:p>
    <w:p w14:paraId="065512F9" w14:textId="77777777" w:rsidR="0063620C" w:rsidRPr="001E72E4" w:rsidRDefault="0063620C" w:rsidP="0063620C">
      <w:pPr>
        <w:outlineLvl w:val="0"/>
        <w:rPr>
          <w:rFonts w:cs="Times New Roman"/>
          <w:b/>
          <w:sz w:val="20"/>
          <w:szCs w:val="20"/>
        </w:rPr>
      </w:pPr>
      <w:r w:rsidRPr="001E72E4">
        <w:rPr>
          <w:rFonts w:cs="Times New Roman"/>
          <w:b/>
          <w:sz w:val="20"/>
          <w:szCs w:val="20"/>
        </w:rPr>
        <w:t xml:space="preserve">Keywords: </w:t>
      </w:r>
      <w:proofErr w:type="spellStart"/>
      <w:r w:rsidRPr="007F24D2">
        <w:rPr>
          <w:rFonts w:cs="Times New Roman"/>
          <w:sz w:val="20"/>
          <w:szCs w:val="20"/>
        </w:rPr>
        <w:t>neurosteroids</w:t>
      </w:r>
      <w:proofErr w:type="spellEnd"/>
      <w:r w:rsidRPr="007F24D2">
        <w:rPr>
          <w:rFonts w:cs="Times New Roman"/>
          <w:sz w:val="20"/>
          <w:szCs w:val="20"/>
        </w:rPr>
        <w:t>, bile acids,</w:t>
      </w:r>
      <w:r>
        <w:rPr>
          <w:rFonts w:cs="Times New Roman"/>
          <w:sz w:val="20"/>
          <w:szCs w:val="20"/>
        </w:rPr>
        <w:t xml:space="preserve"> ketones,</w:t>
      </w:r>
      <w:r w:rsidRPr="00C76E67">
        <w:rPr>
          <w:sz w:val="20"/>
          <w:szCs w:val="20"/>
        </w:rPr>
        <w:t xml:space="preserve"> </w:t>
      </w:r>
      <w:proofErr w:type="spellStart"/>
      <w:r w:rsidRPr="00622B18">
        <w:rPr>
          <w:sz w:val="20"/>
          <w:szCs w:val="20"/>
        </w:rPr>
        <w:t>hyodeoxycholic</w:t>
      </w:r>
      <w:proofErr w:type="spellEnd"/>
      <w:r w:rsidRPr="00622B18">
        <w:rPr>
          <w:sz w:val="20"/>
          <w:szCs w:val="20"/>
        </w:rPr>
        <w:t xml:space="preserve"> acid</w:t>
      </w:r>
      <w:r>
        <w:rPr>
          <w:sz w:val="20"/>
          <w:szCs w:val="20"/>
        </w:rPr>
        <w:t>,</w:t>
      </w:r>
      <w:r w:rsidRPr="007F24D2">
        <w:rPr>
          <w:rFonts w:cs="Times New Roman"/>
          <w:sz w:val="20"/>
          <w:szCs w:val="20"/>
        </w:rPr>
        <w:t xml:space="preserve"> </w:t>
      </w:r>
      <w:proofErr w:type="spellStart"/>
      <w:r>
        <w:rPr>
          <w:rFonts w:cs="Times New Roman"/>
          <w:sz w:val="20"/>
          <w:szCs w:val="20"/>
        </w:rPr>
        <w:t>galactooligosaccharides</w:t>
      </w:r>
      <w:proofErr w:type="spellEnd"/>
      <w:r>
        <w:rPr>
          <w:rFonts w:cs="Times New Roman"/>
          <w:sz w:val="20"/>
          <w:szCs w:val="20"/>
        </w:rPr>
        <w:t xml:space="preserve">, </w:t>
      </w:r>
      <w:proofErr w:type="spellStart"/>
      <w:r>
        <w:rPr>
          <w:rFonts w:cs="Times New Roman"/>
          <w:sz w:val="20"/>
          <w:szCs w:val="20"/>
        </w:rPr>
        <w:t>polydextrose</w:t>
      </w:r>
      <w:proofErr w:type="spellEnd"/>
      <w:r w:rsidRPr="001E72E4">
        <w:rPr>
          <w:rFonts w:cs="Times New Roman"/>
          <w:b/>
          <w:sz w:val="20"/>
          <w:szCs w:val="20"/>
        </w:rPr>
        <w:t xml:space="preserve"> </w:t>
      </w:r>
    </w:p>
    <w:p w14:paraId="4D568BB0" w14:textId="77777777" w:rsidR="00AA0EDF" w:rsidRDefault="00AA0EDF" w:rsidP="00752B08">
      <w:pPr>
        <w:pStyle w:val="SupplementaryMaterial"/>
        <w:jc w:val="left"/>
        <w:rPr>
          <w:b w:val="0"/>
          <w:i w:val="0"/>
          <w:sz w:val="20"/>
          <w:szCs w:val="20"/>
        </w:rPr>
      </w:pPr>
    </w:p>
    <w:p w14:paraId="051A94EE" w14:textId="77777777" w:rsidR="00AA0EDF" w:rsidRDefault="00AA0EDF" w:rsidP="00752B08">
      <w:pPr>
        <w:pStyle w:val="SupplementaryMaterial"/>
        <w:jc w:val="left"/>
        <w:rPr>
          <w:b w:val="0"/>
          <w:i w:val="0"/>
          <w:sz w:val="20"/>
          <w:szCs w:val="20"/>
        </w:rPr>
      </w:pPr>
    </w:p>
    <w:p w14:paraId="67D018DE" w14:textId="77777777" w:rsidR="00AA0EDF" w:rsidRDefault="00AA0EDF" w:rsidP="00752B08">
      <w:pPr>
        <w:pStyle w:val="SupplementaryMaterial"/>
        <w:jc w:val="left"/>
        <w:rPr>
          <w:b w:val="0"/>
          <w:i w:val="0"/>
          <w:sz w:val="20"/>
          <w:szCs w:val="20"/>
        </w:rPr>
      </w:pPr>
    </w:p>
    <w:p w14:paraId="3556F582" w14:textId="77777777" w:rsidR="00AA0EDF" w:rsidRDefault="00AA0EDF" w:rsidP="00752B08">
      <w:pPr>
        <w:pStyle w:val="SupplementaryMaterial"/>
        <w:jc w:val="left"/>
        <w:rPr>
          <w:b w:val="0"/>
          <w:i w:val="0"/>
          <w:sz w:val="20"/>
          <w:szCs w:val="20"/>
        </w:rPr>
      </w:pPr>
    </w:p>
    <w:p w14:paraId="6415558A" w14:textId="77777777" w:rsidR="00AA0EDF" w:rsidRDefault="00AA0EDF" w:rsidP="00752B08">
      <w:pPr>
        <w:pStyle w:val="SupplementaryMaterial"/>
        <w:jc w:val="left"/>
        <w:rPr>
          <w:b w:val="0"/>
          <w:i w:val="0"/>
          <w:sz w:val="20"/>
          <w:szCs w:val="20"/>
        </w:rPr>
      </w:pPr>
    </w:p>
    <w:p w14:paraId="217F7CC1" w14:textId="77777777" w:rsidR="00AA0EDF" w:rsidRDefault="00AA0EDF" w:rsidP="00752B08">
      <w:pPr>
        <w:pStyle w:val="SupplementaryMaterial"/>
        <w:jc w:val="left"/>
        <w:rPr>
          <w:b w:val="0"/>
          <w:i w:val="0"/>
          <w:sz w:val="20"/>
          <w:szCs w:val="20"/>
        </w:rPr>
      </w:pPr>
    </w:p>
    <w:p w14:paraId="32E1C7FD" w14:textId="77777777" w:rsidR="00AA0EDF" w:rsidRDefault="00AA0EDF" w:rsidP="00752B08">
      <w:pPr>
        <w:pStyle w:val="SupplementaryMaterial"/>
        <w:jc w:val="left"/>
        <w:rPr>
          <w:b w:val="0"/>
          <w:i w:val="0"/>
          <w:sz w:val="20"/>
          <w:szCs w:val="20"/>
        </w:rPr>
      </w:pPr>
    </w:p>
    <w:p w14:paraId="1AC20084" w14:textId="77777777" w:rsidR="00AA0EDF" w:rsidRDefault="00AA0EDF" w:rsidP="00752B08">
      <w:pPr>
        <w:pStyle w:val="SupplementaryMaterial"/>
        <w:jc w:val="left"/>
        <w:rPr>
          <w:b w:val="0"/>
          <w:i w:val="0"/>
          <w:sz w:val="20"/>
          <w:szCs w:val="20"/>
        </w:rPr>
      </w:pPr>
    </w:p>
    <w:p w14:paraId="1F9A85FF" w14:textId="77777777" w:rsidR="00AA0EDF" w:rsidRDefault="00AA0EDF" w:rsidP="00752B08">
      <w:pPr>
        <w:pStyle w:val="SupplementaryMaterial"/>
        <w:jc w:val="left"/>
        <w:rPr>
          <w:b w:val="0"/>
          <w:i w:val="0"/>
          <w:sz w:val="20"/>
          <w:szCs w:val="20"/>
        </w:rPr>
      </w:pPr>
    </w:p>
    <w:p w14:paraId="06134A67" w14:textId="77777777" w:rsidR="00AA0EDF" w:rsidRDefault="00AA0EDF" w:rsidP="00752B08">
      <w:pPr>
        <w:pStyle w:val="SupplementaryMaterial"/>
        <w:jc w:val="left"/>
        <w:rPr>
          <w:b w:val="0"/>
          <w:i w:val="0"/>
          <w:sz w:val="20"/>
          <w:szCs w:val="20"/>
        </w:rPr>
      </w:pPr>
    </w:p>
    <w:p w14:paraId="2D19FED3" w14:textId="77777777" w:rsidR="00AA0EDF" w:rsidRDefault="00AA0EDF" w:rsidP="00752B08">
      <w:pPr>
        <w:pStyle w:val="SupplementaryMaterial"/>
        <w:jc w:val="left"/>
        <w:rPr>
          <w:b w:val="0"/>
          <w:i w:val="0"/>
          <w:sz w:val="20"/>
          <w:szCs w:val="20"/>
        </w:rPr>
      </w:pPr>
    </w:p>
    <w:p w14:paraId="5951C156" w14:textId="77777777" w:rsidR="00AA0EDF" w:rsidRDefault="00AA0EDF" w:rsidP="00752B08">
      <w:pPr>
        <w:pStyle w:val="SupplementaryMaterial"/>
        <w:jc w:val="left"/>
        <w:rPr>
          <w:b w:val="0"/>
          <w:i w:val="0"/>
          <w:sz w:val="20"/>
          <w:szCs w:val="20"/>
        </w:rPr>
      </w:pPr>
    </w:p>
    <w:p w14:paraId="3072F488" w14:textId="77777777" w:rsidR="00AA0EDF" w:rsidRDefault="00AA0EDF" w:rsidP="00752B08">
      <w:pPr>
        <w:pStyle w:val="SupplementaryMaterial"/>
        <w:jc w:val="left"/>
        <w:rPr>
          <w:b w:val="0"/>
          <w:i w:val="0"/>
          <w:sz w:val="20"/>
          <w:szCs w:val="20"/>
        </w:rPr>
      </w:pPr>
    </w:p>
    <w:p w14:paraId="451BDBA6" w14:textId="77777777" w:rsidR="00AA0EDF" w:rsidRDefault="00AA0EDF" w:rsidP="00752B08">
      <w:pPr>
        <w:pStyle w:val="SupplementaryMaterial"/>
        <w:jc w:val="left"/>
        <w:rPr>
          <w:b w:val="0"/>
          <w:i w:val="0"/>
          <w:sz w:val="20"/>
          <w:szCs w:val="20"/>
        </w:rPr>
      </w:pPr>
    </w:p>
    <w:p w14:paraId="58C64BC4" w14:textId="77777777" w:rsidR="00AA0EDF" w:rsidRDefault="00AA0EDF" w:rsidP="00752B08">
      <w:pPr>
        <w:pStyle w:val="SupplementaryMaterial"/>
        <w:jc w:val="left"/>
        <w:rPr>
          <w:b w:val="0"/>
          <w:i w:val="0"/>
          <w:sz w:val="20"/>
          <w:szCs w:val="20"/>
        </w:rPr>
      </w:pPr>
    </w:p>
    <w:p w14:paraId="4A557D96" w14:textId="77777777" w:rsidR="00AA0EDF" w:rsidRDefault="00AA0EDF" w:rsidP="00752B08">
      <w:pPr>
        <w:pStyle w:val="SupplementaryMaterial"/>
        <w:jc w:val="left"/>
        <w:rPr>
          <w:b w:val="0"/>
          <w:i w:val="0"/>
          <w:sz w:val="20"/>
          <w:szCs w:val="20"/>
        </w:rPr>
      </w:pPr>
    </w:p>
    <w:p w14:paraId="4227EEE6" w14:textId="0AE74413" w:rsidR="00654E8F" w:rsidRPr="00297A06" w:rsidRDefault="00654E8F" w:rsidP="00752B08">
      <w:pPr>
        <w:pStyle w:val="SupplementaryMaterial"/>
        <w:jc w:val="left"/>
        <w:rPr>
          <w:b w:val="0"/>
          <w:i w:val="0"/>
          <w:sz w:val="20"/>
          <w:szCs w:val="20"/>
        </w:rPr>
      </w:pPr>
    </w:p>
    <w:p w14:paraId="1F18261A" w14:textId="511F4F1A" w:rsidR="00E16DC1" w:rsidRPr="00297A06" w:rsidRDefault="00992108" w:rsidP="00E16DC1">
      <w:pPr>
        <w:rPr>
          <w:rFonts w:cs="Times New Roman"/>
          <w:sz w:val="20"/>
          <w:szCs w:val="20"/>
        </w:rPr>
      </w:pPr>
      <w:r>
        <w:rPr>
          <w:rFonts w:cs="Times New Roman"/>
          <w:noProof/>
          <w:sz w:val="20"/>
          <w:szCs w:val="20"/>
        </w:rPr>
        <w:drawing>
          <wp:inline distT="0" distB="0" distL="0" distR="0" wp14:anchorId="392A877D" wp14:editId="60D22868">
            <wp:extent cx="6208395" cy="3724910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Fig1.pdf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8395" cy="3724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7A759B" w14:textId="1A41097D" w:rsidR="00E16DC1" w:rsidRPr="00297A06" w:rsidRDefault="009D3844" w:rsidP="00E16DC1">
      <w:pPr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Supplemental Fig</w:t>
      </w:r>
      <w:r w:rsidR="002A4E72">
        <w:rPr>
          <w:rFonts w:cs="Times New Roman"/>
          <w:sz w:val="20"/>
          <w:szCs w:val="20"/>
        </w:rPr>
        <w:t>ure</w:t>
      </w:r>
      <w:r>
        <w:rPr>
          <w:rFonts w:cs="Times New Roman"/>
          <w:sz w:val="20"/>
          <w:szCs w:val="20"/>
        </w:rPr>
        <w:t xml:space="preserve"> 1</w:t>
      </w:r>
      <w:r w:rsidR="00C30E91" w:rsidRPr="00297A06">
        <w:rPr>
          <w:rFonts w:cs="Times New Roman"/>
          <w:sz w:val="20"/>
          <w:szCs w:val="20"/>
        </w:rPr>
        <w:t xml:space="preserve"> </w:t>
      </w:r>
      <w:r w:rsidR="00E16DC1" w:rsidRPr="00297A06">
        <w:rPr>
          <w:rFonts w:cs="Times New Roman"/>
          <w:sz w:val="20"/>
          <w:szCs w:val="20"/>
        </w:rPr>
        <w:t xml:space="preserve">– Volcano plot demonstrating the features that are significantly different in control vs. Test diet groups measured in fecal samples collected on PND 70 (p &lt; 0.05; FDR p &lt; 0.01). </w:t>
      </w:r>
      <w:r w:rsidR="00107E9B">
        <w:rPr>
          <w:rFonts w:cs="Times New Roman"/>
          <w:sz w:val="20"/>
          <w:szCs w:val="20"/>
        </w:rPr>
        <w:t>See Supplemental Table 2 for details of this statistical analysis</w:t>
      </w:r>
      <w:r w:rsidR="00107E9B" w:rsidRPr="002B59FB">
        <w:rPr>
          <w:rFonts w:cs="Times New Roman"/>
          <w:sz w:val="20"/>
          <w:szCs w:val="20"/>
        </w:rPr>
        <w:t>.</w:t>
      </w:r>
      <w:r w:rsidR="003C30C5" w:rsidRPr="002B59FB">
        <w:rPr>
          <w:rFonts w:cs="Times New Roman"/>
          <w:sz w:val="20"/>
          <w:szCs w:val="20"/>
        </w:rPr>
        <w:t xml:space="preserve"> </w:t>
      </w:r>
      <w:r w:rsidR="00992108" w:rsidRPr="002B59FB">
        <w:rPr>
          <w:rFonts w:cs="Times New Roman"/>
          <w:sz w:val="20"/>
          <w:szCs w:val="20"/>
        </w:rPr>
        <w:t>The pink</w:t>
      </w:r>
      <w:r w:rsidR="003C30C5" w:rsidRPr="002B59FB">
        <w:rPr>
          <w:rFonts w:cs="Times New Roman"/>
          <w:sz w:val="20"/>
          <w:szCs w:val="20"/>
        </w:rPr>
        <w:t xml:space="preserve"> dots represen</w:t>
      </w:r>
      <w:r w:rsidR="00992108" w:rsidRPr="002B59FB">
        <w:rPr>
          <w:rFonts w:cs="Times New Roman"/>
          <w:sz w:val="20"/>
          <w:szCs w:val="20"/>
        </w:rPr>
        <w:t>t significant effects. The pink</w:t>
      </w:r>
      <w:r w:rsidR="003C30C5" w:rsidRPr="002B59FB">
        <w:rPr>
          <w:rFonts w:cs="Times New Roman"/>
          <w:sz w:val="20"/>
          <w:szCs w:val="20"/>
        </w:rPr>
        <w:t xml:space="preserve"> dots on the </w:t>
      </w:r>
      <w:r w:rsidR="00394EF0" w:rsidRPr="002B59FB">
        <w:rPr>
          <w:rFonts w:cs="Times New Roman"/>
          <w:sz w:val="20"/>
          <w:szCs w:val="20"/>
        </w:rPr>
        <w:t xml:space="preserve">upper </w:t>
      </w:r>
      <w:r w:rsidR="003C30C5" w:rsidRPr="002B59FB">
        <w:rPr>
          <w:rFonts w:cs="Times New Roman"/>
          <w:sz w:val="20"/>
          <w:szCs w:val="20"/>
        </w:rPr>
        <w:t xml:space="preserve">left denote significantly higher </w:t>
      </w:r>
      <w:r w:rsidR="00394EF0" w:rsidRPr="002B59FB">
        <w:rPr>
          <w:rFonts w:cs="Times New Roman"/>
          <w:sz w:val="20"/>
          <w:szCs w:val="20"/>
        </w:rPr>
        <w:t>metabolites</w:t>
      </w:r>
      <w:r w:rsidR="003C30C5" w:rsidRPr="002B59FB">
        <w:rPr>
          <w:rFonts w:cs="Times New Roman"/>
          <w:sz w:val="20"/>
          <w:szCs w:val="20"/>
        </w:rPr>
        <w:t xml:space="preserve"> in</w:t>
      </w:r>
      <w:r w:rsidR="00992108" w:rsidRPr="002B59FB">
        <w:rPr>
          <w:rFonts w:cs="Times New Roman"/>
          <w:sz w:val="20"/>
          <w:szCs w:val="20"/>
        </w:rPr>
        <w:t xml:space="preserve"> the Test diet group. The pink</w:t>
      </w:r>
      <w:r w:rsidR="003C30C5" w:rsidRPr="002B59FB">
        <w:rPr>
          <w:rFonts w:cs="Times New Roman"/>
          <w:sz w:val="20"/>
          <w:szCs w:val="20"/>
        </w:rPr>
        <w:t xml:space="preserve"> dots on the </w:t>
      </w:r>
      <w:r w:rsidR="00394EF0" w:rsidRPr="002B59FB">
        <w:rPr>
          <w:rFonts w:cs="Times New Roman"/>
          <w:sz w:val="20"/>
          <w:szCs w:val="20"/>
        </w:rPr>
        <w:t xml:space="preserve">upper </w:t>
      </w:r>
      <w:r w:rsidR="003C30C5" w:rsidRPr="002B59FB">
        <w:rPr>
          <w:rFonts w:cs="Times New Roman"/>
          <w:sz w:val="20"/>
          <w:szCs w:val="20"/>
        </w:rPr>
        <w:t>right denote significantly higher metabolites in the control diet.</w:t>
      </w:r>
      <w:r w:rsidR="00394EF0" w:rsidRPr="002B59FB">
        <w:rPr>
          <w:rFonts w:cs="Times New Roman"/>
          <w:sz w:val="20"/>
          <w:szCs w:val="20"/>
        </w:rPr>
        <w:t xml:space="preserve"> The numbers represent </w:t>
      </w:r>
      <w:r w:rsidR="00394EF0" w:rsidRPr="002B59FB">
        <w:rPr>
          <w:rFonts w:cs="Times New Roman"/>
          <w:i/>
          <w:sz w:val="20"/>
          <w:szCs w:val="20"/>
        </w:rPr>
        <w:t>m/z</w:t>
      </w:r>
      <w:r w:rsidR="00394EF0" w:rsidRPr="002B59FB">
        <w:rPr>
          <w:rFonts w:cs="Times New Roman"/>
          <w:sz w:val="20"/>
          <w:szCs w:val="20"/>
        </w:rPr>
        <w:t xml:space="preserve"> and retention times for some of these significantly different metabolites.</w:t>
      </w:r>
    </w:p>
    <w:p w14:paraId="00FEA410" w14:textId="77777777" w:rsidR="00E16DC1" w:rsidRPr="00297A06" w:rsidRDefault="00E16DC1" w:rsidP="00E16DC1">
      <w:pPr>
        <w:rPr>
          <w:rFonts w:cs="Times New Roman"/>
          <w:sz w:val="20"/>
          <w:szCs w:val="20"/>
        </w:rPr>
      </w:pPr>
    </w:p>
    <w:p w14:paraId="43E8AAE4" w14:textId="77777777" w:rsidR="00E16DC1" w:rsidRPr="00297A06" w:rsidRDefault="00E16DC1" w:rsidP="00E16DC1">
      <w:pPr>
        <w:rPr>
          <w:rFonts w:cs="Times New Roman"/>
          <w:sz w:val="20"/>
          <w:szCs w:val="20"/>
        </w:rPr>
      </w:pPr>
    </w:p>
    <w:p w14:paraId="4FF0C5B2" w14:textId="77777777" w:rsidR="00E16DC1" w:rsidRPr="00297A06" w:rsidRDefault="00E16DC1" w:rsidP="00E16DC1">
      <w:pPr>
        <w:rPr>
          <w:rFonts w:cs="Times New Roman"/>
          <w:sz w:val="20"/>
          <w:szCs w:val="20"/>
        </w:rPr>
      </w:pPr>
    </w:p>
    <w:p w14:paraId="62DD0CF0" w14:textId="77777777" w:rsidR="00E16DC1" w:rsidRPr="00297A06" w:rsidRDefault="00E16DC1" w:rsidP="00E16DC1">
      <w:pPr>
        <w:rPr>
          <w:rFonts w:cs="Times New Roman"/>
          <w:sz w:val="20"/>
          <w:szCs w:val="20"/>
        </w:rPr>
      </w:pPr>
    </w:p>
    <w:p w14:paraId="554633C5" w14:textId="77777777" w:rsidR="00E16DC1" w:rsidRPr="00297A06" w:rsidRDefault="00E16DC1" w:rsidP="00E16DC1">
      <w:pPr>
        <w:rPr>
          <w:rFonts w:cs="Times New Roman"/>
          <w:sz w:val="20"/>
          <w:szCs w:val="20"/>
        </w:rPr>
      </w:pPr>
    </w:p>
    <w:p w14:paraId="013CEB94" w14:textId="77777777" w:rsidR="00E16DC1" w:rsidRPr="00297A06" w:rsidRDefault="00E16DC1" w:rsidP="00E16DC1">
      <w:pPr>
        <w:rPr>
          <w:rFonts w:cs="Times New Roman"/>
          <w:sz w:val="20"/>
          <w:szCs w:val="20"/>
        </w:rPr>
      </w:pPr>
    </w:p>
    <w:p w14:paraId="19264C88" w14:textId="77777777" w:rsidR="00E16DC1" w:rsidRPr="00297A06" w:rsidRDefault="00E16DC1" w:rsidP="00E16DC1">
      <w:pPr>
        <w:rPr>
          <w:rFonts w:cs="Times New Roman"/>
          <w:sz w:val="20"/>
          <w:szCs w:val="20"/>
        </w:rPr>
      </w:pPr>
    </w:p>
    <w:p w14:paraId="6D52C6FC" w14:textId="77777777" w:rsidR="00E16DC1" w:rsidRPr="00297A06" w:rsidRDefault="00E16DC1" w:rsidP="00E16DC1">
      <w:pPr>
        <w:rPr>
          <w:rFonts w:cs="Times New Roman"/>
          <w:sz w:val="20"/>
          <w:szCs w:val="20"/>
        </w:rPr>
      </w:pPr>
    </w:p>
    <w:p w14:paraId="1BA8A520" w14:textId="77777777" w:rsidR="00E16DC1" w:rsidRPr="00297A06" w:rsidRDefault="00E16DC1" w:rsidP="00E16DC1">
      <w:pPr>
        <w:rPr>
          <w:rFonts w:cs="Times New Roman"/>
          <w:sz w:val="20"/>
          <w:szCs w:val="20"/>
        </w:rPr>
      </w:pPr>
    </w:p>
    <w:p w14:paraId="2FD38A54" w14:textId="77777777" w:rsidR="00E16DC1" w:rsidRPr="00297A06" w:rsidRDefault="00E16DC1" w:rsidP="00E16DC1">
      <w:pPr>
        <w:rPr>
          <w:rFonts w:cs="Times New Roman"/>
          <w:sz w:val="20"/>
          <w:szCs w:val="20"/>
        </w:rPr>
      </w:pPr>
    </w:p>
    <w:p w14:paraId="14A66314" w14:textId="2CB5B80E" w:rsidR="00E16DC1" w:rsidRDefault="00E16DC1" w:rsidP="00E16DC1">
      <w:pPr>
        <w:pStyle w:val="EndNoteBibliography"/>
        <w:rPr>
          <w:noProof/>
          <w:sz w:val="20"/>
          <w:szCs w:val="20"/>
        </w:rPr>
      </w:pPr>
    </w:p>
    <w:p w14:paraId="5262B3EC" w14:textId="5891B5CB" w:rsidR="000D41FF" w:rsidRPr="00297A06" w:rsidRDefault="00A21041" w:rsidP="00E16DC1">
      <w:pPr>
        <w:pStyle w:val="EndNoteBibliography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68F81CE9" wp14:editId="134FBA11">
            <wp:extent cx="6208395" cy="34798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woWayANOVAGraphic_updated.pdf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8395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33BD13" w14:textId="70ABC09A" w:rsidR="00E16DC1" w:rsidRPr="00EF2FE7" w:rsidRDefault="00C30E91" w:rsidP="00E16DC1">
      <w:pPr>
        <w:pStyle w:val="EndNoteBibliography"/>
        <w:rPr>
          <w:sz w:val="20"/>
          <w:szCs w:val="20"/>
        </w:rPr>
      </w:pPr>
      <w:r w:rsidRPr="00297A06">
        <w:rPr>
          <w:sz w:val="20"/>
          <w:szCs w:val="20"/>
        </w:rPr>
        <w:t>Supplemental Fig</w:t>
      </w:r>
      <w:r w:rsidR="002A4E72">
        <w:rPr>
          <w:sz w:val="20"/>
          <w:szCs w:val="20"/>
        </w:rPr>
        <w:t>ure</w:t>
      </w:r>
      <w:r w:rsidR="009D3844">
        <w:rPr>
          <w:sz w:val="20"/>
          <w:szCs w:val="20"/>
        </w:rPr>
        <w:t xml:space="preserve"> 2</w:t>
      </w:r>
      <w:r w:rsidR="002A4E72">
        <w:rPr>
          <w:sz w:val="20"/>
          <w:szCs w:val="20"/>
        </w:rPr>
        <w:t xml:space="preserve"> </w:t>
      </w:r>
      <w:r w:rsidR="000D41FF">
        <w:rPr>
          <w:sz w:val="20"/>
          <w:szCs w:val="20"/>
        </w:rPr>
        <w:t>– Two</w:t>
      </w:r>
      <w:r w:rsidR="00E16DC1" w:rsidRPr="00297A06">
        <w:rPr>
          <w:sz w:val="20"/>
          <w:szCs w:val="20"/>
        </w:rPr>
        <w:t xml:space="preserve">-way ANOVA demonstrating that 36 features were significantly different </w:t>
      </w:r>
      <w:r w:rsidR="00BD5983">
        <w:rPr>
          <w:sz w:val="20"/>
          <w:szCs w:val="20"/>
        </w:rPr>
        <w:t xml:space="preserve">by diet </w:t>
      </w:r>
      <w:r w:rsidR="00A21041">
        <w:rPr>
          <w:sz w:val="20"/>
          <w:szCs w:val="20"/>
        </w:rPr>
        <w:t>or</w:t>
      </w:r>
      <w:r w:rsidR="002F45B0">
        <w:rPr>
          <w:sz w:val="20"/>
          <w:szCs w:val="20"/>
        </w:rPr>
        <w:t xml:space="preserve"> stress at PND 91</w:t>
      </w:r>
      <w:r w:rsidR="00E16DC1" w:rsidRPr="00297A06">
        <w:rPr>
          <w:sz w:val="20"/>
          <w:szCs w:val="20"/>
        </w:rPr>
        <w:t xml:space="preserve"> (p &lt; 0.05</w:t>
      </w:r>
      <w:r w:rsidR="00A21041">
        <w:rPr>
          <w:sz w:val="20"/>
          <w:szCs w:val="20"/>
        </w:rPr>
        <w:t>) after adjusting for a</w:t>
      </w:r>
      <w:r w:rsidR="002F45B0">
        <w:rPr>
          <w:sz w:val="20"/>
          <w:szCs w:val="20"/>
        </w:rPr>
        <w:t xml:space="preserve"> </w:t>
      </w:r>
      <w:r w:rsidR="0035505C">
        <w:rPr>
          <w:sz w:val="20"/>
          <w:szCs w:val="20"/>
        </w:rPr>
        <w:t>FDR &lt; 0.05</w:t>
      </w:r>
      <w:r w:rsidR="00E16DC1" w:rsidRPr="00297A06">
        <w:rPr>
          <w:sz w:val="20"/>
          <w:szCs w:val="20"/>
        </w:rPr>
        <w:t>.</w:t>
      </w:r>
      <w:r w:rsidR="00107E9B">
        <w:rPr>
          <w:sz w:val="20"/>
          <w:szCs w:val="20"/>
        </w:rPr>
        <w:t xml:space="preserve"> </w:t>
      </w:r>
      <w:r w:rsidR="00A21041">
        <w:rPr>
          <w:sz w:val="20"/>
          <w:szCs w:val="20"/>
        </w:rPr>
        <w:t>The specific statistical analyses of these 36 features are shown in Supplemental Table 3.</w:t>
      </w:r>
    </w:p>
    <w:p w14:paraId="31E94E55" w14:textId="77777777" w:rsidR="00E16DC1" w:rsidRPr="00297A06" w:rsidRDefault="00E16DC1" w:rsidP="00E16DC1">
      <w:pPr>
        <w:pStyle w:val="EndNoteBibliography"/>
        <w:rPr>
          <w:sz w:val="20"/>
          <w:szCs w:val="20"/>
        </w:rPr>
      </w:pPr>
    </w:p>
    <w:p w14:paraId="5E6ED0D8" w14:textId="77777777" w:rsidR="00E16DC1" w:rsidRPr="00297A06" w:rsidRDefault="00E16DC1" w:rsidP="00E16DC1">
      <w:pPr>
        <w:pStyle w:val="EndNoteBibliography"/>
        <w:rPr>
          <w:sz w:val="20"/>
          <w:szCs w:val="20"/>
        </w:rPr>
      </w:pPr>
    </w:p>
    <w:p w14:paraId="5C4ED0A0" w14:textId="77777777" w:rsidR="00E16DC1" w:rsidRPr="00297A06" w:rsidRDefault="00E16DC1" w:rsidP="00E16DC1">
      <w:pPr>
        <w:pStyle w:val="EndNoteBibliography"/>
        <w:rPr>
          <w:sz w:val="20"/>
          <w:szCs w:val="20"/>
        </w:rPr>
      </w:pPr>
    </w:p>
    <w:p w14:paraId="56A66204" w14:textId="77777777" w:rsidR="00E16DC1" w:rsidRPr="00297A06" w:rsidRDefault="00E16DC1" w:rsidP="00E16DC1">
      <w:pPr>
        <w:pStyle w:val="EndNoteBibliography"/>
        <w:rPr>
          <w:sz w:val="20"/>
          <w:szCs w:val="20"/>
        </w:rPr>
      </w:pPr>
    </w:p>
    <w:p w14:paraId="480B0FC4" w14:textId="77777777" w:rsidR="00E16DC1" w:rsidRPr="00297A06" w:rsidRDefault="00E16DC1" w:rsidP="00E16DC1">
      <w:pPr>
        <w:pStyle w:val="EndNoteBibliography"/>
        <w:rPr>
          <w:sz w:val="20"/>
          <w:szCs w:val="20"/>
        </w:rPr>
      </w:pPr>
    </w:p>
    <w:p w14:paraId="6B68A3A6" w14:textId="77777777" w:rsidR="00E16DC1" w:rsidRPr="00297A06" w:rsidRDefault="00E16DC1" w:rsidP="00E16DC1">
      <w:pPr>
        <w:pStyle w:val="EndNoteBibliography"/>
        <w:rPr>
          <w:sz w:val="20"/>
          <w:szCs w:val="20"/>
        </w:rPr>
      </w:pPr>
    </w:p>
    <w:p w14:paraId="285B0227" w14:textId="77777777" w:rsidR="00E16DC1" w:rsidRPr="00297A06" w:rsidRDefault="00E16DC1" w:rsidP="00E16DC1">
      <w:pPr>
        <w:pStyle w:val="EndNoteBibliography"/>
        <w:rPr>
          <w:sz w:val="20"/>
          <w:szCs w:val="20"/>
        </w:rPr>
      </w:pPr>
    </w:p>
    <w:p w14:paraId="466E6CE8" w14:textId="77777777" w:rsidR="00E16DC1" w:rsidRPr="00297A06" w:rsidRDefault="00E16DC1" w:rsidP="00E16DC1">
      <w:pPr>
        <w:pStyle w:val="EndNoteBibliography"/>
        <w:rPr>
          <w:sz w:val="20"/>
          <w:szCs w:val="20"/>
        </w:rPr>
      </w:pPr>
    </w:p>
    <w:p w14:paraId="1554D8D9" w14:textId="77777777" w:rsidR="00E16DC1" w:rsidRPr="00297A06" w:rsidRDefault="00E16DC1" w:rsidP="00E16DC1">
      <w:pPr>
        <w:pStyle w:val="EndNoteBibliography"/>
        <w:rPr>
          <w:sz w:val="20"/>
          <w:szCs w:val="20"/>
        </w:rPr>
      </w:pPr>
    </w:p>
    <w:p w14:paraId="730FCB21" w14:textId="77777777" w:rsidR="00E16DC1" w:rsidRPr="00297A06" w:rsidRDefault="00E16DC1" w:rsidP="00E16DC1">
      <w:pPr>
        <w:pStyle w:val="EndNoteBibliography"/>
        <w:rPr>
          <w:sz w:val="20"/>
          <w:szCs w:val="20"/>
        </w:rPr>
      </w:pPr>
    </w:p>
    <w:p w14:paraId="3FF0AA13" w14:textId="77777777" w:rsidR="00E16DC1" w:rsidRPr="00297A06" w:rsidRDefault="00E16DC1" w:rsidP="00E16DC1">
      <w:pPr>
        <w:pStyle w:val="EndNoteBibliography"/>
        <w:rPr>
          <w:sz w:val="20"/>
          <w:szCs w:val="20"/>
        </w:rPr>
      </w:pPr>
    </w:p>
    <w:p w14:paraId="790E8DBB" w14:textId="54153AD3" w:rsidR="00E16DC1" w:rsidRPr="00297A06" w:rsidRDefault="006251D6" w:rsidP="00E16DC1">
      <w:pPr>
        <w:pStyle w:val="EndNoteBibliography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4D7EA4CA" wp14:editId="16FB7F6E">
            <wp:extent cx="6208395" cy="39370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. S3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8395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60364B" w14:textId="41C336F1" w:rsidR="00E16DC1" w:rsidRDefault="002A4E72" w:rsidP="00E16DC1">
      <w:pPr>
        <w:pStyle w:val="EndNoteBibliography"/>
        <w:rPr>
          <w:sz w:val="20"/>
          <w:szCs w:val="20"/>
        </w:rPr>
      </w:pPr>
      <w:r>
        <w:rPr>
          <w:sz w:val="20"/>
          <w:szCs w:val="20"/>
        </w:rPr>
        <w:t>Supplemental Figure 3</w:t>
      </w:r>
      <w:r w:rsidR="00C30E91" w:rsidRPr="00297A06">
        <w:rPr>
          <w:sz w:val="20"/>
          <w:szCs w:val="20"/>
        </w:rPr>
        <w:t xml:space="preserve"> </w:t>
      </w:r>
      <w:r w:rsidR="00E16DC1" w:rsidRPr="00297A06">
        <w:rPr>
          <w:sz w:val="20"/>
          <w:szCs w:val="20"/>
        </w:rPr>
        <w:t xml:space="preserve">– Direct MS/MS comparison between the </w:t>
      </w:r>
      <w:proofErr w:type="spellStart"/>
      <w:r w:rsidR="000855F7">
        <w:rPr>
          <w:sz w:val="20"/>
          <w:szCs w:val="20"/>
        </w:rPr>
        <w:t>Allopregnanolone</w:t>
      </w:r>
      <w:proofErr w:type="spellEnd"/>
      <w:r w:rsidR="000855F7">
        <w:rPr>
          <w:sz w:val="20"/>
          <w:szCs w:val="20"/>
        </w:rPr>
        <w:t xml:space="preserve"> Precursor </w:t>
      </w:r>
      <w:r w:rsidR="00E16DC1" w:rsidRPr="00297A06">
        <w:rPr>
          <w:sz w:val="20"/>
          <w:szCs w:val="20"/>
        </w:rPr>
        <w:t xml:space="preserve">(m/z 349.2371 </w:t>
      </w:r>
      <w:proofErr w:type="spellStart"/>
      <w:r w:rsidR="00E16DC1" w:rsidRPr="00297A06">
        <w:rPr>
          <w:sz w:val="20"/>
          <w:szCs w:val="20"/>
        </w:rPr>
        <w:t>rt</w:t>
      </w:r>
      <w:proofErr w:type="spellEnd"/>
      <w:r w:rsidR="00E16DC1" w:rsidRPr="00297A06">
        <w:rPr>
          <w:sz w:val="20"/>
          <w:szCs w:val="20"/>
        </w:rPr>
        <w:t xml:space="preserve"> 4.08) vs. the GNPS spectral library of 5.alpha</w:t>
      </w:r>
      <w:proofErr w:type="gramStart"/>
      <w:r w:rsidR="00E16DC1" w:rsidRPr="00297A06">
        <w:rPr>
          <w:sz w:val="20"/>
          <w:szCs w:val="20"/>
        </w:rPr>
        <w:t>.-</w:t>
      </w:r>
      <w:proofErr w:type="gramEnd"/>
      <w:r w:rsidR="00E16DC1" w:rsidRPr="00297A06">
        <w:rPr>
          <w:sz w:val="20"/>
          <w:szCs w:val="20"/>
        </w:rPr>
        <w:t>Pregnane-3.alpha.,21-diol-11,20-dione.</w:t>
      </w:r>
      <w:r w:rsidR="00E16DC1" w:rsidRPr="00297A06">
        <w:rPr>
          <w:i/>
          <w:sz w:val="20"/>
          <w:szCs w:val="20"/>
        </w:rPr>
        <w:t xml:space="preserve"> </w:t>
      </w:r>
      <w:r w:rsidR="00E16DC1" w:rsidRPr="00297A06">
        <w:rPr>
          <w:sz w:val="20"/>
          <w:szCs w:val="20"/>
        </w:rPr>
        <w:t>The precursor ppm error between our feature and reference standard was below 2ppm. The tandem MS2 spectra of our unidentified feature and reference library show an overlap of 46 peaks.</w:t>
      </w:r>
    </w:p>
    <w:p w14:paraId="15FDE12B" w14:textId="77777777" w:rsidR="00162E0A" w:rsidRDefault="00162E0A" w:rsidP="00E16DC1">
      <w:pPr>
        <w:pStyle w:val="EndNoteBibliography"/>
        <w:rPr>
          <w:sz w:val="20"/>
          <w:szCs w:val="20"/>
        </w:rPr>
      </w:pPr>
    </w:p>
    <w:p w14:paraId="47B3F6ED" w14:textId="26F0F6C1" w:rsidR="00162E0A" w:rsidRPr="00297A06" w:rsidRDefault="00162E0A" w:rsidP="00E16DC1">
      <w:pPr>
        <w:pStyle w:val="EndNoteBibliography"/>
        <w:rPr>
          <w:sz w:val="20"/>
          <w:szCs w:val="20"/>
        </w:rPr>
      </w:pPr>
    </w:p>
    <w:p w14:paraId="0C0FC2BA" w14:textId="77777777" w:rsidR="00E16DC1" w:rsidRPr="00297A06" w:rsidRDefault="00E16DC1" w:rsidP="00E16DC1">
      <w:pPr>
        <w:pStyle w:val="EndNoteBibliography"/>
        <w:rPr>
          <w:sz w:val="20"/>
          <w:szCs w:val="20"/>
        </w:rPr>
      </w:pPr>
    </w:p>
    <w:p w14:paraId="53AE0720" w14:textId="77777777" w:rsidR="00E16DC1" w:rsidRPr="00297A06" w:rsidRDefault="00E16DC1" w:rsidP="00E16DC1">
      <w:pPr>
        <w:pStyle w:val="EndNoteBibliography"/>
        <w:rPr>
          <w:sz w:val="20"/>
          <w:szCs w:val="20"/>
        </w:rPr>
      </w:pPr>
    </w:p>
    <w:p w14:paraId="5654413F" w14:textId="77777777" w:rsidR="00E16DC1" w:rsidRPr="00297A06" w:rsidRDefault="00E16DC1" w:rsidP="00E16DC1">
      <w:pPr>
        <w:pStyle w:val="EndNoteBibliography"/>
        <w:rPr>
          <w:sz w:val="20"/>
          <w:szCs w:val="20"/>
        </w:rPr>
      </w:pPr>
    </w:p>
    <w:p w14:paraId="7957F9EE" w14:textId="77777777" w:rsidR="00E16DC1" w:rsidRPr="00297A06" w:rsidRDefault="00E16DC1" w:rsidP="00E16DC1">
      <w:pPr>
        <w:pStyle w:val="EndNoteBibliography"/>
        <w:rPr>
          <w:sz w:val="20"/>
          <w:szCs w:val="20"/>
        </w:rPr>
      </w:pPr>
    </w:p>
    <w:p w14:paraId="3F1C1CD1" w14:textId="77777777" w:rsidR="00E16DC1" w:rsidRPr="00297A06" w:rsidRDefault="00E16DC1" w:rsidP="00E16DC1">
      <w:pPr>
        <w:pStyle w:val="EndNoteBibliography"/>
        <w:rPr>
          <w:sz w:val="20"/>
          <w:szCs w:val="20"/>
        </w:rPr>
      </w:pPr>
    </w:p>
    <w:p w14:paraId="348A536C" w14:textId="77777777" w:rsidR="00E16DC1" w:rsidRPr="00297A06" w:rsidRDefault="00E16DC1" w:rsidP="00E16DC1">
      <w:pPr>
        <w:pStyle w:val="EndNoteBibliography"/>
        <w:rPr>
          <w:sz w:val="20"/>
          <w:szCs w:val="20"/>
        </w:rPr>
      </w:pPr>
    </w:p>
    <w:p w14:paraId="39AF1360" w14:textId="77777777" w:rsidR="00E16DC1" w:rsidRPr="00297A06" w:rsidRDefault="00E16DC1" w:rsidP="00E16DC1">
      <w:pPr>
        <w:pStyle w:val="EndNoteBibliography"/>
        <w:rPr>
          <w:sz w:val="20"/>
          <w:szCs w:val="20"/>
        </w:rPr>
      </w:pPr>
    </w:p>
    <w:p w14:paraId="0C872C1C" w14:textId="77777777" w:rsidR="00E16DC1" w:rsidRPr="00297A06" w:rsidRDefault="00E16DC1" w:rsidP="00E16DC1">
      <w:pPr>
        <w:pStyle w:val="EndNoteBibliography"/>
        <w:rPr>
          <w:sz w:val="20"/>
          <w:szCs w:val="20"/>
        </w:rPr>
      </w:pPr>
    </w:p>
    <w:p w14:paraId="38B3E6AB" w14:textId="77777777" w:rsidR="00E16DC1" w:rsidRPr="00297A06" w:rsidRDefault="00E16DC1" w:rsidP="00E16DC1">
      <w:pPr>
        <w:pStyle w:val="EndNoteBibliography"/>
        <w:rPr>
          <w:sz w:val="20"/>
          <w:szCs w:val="20"/>
        </w:rPr>
      </w:pPr>
    </w:p>
    <w:p w14:paraId="1AC5516E" w14:textId="692CE5D7" w:rsidR="00E16DC1" w:rsidRPr="00297A06" w:rsidRDefault="00E16DC1" w:rsidP="00E16DC1">
      <w:pPr>
        <w:pStyle w:val="EndNoteBibliography"/>
        <w:rPr>
          <w:sz w:val="20"/>
          <w:szCs w:val="20"/>
        </w:rPr>
      </w:pPr>
    </w:p>
    <w:p w14:paraId="16673BCF" w14:textId="77777777" w:rsidR="00E16DC1" w:rsidRPr="00297A06" w:rsidRDefault="00E16DC1" w:rsidP="00E16DC1">
      <w:pPr>
        <w:pStyle w:val="EndNoteBibliography"/>
        <w:rPr>
          <w:sz w:val="20"/>
          <w:szCs w:val="20"/>
        </w:rPr>
      </w:pPr>
    </w:p>
    <w:p w14:paraId="18BE03CF" w14:textId="76E9CC6E" w:rsidR="0000647C" w:rsidRDefault="0000647C" w:rsidP="00E16DC1">
      <w:pPr>
        <w:pStyle w:val="EndNoteBibliography"/>
        <w:rPr>
          <w:sz w:val="20"/>
          <w:szCs w:val="20"/>
        </w:rPr>
      </w:pPr>
      <w:r w:rsidRPr="00297A06">
        <w:rPr>
          <w:noProof/>
          <w:sz w:val="20"/>
          <w:szCs w:val="20"/>
        </w:rPr>
        <w:lastRenderedPageBreak/>
        <w:drawing>
          <wp:inline distT="0" distB="0" distL="0" distR="0" wp14:anchorId="02549EB0" wp14:editId="035869D5">
            <wp:extent cx="5943600" cy="262191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DR_plots-01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21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9FB2F0" w14:textId="5D23501D" w:rsidR="0000647C" w:rsidRPr="00297A06" w:rsidRDefault="0000647C" w:rsidP="0000647C">
      <w:pPr>
        <w:rPr>
          <w:rFonts w:eastAsia="Times New Roman"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Supplemental Fig. 4</w:t>
      </w:r>
      <w:r w:rsidRPr="00297A06">
        <w:rPr>
          <w:rFonts w:cs="Times New Roman"/>
          <w:sz w:val="20"/>
          <w:szCs w:val="20"/>
        </w:rPr>
        <w:t xml:space="preserve"> – GNPS f</w:t>
      </w:r>
      <w:r w:rsidRPr="00297A06">
        <w:rPr>
          <w:rFonts w:eastAsia="Times New Roman" w:cs="Times New Roman"/>
          <w:color w:val="000000"/>
          <w:sz w:val="20"/>
          <w:szCs w:val="20"/>
        </w:rPr>
        <w:t>alse discovery rate plot for optimization of molecular networking parameters (FDR% vs. cosine score). To the right, zoomed in region where vertical lines indicate an FDR of 1% and 5%.</w:t>
      </w:r>
    </w:p>
    <w:p w14:paraId="4CA4E7A7" w14:textId="77777777" w:rsidR="0000647C" w:rsidRPr="00297A06" w:rsidRDefault="0000647C" w:rsidP="00E16DC1">
      <w:pPr>
        <w:pStyle w:val="EndNoteBibliography"/>
        <w:rPr>
          <w:sz w:val="20"/>
          <w:szCs w:val="20"/>
        </w:rPr>
      </w:pPr>
    </w:p>
    <w:p w14:paraId="10E5E243" w14:textId="77777777" w:rsidR="0000647C" w:rsidRDefault="0000647C" w:rsidP="00E16DC1">
      <w:pPr>
        <w:pStyle w:val="EndNoteBibliography"/>
        <w:outlineLvl w:val="0"/>
        <w:rPr>
          <w:b/>
          <w:sz w:val="20"/>
          <w:szCs w:val="20"/>
        </w:rPr>
      </w:pPr>
    </w:p>
    <w:p w14:paraId="5E25F017" w14:textId="77777777" w:rsidR="0000647C" w:rsidRDefault="0000647C" w:rsidP="00E16DC1">
      <w:pPr>
        <w:pStyle w:val="EndNoteBibliography"/>
        <w:outlineLvl w:val="0"/>
        <w:rPr>
          <w:b/>
          <w:sz w:val="20"/>
          <w:szCs w:val="20"/>
        </w:rPr>
      </w:pPr>
    </w:p>
    <w:p w14:paraId="707894B2" w14:textId="77777777" w:rsidR="0000647C" w:rsidRDefault="0000647C" w:rsidP="00E16DC1">
      <w:pPr>
        <w:pStyle w:val="EndNoteBibliography"/>
        <w:outlineLvl w:val="0"/>
        <w:rPr>
          <w:b/>
          <w:sz w:val="20"/>
          <w:szCs w:val="20"/>
        </w:rPr>
      </w:pPr>
    </w:p>
    <w:p w14:paraId="5CED518B" w14:textId="77777777" w:rsidR="0000647C" w:rsidRDefault="0000647C" w:rsidP="00E16DC1">
      <w:pPr>
        <w:pStyle w:val="EndNoteBibliography"/>
        <w:outlineLvl w:val="0"/>
        <w:rPr>
          <w:b/>
          <w:sz w:val="20"/>
          <w:szCs w:val="20"/>
        </w:rPr>
      </w:pPr>
    </w:p>
    <w:p w14:paraId="175E3C75" w14:textId="77777777" w:rsidR="0000647C" w:rsidRDefault="0000647C" w:rsidP="00E16DC1">
      <w:pPr>
        <w:pStyle w:val="EndNoteBibliography"/>
        <w:outlineLvl w:val="0"/>
        <w:rPr>
          <w:b/>
          <w:sz w:val="20"/>
          <w:szCs w:val="20"/>
        </w:rPr>
      </w:pPr>
    </w:p>
    <w:p w14:paraId="15420AC1" w14:textId="77777777" w:rsidR="0000647C" w:rsidRDefault="0000647C" w:rsidP="00E16DC1">
      <w:pPr>
        <w:pStyle w:val="EndNoteBibliography"/>
        <w:outlineLvl w:val="0"/>
        <w:rPr>
          <w:b/>
          <w:sz w:val="20"/>
          <w:szCs w:val="20"/>
        </w:rPr>
      </w:pPr>
    </w:p>
    <w:p w14:paraId="21A35513" w14:textId="77777777" w:rsidR="0000647C" w:rsidRDefault="0000647C" w:rsidP="00E16DC1">
      <w:pPr>
        <w:pStyle w:val="EndNoteBibliography"/>
        <w:outlineLvl w:val="0"/>
        <w:rPr>
          <w:b/>
          <w:sz w:val="20"/>
          <w:szCs w:val="20"/>
        </w:rPr>
      </w:pPr>
    </w:p>
    <w:p w14:paraId="12036DE8" w14:textId="77777777" w:rsidR="0000647C" w:rsidRDefault="0000647C" w:rsidP="00E16DC1">
      <w:pPr>
        <w:pStyle w:val="EndNoteBibliography"/>
        <w:outlineLvl w:val="0"/>
        <w:rPr>
          <w:b/>
          <w:sz w:val="20"/>
          <w:szCs w:val="20"/>
        </w:rPr>
      </w:pPr>
    </w:p>
    <w:p w14:paraId="289C1302" w14:textId="77777777" w:rsidR="0000647C" w:rsidRDefault="0000647C" w:rsidP="00E16DC1">
      <w:pPr>
        <w:pStyle w:val="EndNoteBibliography"/>
        <w:outlineLvl w:val="0"/>
        <w:rPr>
          <w:b/>
          <w:sz w:val="20"/>
          <w:szCs w:val="20"/>
        </w:rPr>
      </w:pPr>
    </w:p>
    <w:p w14:paraId="0691F046" w14:textId="77777777" w:rsidR="0000647C" w:rsidRDefault="0000647C" w:rsidP="00E16DC1">
      <w:pPr>
        <w:pStyle w:val="EndNoteBibliography"/>
        <w:outlineLvl w:val="0"/>
        <w:rPr>
          <w:b/>
          <w:sz w:val="20"/>
          <w:szCs w:val="20"/>
        </w:rPr>
      </w:pPr>
    </w:p>
    <w:p w14:paraId="27BB57EA" w14:textId="77777777" w:rsidR="0000647C" w:rsidRDefault="0000647C" w:rsidP="00E16DC1">
      <w:pPr>
        <w:pStyle w:val="EndNoteBibliography"/>
        <w:outlineLvl w:val="0"/>
        <w:rPr>
          <w:b/>
          <w:sz w:val="20"/>
          <w:szCs w:val="20"/>
        </w:rPr>
      </w:pPr>
    </w:p>
    <w:p w14:paraId="59288579" w14:textId="77777777" w:rsidR="0000647C" w:rsidRDefault="0000647C" w:rsidP="00E16DC1">
      <w:pPr>
        <w:pStyle w:val="EndNoteBibliography"/>
        <w:outlineLvl w:val="0"/>
        <w:rPr>
          <w:b/>
          <w:sz w:val="20"/>
          <w:szCs w:val="20"/>
        </w:rPr>
      </w:pPr>
    </w:p>
    <w:p w14:paraId="02954828" w14:textId="77777777" w:rsidR="0000647C" w:rsidRDefault="0000647C" w:rsidP="00E16DC1">
      <w:pPr>
        <w:pStyle w:val="EndNoteBibliography"/>
        <w:outlineLvl w:val="0"/>
        <w:rPr>
          <w:b/>
          <w:sz w:val="20"/>
          <w:szCs w:val="20"/>
        </w:rPr>
      </w:pPr>
    </w:p>
    <w:p w14:paraId="33FDC7CD" w14:textId="77777777" w:rsidR="0000647C" w:rsidRDefault="0000647C" w:rsidP="00E16DC1">
      <w:pPr>
        <w:pStyle w:val="EndNoteBibliography"/>
        <w:outlineLvl w:val="0"/>
        <w:rPr>
          <w:b/>
          <w:sz w:val="20"/>
          <w:szCs w:val="20"/>
        </w:rPr>
      </w:pPr>
    </w:p>
    <w:p w14:paraId="29E6CFD4" w14:textId="77777777" w:rsidR="0000647C" w:rsidRDefault="0000647C" w:rsidP="00E16DC1">
      <w:pPr>
        <w:pStyle w:val="EndNoteBibliography"/>
        <w:outlineLvl w:val="0"/>
        <w:rPr>
          <w:b/>
          <w:sz w:val="20"/>
          <w:szCs w:val="20"/>
        </w:rPr>
      </w:pPr>
    </w:p>
    <w:p w14:paraId="16BFC605" w14:textId="77777777" w:rsidR="0000647C" w:rsidRDefault="0000647C" w:rsidP="00E16DC1">
      <w:pPr>
        <w:pStyle w:val="EndNoteBibliography"/>
        <w:outlineLvl w:val="0"/>
        <w:rPr>
          <w:b/>
          <w:sz w:val="20"/>
          <w:szCs w:val="20"/>
        </w:rPr>
      </w:pPr>
    </w:p>
    <w:p w14:paraId="4954573B" w14:textId="77777777" w:rsidR="006251D6" w:rsidRDefault="006251D6" w:rsidP="00E16DC1">
      <w:pPr>
        <w:pStyle w:val="EndNoteBibliography"/>
        <w:outlineLvl w:val="0"/>
        <w:rPr>
          <w:b/>
          <w:sz w:val="20"/>
          <w:szCs w:val="20"/>
        </w:rPr>
      </w:pPr>
    </w:p>
    <w:p w14:paraId="43A35C15" w14:textId="77777777" w:rsidR="006251D6" w:rsidRDefault="006251D6" w:rsidP="00E16DC1">
      <w:pPr>
        <w:pStyle w:val="EndNoteBibliography"/>
        <w:outlineLvl w:val="0"/>
        <w:rPr>
          <w:b/>
          <w:sz w:val="20"/>
          <w:szCs w:val="20"/>
        </w:rPr>
      </w:pPr>
    </w:p>
    <w:p w14:paraId="64C12ABC" w14:textId="1C2D0140" w:rsidR="00E16DC1" w:rsidRPr="00297A06" w:rsidRDefault="00C30E91" w:rsidP="00E16DC1">
      <w:pPr>
        <w:pStyle w:val="EndNoteBibliography"/>
        <w:outlineLvl w:val="0"/>
        <w:rPr>
          <w:sz w:val="20"/>
          <w:szCs w:val="20"/>
        </w:rPr>
      </w:pPr>
      <w:r w:rsidRPr="00297A06">
        <w:rPr>
          <w:b/>
          <w:sz w:val="20"/>
          <w:szCs w:val="20"/>
        </w:rPr>
        <w:lastRenderedPageBreak/>
        <w:t xml:space="preserve">Supplemental Table </w:t>
      </w:r>
      <w:r w:rsidR="00E16DC1" w:rsidRPr="00297A06">
        <w:rPr>
          <w:b/>
          <w:sz w:val="20"/>
          <w:szCs w:val="20"/>
        </w:rPr>
        <w:t>1</w:t>
      </w:r>
      <w:r w:rsidR="00E16DC1" w:rsidRPr="00297A06">
        <w:rPr>
          <w:sz w:val="20"/>
          <w:szCs w:val="20"/>
        </w:rPr>
        <w:t xml:space="preserve"> – Details of LC-MS/MS parameters</w:t>
      </w:r>
    </w:p>
    <w:tbl>
      <w:tblPr>
        <w:tblW w:w="4300" w:type="dxa"/>
        <w:tblInd w:w="93" w:type="dxa"/>
        <w:tblLook w:val="04A0" w:firstRow="1" w:lastRow="0" w:firstColumn="1" w:lastColumn="0" w:noHBand="0" w:noVBand="1"/>
      </w:tblPr>
      <w:tblGrid>
        <w:gridCol w:w="4300"/>
      </w:tblGrid>
      <w:tr w:rsidR="00E16DC1" w:rsidRPr="00297A06" w14:paraId="6CF93344" w14:textId="77777777" w:rsidTr="00C10342">
        <w:trPr>
          <w:trHeight w:val="300"/>
        </w:trPr>
        <w:tc>
          <w:tcPr>
            <w:tcW w:w="43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26F7B2" w14:textId="77777777" w:rsidR="00E16DC1" w:rsidRPr="00297A06" w:rsidRDefault="00E16DC1" w:rsidP="00C10342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97A06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Mzmine</w:t>
            </w:r>
            <w:proofErr w:type="spellEnd"/>
            <w:r w:rsidRPr="00297A06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Parameters</w:t>
            </w:r>
          </w:p>
        </w:tc>
      </w:tr>
      <w:tr w:rsidR="00E16DC1" w:rsidRPr="00297A06" w14:paraId="76E1A0EE" w14:textId="77777777" w:rsidTr="00780F48">
        <w:trPr>
          <w:trHeight w:val="43"/>
        </w:trPr>
        <w:tc>
          <w:tcPr>
            <w:tcW w:w="4300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09C1C" w14:textId="77777777" w:rsidR="00E16DC1" w:rsidRPr="00297A06" w:rsidRDefault="00E16DC1" w:rsidP="00C10342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16DC1" w:rsidRPr="00297A06" w14:paraId="7E6DD80D" w14:textId="77777777" w:rsidTr="00C10342">
        <w:trPr>
          <w:trHeight w:val="300"/>
        </w:trPr>
        <w:tc>
          <w:tcPr>
            <w:tcW w:w="4300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E7C498" w14:textId="77777777" w:rsidR="00E16DC1" w:rsidRPr="00297A06" w:rsidRDefault="00E16DC1" w:rsidP="00C10342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97A06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Mass Detection</w:t>
            </w:r>
          </w:p>
        </w:tc>
      </w:tr>
      <w:tr w:rsidR="00E16DC1" w:rsidRPr="00297A06" w14:paraId="2C8E746E" w14:textId="77777777" w:rsidTr="00C10342">
        <w:trPr>
          <w:trHeight w:val="300"/>
        </w:trPr>
        <w:tc>
          <w:tcPr>
            <w:tcW w:w="4300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66CF2" w14:textId="77777777" w:rsidR="00E16DC1" w:rsidRPr="00297A06" w:rsidRDefault="00E16DC1" w:rsidP="00C10342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97A06">
              <w:rPr>
                <w:rFonts w:eastAsia="Times New Roman" w:cs="Times New Roman"/>
                <w:color w:val="000000"/>
                <w:sz w:val="20"/>
                <w:szCs w:val="20"/>
              </w:rPr>
              <w:t>MS level: 1</w:t>
            </w:r>
          </w:p>
        </w:tc>
      </w:tr>
      <w:tr w:rsidR="00E16DC1" w:rsidRPr="00297A06" w14:paraId="7FC6C37B" w14:textId="77777777" w:rsidTr="00C10342">
        <w:trPr>
          <w:trHeight w:val="300"/>
        </w:trPr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1564BE" w14:textId="77777777" w:rsidR="00E16DC1" w:rsidRPr="00297A06" w:rsidRDefault="00E16DC1" w:rsidP="00C10342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97A06">
              <w:rPr>
                <w:rFonts w:eastAsia="Times New Roman" w:cs="Times New Roman"/>
                <w:color w:val="000000"/>
                <w:sz w:val="20"/>
                <w:szCs w:val="20"/>
              </w:rPr>
              <w:t>Noise level: 2E5</w:t>
            </w:r>
          </w:p>
        </w:tc>
      </w:tr>
      <w:tr w:rsidR="00E16DC1" w:rsidRPr="00297A06" w14:paraId="2EF69B93" w14:textId="77777777" w:rsidTr="00780F48">
        <w:trPr>
          <w:trHeight w:val="63"/>
        </w:trPr>
        <w:tc>
          <w:tcPr>
            <w:tcW w:w="4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64CA2" w14:textId="77777777" w:rsidR="00E16DC1" w:rsidRPr="00297A06" w:rsidRDefault="00E16DC1" w:rsidP="00C10342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E16DC1" w:rsidRPr="00297A06" w14:paraId="36598D2D" w14:textId="77777777" w:rsidTr="00C10342">
        <w:trPr>
          <w:trHeight w:val="300"/>
        </w:trPr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BB1D22" w14:textId="77777777" w:rsidR="00E16DC1" w:rsidRPr="00297A06" w:rsidRDefault="00E16DC1" w:rsidP="00C10342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97A06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Chromatogram builder</w:t>
            </w:r>
          </w:p>
        </w:tc>
      </w:tr>
      <w:tr w:rsidR="00E16DC1" w:rsidRPr="00297A06" w14:paraId="529BB91B" w14:textId="77777777" w:rsidTr="00C10342">
        <w:trPr>
          <w:trHeight w:val="300"/>
        </w:trPr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9B970" w14:textId="77777777" w:rsidR="00E16DC1" w:rsidRPr="00297A06" w:rsidRDefault="00E16DC1" w:rsidP="00C10342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97A06">
              <w:rPr>
                <w:rFonts w:eastAsia="Times New Roman" w:cs="Times New Roman"/>
                <w:color w:val="000000"/>
                <w:sz w:val="20"/>
                <w:szCs w:val="20"/>
              </w:rPr>
              <w:t>Min time span (min): 0.05</w:t>
            </w:r>
          </w:p>
        </w:tc>
      </w:tr>
      <w:tr w:rsidR="00E16DC1" w:rsidRPr="00297A06" w14:paraId="4D5C8143" w14:textId="77777777" w:rsidTr="00C10342">
        <w:trPr>
          <w:trHeight w:val="300"/>
        </w:trPr>
        <w:tc>
          <w:tcPr>
            <w:tcW w:w="4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91C39" w14:textId="77777777" w:rsidR="00E16DC1" w:rsidRPr="00297A06" w:rsidRDefault="00E16DC1" w:rsidP="00C10342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97A06">
              <w:rPr>
                <w:rFonts w:eastAsia="Times New Roman" w:cs="Times New Roman"/>
                <w:color w:val="000000"/>
                <w:sz w:val="20"/>
                <w:szCs w:val="20"/>
              </w:rPr>
              <w:t>Min height: 6E5</w:t>
            </w:r>
          </w:p>
        </w:tc>
      </w:tr>
      <w:tr w:rsidR="00E16DC1" w:rsidRPr="00297A06" w14:paraId="1E91051A" w14:textId="77777777" w:rsidTr="00C10342">
        <w:trPr>
          <w:trHeight w:val="300"/>
        </w:trPr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D7B6E9" w14:textId="77777777" w:rsidR="00E16DC1" w:rsidRPr="00297A06" w:rsidRDefault="00E16DC1" w:rsidP="00C10342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gramStart"/>
            <w:r w:rsidRPr="00297A06">
              <w:rPr>
                <w:rFonts w:eastAsia="Times New Roman" w:cs="Times New Roman"/>
                <w:i/>
                <w:color w:val="000000"/>
                <w:sz w:val="20"/>
                <w:szCs w:val="20"/>
              </w:rPr>
              <w:t>m</w:t>
            </w:r>
            <w:proofErr w:type="gramEnd"/>
            <w:r w:rsidRPr="00297A06">
              <w:rPr>
                <w:rFonts w:eastAsia="Times New Roman" w:cs="Times New Roman"/>
                <w:i/>
                <w:color w:val="000000"/>
                <w:sz w:val="20"/>
                <w:szCs w:val="20"/>
              </w:rPr>
              <w:t>/z</w:t>
            </w:r>
            <w:r w:rsidRPr="00297A06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tolerance: 0.0005 m/z or 10 ppm</w:t>
            </w:r>
          </w:p>
        </w:tc>
      </w:tr>
      <w:tr w:rsidR="00E16DC1" w:rsidRPr="00297A06" w14:paraId="3665E597" w14:textId="77777777" w:rsidTr="00780F48">
        <w:trPr>
          <w:trHeight w:val="63"/>
        </w:trPr>
        <w:tc>
          <w:tcPr>
            <w:tcW w:w="4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D850C" w14:textId="77777777" w:rsidR="00E16DC1" w:rsidRPr="00297A06" w:rsidRDefault="00E16DC1" w:rsidP="00C10342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E16DC1" w:rsidRPr="00297A06" w14:paraId="06CE169D" w14:textId="77777777" w:rsidTr="00C10342">
        <w:trPr>
          <w:trHeight w:val="300"/>
        </w:trPr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25AF96" w14:textId="77777777" w:rsidR="00E16DC1" w:rsidRPr="00297A06" w:rsidRDefault="00E16DC1" w:rsidP="00C10342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97A06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Chromatogram </w:t>
            </w:r>
            <w:proofErr w:type="spellStart"/>
            <w:r w:rsidRPr="00297A06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deconvolution</w:t>
            </w:r>
            <w:proofErr w:type="spellEnd"/>
          </w:p>
        </w:tc>
      </w:tr>
      <w:tr w:rsidR="00E16DC1" w:rsidRPr="00297A06" w14:paraId="4248B05D" w14:textId="77777777" w:rsidTr="00C10342">
        <w:trPr>
          <w:trHeight w:val="300"/>
        </w:trPr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64819" w14:textId="77777777" w:rsidR="00E16DC1" w:rsidRPr="00297A06" w:rsidRDefault="00E16DC1" w:rsidP="00C1034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97A06">
              <w:rPr>
                <w:rFonts w:eastAsia="Times New Roman" w:cs="Times New Roman"/>
                <w:color w:val="000000"/>
                <w:sz w:val="20"/>
                <w:szCs w:val="20"/>
              </w:rPr>
              <w:t>Local min search</w:t>
            </w:r>
          </w:p>
        </w:tc>
      </w:tr>
      <w:tr w:rsidR="00E16DC1" w:rsidRPr="00297A06" w14:paraId="70ACD855" w14:textId="77777777" w:rsidTr="00C10342">
        <w:trPr>
          <w:trHeight w:val="300"/>
        </w:trPr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2ABFC" w14:textId="77777777" w:rsidR="00E16DC1" w:rsidRPr="00297A06" w:rsidRDefault="00E16DC1" w:rsidP="00C10342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97A06">
              <w:rPr>
                <w:rFonts w:eastAsia="Times New Roman" w:cs="Times New Roman"/>
                <w:color w:val="000000"/>
                <w:sz w:val="20"/>
                <w:szCs w:val="20"/>
              </w:rPr>
              <w:t>Chromatogram threshold: 0.01%</w:t>
            </w:r>
          </w:p>
        </w:tc>
      </w:tr>
      <w:tr w:rsidR="00E16DC1" w:rsidRPr="00297A06" w14:paraId="7DFED6E5" w14:textId="77777777" w:rsidTr="00C10342">
        <w:trPr>
          <w:trHeight w:val="300"/>
        </w:trPr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42366" w14:textId="77777777" w:rsidR="00E16DC1" w:rsidRPr="00297A06" w:rsidRDefault="00E16DC1" w:rsidP="00C10342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97A06">
              <w:rPr>
                <w:rFonts w:eastAsia="Times New Roman" w:cs="Times New Roman"/>
                <w:color w:val="000000"/>
                <w:sz w:val="20"/>
                <w:szCs w:val="20"/>
              </w:rPr>
              <w:t>Search minimum in RT (min): 0.20</w:t>
            </w:r>
          </w:p>
        </w:tc>
      </w:tr>
      <w:tr w:rsidR="00E16DC1" w:rsidRPr="00297A06" w14:paraId="39A62733" w14:textId="77777777" w:rsidTr="00C10342">
        <w:trPr>
          <w:trHeight w:val="300"/>
        </w:trPr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6FD0A" w14:textId="77777777" w:rsidR="00E16DC1" w:rsidRPr="00297A06" w:rsidRDefault="00E16DC1" w:rsidP="00C10342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97A06">
              <w:rPr>
                <w:rFonts w:eastAsia="Times New Roman" w:cs="Times New Roman"/>
                <w:color w:val="000000"/>
                <w:sz w:val="20"/>
                <w:szCs w:val="20"/>
              </w:rPr>
              <w:t>Minimum relative height: 0.01%</w:t>
            </w:r>
          </w:p>
        </w:tc>
      </w:tr>
      <w:tr w:rsidR="00E16DC1" w:rsidRPr="00297A06" w14:paraId="019A82AE" w14:textId="77777777" w:rsidTr="00C10342">
        <w:trPr>
          <w:trHeight w:val="300"/>
        </w:trPr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A9CB4" w14:textId="77777777" w:rsidR="00E16DC1" w:rsidRPr="00297A06" w:rsidRDefault="00E16DC1" w:rsidP="00C10342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97A06">
              <w:rPr>
                <w:rFonts w:eastAsia="Times New Roman" w:cs="Times New Roman"/>
                <w:color w:val="000000"/>
                <w:sz w:val="20"/>
                <w:szCs w:val="20"/>
              </w:rPr>
              <w:t>Minimum absolute height: 6E5</w:t>
            </w:r>
          </w:p>
        </w:tc>
      </w:tr>
      <w:tr w:rsidR="00E16DC1" w:rsidRPr="00297A06" w14:paraId="0CBD082C" w14:textId="77777777" w:rsidTr="00C10342">
        <w:trPr>
          <w:trHeight w:val="300"/>
        </w:trPr>
        <w:tc>
          <w:tcPr>
            <w:tcW w:w="4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40629" w14:textId="77777777" w:rsidR="00E16DC1" w:rsidRPr="00297A06" w:rsidRDefault="00E16DC1" w:rsidP="00C10342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97A06">
              <w:rPr>
                <w:rFonts w:eastAsia="Times New Roman" w:cs="Times New Roman"/>
                <w:color w:val="000000"/>
                <w:sz w:val="20"/>
                <w:szCs w:val="20"/>
              </w:rPr>
              <w:t>Min ratio of peak top/edge: 3</w:t>
            </w:r>
          </w:p>
        </w:tc>
      </w:tr>
      <w:tr w:rsidR="00E16DC1" w:rsidRPr="00297A06" w14:paraId="5826D9FD" w14:textId="77777777" w:rsidTr="00C10342">
        <w:trPr>
          <w:trHeight w:val="300"/>
        </w:trPr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EF4495" w14:textId="77777777" w:rsidR="00E16DC1" w:rsidRPr="00297A06" w:rsidRDefault="00E16DC1" w:rsidP="00C10342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97A06">
              <w:rPr>
                <w:rFonts w:eastAsia="Times New Roman" w:cs="Times New Roman"/>
                <w:color w:val="000000"/>
                <w:sz w:val="20"/>
                <w:szCs w:val="20"/>
              </w:rPr>
              <w:t>Peak duration range (min): 0.05-0.30</w:t>
            </w:r>
          </w:p>
        </w:tc>
      </w:tr>
      <w:tr w:rsidR="00E16DC1" w:rsidRPr="00297A06" w14:paraId="50EE732C" w14:textId="77777777" w:rsidTr="00780F48">
        <w:trPr>
          <w:trHeight w:val="112"/>
        </w:trPr>
        <w:tc>
          <w:tcPr>
            <w:tcW w:w="4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59693" w14:textId="77777777" w:rsidR="00E16DC1" w:rsidRPr="00297A06" w:rsidRDefault="00E16DC1" w:rsidP="00C10342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E16DC1" w:rsidRPr="00297A06" w14:paraId="37BA2179" w14:textId="77777777" w:rsidTr="00C10342">
        <w:trPr>
          <w:trHeight w:val="300"/>
        </w:trPr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C53CCB" w14:textId="77777777" w:rsidR="00E16DC1" w:rsidRPr="00297A06" w:rsidRDefault="00E16DC1" w:rsidP="00C10342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97A06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Isotope peaks grouper</w:t>
            </w:r>
          </w:p>
        </w:tc>
      </w:tr>
      <w:tr w:rsidR="00E16DC1" w:rsidRPr="00297A06" w14:paraId="5521CA78" w14:textId="77777777" w:rsidTr="00C10342">
        <w:trPr>
          <w:trHeight w:val="300"/>
        </w:trPr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2DDBE" w14:textId="77777777" w:rsidR="00E16DC1" w:rsidRPr="00297A06" w:rsidRDefault="00E16DC1" w:rsidP="00C10342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gramStart"/>
            <w:r w:rsidRPr="00297A06">
              <w:rPr>
                <w:rFonts w:eastAsia="Times New Roman" w:cs="Times New Roman"/>
                <w:i/>
                <w:color w:val="000000"/>
                <w:sz w:val="20"/>
                <w:szCs w:val="20"/>
              </w:rPr>
              <w:t>m</w:t>
            </w:r>
            <w:proofErr w:type="gramEnd"/>
            <w:r w:rsidRPr="00297A06">
              <w:rPr>
                <w:rFonts w:eastAsia="Times New Roman" w:cs="Times New Roman"/>
                <w:i/>
                <w:color w:val="000000"/>
                <w:sz w:val="20"/>
                <w:szCs w:val="20"/>
              </w:rPr>
              <w:t>/z</w:t>
            </w:r>
            <w:r w:rsidRPr="00297A06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tolerance: 0.005 m/z or 10 ppm</w:t>
            </w:r>
          </w:p>
        </w:tc>
      </w:tr>
      <w:tr w:rsidR="00E16DC1" w:rsidRPr="00297A06" w14:paraId="07453E43" w14:textId="77777777" w:rsidTr="00C10342">
        <w:trPr>
          <w:trHeight w:val="300"/>
        </w:trPr>
        <w:tc>
          <w:tcPr>
            <w:tcW w:w="4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12E98" w14:textId="77777777" w:rsidR="00E16DC1" w:rsidRPr="00297A06" w:rsidRDefault="00E16DC1" w:rsidP="00C10342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97A06">
              <w:rPr>
                <w:rFonts w:eastAsia="Times New Roman" w:cs="Times New Roman"/>
                <w:color w:val="000000"/>
                <w:sz w:val="20"/>
                <w:szCs w:val="20"/>
              </w:rPr>
              <w:t>Retention time tolerance (min): 0.01</w:t>
            </w:r>
          </w:p>
        </w:tc>
      </w:tr>
      <w:tr w:rsidR="00E16DC1" w:rsidRPr="00297A06" w14:paraId="66B210D7" w14:textId="77777777" w:rsidTr="00C10342">
        <w:trPr>
          <w:trHeight w:val="300"/>
        </w:trPr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7236EF" w14:textId="77777777" w:rsidR="00E16DC1" w:rsidRPr="00297A06" w:rsidRDefault="00E16DC1" w:rsidP="00C10342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97A06">
              <w:rPr>
                <w:rFonts w:eastAsia="Times New Roman" w:cs="Times New Roman"/>
                <w:color w:val="000000"/>
                <w:sz w:val="20"/>
                <w:szCs w:val="20"/>
              </w:rPr>
              <w:t>Maximum charge: 4</w:t>
            </w:r>
          </w:p>
        </w:tc>
      </w:tr>
      <w:tr w:rsidR="00E16DC1" w:rsidRPr="00297A06" w14:paraId="3560F3CF" w14:textId="77777777" w:rsidTr="00780F48">
        <w:trPr>
          <w:trHeight w:val="63"/>
        </w:trPr>
        <w:tc>
          <w:tcPr>
            <w:tcW w:w="4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CF3C7" w14:textId="77777777" w:rsidR="00E16DC1" w:rsidRPr="00297A06" w:rsidRDefault="00E16DC1" w:rsidP="00C10342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E16DC1" w:rsidRPr="00297A06" w14:paraId="434B4596" w14:textId="77777777" w:rsidTr="00C10342">
        <w:trPr>
          <w:trHeight w:val="300"/>
        </w:trPr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760FDC" w14:textId="77777777" w:rsidR="00E16DC1" w:rsidRPr="00297A06" w:rsidRDefault="00E16DC1" w:rsidP="00C10342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97A06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Join aligner</w:t>
            </w:r>
          </w:p>
        </w:tc>
      </w:tr>
      <w:tr w:rsidR="00E16DC1" w:rsidRPr="00297A06" w14:paraId="17350DC8" w14:textId="77777777" w:rsidTr="00C10342">
        <w:trPr>
          <w:trHeight w:val="300"/>
        </w:trPr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95D17" w14:textId="77777777" w:rsidR="00E16DC1" w:rsidRPr="00297A06" w:rsidRDefault="00E16DC1" w:rsidP="00C10342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gramStart"/>
            <w:r w:rsidRPr="00297A06">
              <w:rPr>
                <w:rFonts w:eastAsia="Times New Roman" w:cs="Times New Roman"/>
                <w:color w:val="000000"/>
                <w:sz w:val="20"/>
                <w:szCs w:val="20"/>
              </w:rPr>
              <w:t>m</w:t>
            </w:r>
            <w:proofErr w:type="gramEnd"/>
            <w:r w:rsidRPr="00297A06">
              <w:rPr>
                <w:rFonts w:eastAsia="Times New Roman" w:cs="Times New Roman"/>
                <w:color w:val="000000"/>
                <w:sz w:val="20"/>
                <w:szCs w:val="20"/>
              </w:rPr>
              <w:t>/z tolerance: 0.0005 m/z or 10 ppm</w:t>
            </w:r>
          </w:p>
        </w:tc>
      </w:tr>
      <w:tr w:rsidR="00E16DC1" w:rsidRPr="00297A06" w14:paraId="643B27F4" w14:textId="77777777" w:rsidTr="00C10342">
        <w:trPr>
          <w:trHeight w:val="300"/>
        </w:trPr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E5DA3" w14:textId="77777777" w:rsidR="00E16DC1" w:rsidRPr="00297A06" w:rsidRDefault="00E16DC1" w:rsidP="00C10342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97A06">
              <w:rPr>
                <w:rFonts w:eastAsia="Times New Roman" w:cs="Times New Roman"/>
                <w:color w:val="000000"/>
                <w:sz w:val="20"/>
                <w:szCs w:val="20"/>
              </w:rPr>
              <w:t>Weight for m/z: 90</w:t>
            </w:r>
          </w:p>
        </w:tc>
      </w:tr>
      <w:tr w:rsidR="00E16DC1" w:rsidRPr="00297A06" w14:paraId="4D3E70FD" w14:textId="77777777" w:rsidTr="00C10342">
        <w:trPr>
          <w:trHeight w:val="300"/>
        </w:trPr>
        <w:tc>
          <w:tcPr>
            <w:tcW w:w="4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8B181" w14:textId="77777777" w:rsidR="00E16DC1" w:rsidRPr="00297A06" w:rsidRDefault="00E16DC1" w:rsidP="00C10342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97A06">
              <w:rPr>
                <w:rFonts w:eastAsia="Times New Roman" w:cs="Times New Roman"/>
                <w:color w:val="000000"/>
                <w:sz w:val="20"/>
                <w:szCs w:val="20"/>
              </w:rPr>
              <w:t>Retention time tolerance (min): 0.3</w:t>
            </w:r>
          </w:p>
        </w:tc>
      </w:tr>
      <w:tr w:rsidR="00E16DC1" w:rsidRPr="00297A06" w14:paraId="532E6AD6" w14:textId="77777777" w:rsidTr="00C10342">
        <w:trPr>
          <w:trHeight w:val="300"/>
        </w:trPr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816C8E" w14:textId="77777777" w:rsidR="00E16DC1" w:rsidRPr="00297A06" w:rsidRDefault="00E16DC1" w:rsidP="00C10342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97A06">
              <w:rPr>
                <w:rFonts w:eastAsia="Times New Roman" w:cs="Times New Roman"/>
                <w:color w:val="000000"/>
                <w:sz w:val="20"/>
                <w:szCs w:val="20"/>
              </w:rPr>
              <w:t>Weight for RT: 10</w:t>
            </w:r>
          </w:p>
        </w:tc>
      </w:tr>
      <w:tr w:rsidR="00E16DC1" w:rsidRPr="00297A06" w14:paraId="50CA2AA0" w14:textId="77777777" w:rsidTr="00780F48">
        <w:trPr>
          <w:trHeight w:val="85"/>
        </w:trPr>
        <w:tc>
          <w:tcPr>
            <w:tcW w:w="4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57945" w14:textId="77777777" w:rsidR="00E16DC1" w:rsidRPr="00297A06" w:rsidRDefault="00E16DC1" w:rsidP="00C10342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E16DC1" w:rsidRPr="00297A06" w14:paraId="75F4A724" w14:textId="77777777" w:rsidTr="00C10342">
        <w:trPr>
          <w:trHeight w:val="300"/>
        </w:trPr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D21ECD" w14:textId="77777777" w:rsidR="00E16DC1" w:rsidRPr="00297A06" w:rsidRDefault="00E16DC1" w:rsidP="00C10342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97A06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Peak list row filter</w:t>
            </w:r>
          </w:p>
        </w:tc>
      </w:tr>
      <w:tr w:rsidR="00E16DC1" w:rsidRPr="00297A06" w14:paraId="7D32996C" w14:textId="77777777" w:rsidTr="00C10342">
        <w:trPr>
          <w:trHeight w:val="300"/>
        </w:trPr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CF5E8" w14:textId="77777777" w:rsidR="00E16DC1" w:rsidRPr="00297A06" w:rsidRDefault="00E16DC1" w:rsidP="00C10342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97A06">
              <w:rPr>
                <w:rFonts w:eastAsia="Times New Roman" w:cs="Times New Roman"/>
                <w:color w:val="000000"/>
                <w:sz w:val="20"/>
                <w:szCs w:val="20"/>
              </w:rPr>
              <w:t>Minimum peaks in a row: 2</w:t>
            </w:r>
          </w:p>
        </w:tc>
      </w:tr>
      <w:tr w:rsidR="00E16DC1" w:rsidRPr="00297A06" w14:paraId="1846EFAD" w14:textId="77777777" w:rsidTr="00C10342">
        <w:trPr>
          <w:trHeight w:val="300"/>
        </w:trPr>
        <w:tc>
          <w:tcPr>
            <w:tcW w:w="4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4C3C4" w14:textId="77777777" w:rsidR="00E16DC1" w:rsidRPr="00297A06" w:rsidRDefault="00E16DC1" w:rsidP="00C10342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97A06">
              <w:rPr>
                <w:rFonts w:eastAsia="Times New Roman" w:cs="Times New Roman"/>
                <w:color w:val="000000"/>
                <w:sz w:val="20"/>
                <w:szCs w:val="20"/>
              </w:rPr>
              <w:t>Minimum peaks in isotope pattern: 2</w:t>
            </w:r>
          </w:p>
        </w:tc>
      </w:tr>
      <w:tr w:rsidR="00E16DC1" w:rsidRPr="00297A06" w14:paraId="74DA93BE" w14:textId="77777777" w:rsidTr="00C10342">
        <w:trPr>
          <w:trHeight w:val="300"/>
        </w:trPr>
        <w:tc>
          <w:tcPr>
            <w:tcW w:w="43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657F89" w14:textId="77777777" w:rsidR="00E16DC1" w:rsidRPr="00297A06" w:rsidRDefault="00E16DC1" w:rsidP="00C10342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97A06">
              <w:rPr>
                <w:rFonts w:eastAsia="Times New Roman" w:cs="Times New Roman"/>
                <w:color w:val="000000"/>
                <w:sz w:val="20"/>
                <w:szCs w:val="20"/>
              </w:rPr>
              <w:t>Reset the peak ID: on</w:t>
            </w:r>
          </w:p>
        </w:tc>
      </w:tr>
    </w:tbl>
    <w:p w14:paraId="76A99B65" w14:textId="77777777" w:rsidR="00CB216E" w:rsidRDefault="00CB216E" w:rsidP="00752B08">
      <w:pPr>
        <w:rPr>
          <w:b/>
          <w:sz w:val="20"/>
          <w:szCs w:val="20"/>
        </w:rPr>
      </w:pPr>
    </w:p>
    <w:p w14:paraId="25CB9572" w14:textId="77777777" w:rsidR="00CB216E" w:rsidRDefault="00CB216E" w:rsidP="00752B08">
      <w:pPr>
        <w:rPr>
          <w:b/>
          <w:sz w:val="20"/>
          <w:szCs w:val="20"/>
        </w:rPr>
      </w:pPr>
    </w:p>
    <w:p w14:paraId="0400920E" w14:textId="77777777" w:rsidR="003A0369" w:rsidRDefault="003A0369" w:rsidP="00752B08">
      <w:pPr>
        <w:rPr>
          <w:b/>
          <w:sz w:val="20"/>
          <w:szCs w:val="20"/>
        </w:rPr>
      </w:pPr>
    </w:p>
    <w:p w14:paraId="6D106FD0" w14:textId="77777777" w:rsidR="006251D6" w:rsidRDefault="006251D6" w:rsidP="00752B08">
      <w:pPr>
        <w:rPr>
          <w:b/>
          <w:sz w:val="20"/>
          <w:szCs w:val="20"/>
        </w:rPr>
      </w:pPr>
    </w:p>
    <w:p w14:paraId="24EFCA80" w14:textId="6B9434A5" w:rsidR="003A0369" w:rsidRDefault="003A0369" w:rsidP="00752B08">
      <w:pPr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Supplemental Table 2 – </w:t>
      </w:r>
      <w:r w:rsidRPr="003A0369">
        <w:rPr>
          <w:sz w:val="20"/>
          <w:szCs w:val="20"/>
        </w:rPr>
        <w:t xml:space="preserve">Results Table for the Volcano Plot analysis </w:t>
      </w:r>
      <w:r w:rsidR="00634448">
        <w:rPr>
          <w:sz w:val="20"/>
          <w:szCs w:val="20"/>
        </w:rPr>
        <w:t xml:space="preserve">at PND 70 </w:t>
      </w:r>
      <w:r w:rsidRPr="003A0369">
        <w:rPr>
          <w:sz w:val="20"/>
          <w:szCs w:val="20"/>
        </w:rPr>
        <w:t>(Supplemental Figure 2)</w:t>
      </w:r>
    </w:p>
    <w:tbl>
      <w:tblPr>
        <w:tblW w:w="7768" w:type="dxa"/>
        <w:jc w:val="center"/>
        <w:tblLayout w:type="fixed"/>
        <w:tblLook w:val="04A0" w:firstRow="1" w:lastRow="0" w:firstColumn="1" w:lastColumn="0" w:noHBand="0" w:noVBand="1"/>
      </w:tblPr>
      <w:tblGrid>
        <w:gridCol w:w="2265"/>
        <w:gridCol w:w="90"/>
        <w:gridCol w:w="1620"/>
        <w:gridCol w:w="360"/>
        <w:gridCol w:w="900"/>
        <w:gridCol w:w="990"/>
        <w:gridCol w:w="1543"/>
      </w:tblGrid>
      <w:tr w:rsidR="00107E9B" w:rsidRPr="00107E9B" w14:paraId="0C070947" w14:textId="77777777" w:rsidTr="00107E9B">
        <w:trPr>
          <w:trHeight w:val="300"/>
          <w:jc w:val="center"/>
        </w:trPr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AB09D1" w14:textId="77777777" w:rsidR="00107E9B" w:rsidRPr="00107E9B" w:rsidRDefault="00107E9B" w:rsidP="00107E9B">
            <w:pPr>
              <w:spacing w:before="0" w:after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107E9B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Identified Metabolite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A45A95" w14:textId="77777777" w:rsidR="00107E9B" w:rsidRPr="00107E9B" w:rsidRDefault="00107E9B" w:rsidP="00107E9B">
            <w:pPr>
              <w:spacing w:before="0" w:after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107E9B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Feature (</w:t>
            </w:r>
            <w:r w:rsidRPr="00107E9B">
              <w:rPr>
                <w:rFonts w:eastAsia="Times New Roman" w:cs="Times New Roman"/>
                <w:b/>
                <w:i/>
                <w:iCs/>
                <w:color w:val="000000"/>
                <w:sz w:val="20"/>
                <w:szCs w:val="20"/>
              </w:rPr>
              <w:t>m/</w:t>
            </w:r>
            <w:proofErr w:type="spellStart"/>
            <w:r w:rsidRPr="00107E9B">
              <w:rPr>
                <w:rFonts w:eastAsia="Times New Roman" w:cs="Times New Roman"/>
                <w:b/>
                <w:i/>
                <w:iCs/>
                <w:color w:val="000000"/>
                <w:sz w:val="20"/>
                <w:szCs w:val="20"/>
              </w:rPr>
              <w:t>z</w:t>
            </w:r>
            <w:r w:rsidRPr="00107E9B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_rt</w:t>
            </w:r>
            <w:proofErr w:type="spellEnd"/>
            <w:r w:rsidRPr="00107E9B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340727" w14:textId="77777777" w:rsidR="00107E9B" w:rsidRPr="00107E9B" w:rsidRDefault="00107E9B" w:rsidP="00107E9B">
            <w:pPr>
              <w:spacing w:before="0" w:after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107E9B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FC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035B47" w14:textId="77777777" w:rsidR="00107E9B" w:rsidRPr="00107E9B" w:rsidRDefault="00107E9B" w:rsidP="00107E9B">
            <w:pPr>
              <w:spacing w:before="0" w:after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proofErr w:type="gramStart"/>
            <w:r w:rsidRPr="00107E9B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log2</w:t>
            </w:r>
            <w:proofErr w:type="gramEnd"/>
            <w:r w:rsidRPr="00107E9B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(FC)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879A7F" w14:textId="77777777" w:rsidR="00107E9B" w:rsidRDefault="00107E9B" w:rsidP="00107E9B">
            <w:pPr>
              <w:spacing w:before="0" w:after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107E9B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p</w:t>
            </w:r>
            <w:proofErr w:type="gramEnd"/>
            <w:r w:rsidRPr="00107E9B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.a</w:t>
            </w: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d</w:t>
            </w:r>
            <w:r w:rsidRPr="00107E9B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justed</w:t>
            </w:r>
            <w:proofErr w:type="spellEnd"/>
            <w:r w:rsidRPr="00107E9B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 xml:space="preserve">; </w:t>
            </w:r>
          </w:p>
          <w:p w14:paraId="1DD19327" w14:textId="233ECE5C" w:rsidR="00107E9B" w:rsidRPr="00107E9B" w:rsidRDefault="00107E9B" w:rsidP="00107E9B">
            <w:pPr>
              <w:spacing w:before="0" w:after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107E9B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FDR p &lt; 0.01</w:t>
            </w:r>
          </w:p>
        </w:tc>
      </w:tr>
      <w:tr w:rsidR="00107E9B" w:rsidRPr="00107E9B" w14:paraId="3BDA7901" w14:textId="77777777" w:rsidTr="00107E9B">
        <w:trPr>
          <w:trHeight w:val="300"/>
          <w:jc w:val="center"/>
        </w:trPr>
        <w:tc>
          <w:tcPr>
            <w:tcW w:w="235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B8E90" w14:textId="77777777" w:rsidR="00107E9B" w:rsidRPr="00107E9B" w:rsidRDefault="00107E9B" w:rsidP="00107E9B">
            <w:pPr>
              <w:spacing w:before="0"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8CC68" w14:textId="77777777" w:rsidR="00107E9B" w:rsidRPr="00107E9B" w:rsidRDefault="00107E9B" w:rsidP="00107E9B">
            <w:pPr>
              <w:spacing w:before="0"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07E9B">
              <w:rPr>
                <w:rFonts w:eastAsia="Times New Roman" w:cs="Times New Roman"/>
                <w:color w:val="000000"/>
                <w:sz w:val="20"/>
                <w:szCs w:val="20"/>
              </w:rPr>
              <w:t>156.036_0.286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67E10" w14:textId="77777777" w:rsidR="00107E9B" w:rsidRPr="00107E9B" w:rsidRDefault="00107E9B" w:rsidP="00107E9B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07E9B">
              <w:rPr>
                <w:rFonts w:eastAsia="Times New Roman" w:cs="Times New Roman"/>
                <w:color w:val="000000"/>
                <w:sz w:val="20"/>
                <w:szCs w:val="20"/>
              </w:rPr>
              <w:t>0.03482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EDBD8" w14:textId="77777777" w:rsidR="00107E9B" w:rsidRPr="00107E9B" w:rsidRDefault="00107E9B" w:rsidP="00107E9B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07E9B">
              <w:rPr>
                <w:rFonts w:eastAsia="Times New Roman" w:cs="Times New Roman"/>
                <w:color w:val="000000"/>
                <w:sz w:val="20"/>
                <w:szCs w:val="20"/>
              </w:rPr>
              <w:t>-4.8439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4B181" w14:textId="77777777" w:rsidR="00107E9B" w:rsidRPr="00107E9B" w:rsidRDefault="00107E9B" w:rsidP="00107E9B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07E9B">
              <w:rPr>
                <w:rFonts w:eastAsia="Times New Roman" w:cs="Times New Roman"/>
                <w:color w:val="000000"/>
                <w:sz w:val="20"/>
                <w:szCs w:val="20"/>
              </w:rPr>
              <w:t>6.89E-09</w:t>
            </w:r>
          </w:p>
        </w:tc>
      </w:tr>
      <w:tr w:rsidR="00107E9B" w:rsidRPr="00107E9B" w14:paraId="6E445743" w14:textId="77777777" w:rsidTr="00107E9B">
        <w:trPr>
          <w:trHeight w:val="300"/>
          <w:jc w:val="center"/>
        </w:trPr>
        <w:tc>
          <w:tcPr>
            <w:tcW w:w="2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0FEB8" w14:textId="77777777" w:rsidR="00107E9B" w:rsidRPr="00107E9B" w:rsidRDefault="00107E9B" w:rsidP="00107E9B">
            <w:pPr>
              <w:spacing w:before="0"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8AD23" w14:textId="77777777" w:rsidR="00107E9B" w:rsidRPr="00107E9B" w:rsidRDefault="00107E9B" w:rsidP="00107E9B">
            <w:pPr>
              <w:spacing w:before="0"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07E9B">
              <w:rPr>
                <w:rFonts w:eastAsia="Times New Roman" w:cs="Times New Roman"/>
                <w:color w:val="000000"/>
                <w:sz w:val="20"/>
                <w:szCs w:val="20"/>
              </w:rPr>
              <w:t>167.5441_0.286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6FED2" w14:textId="77777777" w:rsidR="00107E9B" w:rsidRPr="00107E9B" w:rsidRDefault="00107E9B" w:rsidP="00107E9B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07E9B">
              <w:rPr>
                <w:rFonts w:eastAsia="Times New Roman" w:cs="Times New Roman"/>
                <w:color w:val="000000"/>
                <w:sz w:val="20"/>
                <w:szCs w:val="20"/>
              </w:rPr>
              <w:t>0.022255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A6F5E" w14:textId="77777777" w:rsidR="00107E9B" w:rsidRPr="00107E9B" w:rsidRDefault="00107E9B" w:rsidP="00107E9B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07E9B">
              <w:rPr>
                <w:rFonts w:eastAsia="Times New Roman" w:cs="Times New Roman"/>
                <w:color w:val="000000"/>
                <w:sz w:val="20"/>
                <w:szCs w:val="20"/>
              </w:rPr>
              <w:t>-5.4897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F4203" w14:textId="77777777" w:rsidR="00107E9B" w:rsidRPr="00107E9B" w:rsidRDefault="00107E9B" w:rsidP="00107E9B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07E9B">
              <w:rPr>
                <w:rFonts w:eastAsia="Times New Roman" w:cs="Times New Roman"/>
                <w:color w:val="000000"/>
                <w:sz w:val="20"/>
                <w:szCs w:val="20"/>
              </w:rPr>
              <w:t>1.41E-07</w:t>
            </w:r>
          </w:p>
        </w:tc>
      </w:tr>
      <w:tr w:rsidR="00107E9B" w:rsidRPr="00107E9B" w14:paraId="3B70F729" w14:textId="77777777" w:rsidTr="00107E9B">
        <w:trPr>
          <w:trHeight w:val="300"/>
          <w:jc w:val="center"/>
        </w:trPr>
        <w:tc>
          <w:tcPr>
            <w:tcW w:w="2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48DF0" w14:textId="77777777" w:rsidR="00107E9B" w:rsidRPr="00107E9B" w:rsidRDefault="00107E9B" w:rsidP="00107E9B">
            <w:pPr>
              <w:spacing w:before="0"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61FE8" w14:textId="77777777" w:rsidR="00107E9B" w:rsidRPr="00107E9B" w:rsidRDefault="00107E9B" w:rsidP="00107E9B">
            <w:pPr>
              <w:spacing w:before="0"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07E9B">
              <w:rPr>
                <w:rFonts w:eastAsia="Times New Roman" w:cs="Times New Roman"/>
                <w:color w:val="000000"/>
                <w:sz w:val="20"/>
                <w:szCs w:val="20"/>
              </w:rPr>
              <w:t>226.1075_0.363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2DA74" w14:textId="77777777" w:rsidR="00107E9B" w:rsidRPr="00107E9B" w:rsidRDefault="00107E9B" w:rsidP="00107E9B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07E9B">
              <w:rPr>
                <w:rFonts w:eastAsia="Times New Roman" w:cs="Times New Roman"/>
                <w:color w:val="000000"/>
                <w:sz w:val="20"/>
                <w:szCs w:val="20"/>
              </w:rPr>
              <w:t>0.06341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35F71" w14:textId="77777777" w:rsidR="00107E9B" w:rsidRPr="00107E9B" w:rsidRDefault="00107E9B" w:rsidP="00107E9B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07E9B">
              <w:rPr>
                <w:rFonts w:eastAsia="Times New Roman" w:cs="Times New Roman"/>
                <w:color w:val="000000"/>
                <w:sz w:val="20"/>
                <w:szCs w:val="20"/>
              </w:rPr>
              <w:t>-3.9791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160F1" w14:textId="77777777" w:rsidR="00107E9B" w:rsidRPr="00107E9B" w:rsidRDefault="00107E9B" w:rsidP="00107E9B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07E9B">
              <w:rPr>
                <w:rFonts w:eastAsia="Times New Roman" w:cs="Times New Roman"/>
                <w:color w:val="000000"/>
                <w:sz w:val="20"/>
                <w:szCs w:val="20"/>
              </w:rPr>
              <w:t>0.00075567</w:t>
            </w:r>
          </w:p>
        </w:tc>
      </w:tr>
      <w:tr w:rsidR="00107E9B" w:rsidRPr="00107E9B" w14:paraId="1D77E2B5" w14:textId="77777777" w:rsidTr="00107E9B">
        <w:trPr>
          <w:trHeight w:val="300"/>
          <w:jc w:val="center"/>
        </w:trPr>
        <w:tc>
          <w:tcPr>
            <w:tcW w:w="2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6B22A" w14:textId="77777777" w:rsidR="00107E9B" w:rsidRPr="00107E9B" w:rsidRDefault="00107E9B" w:rsidP="00107E9B">
            <w:pPr>
              <w:spacing w:before="0"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DE008" w14:textId="77777777" w:rsidR="00107E9B" w:rsidRPr="00107E9B" w:rsidRDefault="00107E9B" w:rsidP="00107E9B">
            <w:pPr>
              <w:spacing w:before="0"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07E9B">
              <w:rPr>
                <w:rFonts w:eastAsia="Times New Roman" w:cs="Times New Roman"/>
                <w:color w:val="000000"/>
                <w:sz w:val="20"/>
                <w:szCs w:val="20"/>
              </w:rPr>
              <w:t>228.0572_0.288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8669A" w14:textId="77777777" w:rsidR="00107E9B" w:rsidRPr="00107E9B" w:rsidRDefault="00107E9B" w:rsidP="00107E9B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07E9B">
              <w:rPr>
                <w:rFonts w:eastAsia="Times New Roman" w:cs="Times New Roman"/>
                <w:color w:val="000000"/>
                <w:sz w:val="20"/>
                <w:szCs w:val="20"/>
              </w:rPr>
              <w:t>0.02801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4F7AB" w14:textId="77777777" w:rsidR="00107E9B" w:rsidRPr="00107E9B" w:rsidRDefault="00107E9B" w:rsidP="00107E9B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07E9B">
              <w:rPr>
                <w:rFonts w:eastAsia="Times New Roman" w:cs="Times New Roman"/>
                <w:color w:val="000000"/>
                <w:sz w:val="20"/>
                <w:szCs w:val="20"/>
              </w:rPr>
              <w:t>-5.1579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E06CD" w14:textId="77777777" w:rsidR="00107E9B" w:rsidRPr="00107E9B" w:rsidRDefault="00107E9B" w:rsidP="00107E9B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07E9B">
              <w:rPr>
                <w:rFonts w:eastAsia="Times New Roman" w:cs="Times New Roman"/>
                <w:color w:val="000000"/>
                <w:sz w:val="20"/>
                <w:szCs w:val="20"/>
              </w:rPr>
              <w:t>6.50E-15</w:t>
            </w:r>
          </w:p>
        </w:tc>
      </w:tr>
      <w:tr w:rsidR="00107E9B" w:rsidRPr="00107E9B" w14:paraId="308A5708" w14:textId="77777777" w:rsidTr="00107E9B">
        <w:trPr>
          <w:trHeight w:val="300"/>
          <w:jc w:val="center"/>
        </w:trPr>
        <w:tc>
          <w:tcPr>
            <w:tcW w:w="2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0F360" w14:textId="77777777" w:rsidR="00107E9B" w:rsidRPr="00107E9B" w:rsidRDefault="00107E9B" w:rsidP="00107E9B">
            <w:pPr>
              <w:spacing w:before="0"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57781" w14:textId="77777777" w:rsidR="00107E9B" w:rsidRPr="00107E9B" w:rsidRDefault="00107E9B" w:rsidP="00107E9B">
            <w:pPr>
              <w:spacing w:before="0"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07E9B">
              <w:rPr>
                <w:rFonts w:eastAsia="Times New Roman" w:cs="Times New Roman"/>
                <w:color w:val="000000"/>
                <w:sz w:val="20"/>
                <w:szCs w:val="20"/>
              </w:rPr>
              <w:t>237.0625_0.291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64A3C" w14:textId="77777777" w:rsidR="00107E9B" w:rsidRPr="00107E9B" w:rsidRDefault="00107E9B" w:rsidP="00107E9B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07E9B">
              <w:rPr>
                <w:rFonts w:eastAsia="Times New Roman" w:cs="Times New Roman"/>
                <w:color w:val="000000"/>
                <w:sz w:val="20"/>
                <w:szCs w:val="20"/>
              </w:rPr>
              <w:t>0.046724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AA660" w14:textId="77777777" w:rsidR="00107E9B" w:rsidRPr="00107E9B" w:rsidRDefault="00107E9B" w:rsidP="00107E9B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07E9B">
              <w:rPr>
                <w:rFonts w:eastAsia="Times New Roman" w:cs="Times New Roman"/>
                <w:color w:val="000000"/>
                <w:sz w:val="20"/>
                <w:szCs w:val="20"/>
              </w:rPr>
              <w:t>-4.4197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DB51F" w14:textId="77777777" w:rsidR="00107E9B" w:rsidRPr="00107E9B" w:rsidRDefault="00107E9B" w:rsidP="00107E9B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07E9B">
              <w:rPr>
                <w:rFonts w:eastAsia="Times New Roman" w:cs="Times New Roman"/>
                <w:color w:val="000000"/>
                <w:sz w:val="20"/>
                <w:szCs w:val="20"/>
              </w:rPr>
              <w:t>3.65E-06</w:t>
            </w:r>
          </w:p>
        </w:tc>
      </w:tr>
      <w:tr w:rsidR="00107E9B" w:rsidRPr="00107E9B" w14:paraId="2A1E5CF5" w14:textId="77777777" w:rsidTr="00107E9B">
        <w:trPr>
          <w:trHeight w:val="300"/>
          <w:jc w:val="center"/>
        </w:trPr>
        <w:tc>
          <w:tcPr>
            <w:tcW w:w="2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98F9E" w14:textId="77777777" w:rsidR="00107E9B" w:rsidRPr="00107E9B" w:rsidRDefault="00107E9B" w:rsidP="00107E9B">
            <w:pPr>
              <w:spacing w:before="0"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07E9B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Glycerol </w:t>
            </w:r>
            <w:proofErr w:type="spellStart"/>
            <w:r w:rsidRPr="00107E9B">
              <w:rPr>
                <w:rFonts w:eastAsia="Times New Roman" w:cs="Times New Roman"/>
                <w:color w:val="000000"/>
                <w:sz w:val="20"/>
                <w:szCs w:val="20"/>
              </w:rPr>
              <w:t>Glucoside</w:t>
            </w:r>
            <w:proofErr w:type="spellEnd"/>
            <w:r w:rsidRPr="00107E9B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Derivative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785B4" w14:textId="77777777" w:rsidR="00107E9B" w:rsidRPr="00107E9B" w:rsidRDefault="00107E9B" w:rsidP="00107E9B">
            <w:pPr>
              <w:spacing w:before="0"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07E9B">
              <w:rPr>
                <w:rFonts w:eastAsia="Times New Roman" w:cs="Times New Roman"/>
                <w:color w:val="000000"/>
                <w:sz w:val="20"/>
                <w:szCs w:val="20"/>
              </w:rPr>
              <w:t>255.1074_0.311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1140C" w14:textId="77777777" w:rsidR="00107E9B" w:rsidRPr="00107E9B" w:rsidRDefault="00107E9B" w:rsidP="00107E9B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07E9B">
              <w:rPr>
                <w:rFonts w:eastAsia="Times New Roman" w:cs="Times New Roman"/>
                <w:color w:val="000000"/>
                <w:sz w:val="20"/>
                <w:szCs w:val="20"/>
              </w:rPr>
              <w:t>0.0136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AD90A" w14:textId="77777777" w:rsidR="00107E9B" w:rsidRPr="00107E9B" w:rsidRDefault="00107E9B" w:rsidP="00107E9B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07E9B">
              <w:rPr>
                <w:rFonts w:eastAsia="Times New Roman" w:cs="Times New Roman"/>
                <w:color w:val="000000"/>
                <w:sz w:val="20"/>
                <w:szCs w:val="20"/>
              </w:rPr>
              <w:t>-6.2003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535D1" w14:textId="77777777" w:rsidR="00107E9B" w:rsidRPr="00107E9B" w:rsidRDefault="00107E9B" w:rsidP="00107E9B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07E9B">
              <w:rPr>
                <w:rFonts w:eastAsia="Times New Roman" w:cs="Times New Roman"/>
                <w:color w:val="000000"/>
                <w:sz w:val="20"/>
                <w:szCs w:val="20"/>
              </w:rPr>
              <w:t>1.81E-20</w:t>
            </w:r>
          </w:p>
        </w:tc>
      </w:tr>
      <w:tr w:rsidR="00107E9B" w:rsidRPr="00107E9B" w14:paraId="2F2AF0B0" w14:textId="77777777" w:rsidTr="00107E9B">
        <w:trPr>
          <w:trHeight w:val="300"/>
          <w:jc w:val="center"/>
        </w:trPr>
        <w:tc>
          <w:tcPr>
            <w:tcW w:w="2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0E829" w14:textId="77777777" w:rsidR="00107E9B" w:rsidRPr="00107E9B" w:rsidRDefault="00107E9B" w:rsidP="00107E9B">
            <w:pPr>
              <w:spacing w:before="0"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107E9B">
              <w:rPr>
                <w:rFonts w:eastAsia="Times New Roman" w:cs="Times New Roman"/>
                <w:color w:val="000000"/>
                <w:sz w:val="20"/>
                <w:szCs w:val="20"/>
              </w:rPr>
              <w:t>Ethanbis</w:t>
            </w:r>
            <w:proofErr w:type="spellEnd"/>
            <w:r w:rsidRPr="00107E9B">
              <w:rPr>
                <w:rFonts w:eastAsia="Times New Roman" w:cs="Times New Roman"/>
                <w:color w:val="000000"/>
                <w:sz w:val="20"/>
                <w:szCs w:val="20"/>
              </w:rPr>
              <w:t>(</w:t>
            </w:r>
            <w:proofErr w:type="spellStart"/>
            <w:proofErr w:type="gramEnd"/>
            <w:r w:rsidRPr="00107E9B">
              <w:rPr>
                <w:rFonts w:eastAsia="Times New Roman" w:cs="Times New Roman"/>
                <w:color w:val="000000"/>
                <w:sz w:val="20"/>
                <w:szCs w:val="20"/>
              </w:rPr>
              <w:t>thioate</w:t>
            </w:r>
            <w:proofErr w:type="spellEnd"/>
            <w:r w:rsidRPr="00107E9B">
              <w:rPr>
                <w:rFonts w:eastAsia="Times New Roman" w:cs="Times New Roman"/>
                <w:color w:val="000000"/>
                <w:sz w:val="20"/>
                <w:szCs w:val="20"/>
              </w:rPr>
              <w:t>) Derivative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75FD5" w14:textId="77777777" w:rsidR="00107E9B" w:rsidRPr="00107E9B" w:rsidRDefault="00107E9B" w:rsidP="00107E9B">
            <w:pPr>
              <w:spacing w:before="0"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07E9B">
              <w:rPr>
                <w:rFonts w:eastAsia="Times New Roman" w:cs="Times New Roman"/>
                <w:color w:val="000000"/>
                <w:sz w:val="20"/>
                <w:szCs w:val="20"/>
              </w:rPr>
              <w:t>293.0628_0.253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460A6" w14:textId="77777777" w:rsidR="00107E9B" w:rsidRPr="00107E9B" w:rsidRDefault="00107E9B" w:rsidP="00107E9B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07E9B">
              <w:rPr>
                <w:rFonts w:eastAsia="Times New Roman" w:cs="Times New Roman"/>
                <w:color w:val="000000"/>
                <w:sz w:val="20"/>
                <w:szCs w:val="20"/>
              </w:rPr>
              <w:t>0.0080589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C73EF" w14:textId="77777777" w:rsidR="00107E9B" w:rsidRPr="00107E9B" w:rsidRDefault="00107E9B" w:rsidP="00107E9B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07E9B">
              <w:rPr>
                <w:rFonts w:eastAsia="Times New Roman" w:cs="Times New Roman"/>
                <w:color w:val="000000"/>
                <w:sz w:val="20"/>
                <w:szCs w:val="20"/>
              </w:rPr>
              <w:t>-6.9552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85112" w14:textId="77777777" w:rsidR="00107E9B" w:rsidRPr="00107E9B" w:rsidRDefault="00107E9B" w:rsidP="00107E9B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07E9B">
              <w:rPr>
                <w:rFonts w:eastAsia="Times New Roman" w:cs="Times New Roman"/>
                <w:color w:val="000000"/>
                <w:sz w:val="20"/>
                <w:szCs w:val="20"/>
              </w:rPr>
              <w:t>0.0036488</w:t>
            </w:r>
          </w:p>
        </w:tc>
      </w:tr>
      <w:tr w:rsidR="00107E9B" w:rsidRPr="00107E9B" w14:paraId="47A500AC" w14:textId="77777777" w:rsidTr="00107E9B">
        <w:trPr>
          <w:trHeight w:val="300"/>
          <w:jc w:val="center"/>
        </w:trPr>
        <w:tc>
          <w:tcPr>
            <w:tcW w:w="2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05EEA" w14:textId="77777777" w:rsidR="00107E9B" w:rsidRPr="00107E9B" w:rsidRDefault="00107E9B" w:rsidP="00107E9B">
            <w:pPr>
              <w:spacing w:before="0"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5FBB8" w14:textId="77777777" w:rsidR="00107E9B" w:rsidRPr="00107E9B" w:rsidRDefault="00107E9B" w:rsidP="00107E9B">
            <w:pPr>
              <w:spacing w:before="0"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07E9B">
              <w:rPr>
                <w:rFonts w:eastAsia="Times New Roman" w:cs="Times New Roman"/>
                <w:color w:val="000000"/>
                <w:sz w:val="20"/>
                <w:szCs w:val="20"/>
              </w:rPr>
              <w:t>309.0828_0.288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68AF9" w14:textId="77777777" w:rsidR="00107E9B" w:rsidRPr="00107E9B" w:rsidRDefault="00107E9B" w:rsidP="00107E9B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07E9B">
              <w:rPr>
                <w:rFonts w:eastAsia="Times New Roman" w:cs="Times New Roman"/>
                <w:color w:val="000000"/>
                <w:sz w:val="20"/>
                <w:szCs w:val="20"/>
              </w:rPr>
              <w:t>0.025869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E5716" w14:textId="77777777" w:rsidR="00107E9B" w:rsidRPr="00107E9B" w:rsidRDefault="00107E9B" w:rsidP="00107E9B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07E9B">
              <w:rPr>
                <w:rFonts w:eastAsia="Times New Roman" w:cs="Times New Roman"/>
                <w:color w:val="000000"/>
                <w:sz w:val="20"/>
                <w:szCs w:val="20"/>
              </w:rPr>
              <w:t>-5.2726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FBEBB" w14:textId="77777777" w:rsidR="00107E9B" w:rsidRPr="00107E9B" w:rsidRDefault="00107E9B" w:rsidP="00107E9B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07E9B">
              <w:rPr>
                <w:rFonts w:eastAsia="Times New Roman" w:cs="Times New Roman"/>
                <w:color w:val="000000"/>
                <w:sz w:val="20"/>
                <w:szCs w:val="20"/>
              </w:rPr>
              <w:t>1.51E-11</w:t>
            </w:r>
          </w:p>
        </w:tc>
      </w:tr>
      <w:tr w:rsidR="00107E9B" w:rsidRPr="00107E9B" w14:paraId="6795D01B" w14:textId="77777777" w:rsidTr="00107E9B">
        <w:trPr>
          <w:trHeight w:val="300"/>
          <w:jc w:val="center"/>
        </w:trPr>
        <w:tc>
          <w:tcPr>
            <w:tcW w:w="2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7A02D" w14:textId="77777777" w:rsidR="00107E9B" w:rsidRPr="00107E9B" w:rsidRDefault="00107E9B" w:rsidP="00107E9B">
            <w:pPr>
              <w:spacing w:before="0"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107E9B">
              <w:rPr>
                <w:rFonts w:eastAsia="Times New Roman" w:cs="Times New Roman"/>
                <w:color w:val="000000"/>
                <w:sz w:val="20"/>
                <w:szCs w:val="20"/>
              </w:rPr>
              <w:t>Quinazolinone</w:t>
            </w:r>
            <w:proofErr w:type="spellEnd"/>
            <w:r w:rsidRPr="00107E9B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Analog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8A215" w14:textId="77777777" w:rsidR="00107E9B" w:rsidRPr="00107E9B" w:rsidRDefault="00107E9B" w:rsidP="00107E9B">
            <w:pPr>
              <w:spacing w:before="0"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07E9B">
              <w:rPr>
                <w:rFonts w:eastAsia="Times New Roman" w:cs="Times New Roman"/>
                <w:color w:val="000000"/>
                <w:sz w:val="20"/>
                <w:szCs w:val="20"/>
              </w:rPr>
              <w:t>315.1111_0.355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EE142" w14:textId="77777777" w:rsidR="00107E9B" w:rsidRPr="00107E9B" w:rsidRDefault="00107E9B" w:rsidP="00107E9B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07E9B">
              <w:rPr>
                <w:rFonts w:eastAsia="Times New Roman" w:cs="Times New Roman"/>
                <w:color w:val="000000"/>
                <w:sz w:val="20"/>
                <w:szCs w:val="20"/>
              </w:rPr>
              <w:t>21.381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494D0" w14:textId="77777777" w:rsidR="00107E9B" w:rsidRPr="00107E9B" w:rsidRDefault="00107E9B" w:rsidP="00107E9B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07E9B">
              <w:rPr>
                <w:rFonts w:eastAsia="Times New Roman" w:cs="Times New Roman"/>
                <w:color w:val="000000"/>
                <w:sz w:val="20"/>
                <w:szCs w:val="20"/>
              </w:rPr>
              <w:t>4.4183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DE8B9" w14:textId="77777777" w:rsidR="00107E9B" w:rsidRPr="00107E9B" w:rsidRDefault="00107E9B" w:rsidP="00107E9B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07E9B">
              <w:rPr>
                <w:rFonts w:eastAsia="Times New Roman" w:cs="Times New Roman"/>
                <w:color w:val="000000"/>
                <w:sz w:val="20"/>
                <w:szCs w:val="20"/>
              </w:rPr>
              <w:t>3.17E-06</w:t>
            </w:r>
          </w:p>
        </w:tc>
      </w:tr>
      <w:tr w:rsidR="00107E9B" w:rsidRPr="00107E9B" w14:paraId="3A21E612" w14:textId="77777777" w:rsidTr="00107E9B">
        <w:trPr>
          <w:trHeight w:val="300"/>
          <w:jc w:val="center"/>
        </w:trPr>
        <w:tc>
          <w:tcPr>
            <w:tcW w:w="2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D7FE9" w14:textId="77777777" w:rsidR="00107E9B" w:rsidRPr="00107E9B" w:rsidRDefault="00107E9B" w:rsidP="00107E9B">
            <w:pPr>
              <w:spacing w:before="0"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07E9B">
              <w:rPr>
                <w:rFonts w:eastAsia="Times New Roman" w:cs="Times New Roman"/>
                <w:color w:val="000000"/>
                <w:sz w:val="20"/>
                <w:szCs w:val="20"/>
              </w:rPr>
              <w:t>Disaccharide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10143" w14:textId="77777777" w:rsidR="00107E9B" w:rsidRPr="00107E9B" w:rsidRDefault="00107E9B" w:rsidP="00107E9B">
            <w:pPr>
              <w:spacing w:before="0"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07E9B">
              <w:rPr>
                <w:rFonts w:eastAsia="Times New Roman" w:cs="Times New Roman"/>
                <w:color w:val="000000"/>
                <w:sz w:val="20"/>
                <w:szCs w:val="20"/>
              </w:rPr>
              <w:t>327.1282_0.331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A254F" w14:textId="77777777" w:rsidR="00107E9B" w:rsidRPr="00107E9B" w:rsidRDefault="00107E9B" w:rsidP="00107E9B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07E9B">
              <w:rPr>
                <w:rFonts w:eastAsia="Times New Roman" w:cs="Times New Roman"/>
                <w:color w:val="000000"/>
                <w:sz w:val="20"/>
                <w:szCs w:val="20"/>
              </w:rPr>
              <w:t>0.024425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6037E" w14:textId="77777777" w:rsidR="00107E9B" w:rsidRPr="00107E9B" w:rsidRDefault="00107E9B" w:rsidP="00107E9B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07E9B">
              <w:rPr>
                <w:rFonts w:eastAsia="Times New Roman" w:cs="Times New Roman"/>
                <w:color w:val="000000"/>
                <w:sz w:val="20"/>
                <w:szCs w:val="20"/>
              </w:rPr>
              <w:t>-5.3555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0D0AA" w14:textId="77777777" w:rsidR="00107E9B" w:rsidRPr="00107E9B" w:rsidRDefault="00107E9B" w:rsidP="00107E9B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07E9B">
              <w:rPr>
                <w:rFonts w:eastAsia="Times New Roman" w:cs="Times New Roman"/>
                <w:color w:val="000000"/>
                <w:sz w:val="20"/>
                <w:szCs w:val="20"/>
              </w:rPr>
              <w:t>6.89E-16</w:t>
            </w:r>
          </w:p>
        </w:tc>
      </w:tr>
      <w:tr w:rsidR="00107E9B" w:rsidRPr="00107E9B" w14:paraId="6DAACF94" w14:textId="77777777" w:rsidTr="00107E9B">
        <w:trPr>
          <w:trHeight w:val="300"/>
          <w:jc w:val="center"/>
        </w:trPr>
        <w:tc>
          <w:tcPr>
            <w:tcW w:w="2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411FD" w14:textId="77777777" w:rsidR="00107E9B" w:rsidRPr="00107E9B" w:rsidRDefault="00107E9B" w:rsidP="00107E9B">
            <w:pPr>
              <w:spacing w:before="0"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07E9B">
              <w:rPr>
                <w:rFonts w:eastAsia="Times New Roman" w:cs="Times New Roman"/>
                <w:color w:val="000000"/>
                <w:sz w:val="20"/>
                <w:szCs w:val="20"/>
              </w:rPr>
              <w:t>Pyrimidine Nucleotide (1)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2DB66" w14:textId="77777777" w:rsidR="00107E9B" w:rsidRPr="00107E9B" w:rsidRDefault="00107E9B" w:rsidP="00107E9B">
            <w:pPr>
              <w:spacing w:before="0"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07E9B">
              <w:rPr>
                <w:rFonts w:eastAsia="Times New Roman" w:cs="Times New Roman"/>
                <w:color w:val="000000"/>
                <w:sz w:val="20"/>
                <w:szCs w:val="20"/>
              </w:rPr>
              <w:t>339.06_0.28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78C48" w14:textId="77777777" w:rsidR="00107E9B" w:rsidRPr="00107E9B" w:rsidRDefault="00107E9B" w:rsidP="00107E9B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07E9B">
              <w:rPr>
                <w:rFonts w:eastAsia="Times New Roman" w:cs="Times New Roman"/>
                <w:color w:val="000000"/>
                <w:sz w:val="20"/>
                <w:szCs w:val="20"/>
              </w:rPr>
              <w:t>0.040846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D70CA" w14:textId="77777777" w:rsidR="00107E9B" w:rsidRPr="00107E9B" w:rsidRDefault="00107E9B" w:rsidP="00107E9B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07E9B">
              <w:rPr>
                <w:rFonts w:eastAsia="Times New Roman" w:cs="Times New Roman"/>
                <w:color w:val="000000"/>
                <w:sz w:val="20"/>
                <w:szCs w:val="20"/>
              </w:rPr>
              <w:t>-4.6137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CBC90" w14:textId="77777777" w:rsidR="00107E9B" w:rsidRPr="00107E9B" w:rsidRDefault="00107E9B" w:rsidP="00107E9B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07E9B">
              <w:rPr>
                <w:rFonts w:eastAsia="Times New Roman" w:cs="Times New Roman"/>
                <w:color w:val="000000"/>
                <w:sz w:val="20"/>
                <w:szCs w:val="20"/>
              </w:rPr>
              <w:t>0.0037391</w:t>
            </w:r>
          </w:p>
        </w:tc>
      </w:tr>
      <w:tr w:rsidR="00107E9B" w:rsidRPr="00107E9B" w14:paraId="3337AC81" w14:textId="77777777" w:rsidTr="00107E9B">
        <w:trPr>
          <w:trHeight w:val="300"/>
          <w:jc w:val="center"/>
        </w:trPr>
        <w:tc>
          <w:tcPr>
            <w:tcW w:w="2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A56ED" w14:textId="77777777" w:rsidR="00107E9B" w:rsidRPr="00107E9B" w:rsidRDefault="00107E9B" w:rsidP="00107E9B">
            <w:pPr>
              <w:spacing w:before="0"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07E9B">
              <w:rPr>
                <w:rFonts w:eastAsia="Times New Roman" w:cs="Times New Roman"/>
                <w:color w:val="000000"/>
                <w:sz w:val="20"/>
                <w:szCs w:val="20"/>
              </w:rPr>
              <w:t>Aminoglycoside Analog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5AD2B" w14:textId="77777777" w:rsidR="00107E9B" w:rsidRPr="00107E9B" w:rsidRDefault="00107E9B" w:rsidP="00107E9B">
            <w:pPr>
              <w:spacing w:before="0"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07E9B">
              <w:rPr>
                <w:rFonts w:eastAsia="Times New Roman" w:cs="Times New Roman"/>
                <w:color w:val="000000"/>
                <w:sz w:val="20"/>
                <w:szCs w:val="20"/>
              </w:rPr>
              <w:t>342.1396_0.316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13A1D" w14:textId="77777777" w:rsidR="00107E9B" w:rsidRPr="00107E9B" w:rsidRDefault="00107E9B" w:rsidP="00107E9B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07E9B">
              <w:rPr>
                <w:rFonts w:eastAsia="Times New Roman" w:cs="Times New Roman"/>
                <w:color w:val="000000"/>
                <w:sz w:val="20"/>
                <w:szCs w:val="20"/>
              </w:rPr>
              <w:t>0.18021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F4F2A" w14:textId="77777777" w:rsidR="00107E9B" w:rsidRPr="00107E9B" w:rsidRDefault="00107E9B" w:rsidP="00107E9B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07E9B">
              <w:rPr>
                <w:rFonts w:eastAsia="Times New Roman" w:cs="Times New Roman"/>
                <w:color w:val="000000"/>
                <w:sz w:val="20"/>
                <w:szCs w:val="20"/>
              </w:rPr>
              <w:t>-2.4722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CD5ED" w14:textId="77777777" w:rsidR="00107E9B" w:rsidRPr="00107E9B" w:rsidRDefault="00107E9B" w:rsidP="00107E9B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07E9B">
              <w:rPr>
                <w:rFonts w:eastAsia="Times New Roman" w:cs="Times New Roman"/>
                <w:color w:val="000000"/>
                <w:sz w:val="20"/>
                <w:szCs w:val="20"/>
              </w:rPr>
              <w:t>0.0026345</w:t>
            </w:r>
          </w:p>
        </w:tc>
      </w:tr>
      <w:tr w:rsidR="00107E9B" w:rsidRPr="00107E9B" w14:paraId="277357E4" w14:textId="77777777" w:rsidTr="00107E9B">
        <w:trPr>
          <w:trHeight w:val="300"/>
          <w:jc w:val="center"/>
        </w:trPr>
        <w:tc>
          <w:tcPr>
            <w:tcW w:w="2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1AEAC" w14:textId="77777777" w:rsidR="00107E9B" w:rsidRPr="00107E9B" w:rsidRDefault="00107E9B" w:rsidP="00107E9B">
            <w:pPr>
              <w:spacing w:before="0"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6E635" w14:textId="77777777" w:rsidR="00107E9B" w:rsidRPr="00107E9B" w:rsidRDefault="00107E9B" w:rsidP="00107E9B">
            <w:pPr>
              <w:spacing w:before="0"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07E9B">
              <w:rPr>
                <w:rFonts w:eastAsia="Times New Roman" w:cs="Times New Roman"/>
                <w:color w:val="000000"/>
                <w:sz w:val="20"/>
                <w:szCs w:val="20"/>
              </w:rPr>
              <w:t>344.1552_0.331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A647B" w14:textId="77777777" w:rsidR="00107E9B" w:rsidRPr="00107E9B" w:rsidRDefault="00107E9B" w:rsidP="00107E9B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07E9B">
              <w:rPr>
                <w:rFonts w:eastAsia="Times New Roman" w:cs="Times New Roman"/>
                <w:color w:val="000000"/>
                <w:sz w:val="20"/>
                <w:szCs w:val="20"/>
              </w:rPr>
              <w:t>0.030489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DABBB" w14:textId="77777777" w:rsidR="00107E9B" w:rsidRPr="00107E9B" w:rsidRDefault="00107E9B" w:rsidP="00107E9B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07E9B">
              <w:rPr>
                <w:rFonts w:eastAsia="Times New Roman" w:cs="Times New Roman"/>
                <w:color w:val="000000"/>
                <w:sz w:val="20"/>
                <w:szCs w:val="20"/>
              </w:rPr>
              <w:t>-5.0356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21819" w14:textId="77777777" w:rsidR="00107E9B" w:rsidRPr="00107E9B" w:rsidRDefault="00107E9B" w:rsidP="00107E9B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07E9B">
              <w:rPr>
                <w:rFonts w:eastAsia="Times New Roman" w:cs="Times New Roman"/>
                <w:color w:val="000000"/>
                <w:sz w:val="20"/>
                <w:szCs w:val="20"/>
              </w:rPr>
              <w:t>5.11E-11</w:t>
            </w:r>
          </w:p>
        </w:tc>
      </w:tr>
      <w:tr w:rsidR="00107E9B" w:rsidRPr="00107E9B" w14:paraId="7741E78B" w14:textId="77777777" w:rsidTr="00107E9B">
        <w:trPr>
          <w:trHeight w:val="300"/>
          <w:jc w:val="center"/>
        </w:trPr>
        <w:tc>
          <w:tcPr>
            <w:tcW w:w="2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F9362" w14:textId="77777777" w:rsidR="00107E9B" w:rsidRPr="00107E9B" w:rsidRDefault="00107E9B" w:rsidP="00107E9B">
            <w:pPr>
              <w:spacing w:before="0"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5CA00" w14:textId="77777777" w:rsidR="00107E9B" w:rsidRPr="00107E9B" w:rsidRDefault="00107E9B" w:rsidP="00107E9B">
            <w:pPr>
              <w:spacing w:before="0"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07E9B">
              <w:rPr>
                <w:rFonts w:eastAsia="Times New Roman" w:cs="Times New Roman"/>
                <w:color w:val="000000"/>
                <w:sz w:val="20"/>
                <w:szCs w:val="20"/>
              </w:rPr>
              <w:t>354.0996_0.288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35312" w14:textId="77777777" w:rsidR="00107E9B" w:rsidRPr="00107E9B" w:rsidRDefault="00107E9B" w:rsidP="00107E9B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07E9B">
              <w:rPr>
                <w:rFonts w:eastAsia="Times New Roman" w:cs="Times New Roman"/>
                <w:color w:val="000000"/>
                <w:sz w:val="20"/>
                <w:szCs w:val="20"/>
              </w:rPr>
              <w:t>0.026563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690C3" w14:textId="77777777" w:rsidR="00107E9B" w:rsidRPr="00107E9B" w:rsidRDefault="00107E9B" w:rsidP="00107E9B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07E9B">
              <w:rPr>
                <w:rFonts w:eastAsia="Times New Roman" w:cs="Times New Roman"/>
                <w:color w:val="000000"/>
                <w:sz w:val="20"/>
                <w:szCs w:val="20"/>
              </w:rPr>
              <w:t>-5.2344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5DA9" w14:textId="77777777" w:rsidR="00107E9B" w:rsidRPr="00107E9B" w:rsidRDefault="00107E9B" w:rsidP="00107E9B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07E9B">
              <w:rPr>
                <w:rFonts w:eastAsia="Times New Roman" w:cs="Times New Roman"/>
                <w:color w:val="000000"/>
                <w:sz w:val="20"/>
                <w:szCs w:val="20"/>
              </w:rPr>
              <w:t>7.93E-08</w:t>
            </w:r>
          </w:p>
        </w:tc>
      </w:tr>
      <w:tr w:rsidR="00107E9B" w:rsidRPr="00107E9B" w14:paraId="77E24470" w14:textId="77777777" w:rsidTr="00107E9B">
        <w:trPr>
          <w:trHeight w:val="300"/>
          <w:jc w:val="center"/>
        </w:trPr>
        <w:tc>
          <w:tcPr>
            <w:tcW w:w="2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CC6D1" w14:textId="77777777" w:rsidR="00107E9B" w:rsidRPr="00107E9B" w:rsidRDefault="00107E9B" w:rsidP="00107E9B">
            <w:pPr>
              <w:spacing w:before="0"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41B91" w14:textId="77777777" w:rsidR="00107E9B" w:rsidRPr="00107E9B" w:rsidRDefault="00107E9B" w:rsidP="00107E9B">
            <w:pPr>
              <w:spacing w:before="0"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07E9B">
              <w:rPr>
                <w:rFonts w:eastAsia="Times New Roman" w:cs="Times New Roman"/>
                <w:color w:val="000000"/>
                <w:sz w:val="20"/>
                <w:szCs w:val="20"/>
              </w:rPr>
              <w:t>387.1263_0.508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242C5" w14:textId="77777777" w:rsidR="00107E9B" w:rsidRPr="00107E9B" w:rsidRDefault="00107E9B" w:rsidP="00107E9B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07E9B">
              <w:rPr>
                <w:rFonts w:eastAsia="Times New Roman" w:cs="Times New Roman"/>
                <w:color w:val="000000"/>
                <w:sz w:val="20"/>
                <w:szCs w:val="20"/>
              </w:rPr>
              <w:t>0.029882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86924" w14:textId="77777777" w:rsidR="00107E9B" w:rsidRPr="00107E9B" w:rsidRDefault="00107E9B" w:rsidP="00107E9B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07E9B">
              <w:rPr>
                <w:rFonts w:eastAsia="Times New Roman" w:cs="Times New Roman"/>
                <w:color w:val="000000"/>
                <w:sz w:val="20"/>
                <w:szCs w:val="20"/>
              </w:rPr>
              <w:t>-5.0646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6615E" w14:textId="77777777" w:rsidR="00107E9B" w:rsidRPr="00107E9B" w:rsidRDefault="00107E9B" w:rsidP="00107E9B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07E9B">
              <w:rPr>
                <w:rFonts w:eastAsia="Times New Roman" w:cs="Times New Roman"/>
                <w:color w:val="000000"/>
                <w:sz w:val="20"/>
                <w:szCs w:val="20"/>
              </w:rPr>
              <w:t>6.13E-05</w:t>
            </w:r>
          </w:p>
        </w:tc>
      </w:tr>
      <w:tr w:rsidR="00107E9B" w:rsidRPr="00107E9B" w14:paraId="23E7C4AB" w14:textId="77777777" w:rsidTr="00107E9B">
        <w:trPr>
          <w:trHeight w:val="300"/>
          <w:jc w:val="center"/>
        </w:trPr>
        <w:tc>
          <w:tcPr>
            <w:tcW w:w="2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86F1A" w14:textId="77777777" w:rsidR="00107E9B" w:rsidRPr="00107E9B" w:rsidRDefault="00107E9B" w:rsidP="00107E9B">
            <w:pPr>
              <w:spacing w:before="0"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07E9B">
              <w:rPr>
                <w:rFonts w:eastAsia="Times New Roman" w:cs="Times New Roman"/>
                <w:color w:val="000000"/>
                <w:sz w:val="20"/>
                <w:szCs w:val="20"/>
              </w:rPr>
              <w:t>Disaccharide Derivative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B205F" w14:textId="77777777" w:rsidR="00107E9B" w:rsidRPr="00107E9B" w:rsidRDefault="00107E9B" w:rsidP="00107E9B">
            <w:pPr>
              <w:spacing w:before="0"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07E9B">
              <w:rPr>
                <w:rFonts w:eastAsia="Times New Roman" w:cs="Times New Roman"/>
                <w:color w:val="000000"/>
                <w:sz w:val="20"/>
                <w:szCs w:val="20"/>
              </w:rPr>
              <w:t>417.1601_0.318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5B3E0" w14:textId="77777777" w:rsidR="00107E9B" w:rsidRPr="00107E9B" w:rsidRDefault="00107E9B" w:rsidP="00107E9B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07E9B">
              <w:rPr>
                <w:rFonts w:eastAsia="Times New Roman" w:cs="Times New Roman"/>
                <w:color w:val="000000"/>
                <w:sz w:val="20"/>
                <w:szCs w:val="20"/>
              </w:rPr>
              <w:t>0.017671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290A2" w14:textId="77777777" w:rsidR="00107E9B" w:rsidRPr="00107E9B" w:rsidRDefault="00107E9B" w:rsidP="00107E9B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07E9B">
              <w:rPr>
                <w:rFonts w:eastAsia="Times New Roman" w:cs="Times New Roman"/>
                <w:color w:val="000000"/>
                <w:sz w:val="20"/>
                <w:szCs w:val="20"/>
              </w:rPr>
              <w:t>-5.8225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38525" w14:textId="77777777" w:rsidR="00107E9B" w:rsidRPr="00107E9B" w:rsidRDefault="00107E9B" w:rsidP="00107E9B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07E9B">
              <w:rPr>
                <w:rFonts w:eastAsia="Times New Roman" w:cs="Times New Roman"/>
                <w:color w:val="000000"/>
                <w:sz w:val="20"/>
                <w:szCs w:val="20"/>
              </w:rPr>
              <w:t>1.81E-20</w:t>
            </w:r>
          </w:p>
        </w:tc>
      </w:tr>
      <w:tr w:rsidR="00107E9B" w:rsidRPr="00107E9B" w14:paraId="548672EF" w14:textId="77777777" w:rsidTr="00107E9B">
        <w:trPr>
          <w:trHeight w:val="300"/>
          <w:jc w:val="center"/>
        </w:trPr>
        <w:tc>
          <w:tcPr>
            <w:tcW w:w="2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0A100" w14:textId="77777777" w:rsidR="00107E9B" w:rsidRPr="00107E9B" w:rsidRDefault="00107E9B" w:rsidP="00107E9B">
            <w:pPr>
              <w:spacing w:before="0"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D3E6A" w14:textId="77777777" w:rsidR="00107E9B" w:rsidRPr="00107E9B" w:rsidRDefault="00107E9B" w:rsidP="00107E9B">
            <w:pPr>
              <w:spacing w:before="0"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07E9B">
              <w:rPr>
                <w:rFonts w:eastAsia="Times New Roman" w:cs="Times New Roman"/>
                <w:color w:val="000000"/>
                <w:sz w:val="20"/>
                <w:szCs w:val="20"/>
              </w:rPr>
              <w:t>435.1258_0.29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031F0" w14:textId="77777777" w:rsidR="00107E9B" w:rsidRPr="00107E9B" w:rsidRDefault="00107E9B" w:rsidP="00107E9B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07E9B">
              <w:rPr>
                <w:rFonts w:eastAsia="Times New Roman" w:cs="Times New Roman"/>
                <w:color w:val="000000"/>
                <w:sz w:val="20"/>
                <w:szCs w:val="20"/>
              </w:rPr>
              <w:t>0.02176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89E53" w14:textId="77777777" w:rsidR="00107E9B" w:rsidRPr="00107E9B" w:rsidRDefault="00107E9B" w:rsidP="00107E9B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07E9B">
              <w:rPr>
                <w:rFonts w:eastAsia="Times New Roman" w:cs="Times New Roman"/>
                <w:color w:val="000000"/>
                <w:sz w:val="20"/>
                <w:szCs w:val="20"/>
              </w:rPr>
              <w:t>-5.5222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EC3B3" w14:textId="77777777" w:rsidR="00107E9B" w:rsidRPr="00107E9B" w:rsidRDefault="00107E9B" w:rsidP="00107E9B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07E9B">
              <w:rPr>
                <w:rFonts w:eastAsia="Times New Roman" w:cs="Times New Roman"/>
                <w:color w:val="000000"/>
                <w:sz w:val="20"/>
                <w:szCs w:val="20"/>
              </w:rPr>
              <w:t>2.64E-11</w:t>
            </w:r>
          </w:p>
        </w:tc>
      </w:tr>
      <w:tr w:rsidR="00107E9B" w:rsidRPr="00107E9B" w14:paraId="7A1EA604" w14:textId="77777777" w:rsidTr="00107E9B">
        <w:trPr>
          <w:trHeight w:val="300"/>
          <w:jc w:val="center"/>
        </w:trPr>
        <w:tc>
          <w:tcPr>
            <w:tcW w:w="2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40A8C" w14:textId="77777777" w:rsidR="00107E9B" w:rsidRPr="00107E9B" w:rsidRDefault="00107E9B" w:rsidP="00107E9B">
            <w:pPr>
              <w:spacing w:before="0"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107E9B">
              <w:rPr>
                <w:rFonts w:eastAsia="Times New Roman" w:cs="Times New Roman"/>
                <w:color w:val="000000"/>
                <w:sz w:val="20"/>
                <w:szCs w:val="20"/>
              </w:rPr>
              <w:t>Aminonucleoside</w:t>
            </w:r>
            <w:proofErr w:type="spellEnd"/>
            <w:r w:rsidRPr="00107E9B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Analog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580E3" w14:textId="77777777" w:rsidR="00107E9B" w:rsidRPr="00107E9B" w:rsidRDefault="00107E9B" w:rsidP="00107E9B">
            <w:pPr>
              <w:spacing w:before="0"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07E9B">
              <w:rPr>
                <w:rFonts w:eastAsia="Times New Roman" w:cs="Times New Roman"/>
                <w:color w:val="000000"/>
                <w:sz w:val="20"/>
                <w:szCs w:val="20"/>
              </w:rPr>
              <w:t>489.1809_0.333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E711C" w14:textId="77777777" w:rsidR="00107E9B" w:rsidRPr="00107E9B" w:rsidRDefault="00107E9B" w:rsidP="00107E9B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07E9B">
              <w:rPr>
                <w:rFonts w:eastAsia="Times New Roman" w:cs="Times New Roman"/>
                <w:color w:val="000000"/>
                <w:sz w:val="20"/>
                <w:szCs w:val="20"/>
              </w:rPr>
              <w:t>0.040652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6278D" w14:textId="77777777" w:rsidR="00107E9B" w:rsidRPr="00107E9B" w:rsidRDefault="00107E9B" w:rsidP="00107E9B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07E9B">
              <w:rPr>
                <w:rFonts w:eastAsia="Times New Roman" w:cs="Times New Roman"/>
                <w:color w:val="000000"/>
                <w:sz w:val="20"/>
                <w:szCs w:val="20"/>
              </w:rPr>
              <w:t>-4.6205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800AB" w14:textId="77777777" w:rsidR="00107E9B" w:rsidRPr="00107E9B" w:rsidRDefault="00107E9B" w:rsidP="00107E9B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07E9B">
              <w:rPr>
                <w:rFonts w:eastAsia="Times New Roman" w:cs="Times New Roman"/>
                <w:color w:val="000000"/>
                <w:sz w:val="20"/>
                <w:szCs w:val="20"/>
              </w:rPr>
              <w:t>3.65E-06</w:t>
            </w:r>
          </w:p>
        </w:tc>
      </w:tr>
      <w:tr w:rsidR="00107E9B" w:rsidRPr="00107E9B" w14:paraId="4363465E" w14:textId="77777777" w:rsidTr="00107E9B">
        <w:trPr>
          <w:trHeight w:val="300"/>
          <w:jc w:val="center"/>
        </w:trPr>
        <w:tc>
          <w:tcPr>
            <w:tcW w:w="2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3D813" w14:textId="77777777" w:rsidR="00107E9B" w:rsidRPr="00107E9B" w:rsidRDefault="00107E9B" w:rsidP="00107E9B">
            <w:pPr>
              <w:spacing w:before="0"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07E9B">
              <w:rPr>
                <w:rFonts w:eastAsia="Times New Roman" w:cs="Times New Roman"/>
                <w:color w:val="000000"/>
                <w:sz w:val="20"/>
                <w:szCs w:val="20"/>
              </w:rPr>
              <w:t>Pyrimidine Nucleotide (2)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504AD" w14:textId="77777777" w:rsidR="00107E9B" w:rsidRPr="00107E9B" w:rsidRDefault="00107E9B" w:rsidP="00107E9B">
            <w:pPr>
              <w:spacing w:before="0"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07E9B">
              <w:rPr>
                <w:rFonts w:eastAsia="Times New Roman" w:cs="Times New Roman"/>
                <w:color w:val="000000"/>
                <w:sz w:val="20"/>
                <w:szCs w:val="20"/>
              </w:rPr>
              <w:t>501.1125_0.276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14E65" w14:textId="77777777" w:rsidR="00107E9B" w:rsidRPr="00107E9B" w:rsidRDefault="00107E9B" w:rsidP="00107E9B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07E9B">
              <w:rPr>
                <w:rFonts w:eastAsia="Times New Roman" w:cs="Times New Roman"/>
                <w:color w:val="000000"/>
                <w:sz w:val="20"/>
                <w:szCs w:val="20"/>
              </w:rPr>
              <w:t>0.03786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9419A" w14:textId="77777777" w:rsidR="00107E9B" w:rsidRPr="00107E9B" w:rsidRDefault="00107E9B" w:rsidP="00107E9B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07E9B">
              <w:rPr>
                <w:rFonts w:eastAsia="Times New Roman" w:cs="Times New Roman"/>
                <w:color w:val="000000"/>
                <w:sz w:val="20"/>
                <w:szCs w:val="20"/>
              </w:rPr>
              <w:t>-4.7232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65A4D" w14:textId="77777777" w:rsidR="00107E9B" w:rsidRPr="00107E9B" w:rsidRDefault="00107E9B" w:rsidP="00107E9B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07E9B">
              <w:rPr>
                <w:rFonts w:eastAsia="Times New Roman" w:cs="Times New Roman"/>
                <w:color w:val="000000"/>
                <w:sz w:val="20"/>
                <w:szCs w:val="20"/>
              </w:rPr>
              <w:t>5.19E-06</w:t>
            </w:r>
          </w:p>
        </w:tc>
      </w:tr>
      <w:tr w:rsidR="00107E9B" w:rsidRPr="00107E9B" w14:paraId="2C35D0A1" w14:textId="77777777" w:rsidTr="00107E9B">
        <w:trPr>
          <w:trHeight w:val="300"/>
          <w:jc w:val="center"/>
        </w:trPr>
        <w:tc>
          <w:tcPr>
            <w:tcW w:w="235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F4A81" w14:textId="77777777" w:rsidR="00107E9B" w:rsidRPr="00107E9B" w:rsidRDefault="00107E9B" w:rsidP="00107E9B">
            <w:pPr>
              <w:spacing w:before="0"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107E9B">
              <w:rPr>
                <w:rFonts w:eastAsia="Times New Roman" w:cs="Times New Roman"/>
                <w:color w:val="000000"/>
                <w:sz w:val="20"/>
                <w:szCs w:val="20"/>
              </w:rPr>
              <w:t>Phosphotyrosine</w:t>
            </w:r>
            <w:proofErr w:type="spellEnd"/>
            <w:r w:rsidRPr="00107E9B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Dipeptide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A2635" w14:textId="77777777" w:rsidR="00107E9B" w:rsidRPr="00107E9B" w:rsidRDefault="00107E9B" w:rsidP="00107E9B">
            <w:pPr>
              <w:spacing w:before="0"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07E9B">
              <w:rPr>
                <w:rFonts w:eastAsia="Times New Roman" w:cs="Times New Roman"/>
                <w:color w:val="000000"/>
                <w:sz w:val="20"/>
                <w:szCs w:val="20"/>
              </w:rPr>
              <w:t>506.2094_0.331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895F3" w14:textId="77777777" w:rsidR="00107E9B" w:rsidRPr="00107E9B" w:rsidRDefault="00107E9B" w:rsidP="00107E9B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07E9B">
              <w:rPr>
                <w:rFonts w:eastAsia="Times New Roman" w:cs="Times New Roman"/>
                <w:color w:val="000000"/>
                <w:sz w:val="20"/>
                <w:szCs w:val="20"/>
              </w:rPr>
              <w:t>0.081451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D44D2" w14:textId="77777777" w:rsidR="00107E9B" w:rsidRPr="00107E9B" w:rsidRDefault="00107E9B" w:rsidP="00107E9B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07E9B">
              <w:rPr>
                <w:rFonts w:eastAsia="Times New Roman" w:cs="Times New Roman"/>
                <w:color w:val="000000"/>
                <w:sz w:val="20"/>
                <w:szCs w:val="20"/>
              </w:rPr>
              <w:t>-3.6179</w:t>
            </w:r>
          </w:p>
        </w:tc>
        <w:tc>
          <w:tcPr>
            <w:tcW w:w="15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6194F" w14:textId="77777777" w:rsidR="00107E9B" w:rsidRPr="00107E9B" w:rsidRDefault="00107E9B" w:rsidP="00107E9B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07E9B">
              <w:rPr>
                <w:rFonts w:eastAsia="Times New Roman" w:cs="Times New Roman"/>
                <w:color w:val="000000"/>
                <w:sz w:val="20"/>
                <w:szCs w:val="20"/>
              </w:rPr>
              <w:t>0.0010428</w:t>
            </w:r>
          </w:p>
        </w:tc>
      </w:tr>
      <w:tr w:rsidR="00107E9B" w:rsidRPr="00107E9B" w14:paraId="36AACC7D" w14:textId="77777777" w:rsidTr="00107E9B">
        <w:trPr>
          <w:trHeight w:val="300"/>
          <w:jc w:val="center"/>
        </w:trPr>
        <w:tc>
          <w:tcPr>
            <w:tcW w:w="23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917DBE" w14:textId="77777777" w:rsidR="00107E9B" w:rsidRPr="00107E9B" w:rsidRDefault="00107E9B" w:rsidP="00107E9B">
            <w:pPr>
              <w:spacing w:before="0"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919FEB" w14:textId="77777777" w:rsidR="00107E9B" w:rsidRPr="00107E9B" w:rsidRDefault="00107E9B" w:rsidP="00107E9B">
            <w:pPr>
              <w:spacing w:before="0"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07E9B">
              <w:rPr>
                <w:rFonts w:eastAsia="Times New Roman" w:cs="Times New Roman"/>
                <w:color w:val="000000"/>
                <w:sz w:val="20"/>
                <w:szCs w:val="20"/>
              </w:rPr>
              <w:t>516.1521_0.29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B0AF32" w14:textId="77777777" w:rsidR="00107E9B" w:rsidRPr="00107E9B" w:rsidRDefault="00107E9B" w:rsidP="00107E9B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07E9B">
              <w:rPr>
                <w:rFonts w:eastAsia="Times New Roman" w:cs="Times New Roman"/>
                <w:color w:val="000000"/>
                <w:sz w:val="20"/>
                <w:szCs w:val="20"/>
              </w:rPr>
              <w:t>0.042803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3DED2E" w14:textId="77777777" w:rsidR="00107E9B" w:rsidRPr="00107E9B" w:rsidRDefault="00107E9B" w:rsidP="00107E9B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07E9B">
              <w:rPr>
                <w:rFonts w:eastAsia="Times New Roman" w:cs="Times New Roman"/>
                <w:color w:val="000000"/>
                <w:sz w:val="20"/>
                <w:szCs w:val="20"/>
              </w:rPr>
              <w:t>-4.5462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C0B348" w14:textId="77777777" w:rsidR="00107E9B" w:rsidRPr="00107E9B" w:rsidRDefault="00107E9B" w:rsidP="00107E9B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07E9B">
              <w:rPr>
                <w:rFonts w:eastAsia="Times New Roman" w:cs="Times New Roman"/>
                <w:color w:val="000000"/>
                <w:sz w:val="20"/>
                <w:szCs w:val="20"/>
              </w:rPr>
              <w:t>8.25E-05</w:t>
            </w:r>
          </w:p>
        </w:tc>
      </w:tr>
    </w:tbl>
    <w:p w14:paraId="5CE7CAAD" w14:textId="77777777" w:rsidR="00107E9B" w:rsidRDefault="00107E9B" w:rsidP="00752B08">
      <w:pPr>
        <w:rPr>
          <w:b/>
          <w:sz w:val="20"/>
          <w:szCs w:val="20"/>
        </w:rPr>
      </w:pPr>
    </w:p>
    <w:p w14:paraId="43573BA5" w14:textId="77777777" w:rsidR="00107E9B" w:rsidRDefault="00107E9B" w:rsidP="00752B08">
      <w:pPr>
        <w:rPr>
          <w:b/>
          <w:sz w:val="20"/>
          <w:szCs w:val="20"/>
        </w:rPr>
      </w:pPr>
    </w:p>
    <w:p w14:paraId="0497F8E5" w14:textId="77777777" w:rsidR="00107E9B" w:rsidRDefault="00107E9B" w:rsidP="00752B08">
      <w:pPr>
        <w:rPr>
          <w:b/>
          <w:sz w:val="20"/>
          <w:szCs w:val="20"/>
        </w:rPr>
      </w:pPr>
    </w:p>
    <w:p w14:paraId="55341566" w14:textId="77777777" w:rsidR="00107E9B" w:rsidRDefault="00107E9B" w:rsidP="00752B08">
      <w:pPr>
        <w:rPr>
          <w:b/>
          <w:sz w:val="20"/>
          <w:szCs w:val="20"/>
        </w:rPr>
      </w:pPr>
    </w:p>
    <w:p w14:paraId="4A25CA56" w14:textId="77777777" w:rsidR="00107E9B" w:rsidRDefault="00107E9B" w:rsidP="00752B08">
      <w:pPr>
        <w:rPr>
          <w:b/>
          <w:sz w:val="20"/>
          <w:szCs w:val="20"/>
        </w:rPr>
      </w:pPr>
    </w:p>
    <w:p w14:paraId="26D02EBE" w14:textId="77777777" w:rsidR="00107E9B" w:rsidRDefault="00107E9B" w:rsidP="00752B08">
      <w:pPr>
        <w:rPr>
          <w:b/>
          <w:sz w:val="20"/>
          <w:szCs w:val="20"/>
        </w:rPr>
      </w:pPr>
    </w:p>
    <w:p w14:paraId="1B9DFF46" w14:textId="77777777" w:rsidR="00107E9B" w:rsidRDefault="00107E9B" w:rsidP="00752B08">
      <w:pPr>
        <w:rPr>
          <w:b/>
          <w:sz w:val="20"/>
          <w:szCs w:val="20"/>
        </w:rPr>
      </w:pPr>
    </w:p>
    <w:p w14:paraId="1756E883" w14:textId="77777777" w:rsidR="00107E9B" w:rsidRDefault="00107E9B" w:rsidP="00752B08">
      <w:pPr>
        <w:rPr>
          <w:b/>
          <w:sz w:val="20"/>
          <w:szCs w:val="20"/>
        </w:rPr>
      </w:pPr>
    </w:p>
    <w:p w14:paraId="3566B7A3" w14:textId="2FB485DE" w:rsidR="00107E9B" w:rsidRDefault="00107E9B" w:rsidP="00107E9B">
      <w:pPr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Supplemental Table 3 – </w:t>
      </w:r>
      <w:r w:rsidRPr="003A0369">
        <w:rPr>
          <w:sz w:val="20"/>
          <w:szCs w:val="20"/>
        </w:rPr>
        <w:t xml:space="preserve">Results Table for </w:t>
      </w:r>
      <w:r>
        <w:rPr>
          <w:sz w:val="20"/>
          <w:szCs w:val="20"/>
        </w:rPr>
        <w:t>ANOVA</w:t>
      </w:r>
      <w:r w:rsidR="00634448">
        <w:rPr>
          <w:sz w:val="20"/>
          <w:szCs w:val="20"/>
        </w:rPr>
        <w:t xml:space="preserve"> at PND 91</w:t>
      </w:r>
      <w:r>
        <w:rPr>
          <w:sz w:val="20"/>
          <w:szCs w:val="20"/>
        </w:rPr>
        <w:t xml:space="preserve"> </w:t>
      </w:r>
      <w:r w:rsidRPr="003A0369">
        <w:rPr>
          <w:sz w:val="20"/>
          <w:szCs w:val="20"/>
        </w:rPr>
        <w:t>(</w:t>
      </w:r>
      <w:r>
        <w:rPr>
          <w:sz w:val="20"/>
          <w:szCs w:val="20"/>
        </w:rPr>
        <w:t>Supplemental Figure 3</w:t>
      </w:r>
      <w:r w:rsidRPr="003A0369">
        <w:rPr>
          <w:sz w:val="20"/>
          <w:szCs w:val="20"/>
        </w:rPr>
        <w:t>)</w:t>
      </w:r>
    </w:p>
    <w:tbl>
      <w:tblPr>
        <w:tblW w:w="1028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276"/>
        <w:gridCol w:w="90"/>
        <w:gridCol w:w="1440"/>
        <w:gridCol w:w="900"/>
        <w:gridCol w:w="990"/>
        <w:gridCol w:w="810"/>
        <w:gridCol w:w="450"/>
        <w:gridCol w:w="180"/>
        <w:gridCol w:w="180"/>
        <w:gridCol w:w="720"/>
        <w:gridCol w:w="90"/>
        <w:gridCol w:w="810"/>
        <w:gridCol w:w="1350"/>
      </w:tblGrid>
      <w:tr w:rsidR="007D4DE4" w:rsidRPr="00111C76" w14:paraId="5C57F5E1" w14:textId="77777777" w:rsidTr="007D4DE4">
        <w:trPr>
          <w:trHeight w:val="300"/>
        </w:trPr>
        <w:tc>
          <w:tcPr>
            <w:tcW w:w="236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2D7AEB" w14:textId="77777777" w:rsidR="00111C76" w:rsidRPr="001A3714" w:rsidRDefault="00111C76" w:rsidP="00C627FE">
            <w:pPr>
              <w:spacing w:before="0" w:after="0"/>
              <w:jc w:val="center"/>
              <w:rPr>
                <w:rFonts w:eastAsia="Times New Roman" w:cs="Times New Roman"/>
                <w:b/>
                <w:color w:val="000000"/>
                <w:sz w:val="22"/>
              </w:rPr>
            </w:pPr>
            <w:r w:rsidRPr="001A3714">
              <w:rPr>
                <w:rFonts w:eastAsia="Times New Roman" w:cs="Times New Roman"/>
                <w:b/>
                <w:color w:val="000000"/>
                <w:sz w:val="22"/>
              </w:rPr>
              <w:t>Identified Metabolite</w:t>
            </w:r>
          </w:p>
        </w:tc>
        <w:tc>
          <w:tcPr>
            <w:tcW w:w="14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D16682" w14:textId="77777777" w:rsidR="00111C76" w:rsidRPr="001A3714" w:rsidRDefault="00111C76" w:rsidP="00C627FE">
            <w:pPr>
              <w:spacing w:before="0" w:after="0"/>
              <w:jc w:val="center"/>
              <w:rPr>
                <w:rFonts w:eastAsia="Times New Roman" w:cs="Times New Roman"/>
                <w:b/>
                <w:color w:val="000000"/>
                <w:sz w:val="22"/>
              </w:rPr>
            </w:pPr>
            <w:r w:rsidRPr="001A3714">
              <w:rPr>
                <w:rFonts w:eastAsia="Times New Roman" w:cs="Times New Roman"/>
                <w:b/>
                <w:color w:val="000000"/>
                <w:sz w:val="22"/>
              </w:rPr>
              <w:t>Feature (</w:t>
            </w:r>
            <w:r w:rsidRPr="001A3714">
              <w:rPr>
                <w:rFonts w:eastAsia="Times New Roman" w:cs="Times New Roman"/>
                <w:b/>
                <w:i/>
                <w:iCs/>
                <w:color w:val="000000"/>
                <w:sz w:val="22"/>
              </w:rPr>
              <w:t>m/</w:t>
            </w:r>
            <w:proofErr w:type="spellStart"/>
            <w:r w:rsidRPr="001A3714">
              <w:rPr>
                <w:rFonts w:eastAsia="Times New Roman" w:cs="Times New Roman"/>
                <w:b/>
                <w:i/>
                <w:iCs/>
                <w:color w:val="000000"/>
                <w:sz w:val="22"/>
              </w:rPr>
              <w:t>z</w:t>
            </w:r>
            <w:r w:rsidRPr="001A3714">
              <w:rPr>
                <w:rFonts w:eastAsia="Times New Roman" w:cs="Times New Roman"/>
                <w:b/>
                <w:color w:val="000000"/>
                <w:sz w:val="22"/>
              </w:rPr>
              <w:t>_rt</w:t>
            </w:r>
            <w:proofErr w:type="spellEnd"/>
            <w:r w:rsidRPr="001A3714">
              <w:rPr>
                <w:rFonts w:eastAsia="Times New Roman" w:cs="Times New Roman"/>
                <w:b/>
                <w:color w:val="000000"/>
                <w:sz w:val="22"/>
              </w:rPr>
              <w:t>)</w:t>
            </w:r>
          </w:p>
        </w:tc>
        <w:tc>
          <w:tcPr>
            <w:tcW w:w="189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565A99" w14:textId="77777777" w:rsidR="00111C76" w:rsidRPr="001A3714" w:rsidRDefault="00111C76" w:rsidP="00C627FE">
            <w:pPr>
              <w:spacing w:before="0" w:after="0"/>
              <w:jc w:val="center"/>
              <w:rPr>
                <w:rFonts w:eastAsia="Times New Roman" w:cs="Times New Roman"/>
                <w:b/>
                <w:color w:val="000000"/>
                <w:sz w:val="22"/>
              </w:rPr>
            </w:pPr>
            <w:r w:rsidRPr="001A3714">
              <w:rPr>
                <w:rFonts w:eastAsia="Times New Roman" w:cs="Times New Roman"/>
                <w:b/>
                <w:color w:val="000000"/>
                <w:sz w:val="22"/>
              </w:rPr>
              <w:t>Diet</w:t>
            </w:r>
          </w:p>
        </w:tc>
        <w:tc>
          <w:tcPr>
            <w:tcW w:w="126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DE8377" w14:textId="77777777" w:rsidR="00111C76" w:rsidRPr="001A3714" w:rsidRDefault="00111C76" w:rsidP="00C627FE">
            <w:pPr>
              <w:spacing w:before="0" w:after="0"/>
              <w:jc w:val="center"/>
              <w:rPr>
                <w:rFonts w:eastAsia="Times New Roman" w:cs="Times New Roman"/>
                <w:b/>
                <w:color w:val="000000"/>
                <w:sz w:val="22"/>
              </w:rPr>
            </w:pPr>
            <w:r w:rsidRPr="001A3714">
              <w:rPr>
                <w:rFonts w:eastAsia="Times New Roman" w:cs="Times New Roman"/>
                <w:b/>
                <w:color w:val="000000"/>
                <w:sz w:val="22"/>
              </w:rPr>
              <w:t>Stress</w:t>
            </w:r>
          </w:p>
        </w:tc>
        <w:tc>
          <w:tcPr>
            <w:tcW w:w="1980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662494" w14:textId="77777777" w:rsidR="00111C76" w:rsidRPr="001A3714" w:rsidRDefault="00111C76" w:rsidP="00C627FE">
            <w:pPr>
              <w:spacing w:before="0" w:after="0"/>
              <w:jc w:val="center"/>
              <w:rPr>
                <w:rFonts w:eastAsia="Times New Roman" w:cs="Times New Roman"/>
                <w:b/>
                <w:color w:val="000000"/>
                <w:sz w:val="22"/>
              </w:rPr>
            </w:pPr>
            <w:r w:rsidRPr="001A3714">
              <w:rPr>
                <w:rFonts w:eastAsia="Times New Roman" w:cs="Times New Roman"/>
                <w:b/>
                <w:color w:val="000000"/>
                <w:sz w:val="22"/>
              </w:rPr>
              <w:t>Diet x Stress</w:t>
            </w:r>
          </w:p>
        </w:tc>
        <w:tc>
          <w:tcPr>
            <w:tcW w:w="13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960C06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7D4DE4" w:rsidRPr="00111C76" w14:paraId="243F8FC3" w14:textId="77777777" w:rsidTr="007D4DE4">
        <w:trPr>
          <w:trHeight w:val="300"/>
        </w:trPr>
        <w:tc>
          <w:tcPr>
            <w:tcW w:w="227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09F51" w14:textId="77777777" w:rsidR="00111C76" w:rsidRPr="00111C76" w:rsidRDefault="00111C76" w:rsidP="00111C76">
            <w:pPr>
              <w:spacing w:before="0"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CB374" w14:textId="77777777" w:rsidR="00111C76" w:rsidRPr="00111C76" w:rsidRDefault="00111C76" w:rsidP="00111C76">
            <w:pPr>
              <w:spacing w:before="0"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2D387D" w14:textId="3502BE74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111C76">
              <w:rPr>
                <w:rFonts w:eastAsia="Times New Roman" w:cs="Times New Roman"/>
                <w:color w:val="000000"/>
                <w:sz w:val="20"/>
                <w:szCs w:val="20"/>
              </w:rPr>
              <w:t>f</w:t>
            </w:r>
            <w:proofErr w:type="gramEnd"/>
            <w:r w:rsidRPr="00111C76">
              <w:rPr>
                <w:rFonts w:eastAsia="Times New Roman" w:cs="Times New Roman"/>
                <w:color w:val="000000"/>
                <w:sz w:val="20"/>
                <w:szCs w:val="20"/>
              </w:rPr>
              <w:t>.value</w:t>
            </w:r>
            <w:proofErr w:type="spellEnd"/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DCFAF6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111C76">
              <w:rPr>
                <w:rFonts w:eastAsia="Times New Roman" w:cs="Times New Roman"/>
                <w:color w:val="000000"/>
                <w:sz w:val="20"/>
                <w:szCs w:val="20"/>
              </w:rPr>
              <w:t>p</w:t>
            </w:r>
            <w:proofErr w:type="gramEnd"/>
            <w:r w:rsidRPr="00111C76">
              <w:rPr>
                <w:rFonts w:eastAsia="Times New Roman" w:cs="Times New Roman"/>
                <w:color w:val="000000"/>
                <w:sz w:val="20"/>
                <w:szCs w:val="20"/>
              </w:rPr>
              <w:t>.value</w:t>
            </w:r>
            <w:proofErr w:type="spellEnd"/>
          </w:p>
        </w:tc>
        <w:tc>
          <w:tcPr>
            <w:tcW w:w="81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948A41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111C76">
              <w:rPr>
                <w:rFonts w:eastAsia="Times New Roman" w:cs="Times New Roman"/>
                <w:color w:val="000000"/>
                <w:sz w:val="20"/>
                <w:szCs w:val="20"/>
              </w:rPr>
              <w:t>f</w:t>
            </w:r>
            <w:proofErr w:type="gramEnd"/>
            <w:r w:rsidRPr="00111C76">
              <w:rPr>
                <w:rFonts w:eastAsia="Times New Roman" w:cs="Times New Roman"/>
                <w:color w:val="000000"/>
                <w:sz w:val="20"/>
                <w:szCs w:val="20"/>
              </w:rPr>
              <w:t>.value</w:t>
            </w:r>
            <w:proofErr w:type="spellEnd"/>
          </w:p>
        </w:tc>
        <w:tc>
          <w:tcPr>
            <w:tcW w:w="810" w:type="dxa"/>
            <w:gridSpan w:val="3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88C61E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111C76">
              <w:rPr>
                <w:rFonts w:eastAsia="Times New Roman" w:cs="Times New Roman"/>
                <w:color w:val="000000"/>
                <w:sz w:val="20"/>
                <w:szCs w:val="20"/>
              </w:rPr>
              <w:t>p</w:t>
            </w:r>
            <w:proofErr w:type="gramEnd"/>
            <w:r w:rsidRPr="00111C76">
              <w:rPr>
                <w:rFonts w:eastAsia="Times New Roman" w:cs="Times New Roman"/>
                <w:color w:val="000000"/>
                <w:sz w:val="20"/>
                <w:szCs w:val="20"/>
              </w:rPr>
              <w:t>.value</w:t>
            </w:r>
            <w:proofErr w:type="spellEnd"/>
          </w:p>
        </w:tc>
        <w:tc>
          <w:tcPr>
            <w:tcW w:w="810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2532F5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111C76">
              <w:rPr>
                <w:rFonts w:eastAsia="Times New Roman" w:cs="Times New Roman"/>
                <w:color w:val="000000"/>
                <w:sz w:val="20"/>
                <w:szCs w:val="20"/>
              </w:rPr>
              <w:t>f</w:t>
            </w:r>
            <w:proofErr w:type="gramEnd"/>
            <w:r w:rsidRPr="00111C76">
              <w:rPr>
                <w:rFonts w:eastAsia="Times New Roman" w:cs="Times New Roman"/>
                <w:color w:val="000000"/>
                <w:sz w:val="20"/>
                <w:szCs w:val="20"/>
              </w:rPr>
              <w:t>.value</w:t>
            </w:r>
            <w:proofErr w:type="spellEnd"/>
          </w:p>
        </w:tc>
        <w:tc>
          <w:tcPr>
            <w:tcW w:w="81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20B479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111C76">
              <w:rPr>
                <w:rFonts w:eastAsia="Times New Roman" w:cs="Times New Roman"/>
                <w:color w:val="000000"/>
                <w:sz w:val="20"/>
                <w:szCs w:val="20"/>
              </w:rPr>
              <w:t>p</w:t>
            </w:r>
            <w:proofErr w:type="gramEnd"/>
            <w:r w:rsidRPr="00111C76">
              <w:rPr>
                <w:rFonts w:eastAsia="Times New Roman" w:cs="Times New Roman"/>
                <w:color w:val="000000"/>
                <w:sz w:val="20"/>
                <w:szCs w:val="20"/>
              </w:rPr>
              <w:t>.value</w:t>
            </w:r>
            <w:proofErr w:type="spellEnd"/>
          </w:p>
        </w:tc>
        <w:tc>
          <w:tcPr>
            <w:tcW w:w="135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B86D23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11C76">
              <w:rPr>
                <w:rFonts w:eastAsia="Times New Roman" w:cs="Times New Roman"/>
                <w:color w:val="000000"/>
                <w:sz w:val="20"/>
                <w:szCs w:val="20"/>
              </w:rPr>
              <w:t>FDR p &lt; 0.01</w:t>
            </w:r>
          </w:p>
        </w:tc>
      </w:tr>
      <w:tr w:rsidR="007D4DE4" w:rsidRPr="00111C76" w14:paraId="15C7F1AE" w14:textId="77777777" w:rsidTr="003F3C7E">
        <w:trPr>
          <w:trHeight w:val="300"/>
        </w:trPr>
        <w:tc>
          <w:tcPr>
            <w:tcW w:w="2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B0096" w14:textId="77777777" w:rsidR="00111C76" w:rsidRPr="00111C76" w:rsidRDefault="00111C76" w:rsidP="00111C76">
            <w:pPr>
              <w:spacing w:before="0"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23EAD" w14:textId="77777777" w:rsidR="00111C76" w:rsidRPr="00111C76" w:rsidRDefault="00111C76" w:rsidP="003F3C7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167.5441_0.286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B57EC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83.717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8FA35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&lt; 0.0001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3BEA9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2.785</w:t>
            </w:r>
          </w:p>
        </w:tc>
        <w:tc>
          <w:tcPr>
            <w:tcW w:w="63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63988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n</w:t>
            </w:r>
            <w:proofErr w:type="gramEnd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.s</w:t>
            </w:r>
            <w:proofErr w:type="spellEnd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90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9CB9B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2.785</w:t>
            </w:r>
          </w:p>
        </w:tc>
        <w:tc>
          <w:tcPr>
            <w:tcW w:w="90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4D1CC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n</w:t>
            </w:r>
            <w:proofErr w:type="gramEnd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.s</w:t>
            </w:r>
            <w:proofErr w:type="spellEnd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16CCD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4.55E-07</w:t>
            </w:r>
          </w:p>
        </w:tc>
      </w:tr>
      <w:tr w:rsidR="007D4DE4" w:rsidRPr="00111C76" w14:paraId="15159865" w14:textId="77777777" w:rsidTr="003F3C7E">
        <w:trPr>
          <w:trHeight w:val="300"/>
        </w:trPr>
        <w:tc>
          <w:tcPr>
            <w:tcW w:w="2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F67C5" w14:textId="77777777" w:rsidR="00111C76" w:rsidRPr="00111C76" w:rsidRDefault="00111C76" w:rsidP="00111C76">
            <w:pPr>
              <w:spacing w:before="0"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CB5F3" w14:textId="77777777" w:rsidR="00111C76" w:rsidRPr="00111C76" w:rsidRDefault="00111C76" w:rsidP="003F3C7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183.0413_0.31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D0CC3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68.832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F5460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&lt; 0.0001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4E847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FB9F1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n</w:t>
            </w:r>
            <w:proofErr w:type="gramEnd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.s</w:t>
            </w:r>
            <w:proofErr w:type="spellEnd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D3DB3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4CC20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n</w:t>
            </w:r>
            <w:proofErr w:type="gramEnd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.s</w:t>
            </w:r>
            <w:proofErr w:type="spellEnd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7C823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4.53E-06</w:t>
            </w:r>
          </w:p>
        </w:tc>
      </w:tr>
      <w:tr w:rsidR="007D4DE4" w:rsidRPr="00111C76" w14:paraId="314820DE" w14:textId="77777777" w:rsidTr="003F3C7E">
        <w:trPr>
          <w:trHeight w:val="300"/>
        </w:trPr>
        <w:tc>
          <w:tcPr>
            <w:tcW w:w="2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41E93" w14:textId="77777777" w:rsidR="00111C76" w:rsidRPr="00111C76" w:rsidRDefault="00111C76" w:rsidP="003F3C7E">
            <w:pPr>
              <w:spacing w:before="0"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11C76">
              <w:rPr>
                <w:rFonts w:eastAsia="Times New Roman" w:cs="Times New Roman"/>
                <w:color w:val="000000"/>
                <w:sz w:val="20"/>
                <w:szCs w:val="20"/>
              </w:rPr>
              <w:t>Fatty Acid Derivative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5DCF8" w14:textId="77777777" w:rsidR="00111C76" w:rsidRPr="00111C76" w:rsidRDefault="00111C76" w:rsidP="003F3C7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190.1436_0.355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B01C4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53.101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F96CA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&lt; 0.0001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8B460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5.525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C9D6B" w14:textId="06735811" w:rsidR="00111C76" w:rsidRPr="00111C76" w:rsidRDefault="00897BA5" w:rsidP="00C627FE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0.027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FE3D8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0.284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4A45D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n</w:t>
            </w:r>
            <w:proofErr w:type="gramEnd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.s</w:t>
            </w:r>
            <w:proofErr w:type="spellEnd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28E40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1.48E-05</w:t>
            </w:r>
          </w:p>
        </w:tc>
      </w:tr>
      <w:tr w:rsidR="007D4DE4" w:rsidRPr="00111C76" w14:paraId="0DF6E54B" w14:textId="77777777" w:rsidTr="003F3C7E">
        <w:trPr>
          <w:trHeight w:val="300"/>
        </w:trPr>
        <w:tc>
          <w:tcPr>
            <w:tcW w:w="2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1A28A" w14:textId="77777777" w:rsidR="00111C76" w:rsidRPr="00111C76" w:rsidRDefault="00111C76" w:rsidP="003F3C7E">
            <w:pPr>
              <w:spacing w:before="0"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56353" w14:textId="77777777" w:rsidR="00111C76" w:rsidRPr="00111C76" w:rsidRDefault="00111C76" w:rsidP="003F3C7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192.0466_0.283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01CCC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1834.704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DC069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&lt; 0.0001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B5130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67E7E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n</w:t>
            </w:r>
            <w:proofErr w:type="gramEnd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.s</w:t>
            </w:r>
            <w:proofErr w:type="spellEnd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FA2BC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2BC8C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n</w:t>
            </w:r>
            <w:proofErr w:type="gramEnd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.s</w:t>
            </w:r>
            <w:proofErr w:type="spellEnd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80DD0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8.12E-22</w:t>
            </w:r>
          </w:p>
        </w:tc>
      </w:tr>
      <w:tr w:rsidR="007D4DE4" w:rsidRPr="00111C76" w14:paraId="432FEA89" w14:textId="77777777" w:rsidTr="003F3C7E">
        <w:trPr>
          <w:trHeight w:val="300"/>
        </w:trPr>
        <w:tc>
          <w:tcPr>
            <w:tcW w:w="2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7241E" w14:textId="77777777" w:rsidR="00111C76" w:rsidRPr="00111C76" w:rsidRDefault="00111C76" w:rsidP="003F3C7E">
            <w:pPr>
              <w:spacing w:before="0"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183BE" w14:textId="77777777" w:rsidR="00111C76" w:rsidRPr="00111C76" w:rsidRDefault="00111C76" w:rsidP="003F3C7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211.5521_0.285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7D8A1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27.405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E72B3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&lt; 0.0001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3318A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1.253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0665C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n</w:t>
            </w:r>
            <w:proofErr w:type="gramEnd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.s</w:t>
            </w:r>
            <w:proofErr w:type="spellEnd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3881F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1.147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A1002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n</w:t>
            </w:r>
            <w:proofErr w:type="gramEnd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.s</w:t>
            </w:r>
            <w:proofErr w:type="spellEnd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51B94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0.0031816</w:t>
            </w:r>
          </w:p>
        </w:tc>
      </w:tr>
      <w:tr w:rsidR="007D4DE4" w:rsidRPr="00111C76" w14:paraId="24E6C0D4" w14:textId="77777777" w:rsidTr="003F3C7E">
        <w:trPr>
          <w:trHeight w:val="300"/>
        </w:trPr>
        <w:tc>
          <w:tcPr>
            <w:tcW w:w="2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56795" w14:textId="77777777" w:rsidR="00111C76" w:rsidRPr="00111C76" w:rsidRDefault="00111C76" w:rsidP="003F3C7E">
            <w:pPr>
              <w:spacing w:before="0"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3827E" w14:textId="77777777" w:rsidR="00111C76" w:rsidRPr="00111C76" w:rsidRDefault="00111C76" w:rsidP="003F3C7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220.0686_0.276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1DA91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43.898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AA865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&lt; 0.0001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AFB9E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0.357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39677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n</w:t>
            </w:r>
            <w:proofErr w:type="gramEnd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.s</w:t>
            </w:r>
            <w:proofErr w:type="spellEnd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04AAB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0.357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D4A47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n</w:t>
            </w:r>
            <w:proofErr w:type="gramEnd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.s</w:t>
            </w:r>
            <w:proofErr w:type="spellEnd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75C8F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0.00015308</w:t>
            </w:r>
          </w:p>
        </w:tc>
      </w:tr>
      <w:tr w:rsidR="007D4DE4" w:rsidRPr="00111C76" w14:paraId="46C245C2" w14:textId="77777777" w:rsidTr="003F3C7E">
        <w:trPr>
          <w:trHeight w:val="300"/>
        </w:trPr>
        <w:tc>
          <w:tcPr>
            <w:tcW w:w="2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0478D" w14:textId="77777777" w:rsidR="00111C76" w:rsidRPr="00111C76" w:rsidRDefault="00111C76" w:rsidP="003F3C7E">
            <w:pPr>
              <w:spacing w:before="0"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5D174" w14:textId="77777777" w:rsidR="00111C76" w:rsidRPr="00111C76" w:rsidRDefault="00111C76" w:rsidP="003F3C7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228.0572_0.288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111D4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160.986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5BED1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&lt; 0.0001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638BC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1.135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B51D9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n</w:t>
            </w:r>
            <w:proofErr w:type="gramEnd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.s</w:t>
            </w:r>
            <w:proofErr w:type="spellEnd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FCB98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1.135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27749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n</w:t>
            </w:r>
            <w:proofErr w:type="gramEnd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.s</w:t>
            </w:r>
            <w:proofErr w:type="spellEnd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70908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1.10E-09</w:t>
            </w:r>
          </w:p>
        </w:tc>
      </w:tr>
      <w:tr w:rsidR="007D4DE4" w:rsidRPr="00111C76" w14:paraId="75812CEE" w14:textId="77777777" w:rsidTr="003F3C7E">
        <w:trPr>
          <w:trHeight w:val="300"/>
        </w:trPr>
        <w:tc>
          <w:tcPr>
            <w:tcW w:w="2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AF2C1" w14:textId="77777777" w:rsidR="00111C76" w:rsidRPr="00111C76" w:rsidRDefault="00111C76" w:rsidP="003F3C7E">
            <w:pPr>
              <w:spacing w:before="0"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11C76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Glycerol </w:t>
            </w:r>
            <w:proofErr w:type="spellStart"/>
            <w:r w:rsidRPr="00111C76">
              <w:rPr>
                <w:rFonts w:eastAsia="Times New Roman" w:cs="Times New Roman"/>
                <w:color w:val="000000"/>
                <w:sz w:val="20"/>
                <w:szCs w:val="20"/>
              </w:rPr>
              <w:t>Glucoside</w:t>
            </w:r>
            <w:proofErr w:type="spellEnd"/>
            <w:r w:rsidRPr="00111C76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Derivative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F9056" w14:textId="77777777" w:rsidR="00111C76" w:rsidRPr="00111C76" w:rsidRDefault="00111C76" w:rsidP="003F3C7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255.1074_0.311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0EBE3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2489.595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64997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&lt; 0.0001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215CC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B1B56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n</w:t>
            </w:r>
            <w:proofErr w:type="gramEnd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.s</w:t>
            </w:r>
            <w:proofErr w:type="spellEnd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47F1F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D89AD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n</w:t>
            </w:r>
            <w:proofErr w:type="gramEnd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.s</w:t>
            </w:r>
            <w:proofErr w:type="spellEnd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77B48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2.24E-23</w:t>
            </w:r>
          </w:p>
        </w:tc>
      </w:tr>
      <w:tr w:rsidR="007D4DE4" w:rsidRPr="00111C76" w14:paraId="238FC1A4" w14:textId="77777777" w:rsidTr="003F3C7E">
        <w:trPr>
          <w:trHeight w:val="300"/>
        </w:trPr>
        <w:tc>
          <w:tcPr>
            <w:tcW w:w="2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59401" w14:textId="77777777" w:rsidR="00111C76" w:rsidRPr="00111C76" w:rsidRDefault="00111C76" w:rsidP="003F3C7E">
            <w:pPr>
              <w:spacing w:before="0"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BD9C9" w14:textId="77777777" w:rsidR="00111C76" w:rsidRPr="00111C76" w:rsidRDefault="00111C76" w:rsidP="003F3C7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264.0672_0.293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EAB63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159.446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1FE16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&lt; 0.0001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D550E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4C35D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n</w:t>
            </w:r>
            <w:proofErr w:type="gramEnd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.s</w:t>
            </w:r>
            <w:proofErr w:type="spellEnd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7B95A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0.180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E811F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n</w:t>
            </w:r>
            <w:proofErr w:type="gramEnd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.s</w:t>
            </w:r>
            <w:proofErr w:type="spellEnd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C4A6A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1.10E-09</w:t>
            </w:r>
          </w:p>
        </w:tc>
      </w:tr>
      <w:tr w:rsidR="007D4DE4" w:rsidRPr="00111C76" w14:paraId="7D278B10" w14:textId="77777777" w:rsidTr="003F3C7E">
        <w:trPr>
          <w:trHeight w:val="300"/>
        </w:trPr>
        <w:tc>
          <w:tcPr>
            <w:tcW w:w="2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47117" w14:textId="77777777" w:rsidR="00111C76" w:rsidRPr="00111C76" w:rsidRDefault="00111C76" w:rsidP="003F3C7E">
            <w:pPr>
              <w:spacing w:before="0"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36842" w14:textId="77777777" w:rsidR="00111C76" w:rsidRPr="00111C76" w:rsidRDefault="00111C76" w:rsidP="003F3C7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277.0889_0.26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36AD7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68.052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6A327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&lt; 0.0001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E027C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21780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n</w:t>
            </w:r>
            <w:proofErr w:type="gramEnd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.s</w:t>
            </w:r>
            <w:proofErr w:type="spellEnd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C7C23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347A0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n</w:t>
            </w:r>
            <w:proofErr w:type="gramEnd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.s</w:t>
            </w:r>
            <w:proofErr w:type="spellEnd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F70CF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4.59E-06</w:t>
            </w:r>
          </w:p>
        </w:tc>
      </w:tr>
      <w:tr w:rsidR="007D4DE4" w:rsidRPr="00111C76" w14:paraId="1EF739BE" w14:textId="77777777" w:rsidTr="003F3C7E">
        <w:trPr>
          <w:trHeight w:val="300"/>
        </w:trPr>
        <w:tc>
          <w:tcPr>
            <w:tcW w:w="2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EEB28" w14:textId="77777777" w:rsidR="00111C76" w:rsidRPr="00111C76" w:rsidRDefault="00111C76" w:rsidP="003F3C7E">
            <w:pPr>
              <w:spacing w:before="0"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111C76">
              <w:rPr>
                <w:rFonts w:eastAsia="Times New Roman" w:cs="Times New Roman"/>
                <w:color w:val="000000"/>
                <w:sz w:val="20"/>
                <w:szCs w:val="20"/>
              </w:rPr>
              <w:t>Ethanbis</w:t>
            </w:r>
            <w:proofErr w:type="spellEnd"/>
            <w:r w:rsidRPr="00111C76">
              <w:rPr>
                <w:rFonts w:eastAsia="Times New Roman" w:cs="Times New Roman"/>
                <w:color w:val="000000"/>
                <w:sz w:val="20"/>
                <w:szCs w:val="20"/>
              </w:rPr>
              <w:t>(</w:t>
            </w:r>
            <w:proofErr w:type="spellStart"/>
            <w:proofErr w:type="gramEnd"/>
            <w:r w:rsidRPr="00111C76">
              <w:rPr>
                <w:rFonts w:eastAsia="Times New Roman" w:cs="Times New Roman"/>
                <w:color w:val="000000"/>
                <w:sz w:val="20"/>
                <w:szCs w:val="20"/>
              </w:rPr>
              <w:t>thioate</w:t>
            </w:r>
            <w:proofErr w:type="spellEnd"/>
            <w:r w:rsidRPr="00111C76">
              <w:rPr>
                <w:rFonts w:eastAsia="Times New Roman" w:cs="Times New Roman"/>
                <w:color w:val="000000"/>
                <w:sz w:val="20"/>
                <w:szCs w:val="20"/>
              </w:rPr>
              <w:t>) Derivative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05198" w14:textId="77777777" w:rsidR="00111C76" w:rsidRPr="00111C76" w:rsidRDefault="00111C76" w:rsidP="003F3C7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293.0628_0.253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71BFE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70.836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9CF12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&lt; 0.0001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99950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B7F9B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n</w:t>
            </w:r>
            <w:proofErr w:type="gramEnd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.s</w:t>
            </w:r>
            <w:proofErr w:type="spellEnd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B4CBA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B593B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n</w:t>
            </w:r>
            <w:proofErr w:type="gramEnd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.s</w:t>
            </w:r>
            <w:proofErr w:type="spellEnd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B0839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3.67E-06</w:t>
            </w:r>
          </w:p>
        </w:tc>
      </w:tr>
      <w:tr w:rsidR="007D4DE4" w:rsidRPr="00111C76" w14:paraId="60970FDF" w14:textId="77777777" w:rsidTr="003F3C7E">
        <w:trPr>
          <w:trHeight w:val="300"/>
        </w:trPr>
        <w:tc>
          <w:tcPr>
            <w:tcW w:w="2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EE8FF" w14:textId="77777777" w:rsidR="00111C76" w:rsidRPr="00111C76" w:rsidRDefault="00111C76" w:rsidP="003F3C7E">
            <w:pPr>
              <w:spacing w:before="0"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D303D" w14:textId="77777777" w:rsidR="00111C76" w:rsidRPr="00111C76" w:rsidRDefault="00111C76" w:rsidP="003F3C7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297.1801_1.995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07772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401.215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2F773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&lt; 0.0001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BE8F8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3.755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5450A" w14:textId="75B055A3" w:rsidR="00111C76" w:rsidRPr="00111C76" w:rsidRDefault="00897BA5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0.064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66D65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0.338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F9096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n</w:t>
            </w:r>
            <w:proofErr w:type="gramEnd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.s</w:t>
            </w:r>
            <w:proofErr w:type="spellEnd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A9C9E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7.08E-14</w:t>
            </w:r>
          </w:p>
        </w:tc>
      </w:tr>
      <w:tr w:rsidR="007D4DE4" w:rsidRPr="00111C76" w14:paraId="40D8FAD4" w14:textId="77777777" w:rsidTr="003F3C7E">
        <w:trPr>
          <w:trHeight w:val="300"/>
        </w:trPr>
        <w:tc>
          <w:tcPr>
            <w:tcW w:w="2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8B9E0" w14:textId="77777777" w:rsidR="00111C76" w:rsidRPr="00111C76" w:rsidRDefault="00111C76" w:rsidP="003F3C7E">
            <w:pPr>
              <w:spacing w:before="0"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F9460" w14:textId="77777777" w:rsidR="00111C76" w:rsidRPr="00111C76" w:rsidRDefault="00111C76" w:rsidP="003F3C7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309.0828_0.288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C0416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2853.859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59855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&lt; 0.0001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1D4A4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0.014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7504D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n</w:t>
            </w:r>
            <w:proofErr w:type="gramEnd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.s</w:t>
            </w:r>
            <w:proofErr w:type="spellEnd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060B4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0.014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AC537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n</w:t>
            </w:r>
            <w:proofErr w:type="gramEnd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.s</w:t>
            </w:r>
            <w:proofErr w:type="spellEnd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C9125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6.87E-24</w:t>
            </w:r>
          </w:p>
        </w:tc>
      </w:tr>
      <w:tr w:rsidR="007D4DE4" w:rsidRPr="00111C76" w14:paraId="70EB7704" w14:textId="77777777" w:rsidTr="003F3C7E">
        <w:trPr>
          <w:trHeight w:val="300"/>
        </w:trPr>
        <w:tc>
          <w:tcPr>
            <w:tcW w:w="2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B6E4E" w14:textId="77777777" w:rsidR="00111C76" w:rsidRPr="00111C76" w:rsidRDefault="00111C76" w:rsidP="003F3C7E">
            <w:pPr>
              <w:spacing w:before="0"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111C76">
              <w:rPr>
                <w:rFonts w:eastAsia="Times New Roman" w:cs="Times New Roman"/>
                <w:color w:val="000000"/>
                <w:sz w:val="20"/>
                <w:szCs w:val="20"/>
              </w:rPr>
              <w:t>Quinazolinone</w:t>
            </w:r>
            <w:proofErr w:type="spellEnd"/>
            <w:r w:rsidRPr="00111C76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Analog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397A1" w14:textId="77777777" w:rsidR="00111C76" w:rsidRPr="00111C76" w:rsidRDefault="00111C76" w:rsidP="003F3C7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315.1111_0.355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CC78B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21.481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FE0FB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&lt; 0.0001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6F3F1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2.416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96102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n</w:t>
            </w:r>
            <w:proofErr w:type="gramEnd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.s</w:t>
            </w:r>
            <w:proofErr w:type="spellEnd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B5854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0.993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856C0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n</w:t>
            </w:r>
            <w:proofErr w:type="gramEnd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.s</w:t>
            </w:r>
            <w:proofErr w:type="spellEnd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4BB1F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0.0068998</w:t>
            </w:r>
          </w:p>
        </w:tc>
      </w:tr>
      <w:tr w:rsidR="007D4DE4" w:rsidRPr="00111C76" w14:paraId="35C7A9F0" w14:textId="77777777" w:rsidTr="003F3C7E">
        <w:trPr>
          <w:trHeight w:val="300"/>
        </w:trPr>
        <w:tc>
          <w:tcPr>
            <w:tcW w:w="2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1BDBB" w14:textId="77777777" w:rsidR="00111C76" w:rsidRPr="00111C76" w:rsidRDefault="00111C76" w:rsidP="003F3C7E">
            <w:pPr>
              <w:spacing w:before="0"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11C76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Ketone </w:t>
            </w:r>
            <w:proofErr w:type="spellStart"/>
            <w:r w:rsidRPr="00111C76">
              <w:rPr>
                <w:rFonts w:eastAsia="Times New Roman" w:cs="Times New Roman"/>
                <w:color w:val="000000"/>
                <w:sz w:val="20"/>
                <w:szCs w:val="20"/>
              </w:rPr>
              <w:t>Abietic</w:t>
            </w:r>
            <w:proofErr w:type="spellEnd"/>
            <w:r w:rsidRPr="00111C76">
              <w:rPr>
                <w:rFonts w:eastAsia="Times New Roman" w:cs="Times New Roman"/>
                <w:color w:val="000000"/>
                <w:sz w:val="20"/>
                <w:szCs w:val="20"/>
              </w:rPr>
              <w:t>-type Acid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86A5A" w14:textId="77777777" w:rsidR="00111C76" w:rsidRPr="00111C76" w:rsidRDefault="00111C76" w:rsidP="003F3C7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315.1949_5.965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4DA1B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12.165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02EBA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&lt; 0.0001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D6538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0.447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0F268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n</w:t>
            </w:r>
            <w:proofErr w:type="gramEnd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.s</w:t>
            </w:r>
            <w:proofErr w:type="spellEnd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04A30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3.108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AD513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n</w:t>
            </w:r>
            <w:proofErr w:type="gramEnd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.s</w:t>
            </w:r>
            <w:proofErr w:type="spellEnd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D183D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0.0084144</w:t>
            </w:r>
          </w:p>
        </w:tc>
      </w:tr>
      <w:tr w:rsidR="007D4DE4" w:rsidRPr="00111C76" w14:paraId="71A6B5F1" w14:textId="77777777" w:rsidTr="003F3C7E">
        <w:trPr>
          <w:trHeight w:val="300"/>
        </w:trPr>
        <w:tc>
          <w:tcPr>
            <w:tcW w:w="2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F247E" w14:textId="77777777" w:rsidR="00111C76" w:rsidRPr="00111C76" w:rsidRDefault="00111C76" w:rsidP="003F3C7E">
            <w:pPr>
              <w:spacing w:before="0"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11C76">
              <w:rPr>
                <w:rFonts w:eastAsia="Times New Roman" w:cs="Times New Roman"/>
                <w:color w:val="000000"/>
                <w:sz w:val="20"/>
                <w:szCs w:val="20"/>
              </w:rPr>
              <w:t>Ketone Steroid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7DA79" w14:textId="77777777" w:rsidR="00111C76" w:rsidRPr="00111C76" w:rsidRDefault="00111C76" w:rsidP="003F3C7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317.2469_5.103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558F4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21.792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2725D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A3EEF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18.299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D5F6B" w14:textId="5C7ED74E" w:rsidR="00111C76" w:rsidRPr="00111C76" w:rsidRDefault="003F3C7E" w:rsidP="00C627FE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26ACE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5.412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83FFF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0.029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BE757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0.00065162</w:t>
            </w:r>
          </w:p>
        </w:tc>
      </w:tr>
      <w:tr w:rsidR="007D4DE4" w:rsidRPr="00111C76" w14:paraId="677A6262" w14:textId="77777777" w:rsidTr="003F3C7E">
        <w:trPr>
          <w:trHeight w:val="300"/>
        </w:trPr>
        <w:tc>
          <w:tcPr>
            <w:tcW w:w="2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EC761" w14:textId="77777777" w:rsidR="00111C76" w:rsidRPr="00111C76" w:rsidRDefault="00111C76" w:rsidP="003F3C7E">
            <w:pPr>
              <w:spacing w:before="0"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11C76">
              <w:rPr>
                <w:rFonts w:eastAsia="Times New Roman" w:cs="Times New Roman"/>
                <w:color w:val="000000"/>
                <w:sz w:val="20"/>
                <w:szCs w:val="20"/>
              </w:rPr>
              <w:t>Disaccharide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38C36" w14:textId="77777777" w:rsidR="00111C76" w:rsidRPr="00111C76" w:rsidRDefault="00111C76" w:rsidP="003F3C7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327.1282_0.331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6C165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4293.447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60800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&lt; 0.0001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DA657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3363E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n</w:t>
            </w:r>
            <w:proofErr w:type="gramEnd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.s</w:t>
            </w:r>
            <w:proofErr w:type="spellEnd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4ABD0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00263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n</w:t>
            </w:r>
            <w:proofErr w:type="gramEnd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.s</w:t>
            </w:r>
            <w:proofErr w:type="spellEnd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84FCE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1.29E-25</w:t>
            </w:r>
          </w:p>
        </w:tc>
      </w:tr>
      <w:tr w:rsidR="007D4DE4" w:rsidRPr="00111C76" w14:paraId="1EE78F09" w14:textId="77777777" w:rsidTr="003F3C7E">
        <w:trPr>
          <w:trHeight w:val="300"/>
        </w:trPr>
        <w:tc>
          <w:tcPr>
            <w:tcW w:w="2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D2D8E" w14:textId="77777777" w:rsidR="00111C76" w:rsidRPr="00111C76" w:rsidRDefault="00111C76" w:rsidP="003F3C7E">
            <w:pPr>
              <w:spacing w:before="0"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11C76">
              <w:rPr>
                <w:rFonts w:eastAsia="Times New Roman" w:cs="Times New Roman"/>
                <w:color w:val="000000"/>
                <w:sz w:val="20"/>
                <w:szCs w:val="20"/>
              </w:rPr>
              <w:t>Pyrimidine Nucleotide (1)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98644" w14:textId="77777777" w:rsidR="00111C76" w:rsidRPr="00111C76" w:rsidRDefault="00111C76" w:rsidP="003F3C7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339.06_0.28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0A4D6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148.156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0802F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&lt; 0.0001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247C5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0.581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808FC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n</w:t>
            </w:r>
            <w:proofErr w:type="gramEnd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.s</w:t>
            </w:r>
            <w:proofErr w:type="spellEnd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DA322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0.581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8254B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n</w:t>
            </w:r>
            <w:proofErr w:type="gramEnd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.s</w:t>
            </w:r>
            <w:proofErr w:type="spellEnd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B9532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2.67E-09</w:t>
            </w:r>
          </w:p>
        </w:tc>
      </w:tr>
      <w:tr w:rsidR="007D4DE4" w:rsidRPr="00111C76" w14:paraId="74F0A3AE" w14:textId="77777777" w:rsidTr="003F3C7E">
        <w:trPr>
          <w:trHeight w:val="300"/>
        </w:trPr>
        <w:tc>
          <w:tcPr>
            <w:tcW w:w="2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70717" w14:textId="77777777" w:rsidR="00111C76" w:rsidRPr="00111C76" w:rsidRDefault="00111C76" w:rsidP="003F3C7E">
            <w:pPr>
              <w:spacing w:before="0"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11C76">
              <w:rPr>
                <w:rFonts w:eastAsia="Times New Roman" w:cs="Times New Roman"/>
                <w:color w:val="000000"/>
                <w:sz w:val="20"/>
                <w:szCs w:val="20"/>
              </w:rPr>
              <w:t>Aminoglycoside Analog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7C762" w14:textId="77777777" w:rsidR="00111C76" w:rsidRPr="00111C76" w:rsidRDefault="00111C76" w:rsidP="003F3C7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342.1396_0.316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8E620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110.477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12647" w14:textId="77777777" w:rsidR="00111C76" w:rsidRPr="00250642" w:rsidRDefault="00111C76" w:rsidP="00C627FE">
            <w:pPr>
              <w:spacing w:before="0" w:after="0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</w:rPr>
            </w:pPr>
            <w:r w:rsidRPr="00250642"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t>&lt; 0.0001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644AA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0.233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5038C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n</w:t>
            </w:r>
            <w:proofErr w:type="gramEnd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.s</w:t>
            </w:r>
            <w:proofErr w:type="spellEnd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6113D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0.233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022E9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n</w:t>
            </w:r>
            <w:proofErr w:type="gramEnd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.s</w:t>
            </w:r>
            <w:proofErr w:type="spellEnd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7FEA3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5.33E-08</w:t>
            </w:r>
          </w:p>
        </w:tc>
      </w:tr>
      <w:tr w:rsidR="007D4DE4" w:rsidRPr="00111C76" w14:paraId="664D21B4" w14:textId="77777777" w:rsidTr="003F3C7E">
        <w:trPr>
          <w:trHeight w:val="300"/>
        </w:trPr>
        <w:tc>
          <w:tcPr>
            <w:tcW w:w="2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43CC7" w14:textId="77777777" w:rsidR="00111C76" w:rsidRPr="00111C76" w:rsidRDefault="00111C76" w:rsidP="003F3C7E">
            <w:pPr>
              <w:spacing w:before="0"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C6DCA" w14:textId="77777777" w:rsidR="00111C76" w:rsidRPr="00111C76" w:rsidRDefault="00111C76" w:rsidP="003F3C7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344.1552_0.331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CD3DF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1063.334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8E4A9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&lt; 0.0001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8E849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3F788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n</w:t>
            </w:r>
            <w:proofErr w:type="gramEnd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.s</w:t>
            </w:r>
            <w:proofErr w:type="spellEnd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C1364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0CE41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n</w:t>
            </w:r>
            <w:proofErr w:type="gramEnd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.s</w:t>
            </w:r>
            <w:proofErr w:type="spellEnd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54ECF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4.96E-19</w:t>
            </w:r>
          </w:p>
        </w:tc>
      </w:tr>
      <w:tr w:rsidR="007D4DE4" w:rsidRPr="00111C76" w14:paraId="3DD6D65B" w14:textId="77777777" w:rsidTr="003F3C7E">
        <w:trPr>
          <w:trHeight w:val="300"/>
        </w:trPr>
        <w:tc>
          <w:tcPr>
            <w:tcW w:w="2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2F3AC" w14:textId="77777777" w:rsidR="00111C76" w:rsidRPr="00111C76" w:rsidRDefault="00111C76" w:rsidP="003F3C7E">
            <w:pPr>
              <w:spacing w:before="0"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111C76">
              <w:rPr>
                <w:rFonts w:eastAsia="Times New Roman" w:cs="Times New Roman"/>
                <w:color w:val="000000"/>
                <w:sz w:val="20"/>
                <w:szCs w:val="20"/>
              </w:rPr>
              <w:t>Allopregnanolone</w:t>
            </w:r>
            <w:proofErr w:type="spellEnd"/>
            <w:r w:rsidRPr="00111C76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Precursor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ADBEF" w14:textId="77777777" w:rsidR="00111C76" w:rsidRPr="00111C76" w:rsidRDefault="00111C76" w:rsidP="003F3C7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349.2371_4.08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4407C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5.982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A94AA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0.022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5F966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10.262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DAE5F" w14:textId="7BC51EEB" w:rsidR="00111C76" w:rsidRPr="00111C76" w:rsidRDefault="00111C76" w:rsidP="00B01899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75712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10.119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3F7E1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917E8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0.0038076</w:t>
            </w:r>
          </w:p>
        </w:tc>
      </w:tr>
      <w:tr w:rsidR="007D4DE4" w:rsidRPr="00111C76" w14:paraId="4F34C8BA" w14:textId="77777777" w:rsidTr="003F3C7E">
        <w:trPr>
          <w:trHeight w:val="300"/>
        </w:trPr>
        <w:tc>
          <w:tcPr>
            <w:tcW w:w="2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A3EF1" w14:textId="77777777" w:rsidR="00111C76" w:rsidRPr="00111C76" w:rsidRDefault="00111C76" w:rsidP="003F3C7E">
            <w:pPr>
              <w:spacing w:before="0"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D943E" w14:textId="77777777" w:rsidR="00111C76" w:rsidRPr="00111C76" w:rsidRDefault="00111C76" w:rsidP="003F3C7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354.0996_0.288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CEF8F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28.457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EFD0B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&lt; 0.0001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E5C65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B80E2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n</w:t>
            </w:r>
            <w:proofErr w:type="gramEnd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.s</w:t>
            </w:r>
            <w:proofErr w:type="spellEnd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C310C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2761E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n</w:t>
            </w:r>
            <w:proofErr w:type="gramEnd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.s</w:t>
            </w:r>
            <w:proofErr w:type="spellEnd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A5828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0.0035903</w:t>
            </w:r>
          </w:p>
        </w:tc>
      </w:tr>
      <w:tr w:rsidR="007D4DE4" w:rsidRPr="00111C76" w14:paraId="7E09782C" w14:textId="77777777" w:rsidTr="003F3C7E">
        <w:trPr>
          <w:trHeight w:val="300"/>
        </w:trPr>
        <w:tc>
          <w:tcPr>
            <w:tcW w:w="2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56B60" w14:textId="77777777" w:rsidR="00111C76" w:rsidRPr="00111C76" w:rsidRDefault="00111C76" w:rsidP="003F3C7E">
            <w:pPr>
              <w:spacing w:before="0"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5199D" w14:textId="77777777" w:rsidR="00111C76" w:rsidRPr="00111C76" w:rsidRDefault="00111C76" w:rsidP="003F3C7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365.0846_0.261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490C7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29.431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2D59F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&lt; 0.0001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9F87F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F01C5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n</w:t>
            </w:r>
            <w:proofErr w:type="gramEnd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.s</w:t>
            </w:r>
            <w:proofErr w:type="spellEnd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3B00B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568CC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n</w:t>
            </w:r>
            <w:proofErr w:type="gramEnd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.s</w:t>
            </w:r>
            <w:proofErr w:type="spellEnd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20292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0.0030548</w:t>
            </w:r>
          </w:p>
        </w:tc>
      </w:tr>
      <w:tr w:rsidR="007D4DE4" w:rsidRPr="00111C76" w14:paraId="329AE5FD" w14:textId="77777777" w:rsidTr="003F3C7E">
        <w:trPr>
          <w:trHeight w:val="300"/>
        </w:trPr>
        <w:tc>
          <w:tcPr>
            <w:tcW w:w="2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427B8" w14:textId="77777777" w:rsidR="00111C76" w:rsidRPr="00111C76" w:rsidRDefault="00111C76" w:rsidP="003F3C7E">
            <w:pPr>
              <w:spacing w:before="0"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4A1DF" w14:textId="77777777" w:rsidR="00111C76" w:rsidRPr="00111C76" w:rsidRDefault="00111C76" w:rsidP="003F3C7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387.1263_0.508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2D4A9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169.052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51967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&lt; 0.0001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C8599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1.426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DF7C0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n</w:t>
            </w:r>
            <w:proofErr w:type="gramEnd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.s</w:t>
            </w:r>
            <w:proofErr w:type="spellEnd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6714C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1.426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51D58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n</w:t>
            </w:r>
            <w:proofErr w:type="gramEnd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.s</w:t>
            </w:r>
            <w:proofErr w:type="spellEnd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37D4D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7.36E-10</w:t>
            </w:r>
          </w:p>
        </w:tc>
      </w:tr>
      <w:tr w:rsidR="007D4DE4" w:rsidRPr="00111C76" w14:paraId="1393FB4B" w14:textId="77777777" w:rsidTr="003F3C7E">
        <w:trPr>
          <w:trHeight w:val="300"/>
        </w:trPr>
        <w:tc>
          <w:tcPr>
            <w:tcW w:w="2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5EDC7" w14:textId="77777777" w:rsidR="00111C76" w:rsidRPr="00111C76" w:rsidRDefault="00111C76" w:rsidP="003F3C7E">
            <w:pPr>
              <w:spacing w:before="0"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FE772" w14:textId="77777777" w:rsidR="00111C76" w:rsidRPr="00111C76" w:rsidRDefault="00111C76" w:rsidP="003F3C7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397.1338_0.34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EFFDE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43.369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AC070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&lt; 0.0001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56BE4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0.286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8F68E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n</w:t>
            </w:r>
            <w:proofErr w:type="gramEnd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.s</w:t>
            </w:r>
            <w:proofErr w:type="spellEnd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74835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0.286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9C996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n</w:t>
            </w:r>
            <w:proofErr w:type="gramEnd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.s</w:t>
            </w:r>
            <w:proofErr w:type="spellEnd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73909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0.00016648</w:t>
            </w:r>
          </w:p>
        </w:tc>
      </w:tr>
      <w:tr w:rsidR="007D4DE4" w:rsidRPr="00111C76" w14:paraId="5EDAC2A1" w14:textId="77777777" w:rsidTr="003F3C7E">
        <w:trPr>
          <w:trHeight w:val="300"/>
        </w:trPr>
        <w:tc>
          <w:tcPr>
            <w:tcW w:w="2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C2ABD" w14:textId="77777777" w:rsidR="00111C76" w:rsidRPr="00111C76" w:rsidRDefault="00111C76" w:rsidP="003F3C7E">
            <w:pPr>
              <w:spacing w:before="0"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05ADE" w14:textId="77777777" w:rsidR="00111C76" w:rsidRPr="00111C76" w:rsidRDefault="00111C76" w:rsidP="003F3C7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411.0805_0.275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AD80E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698.369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F7004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&lt; 0.0001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94EF9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0.298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79AAC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n</w:t>
            </w:r>
            <w:proofErr w:type="gramEnd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.s</w:t>
            </w:r>
            <w:proofErr w:type="spellEnd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587C2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0.298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5FE0F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n</w:t>
            </w:r>
            <w:proofErr w:type="gramEnd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.s</w:t>
            </w:r>
            <w:proofErr w:type="spellEnd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06475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7.25E-17</w:t>
            </w:r>
          </w:p>
        </w:tc>
      </w:tr>
      <w:tr w:rsidR="007D4DE4" w:rsidRPr="00111C76" w14:paraId="2BDEF224" w14:textId="77777777" w:rsidTr="003F3C7E">
        <w:trPr>
          <w:trHeight w:val="300"/>
        </w:trPr>
        <w:tc>
          <w:tcPr>
            <w:tcW w:w="2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98A6F" w14:textId="77777777" w:rsidR="00111C76" w:rsidRPr="00111C76" w:rsidRDefault="00111C76" w:rsidP="003F3C7E">
            <w:pPr>
              <w:spacing w:before="0"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11C76">
              <w:rPr>
                <w:rFonts w:eastAsia="Times New Roman" w:cs="Times New Roman"/>
                <w:color w:val="000000"/>
                <w:sz w:val="20"/>
                <w:szCs w:val="20"/>
              </w:rPr>
              <w:t>Disaccharide Derivative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0860A" w14:textId="77777777" w:rsidR="00111C76" w:rsidRPr="00111C76" w:rsidRDefault="00111C76" w:rsidP="003F3C7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417.1601_0.318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2EC93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3640.295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A8D10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&lt; 0.0001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24120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0.238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9702B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n</w:t>
            </w:r>
            <w:proofErr w:type="gramEnd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.s</w:t>
            </w:r>
            <w:proofErr w:type="spellEnd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11216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0.238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FC87C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n</w:t>
            </w:r>
            <w:proofErr w:type="gramEnd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.s</w:t>
            </w:r>
            <w:proofErr w:type="spellEnd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B0580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5.02E-25</w:t>
            </w:r>
          </w:p>
        </w:tc>
      </w:tr>
      <w:tr w:rsidR="007D4DE4" w:rsidRPr="00111C76" w14:paraId="05621C66" w14:textId="77777777" w:rsidTr="003F3C7E">
        <w:trPr>
          <w:trHeight w:val="300"/>
        </w:trPr>
        <w:tc>
          <w:tcPr>
            <w:tcW w:w="2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C259F" w14:textId="77777777" w:rsidR="00111C76" w:rsidRPr="00111C76" w:rsidRDefault="00111C76" w:rsidP="003F3C7E">
            <w:pPr>
              <w:spacing w:before="0"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111C76">
              <w:rPr>
                <w:rFonts w:eastAsia="Times New Roman" w:cs="Times New Roman"/>
                <w:color w:val="000000"/>
                <w:sz w:val="20"/>
                <w:szCs w:val="20"/>
              </w:rPr>
              <w:t>Oligopeptide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C16BC" w14:textId="77777777" w:rsidR="00111C76" w:rsidRPr="00111C76" w:rsidRDefault="00111C76" w:rsidP="003F3C7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434.1883_0.316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0F933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130.4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4D745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&lt; 0.0001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33F52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0.167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0EAAD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n</w:t>
            </w:r>
            <w:proofErr w:type="gramEnd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.s</w:t>
            </w:r>
            <w:proofErr w:type="spellEnd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7F066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0.167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E5524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n</w:t>
            </w:r>
            <w:proofErr w:type="gramEnd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.s</w:t>
            </w:r>
            <w:proofErr w:type="spellEnd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528FC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1.03E-08</w:t>
            </w:r>
          </w:p>
        </w:tc>
      </w:tr>
      <w:tr w:rsidR="007D4DE4" w:rsidRPr="00111C76" w14:paraId="531AC093" w14:textId="77777777" w:rsidTr="003F3C7E">
        <w:trPr>
          <w:trHeight w:val="300"/>
        </w:trPr>
        <w:tc>
          <w:tcPr>
            <w:tcW w:w="2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82828" w14:textId="77777777" w:rsidR="00111C76" w:rsidRPr="00111C76" w:rsidRDefault="00111C76" w:rsidP="003F3C7E">
            <w:pPr>
              <w:spacing w:before="0"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95BBA" w14:textId="77777777" w:rsidR="00111C76" w:rsidRPr="00111C76" w:rsidRDefault="00111C76" w:rsidP="003F3C7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435.1258_0.29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0B635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1577.953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AB53F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&lt; 0.0001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7E8E3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E0C62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n</w:t>
            </w:r>
            <w:proofErr w:type="gramEnd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.s</w:t>
            </w:r>
            <w:proofErr w:type="spellEnd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DBCC0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F17F3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n</w:t>
            </w:r>
            <w:proofErr w:type="gramEnd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.s</w:t>
            </w:r>
            <w:proofErr w:type="spellEnd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6850A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4.46E-21</w:t>
            </w:r>
          </w:p>
        </w:tc>
      </w:tr>
      <w:tr w:rsidR="007D4DE4" w:rsidRPr="00111C76" w14:paraId="73BD9B5F" w14:textId="77777777" w:rsidTr="003F3C7E">
        <w:trPr>
          <w:trHeight w:val="300"/>
        </w:trPr>
        <w:tc>
          <w:tcPr>
            <w:tcW w:w="2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AAFA1" w14:textId="77777777" w:rsidR="00111C76" w:rsidRPr="00111C76" w:rsidRDefault="00111C76" w:rsidP="003F3C7E">
            <w:pPr>
              <w:spacing w:before="0"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0805D" w14:textId="77777777" w:rsidR="00111C76" w:rsidRPr="00111C76" w:rsidRDefault="00111C76" w:rsidP="003F3C7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439.1422_0.261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95790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68.516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0F8BE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&lt; 0.0001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36B29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2F170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n</w:t>
            </w:r>
            <w:proofErr w:type="gramEnd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.s</w:t>
            </w:r>
            <w:proofErr w:type="spellEnd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5451A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8FA78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n</w:t>
            </w:r>
            <w:proofErr w:type="gramEnd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.s</w:t>
            </w:r>
            <w:proofErr w:type="spellEnd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DA989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4.53E-06</w:t>
            </w:r>
          </w:p>
        </w:tc>
      </w:tr>
      <w:tr w:rsidR="007D4DE4" w:rsidRPr="00111C76" w14:paraId="6FA760FB" w14:textId="77777777" w:rsidTr="003F3C7E">
        <w:trPr>
          <w:trHeight w:val="300"/>
        </w:trPr>
        <w:tc>
          <w:tcPr>
            <w:tcW w:w="2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E8AF7" w14:textId="77777777" w:rsidR="00111C76" w:rsidRPr="00111C76" w:rsidRDefault="00111C76" w:rsidP="003F3C7E">
            <w:pPr>
              <w:spacing w:before="0"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5FE84" w14:textId="77777777" w:rsidR="00111C76" w:rsidRPr="00111C76" w:rsidRDefault="00111C76" w:rsidP="003F3C7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455.116_0.256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21785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44.401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D360A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&lt; 0.0001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EE6B0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0.344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4CB99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n</w:t>
            </w:r>
            <w:proofErr w:type="gramEnd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.s</w:t>
            </w:r>
            <w:proofErr w:type="spellEnd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3885F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0.344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36B8B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n</w:t>
            </w:r>
            <w:proofErr w:type="gramEnd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.s</w:t>
            </w:r>
            <w:proofErr w:type="spellEnd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194D5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0.00014599</w:t>
            </w:r>
          </w:p>
        </w:tc>
      </w:tr>
      <w:tr w:rsidR="007D4DE4" w:rsidRPr="00111C76" w14:paraId="28645BBA" w14:textId="77777777" w:rsidTr="003F3C7E">
        <w:trPr>
          <w:trHeight w:val="300"/>
        </w:trPr>
        <w:tc>
          <w:tcPr>
            <w:tcW w:w="2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06078" w14:textId="77777777" w:rsidR="00111C76" w:rsidRPr="00111C76" w:rsidRDefault="00111C76" w:rsidP="003F3C7E">
            <w:pPr>
              <w:spacing w:before="0"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182A1" w14:textId="77777777" w:rsidR="00111C76" w:rsidRPr="00111C76" w:rsidRDefault="00111C76" w:rsidP="003F3C7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471.3077_4.925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D4CAF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3.833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39929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0.062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78D96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15.51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FAF93" w14:textId="32049450" w:rsidR="00111C76" w:rsidRPr="00111C76" w:rsidRDefault="00B01899" w:rsidP="00C627FE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F6C74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3.833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04DA5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0.062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F92EC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0.0084144</w:t>
            </w:r>
          </w:p>
        </w:tc>
      </w:tr>
      <w:tr w:rsidR="007D4DE4" w:rsidRPr="00111C76" w14:paraId="13E1B0AE" w14:textId="77777777" w:rsidTr="003F3C7E">
        <w:trPr>
          <w:trHeight w:val="300"/>
        </w:trPr>
        <w:tc>
          <w:tcPr>
            <w:tcW w:w="2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FA8F1" w14:textId="77777777" w:rsidR="00111C76" w:rsidRPr="00111C76" w:rsidRDefault="00111C76" w:rsidP="003F3C7E">
            <w:pPr>
              <w:spacing w:before="0"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0EC22" w14:textId="77777777" w:rsidR="00111C76" w:rsidRPr="00111C76" w:rsidRDefault="00111C76" w:rsidP="003F3C7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481.3645_7.08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FB23C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1.847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5987D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n</w:t>
            </w:r>
            <w:proofErr w:type="gramEnd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.s</w:t>
            </w:r>
            <w:proofErr w:type="spellEnd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7D470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19.067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DD582" w14:textId="3406966A" w:rsidR="00111C76" w:rsidRPr="00111C76" w:rsidRDefault="00B01899" w:rsidP="00C627FE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4A9C7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4.454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2110F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0.045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53727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0.0053218</w:t>
            </w:r>
          </w:p>
        </w:tc>
      </w:tr>
      <w:tr w:rsidR="007D4DE4" w:rsidRPr="00111C76" w14:paraId="6D7B48A8" w14:textId="77777777" w:rsidTr="003F3C7E">
        <w:trPr>
          <w:trHeight w:val="300"/>
        </w:trPr>
        <w:tc>
          <w:tcPr>
            <w:tcW w:w="2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3D10F" w14:textId="77777777" w:rsidR="00111C76" w:rsidRPr="00111C76" w:rsidRDefault="00111C76" w:rsidP="003F3C7E">
            <w:pPr>
              <w:spacing w:before="0"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111C76">
              <w:rPr>
                <w:rFonts w:eastAsia="Times New Roman" w:cs="Times New Roman"/>
                <w:color w:val="000000"/>
                <w:sz w:val="20"/>
                <w:szCs w:val="20"/>
              </w:rPr>
              <w:t>Aminonucleoside</w:t>
            </w:r>
            <w:proofErr w:type="spellEnd"/>
            <w:r w:rsidRPr="00111C76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Analog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82216" w14:textId="77777777" w:rsidR="00111C76" w:rsidRPr="00111C76" w:rsidRDefault="00111C76" w:rsidP="003F3C7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489.1809_0.333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08693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2569.485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79469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&lt; 0.0001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56645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0.167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15503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n</w:t>
            </w:r>
            <w:proofErr w:type="gramEnd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.s</w:t>
            </w:r>
            <w:proofErr w:type="spellEnd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715F3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0.167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1FE84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n</w:t>
            </w:r>
            <w:proofErr w:type="gramEnd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.s</w:t>
            </w:r>
            <w:proofErr w:type="spellEnd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E0CBB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1.89E-23</w:t>
            </w:r>
          </w:p>
        </w:tc>
      </w:tr>
      <w:tr w:rsidR="007D4DE4" w:rsidRPr="00111C76" w14:paraId="4CB83992" w14:textId="77777777" w:rsidTr="003F3C7E">
        <w:trPr>
          <w:trHeight w:val="300"/>
        </w:trPr>
        <w:tc>
          <w:tcPr>
            <w:tcW w:w="2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F565C" w14:textId="77777777" w:rsidR="00111C76" w:rsidRPr="00111C76" w:rsidRDefault="00111C76" w:rsidP="003F3C7E">
            <w:pPr>
              <w:spacing w:before="0"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11C76">
              <w:rPr>
                <w:rFonts w:eastAsia="Times New Roman" w:cs="Times New Roman"/>
                <w:color w:val="000000"/>
                <w:sz w:val="20"/>
                <w:szCs w:val="20"/>
              </w:rPr>
              <w:t>Pyrimidine Nucleotide (2)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0CEAE" w14:textId="77777777" w:rsidR="00111C76" w:rsidRPr="00111C76" w:rsidRDefault="00111C76" w:rsidP="003F3C7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501.1125_0.276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5B917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77.13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A4C98" w14:textId="77777777" w:rsidR="00111C76" w:rsidRPr="00250642" w:rsidRDefault="00111C76" w:rsidP="00C627FE">
            <w:pPr>
              <w:spacing w:before="0" w:after="0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</w:rPr>
            </w:pPr>
            <w:r w:rsidRPr="00250642"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t>&lt; 0.0001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9479F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1.784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D87E4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n</w:t>
            </w:r>
            <w:proofErr w:type="gramEnd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.s</w:t>
            </w:r>
            <w:proofErr w:type="spellEnd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2E33B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1.784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4517B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n</w:t>
            </w:r>
            <w:proofErr w:type="gramEnd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.s</w:t>
            </w:r>
            <w:proofErr w:type="spellEnd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6D00B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1.14E-06</w:t>
            </w:r>
          </w:p>
        </w:tc>
      </w:tr>
      <w:tr w:rsidR="007D4DE4" w:rsidRPr="00111C76" w14:paraId="36F29408" w14:textId="77777777" w:rsidTr="003F3C7E">
        <w:trPr>
          <w:trHeight w:val="300"/>
        </w:trPr>
        <w:tc>
          <w:tcPr>
            <w:tcW w:w="2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56E61" w14:textId="77777777" w:rsidR="00111C76" w:rsidRPr="00111C76" w:rsidRDefault="00111C76" w:rsidP="00111C76">
            <w:pPr>
              <w:spacing w:before="0"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85EFF" w14:textId="77777777" w:rsidR="00111C76" w:rsidRPr="00111C76" w:rsidRDefault="00111C76" w:rsidP="003F3C7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516.1521_0.29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13BB8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65.792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CEEF1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&lt; 0.0001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75903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E8A2D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n</w:t>
            </w:r>
            <w:proofErr w:type="gramEnd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.s</w:t>
            </w:r>
            <w:proofErr w:type="spellEnd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7C220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F4766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n</w:t>
            </w:r>
            <w:proofErr w:type="gramEnd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.s</w:t>
            </w:r>
            <w:proofErr w:type="spellEnd"/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304F9" w14:textId="77777777" w:rsidR="00111C76" w:rsidRPr="00111C76" w:rsidRDefault="00111C76" w:rsidP="00C627F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11C76">
              <w:rPr>
                <w:rFonts w:eastAsia="Times New Roman" w:cs="Times New Roman"/>
                <w:color w:val="000000"/>
                <w:sz w:val="18"/>
                <w:szCs w:val="18"/>
              </w:rPr>
              <w:t>6.01E-06</w:t>
            </w:r>
          </w:p>
        </w:tc>
      </w:tr>
    </w:tbl>
    <w:p w14:paraId="18CB00C9" w14:textId="6D9AB32A" w:rsidR="00752B08" w:rsidRPr="00297A06" w:rsidRDefault="00752B08" w:rsidP="00315393">
      <w:pPr>
        <w:rPr>
          <w:b/>
          <w:sz w:val="20"/>
          <w:szCs w:val="20"/>
        </w:rPr>
      </w:pPr>
    </w:p>
    <w:sectPr w:rsidR="00752B08" w:rsidRPr="00297A06" w:rsidSect="0093429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D70AF6" w14:textId="77777777" w:rsidR="0035505C" w:rsidRDefault="0035505C" w:rsidP="00117666">
      <w:pPr>
        <w:spacing w:after="0"/>
      </w:pPr>
      <w:r>
        <w:separator/>
      </w:r>
    </w:p>
  </w:endnote>
  <w:endnote w:type="continuationSeparator" w:id="0">
    <w:p w14:paraId="4A3A54F8" w14:textId="77777777" w:rsidR="0035505C" w:rsidRDefault="0035505C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3025F" w14:textId="77777777" w:rsidR="0035505C" w:rsidRPr="00577C4C" w:rsidRDefault="0035505C">
    <w:pPr>
      <w:rPr>
        <w:color w:val="C00000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2EAD14" wp14:editId="71B2BC98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50165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5016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0BC4D33" w14:textId="77777777" w:rsidR="0035505C" w:rsidRPr="00577C4C" w:rsidRDefault="0035505C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5B2794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9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" filled="f" stroked="f" strokeweight=".5pt">
              <v:textbox style="mso-fit-shape-to-text:t">
                <w:txbxContent>
                  <w:p w14:paraId="50BC4D33" w14:textId="77777777" w:rsidR="00B01899" w:rsidRPr="00577C4C" w:rsidRDefault="00B01899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162E0A">
                      <w:rPr>
                        <w:noProof/>
                        <w:color w:val="000000" w:themeColor="text1"/>
                        <w:szCs w:val="40"/>
                      </w:rPr>
                      <w:t>4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4D6A35" w14:textId="77777777" w:rsidR="0035505C" w:rsidRPr="00577C4C" w:rsidRDefault="0035505C">
    <w:pPr>
      <w:rPr>
        <w:b/>
        <w:sz w:val="20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70F9F55F" wp14:editId="40473BEB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501650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5016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70F0D09" w14:textId="77777777" w:rsidR="0035505C" w:rsidRPr="00577C4C" w:rsidRDefault="0035505C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5B2794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9.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" filled="f" stroked="f" strokeweight=".5pt">
              <v:textbox style="mso-fit-shape-to-text:t">
                <w:txbxContent>
                  <w:p w14:paraId="570F0D09" w14:textId="77777777" w:rsidR="00B01899" w:rsidRPr="00577C4C" w:rsidRDefault="00B01899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162E0A"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4EDFCF" w14:textId="77777777" w:rsidR="0035505C" w:rsidRDefault="0035505C" w:rsidP="00117666">
      <w:pPr>
        <w:spacing w:after="0"/>
      </w:pPr>
      <w:r>
        <w:separator/>
      </w:r>
    </w:p>
  </w:footnote>
  <w:footnote w:type="continuationSeparator" w:id="0">
    <w:p w14:paraId="165FB4FE" w14:textId="77777777" w:rsidR="0035505C" w:rsidRDefault="0035505C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AEF00C" w14:textId="5F3EDCB6" w:rsidR="0035505C" w:rsidRPr="00AA0EDF" w:rsidRDefault="0035505C" w:rsidP="00AA0EDF">
    <w:pPr>
      <w:pStyle w:val="Header"/>
    </w:pPr>
    <w:r>
      <w:rPr>
        <w:b w:val="0"/>
      </w:rPr>
      <w:t>Supplemental material fecal metabolome altered by stress and prebiotics</w: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6B05CD" w14:textId="77777777" w:rsidR="0035505C" w:rsidRPr="00AA0EDF" w:rsidRDefault="0035505C" w:rsidP="00AA0EDF">
    <w:pPr>
      <w:pStyle w:val="Header"/>
    </w:pPr>
    <w:r>
      <w:rPr>
        <w:b w:val="0"/>
      </w:rPr>
      <w:t>Supplemental material fecal metabolome altered by stress and prebiotics</w: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1D68C6" w14:textId="4D780F96" w:rsidR="0035505C" w:rsidRDefault="0035505C" w:rsidP="0093429D">
    <w:r w:rsidRPr="007E3148"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C0601A"/>
    <w:multiLevelType w:val="multilevel"/>
    <w:tmpl w:val="2D740DBE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>
    <w:nsid w:val="225305B5"/>
    <w:multiLevelType w:val="hybridMultilevel"/>
    <w:tmpl w:val="4F8C24FA"/>
    <w:lvl w:ilvl="0" w:tplc="A9DCD718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</w:num>
  <w:num w:numId="8">
    <w:abstractNumId w:val="6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  <w:num w:numId="13">
    <w:abstractNumId w:val="3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attachedTemplate r:id="rId1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x00fsaz8fdxvfev5xo5xeebvvxvadw5tape&quot;&gt;Robs EndNote Library&lt;record-ids&gt;&lt;item&gt;3634&lt;/item&gt;&lt;/record-ids&gt;&lt;/item&gt;&lt;/Libraries&gt;"/>
  </w:docVars>
  <w:rsids>
    <w:rsidRoot w:val="00ED20B5"/>
    <w:rsid w:val="0000647C"/>
    <w:rsid w:val="0001436A"/>
    <w:rsid w:val="00034304"/>
    <w:rsid w:val="00035434"/>
    <w:rsid w:val="00052A14"/>
    <w:rsid w:val="00055A20"/>
    <w:rsid w:val="00077D53"/>
    <w:rsid w:val="000855F7"/>
    <w:rsid w:val="000D41FF"/>
    <w:rsid w:val="00105FD9"/>
    <w:rsid w:val="00107E9B"/>
    <w:rsid w:val="00111C76"/>
    <w:rsid w:val="00117666"/>
    <w:rsid w:val="001549D3"/>
    <w:rsid w:val="00160065"/>
    <w:rsid w:val="00162E0A"/>
    <w:rsid w:val="00177D84"/>
    <w:rsid w:val="00190846"/>
    <w:rsid w:val="001A3714"/>
    <w:rsid w:val="001E6D8D"/>
    <w:rsid w:val="00250642"/>
    <w:rsid w:val="002676F8"/>
    <w:rsid w:val="00267D18"/>
    <w:rsid w:val="00274347"/>
    <w:rsid w:val="002868E2"/>
    <w:rsid w:val="002869C3"/>
    <w:rsid w:val="002936E4"/>
    <w:rsid w:val="00297A06"/>
    <w:rsid w:val="002A4E72"/>
    <w:rsid w:val="002B4A57"/>
    <w:rsid w:val="002B4C5A"/>
    <w:rsid w:val="002B59FB"/>
    <w:rsid w:val="002C3740"/>
    <w:rsid w:val="002C74CA"/>
    <w:rsid w:val="002E74BF"/>
    <w:rsid w:val="002F45B0"/>
    <w:rsid w:val="003123F4"/>
    <w:rsid w:val="00315393"/>
    <w:rsid w:val="003544FB"/>
    <w:rsid w:val="0035505C"/>
    <w:rsid w:val="003811A0"/>
    <w:rsid w:val="00394EF0"/>
    <w:rsid w:val="003A0369"/>
    <w:rsid w:val="003B2E83"/>
    <w:rsid w:val="003C30C5"/>
    <w:rsid w:val="003C652C"/>
    <w:rsid w:val="003D2F2D"/>
    <w:rsid w:val="003F3C7E"/>
    <w:rsid w:val="00401590"/>
    <w:rsid w:val="00412CA6"/>
    <w:rsid w:val="00447801"/>
    <w:rsid w:val="00452E9C"/>
    <w:rsid w:val="004735C8"/>
    <w:rsid w:val="004947A6"/>
    <w:rsid w:val="004961FF"/>
    <w:rsid w:val="00517A89"/>
    <w:rsid w:val="005250F2"/>
    <w:rsid w:val="0057294D"/>
    <w:rsid w:val="00593EEA"/>
    <w:rsid w:val="005A5EEE"/>
    <w:rsid w:val="005B2794"/>
    <w:rsid w:val="006251D6"/>
    <w:rsid w:val="00634448"/>
    <w:rsid w:val="0063620C"/>
    <w:rsid w:val="006375C7"/>
    <w:rsid w:val="00644DD5"/>
    <w:rsid w:val="00654E8F"/>
    <w:rsid w:val="00660D05"/>
    <w:rsid w:val="0066707C"/>
    <w:rsid w:val="006820B1"/>
    <w:rsid w:val="006B7D14"/>
    <w:rsid w:val="006C2D85"/>
    <w:rsid w:val="00701727"/>
    <w:rsid w:val="0070566C"/>
    <w:rsid w:val="00714C50"/>
    <w:rsid w:val="00725A7D"/>
    <w:rsid w:val="007501BE"/>
    <w:rsid w:val="00752B08"/>
    <w:rsid w:val="0076212D"/>
    <w:rsid w:val="00780F48"/>
    <w:rsid w:val="00790BB3"/>
    <w:rsid w:val="007A3226"/>
    <w:rsid w:val="007C206C"/>
    <w:rsid w:val="007D2378"/>
    <w:rsid w:val="007D4DE4"/>
    <w:rsid w:val="00803D0D"/>
    <w:rsid w:val="00817DD6"/>
    <w:rsid w:val="0083759F"/>
    <w:rsid w:val="00885156"/>
    <w:rsid w:val="00897BA5"/>
    <w:rsid w:val="009151AA"/>
    <w:rsid w:val="00920E11"/>
    <w:rsid w:val="0093429D"/>
    <w:rsid w:val="00943573"/>
    <w:rsid w:val="00964134"/>
    <w:rsid w:val="00970F7D"/>
    <w:rsid w:val="00992108"/>
    <w:rsid w:val="00994A3D"/>
    <w:rsid w:val="009C2B12"/>
    <w:rsid w:val="009D3844"/>
    <w:rsid w:val="009F6E91"/>
    <w:rsid w:val="00A174D9"/>
    <w:rsid w:val="00A21041"/>
    <w:rsid w:val="00A4382E"/>
    <w:rsid w:val="00A9090F"/>
    <w:rsid w:val="00AA0EDF"/>
    <w:rsid w:val="00AA4D24"/>
    <w:rsid w:val="00AB6715"/>
    <w:rsid w:val="00B01899"/>
    <w:rsid w:val="00B1671E"/>
    <w:rsid w:val="00B25EB8"/>
    <w:rsid w:val="00B37F4D"/>
    <w:rsid w:val="00B50F81"/>
    <w:rsid w:val="00BC1959"/>
    <w:rsid w:val="00BD5983"/>
    <w:rsid w:val="00C0533F"/>
    <w:rsid w:val="00C10342"/>
    <w:rsid w:val="00C30E91"/>
    <w:rsid w:val="00C52A7B"/>
    <w:rsid w:val="00C56BAF"/>
    <w:rsid w:val="00C627FE"/>
    <w:rsid w:val="00C679AA"/>
    <w:rsid w:val="00C75972"/>
    <w:rsid w:val="00CB216E"/>
    <w:rsid w:val="00CD066B"/>
    <w:rsid w:val="00CE4FEE"/>
    <w:rsid w:val="00D060CF"/>
    <w:rsid w:val="00D22B14"/>
    <w:rsid w:val="00DB59C3"/>
    <w:rsid w:val="00DB5CAC"/>
    <w:rsid w:val="00DC259A"/>
    <w:rsid w:val="00DE23E8"/>
    <w:rsid w:val="00E16DC1"/>
    <w:rsid w:val="00E52377"/>
    <w:rsid w:val="00E537AD"/>
    <w:rsid w:val="00E64E17"/>
    <w:rsid w:val="00E84965"/>
    <w:rsid w:val="00E866C9"/>
    <w:rsid w:val="00EA3D3C"/>
    <w:rsid w:val="00EC090A"/>
    <w:rsid w:val="00ED20B5"/>
    <w:rsid w:val="00EF2FE7"/>
    <w:rsid w:val="00F1584D"/>
    <w:rsid w:val="00F46900"/>
    <w:rsid w:val="00F61D89"/>
    <w:rsid w:val="00F80C0D"/>
    <w:rsid w:val="00FD7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486DB9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2" w:unhideWhenUsed="0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ListParagraph"/>
    <w:next w:val="Normal"/>
    <w:link w:val="Heading1Char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Heading3">
    <w:name w:val="heading 3"/>
    <w:basedOn w:val="Normal"/>
    <w:next w:val="Normal"/>
    <w:link w:val="Heading3Char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Heading3"/>
    <w:next w:val="Normal"/>
    <w:link w:val="Heading4Char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2"/>
    <w:qFormat/>
    <w:rsid w:val="00AB6715"/>
    <w:pPr>
      <w:numPr>
        <w:ilvl w:val="4"/>
      </w:num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AB6715"/>
  </w:style>
  <w:style w:type="paragraph" w:styleId="BalloonText">
    <w:name w:val="Balloon Text"/>
    <w:basedOn w:val="Normal"/>
    <w:link w:val="BalloonTextChar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BookTitle">
    <w:name w:val="Book Title"/>
    <w:basedOn w:val="DefaultParagraphFont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Caption">
    <w:name w:val="caption"/>
    <w:basedOn w:val="Normal"/>
    <w:next w:val="NoSpacing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NoSpacing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B67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67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67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AB6715"/>
    <w:rPr>
      <w:rFonts w:ascii="Times New Roman" w:hAnsi="Times New Roman"/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AB6715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B6715"/>
    <w:rPr>
      <w:rFonts w:ascii="Times New Roman" w:hAnsi="Times New Roman"/>
      <w:sz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AB6715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HeaderChar">
    <w:name w:val="Header Char"/>
    <w:basedOn w:val="DefaultParagraphFont"/>
    <w:link w:val="Header"/>
    <w:uiPriority w:val="99"/>
    <w:rsid w:val="00AB6715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Hyperlink">
    <w:name w:val="Hyperlink"/>
    <w:basedOn w:val="DefaultParagraphFont"/>
    <w:uiPriority w:val="99"/>
    <w:unhideWhenUsed/>
    <w:rsid w:val="00AB6715"/>
    <w:rPr>
      <w:color w:val="0000FF"/>
      <w:u w:val="single"/>
    </w:rPr>
  </w:style>
  <w:style w:type="character" w:styleId="IntenseEmphasis">
    <w:name w:val="Intense Emphasis"/>
    <w:basedOn w:val="DefaultParagraphFont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IntenseReference">
    <w:name w:val="Intense Reference"/>
    <w:basedOn w:val="DefaultParagraphFont"/>
    <w:uiPriority w:val="32"/>
    <w:qFormat/>
    <w:rsid w:val="00AB6715"/>
    <w:rPr>
      <w:b/>
      <w:bCs/>
      <w:smallCaps/>
      <w:color w:val="auto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AB6715"/>
  </w:style>
  <w:style w:type="character" w:customStyle="1" w:styleId="Heading3Char">
    <w:name w:val="Heading 3 Char"/>
    <w:basedOn w:val="DefaultParagraphFont"/>
    <w:link w:val="Heading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NormalWeb">
    <w:name w:val="Normal (Web)"/>
    <w:basedOn w:val="Normal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Strong">
    <w:name w:val="Strong"/>
    <w:basedOn w:val="DefaultParagraphFont"/>
    <w:uiPriority w:val="22"/>
    <w:qFormat/>
    <w:rsid w:val="00AB6715"/>
    <w:rPr>
      <w:rFonts w:ascii="Times New Roman" w:hAnsi="Times New Roman"/>
      <w:b/>
      <w:bCs/>
    </w:rPr>
  </w:style>
  <w:style w:type="character" w:styleId="SubtleEmphasis">
    <w:name w:val="Subtle Emphasis"/>
    <w:basedOn w:val="DefaultParagraphFont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TableGrid">
    <w:name w:val="Table Grid"/>
    <w:basedOn w:val="TableNormal"/>
    <w:uiPriority w:val="59"/>
    <w:rsid w:val="00AB6715"/>
    <w:pPr>
      <w:spacing w:after="0" w:line="240" w:lineRule="auto"/>
    </w:pPr>
    <w:rPr>
      <w:rFonts w:asciiTheme="majorHAnsi" w:hAnsiTheme="maj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Title"/>
    <w:next w:val="Title"/>
    <w:qFormat/>
    <w:rsid w:val="0001436A"/>
    <w:pPr>
      <w:spacing w:after="120"/>
    </w:pPr>
    <w:rPr>
      <w:i/>
    </w:rPr>
  </w:style>
  <w:style w:type="paragraph" w:customStyle="1" w:styleId="EndNoteBibliography">
    <w:name w:val="EndNote Bibliography"/>
    <w:basedOn w:val="Normal"/>
    <w:rsid w:val="00E16DC1"/>
    <w:pPr>
      <w:spacing w:before="0" w:after="200"/>
    </w:pPr>
    <w:rPr>
      <w:rFonts w:cs="Times New Roman"/>
    </w:rPr>
  </w:style>
  <w:style w:type="paragraph" w:customStyle="1" w:styleId="p1">
    <w:name w:val="p1"/>
    <w:basedOn w:val="Normal"/>
    <w:rsid w:val="00752B08"/>
    <w:pPr>
      <w:spacing w:before="0" w:after="0"/>
    </w:pPr>
    <w:rPr>
      <w:rFonts w:ascii="Helvetica" w:hAnsi="Helvetica" w:cs="Times New Roman"/>
      <w:sz w:val="15"/>
      <w:szCs w:val="15"/>
    </w:rPr>
  </w:style>
  <w:style w:type="paragraph" w:customStyle="1" w:styleId="EndNoteBibliographyTitle">
    <w:name w:val="EndNote Bibliography Title"/>
    <w:basedOn w:val="Normal"/>
    <w:rsid w:val="00CB216E"/>
    <w:pPr>
      <w:spacing w:after="0"/>
      <w:jc w:val="center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2" w:unhideWhenUsed="0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ListParagraph"/>
    <w:next w:val="Normal"/>
    <w:link w:val="Heading1Char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Heading3">
    <w:name w:val="heading 3"/>
    <w:basedOn w:val="Normal"/>
    <w:next w:val="Normal"/>
    <w:link w:val="Heading3Char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Heading3"/>
    <w:next w:val="Normal"/>
    <w:link w:val="Heading4Char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2"/>
    <w:qFormat/>
    <w:rsid w:val="00AB6715"/>
    <w:pPr>
      <w:numPr>
        <w:ilvl w:val="4"/>
      </w:num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AB6715"/>
  </w:style>
  <w:style w:type="paragraph" w:styleId="BalloonText">
    <w:name w:val="Balloon Text"/>
    <w:basedOn w:val="Normal"/>
    <w:link w:val="BalloonTextChar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BookTitle">
    <w:name w:val="Book Title"/>
    <w:basedOn w:val="DefaultParagraphFont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Caption">
    <w:name w:val="caption"/>
    <w:basedOn w:val="Normal"/>
    <w:next w:val="NoSpacing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NoSpacing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B67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67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67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AB6715"/>
    <w:rPr>
      <w:rFonts w:ascii="Times New Roman" w:hAnsi="Times New Roman"/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AB6715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B6715"/>
    <w:rPr>
      <w:rFonts w:ascii="Times New Roman" w:hAnsi="Times New Roman"/>
      <w:sz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AB6715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HeaderChar">
    <w:name w:val="Header Char"/>
    <w:basedOn w:val="DefaultParagraphFont"/>
    <w:link w:val="Header"/>
    <w:uiPriority w:val="99"/>
    <w:rsid w:val="00AB6715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Hyperlink">
    <w:name w:val="Hyperlink"/>
    <w:basedOn w:val="DefaultParagraphFont"/>
    <w:uiPriority w:val="99"/>
    <w:unhideWhenUsed/>
    <w:rsid w:val="00AB6715"/>
    <w:rPr>
      <w:color w:val="0000FF"/>
      <w:u w:val="single"/>
    </w:rPr>
  </w:style>
  <w:style w:type="character" w:styleId="IntenseEmphasis">
    <w:name w:val="Intense Emphasis"/>
    <w:basedOn w:val="DefaultParagraphFont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IntenseReference">
    <w:name w:val="Intense Reference"/>
    <w:basedOn w:val="DefaultParagraphFont"/>
    <w:uiPriority w:val="32"/>
    <w:qFormat/>
    <w:rsid w:val="00AB6715"/>
    <w:rPr>
      <w:b/>
      <w:bCs/>
      <w:smallCaps/>
      <w:color w:val="auto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AB6715"/>
  </w:style>
  <w:style w:type="character" w:customStyle="1" w:styleId="Heading3Char">
    <w:name w:val="Heading 3 Char"/>
    <w:basedOn w:val="DefaultParagraphFont"/>
    <w:link w:val="Heading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NormalWeb">
    <w:name w:val="Normal (Web)"/>
    <w:basedOn w:val="Normal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Strong">
    <w:name w:val="Strong"/>
    <w:basedOn w:val="DefaultParagraphFont"/>
    <w:uiPriority w:val="22"/>
    <w:qFormat/>
    <w:rsid w:val="00AB6715"/>
    <w:rPr>
      <w:rFonts w:ascii="Times New Roman" w:hAnsi="Times New Roman"/>
      <w:b/>
      <w:bCs/>
    </w:rPr>
  </w:style>
  <w:style w:type="character" w:styleId="SubtleEmphasis">
    <w:name w:val="Subtle Emphasis"/>
    <w:basedOn w:val="DefaultParagraphFont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TableGrid">
    <w:name w:val="Table Grid"/>
    <w:basedOn w:val="TableNormal"/>
    <w:uiPriority w:val="59"/>
    <w:rsid w:val="00AB6715"/>
    <w:pPr>
      <w:spacing w:after="0" w:line="240" w:lineRule="auto"/>
    </w:pPr>
    <w:rPr>
      <w:rFonts w:asciiTheme="majorHAnsi" w:hAnsiTheme="maj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Title"/>
    <w:next w:val="Title"/>
    <w:qFormat/>
    <w:rsid w:val="0001436A"/>
    <w:pPr>
      <w:spacing w:after="120"/>
    </w:pPr>
    <w:rPr>
      <w:i/>
    </w:rPr>
  </w:style>
  <w:style w:type="paragraph" w:customStyle="1" w:styleId="EndNoteBibliography">
    <w:name w:val="EndNote Bibliography"/>
    <w:basedOn w:val="Normal"/>
    <w:rsid w:val="00E16DC1"/>
    <w:pPr>
      <w:spacing w:before="0" w:after="200"/>
    </w:pPr>
    <w:rPr>
      <w:rFonts w:cs="Times New Roman"/>
    </w:rPr>
  </w:style>
  <w:style w:type="paragraph" w:customStyle="1" w:styleId="p1">
    <w:name w:val="p1"/>
    <w:basedOn w:val="Normal"/>
    <w:rsid w:val="00752B08"/>
    <w:pPr>
      <w:spacing w:before="0" w:after="0"/>
    </w:pPr>
    <w:rPr>
      <w:rFonts w:ascii="Helvetica" w:hAnsi="Helvetica" w:cs="Times New Roman"/>
      <w:sz w:val="15"/>
      <w:szCs w:val="15"/>
    </w:rPr>
  </w:style>
  <w:style w:type="paragraph" w:customStyle="1" w:styleId="EndNoteBibliographyTitle">
    <w:name w:val="EndNote Bibliography Title"/>
    <w:basedOn w:val="Normal"/>
    <w:rsid w:val="00CB216E"/>
    <w:pPr>
      <w:spacing w:after="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79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4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mailto:robert.s.thompson@colorado.edu" TargetMode="External"/><Relationship Id="rId20" Type="http://schemas.openxmlformats.org/officeDocument/2006/relationships/header" Target="header3.xml"/><Relationship Id="rId21" Type="http://schemas.openxmlformats.org/officeDocument/2006/relationships/fontTable" Target="fontTable.xml"/><Relationship Id="rId22" Type="http://schemas.openxmlformats.org/officeDocument/2006/relationships/theme" Target="theme/theme1.xml"/><Relationship Id="rId10" Type="http://schemas.openxmlformats.org/officeDocument/2006/relationships/hyperlink" Target="mailto:monika.fleshner@colorado.edu" TargetMode="External"/><Relationship Id="rId11" Type="http://schemas.openxmlformats.org/officeDocument/2006/relationships/hyperlink" Target="mailto:fleshner@colorado.edu" TargetMode="External"/><Relationship Id="rId12" Type="http://schemas.openxmlformats.org/officeDocument/2006/relationships/image" Target="media/image1.emf"/><Relationship Id="rId13" Type="http://schemas.openxmlformats.org/officeDocument/2006/relationships/image" Target="media/image2.emf"/><Relationship Id="rId14" Type="http://schemas.openxmlformats.org/officeDocument/2006/relationships/image" Target="media/image3.png"/><Relationship Id="rId15" Type="http://schemas.openxmlformats.org/officeDocument/2006/relationships/image" Target="media/image4.jpg"/><Relationship Id="rId16" Type="http://schemas.openxmlformats.org/officeDocument/2006/relationships/header" Target="header1.xml"/><Relationship Id="rId17" Type="http://schemas.openxmlformats.org/officeDocument/2006/relationships/header" Target="header2.xml"/><Relationship Id="rId18" Type="http://schemas.openxmlformats.org/officeDocument/2006/relationships/footer" Target="footer1.xml"/><Relationship Id="rId19" Type="http://schemas.openxmlformats.org/officeDocument/2006/relationships/footer" Target="footer2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hua.stocco\Documents\Templates\Frontiers_Word_Templ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227DE905-2F21-3F45-A185-B657A827B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\Users\joshua.stocco\Documents\Templates\Frontiers_Word_Templates\Supplementary_Material.dotx</Template>
  <TotalTime>0</TotalTime>
  <Pages>8</Pages>
  <Words>1159</Words>
  <Characters>6611</Characters>
  <Application>Microsoft Macintosh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Frontiers Media SA</dc:creator>
  <cp:lastModifiedBy>Robert Thompson</cp:lastModifiedBy>
  <cp:revision>2</cp:revision>
  <cp:lastPrinted>2013-10-03T12:51:00Z</cp:lastPrinted>
  <dcterms:created xsi:type="dcterms:W3CDTF">2020-02-11T21:03:00Z</dcterms:created>
  <dcterms:modified xsi:type="dcterms:W3CDTF">2020-02-11T21:03:00Z</dcterms:modified>
</cp:coreProperties>
</file>