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6DB9E" w14:textId="3CC5E54E" w:rsidR="0059526F" w:rsidRPr="00480C50" w:rsidRDefault="0059526F" w:rsidP="00647C5F">
      <w:pPr>
        <w:pStyle w:val="Title2"/>
        <w:pageBreakBefore/>
        <w:tabs>
          <w:tab w:val="left" w:pos="708"/>
        </w:tabs>
        <w:rPr>
          <w:b w:val="0"/>
          <w:color w:val="000000"/>
          <w:sz w:val="32"/>
          <w:szCs w:val="32"/>
          <w:lang w:val="en-GB"/>
        </w:rPr>
      </w:pPr>
      <w:r w:rsidRPr="00480C50">
        <w:rPr>
          <w:b w:val="0"/>
          <w:color w:val="000000"/>
          <w:sz w:val="32"/>
          <w:szCs w:val="32"/>
          <w:lang w:val="en-GB"/>
        </w:rPr>
        <w:t>Supp</w:t>
      </w:r>
      <w:r w:rsidR="00E74F8B">
        <w:rPr>
          <w:b w:val="0"/>
          <w:color w:val="000000"/>
          <w:sz w:val="32"/>
          <w:szCs w:val="32"/>
          <w:lang w:val="en-GB"/>
        </w:rPr>
        <w:t>lementary</w:t>
      </w:r>
      <w:r w:rsidRPr="00480C50">
        <w:rPr>
          <w:b w:val="0"/>
          <w:color w:val="000000"/>
          <w:sz w:val="32"/>
          <w:szCs w:val="32"/>
          <w:lang w:val="en-GB"/>
        </w:rPr>
        <w:t xml:space="preserve"> Information </w:t>
      </w:r>
    </w:p>
    <w:p w14:paraId="10740109" w14:textId="77777777" w:rsidR="0059526F" w:rsidRPr="00480C50" w:rsidRDefault="0059526F" w:rsidP="00E45411">
      <w:pPr>
        <w:pStyle w:val="Tableofcontents"/>
        <w:rPr>
          <w:lang w:val="en-GB"/>
        </w:rPr>
      </w:pPr>
    </w:p>
    <w:p w14:paraId="4D58786E" w14:textId="77777777" w:rsidR="001013F4" w:rsidRPr="00480C50" w:rsidRDefault="001013F4" w:rsidP="00E45411">
      <w:pPr>
        <w:pStyle w:val="Tableofcontents"/>
        <w:rPr>
          <w:lang w:val="en-GB"/>
        </w:rPr>
      </w:pPr>
    </w:p>
    <w:p w14:paraId="5610FCB6" w14:textId="77777777" w:rsidR="0059526F" w:rsidRPr="00480C50" w:rsidRDefault="0059526F" w:rsidP="00EC06AB">
      <w:pPr>
        <w:pStyle w:val="Title2"/>
        <w:tabs>
          <w:tab w:val="left" w:pos="708"/>
        </w:tabs>
        <w:rPr>
          <w:b w:val="0"/>
          <w:color w:val="000000"/>
          <w:lang w:val="en-GB"/>
        </w:rPr>
      </w:pPr>
      <w:r w:rsidRPr="00480C50">
        <w:rPr>
          <w:color w:val="000000"/>
          <w:lang w:val="en-GB"/>
        </w:rPr>
        <w:t xml:space="preserve">Title </w:t>
      </w:r>
    </w:p>
    <w:p w14:paraId="64BBA968" w14:textId="77777777" w:rsidR="0059526F" w:rsidRPr="00480C50" w:rsidRDefault="0059526F" w:rsidP="00EC06AB">
      <w:pPr>
        <w:pStyle w:val="Title2"/>
        <w:tabs>
          <w:tab w:val="left" w:pos="708"/>
        </w:tabs>
        <w:rPr>
          <w:b w:val="0"/>
          <w:color w:val="000000"/>
          <w:lang w:val="en-GB"/>
        </w:rPr>
      </w:pPr>
    </w:p>
    <w:p w14:paraId="0E5EEC14" w14:textId="5129F771" w:rsidR="00103158" w:rsidRPr="00480C50" w:rsidRDefault="00103158" w:rsidP="00103158">
      <w:pPr>
        <w:pStyle w:val="Title2"/>
        <w:tabs>
          <w:tab w:val="left" w:pos="708"/>
        </w:tabs>
        <w:rPr>
          <w:color w:val="000000"/>
          <w:lang w:val="en-GB"/>
        </w:rPr>
      </w:pPr>
      <w:r w:rsidRPr="00480C50">
        <w:rPr>
          <w:color w:val="000000"/>
          <w:lang w:val="en-GB"/>
        </w:rPr>
        <w:t>Controlling oxygen coordination and valence of network for</w:t>
      </w:r>
      <w:r w:rsidR="00835950" w:rsidRPr="00480C50">
        <w:rPr>
          <w:color w:val="000000"/>
          <w:lang w:val="en-GB"/>
        </w:rPr>
        <w:t>ming cation</w:t>
      </w:r>
      <w:r w:rsidR="00ED63F6">
        <w:rPr>
          <w:color w:val="000000"/>
          <w:lang w:val="en-GB"/>
        </w:rPr>
        <w:t>s</w:t>
      </w:r>
    </w:p>
    <w:p w14:paraId="6A9360F4" w14:textId="77777777" w:rsidR="00454C39" w:rsidRPr="00480C50" w:rsidRDefault="00454C39" w:rsidP="00E45411">
      <w:pPr>
        <w:pStyle w:val="Tableofcontents"/>
        <w:rPr>
          <w:lang w:val="en-GB"/>
        </w:rPr>
      </w:pPr>
    </w:p>
    <w:p w14:paraId="32FB587E" w14:textId="406E6D21" w:rsidR="00454C39" w:rsidRPr="00480C50" w:rsidRDefault="00454C39" w:rsidP="00454C39">
      <w:pPr>
        <w:pStyle w:val="AuthorsFull"/>
        <w:tabs>
          <w:tab w:val="left" w:pos="708"/>
        </w:tabs>
        <w:rPr>
          <w:i w:val="0"/>
          <w:color w:val="000000"/>
          <w:lang w:val="en-GB"/>
        </w:rPr>
      </w:pPr>
      <w:r w:rsidRPr="00480C50">
        <w:rPr>
          <w:i w:val="0"/>
          <w:color w:val="000000"/>
          <w:lang w:val="en-GB"/>
        </w:rPr>
        <w:t xml:space="preserve">Takuya Aoyagi, Shinji </w:t>
      </w:r>
      <w:proofErr w:type="spellStart"/>
      <w:r w:rsidRPr="00480C50">
        <w:rPr>
          <w:i w:val="0"/>
          <w:color w:val="000000"/>
          <w:lang w:val="en-GB"/>
        </w:rPr>
        <w:t>Kohara</w:t>
      </w:r>
      <w:proofErr w:type="spellEnd"/>
      <w:r w:rsidRPr="00480C50">
        <w:rPr>
          <w:i w:val="0"/>
          <w:color w:val="000000"/>
          <w:lang w:val="en-GB"/>
        </w:rPr>
        <w:t xml:space="preserve">, Takashi Naito, </w:t>
      </w:r>
      <w:proofErr w:type="spellStart"/>
      <w:r w:rsidRPr="00480C50">
        <w:rPr>
          <w:i w:val="0"/>
          <w:color w:val="000000"/>
          <w:lang w:val="en-GB"/>
        </w:rPr>
        <w:t>Yohei</w:t>
      </w:r>
      <w:proofErr w:type="spellEnd"/>
      <w:r w:rsidRPr="00480C50">
        <w:rPr>
          <w:i w:val="0"/>
          <w:color w:val="000000"/>
          <w:lang w:val="en-GB"/>
        </w:rPr>
        <w:t xml:space="preserve"> Onodera, </w:t>
      </w:r>
      <w:proofErr w:type="spellStart"/>
      <w:r w:rsidRPr="00480C50">
        <w:rPr>
          <w:i w:val="0"/>
          <w:color w:val="000000"/>
          <w:lang w:val="en-GB"/>
        </w:rPr>
        <w:t>Motomune</w:t>
      </w:r>
      <w:proofErr w:type="spellEnd"/>
      <w:r w:rsidRPr="00480C50">
        <w:rPr>
          <w:i w:val="0"/>
          <w:color w:val="000000"/>
          <w:lang w:val="en-GB"/>
        </w:rPr>
        <w:t xml:space="preserve"> Kodama, </w:t>
      </w:r>
      <w:proofErr w:type="spellStart"/>
      <w:r w:rsidRPr="00480C50">
        <w:rPr>
          <w:i w:val="0"/>
          <w:color w:val="000000"/>
          <w:lang w:val="en-GB"/>
        </w:rPr>
        <w:t>Taigo</w:t>
      </w:r>
      <w:proofErr w:type="spellEnd"/>
      <w:r w:rsidRPr="00480C50">
        <w:rPr>
          <w:i w:val="0"/>
          <w:color w:val="000000"/>
          <w:lang w:val="en-GB"/>
        </w:rPr>
        <w:t xml:space="preserve"> Onodera, </w:t>
      </w:r>
      <w:proofErr w:type="spellStart"/>
      <w:r w:rsidRPr="00480C50">
        <w:rPr>
          <w:i w:val="0"/>
          <w:color w:val="000000"/>
          <w:lang w:val="en-GB"/>
        </w:rPr>
        <w:t>D</w:t>
      </w:r>
      <w:r w:rsidR="00E6275A" w:rsidRPr="00480C50">
        <w:rPr>
          <w:i w:val="0"/>
          <w:color w:val="000000"/>
          <w:lang w:val="en-GB"/>
        </w:rPr>
        <w:t>a</w:t>
      </w:r>
      <w:r w:rsidRPr="00480C50">
        <w:rPr>
          <w:i w:val="0"/>
          <w:color w:val="000000"/>
          <w:lang w:val="en-GB"/>
        </w:rPr>
        <w:t>iko</w:t>
      </w:r>
      <w:proofErr w:type="spellEnd"/>
      <w:r w:rsidRPr="00480C50">
        <w:rPr>
          <w:i w:val="0"/>
          <w:color w:val="000000"/>
          <w:lang w:val="en-GB"/>
        </w:rPr>
        <w:t xml:space="preserve"> Takamatsu, </w:t>
      </w:r>
      <w:proofErr w:type="spellStart"/>
      <w:r w:rsidR="000923A2" w:rsidRPr="00480C50">
        <w:rPr>
          <w:i w:val="0"/>
          <w:color w:val="000000"/>
          <w:lang w:val="en-GB"/>
        </w:rPr>
        <w:t>Shuta</w:t>
      </w:r>
      <w:proofErr w:type="spellEnd"/>
      <w:r w:rsidR="000923A2" w:rsidRPr="00480C50">
        <w:rPr>
          <w:i w:val="0"/>
          <w:color w:val="000000"/>
          <w:lang w:val="en-GB"/>
        </w:rPr>
        <w:t xml:space="preserve"> </w:t>
      </w:r>
      <w:proofErr w:type="spellStart"/>
      <w:r w:rsidR="002F1DF9" w:rsidRPr="00480C50">
        <w:rPr>
          <w:i w:val="0"/>
          <w:color w:val="000000"/>
          <w:lang w:val="en-GB"/>
        </w:rPr>
        <w:t>Tahara</w:t>
      </w:r>
      <w:proofErr w:type="spellEnd"/>
      <w:r w:rsidR="002F1DF9" w:rsidRPr="00480C50">
        <w:rPr>
          <w:i w:val="0"/>
          <w:color w:val="000000"/>
          <w:lang w:val="en-GB"/>
        </w:rPr>
        <w:t xml:space="preserve">, </w:t>
      </w:r>
      <w:proofErr w:type="spellStart"/>
      <w:r w:rsidR="006101EE" w:rsidRPr="00480C50">
        <w:rPr>
          <w:i w:val="0"/>
          <w:color w:val="000000"/>
          <w:lang w:val="en-GB"/>
        </w:rPr>
        <w:t>Osami</w:t>
      </w:r>
      <w:proofErr w:type="spellEnd"/>
      <w:r w:rsidR="006101EE" w:rsidRPr="00480C50">
        <w:rPr>
          <w:i w:val="0"/>
          <w:color w:val="000000"/>
          <w:lang w:val="en-GB"/>
        </w:rPr>
        <w:t xml:space="preserve"> Sakata, Tatsuya Miyake, </w:t>
      </w:r>
      <w:proofErr w:type="spellStart"/>
      <w:r w:rsidRPr="00480C50">
        <w:rPr>
          <w:i w:val="0"/>
          <w:color w:val="000000"/>
          <w:lang w:val="en-GB"/>
        </w:rPr>
        <w:t>Kentaro</w:t>
      </w:r>
      <w:proofErr w:type="spellEnd"/>
      <w:r w:rsidRPr="00480C50">
        <w:rPr>
          <w:i w:val="0"/>
          <w:color w:val="000000"/>
          <w:lang w:val="en-GB"/>
        </w:rPr>
        <w:t xml:space="preserve"> </w:t>
      </w:r>
      <w:proofErr w:type="spellStart"/>
      <w:r w:rsidRPr="00480C50">
        <w:rPr>
          <w:i w:val="0"/>
          <w:color w:val="000000"/>
          <w:lang w:val="en-GB"/>
        </w:rPr>
        <w:t>Suzuya</w:t>
      </w:r>
      <w:proofErr w:type="spellEnd"/>
      <w:r w:rsidRPr="00480C50">
        <w:rPr>
          <w:i w:val="0"/>
          <w:color w:val="000000"/>
          <w:lang w:val="en-GB"/>
        </w:rPr>
        <w:t xml:space="preserve">, Koji Ohara, Takeshi </w:t>
      </w:r>
      <w:proofErr w:type="spellStart"/>
      <w:r w:rsidRPr="00480C50">
        <w:rPr>
          <w:i w:val="0"/>
          <w:color w:val="000000"/>
          <w:lang w:val="en-GB"/>
        </w:rPr>
        <w:t>Usuki</w:t>
      </w:r>
      <w:proofErr w:type="spellEnd"/>
      <w:r w:rsidRPr="00480C50">
        <w:rPr>
          <w:i w:val="0"/>
          <w:color w:val="000000"/>
          <w:lang w:val="en-GB"/>
        </w:rPr>
        <w:t xml:space="preserve">, </w:t>
      </w:r>
      <w:r w:rsidR="005D6276" w:rsidRPr="00480C50">
        <w:rPr>
          <w:i w:val="0"/>
          <w:color w:val="000000"/>
          <w:lang w:val="en-GB"/>
        </w:rPr>
        <w:t xml:space="preserve">and </w:t>
      </w:r>
      <w:r w:rsidRPr="00480C50">
        <w:rPr>
          <w:i w:val="0"/>
          <w:color w:val="000000"/>
          <w:lang w:val="en-GB"/>
        </w:rPr>
        <w:t xml:space="preserve">Yamato Hayashi </w:t>
      </w:r>
      <w:r w:rsidR="001F1C20">
        <w:rPr>
          <w:i w:val="0"/>
          <w:color w:val="000000"/>
          <w:lang w:val="en-GB"/>
        </w:rPr>
        <w:t xml:space="preserve">and </w:t>
      </w:r>
      <w:proofErr w:type="spellStart"/>
      <w:r w:rsidRPr="00480C50">
        <w:rPr>
          <w:i w:val="0"/>
          <w:color w:val="000000"/>
          <w:lang w:val="en-GB"/>
        </w:rPr>
        <w:t>Hirotsugu</w:t>
      </w:r>
      <w:proofErr w:type="spellEnd"/>
      <w:r w:rsidRPr="00480C50">
        <w:rPr>
          <w:i w:val="0"/>
          <w:color w:val="000000"/>
          <w:lang w:val="en-GB"/>
        </w:rPr>
        <w:t xml:space="preserve"> Takizawa</w:t>
      </w:r>
    </w:p>
    <w:p w14:paraId="6F7EAA2B" w14:textId="77777777" w:rsidR="00B8303C" w:rsidRPr="00480C50" w:rsidRDefault="00B8303C" w:rsidP="00EC06AB">
      <w:pPr>
        <w:pStyle w:val="Title2"/>
        <w:tabs>
          <w:tab w:val="left" w:pos="708"/>
        </w:tabs>
        <w:rPr>
          <w:b w:val="0"/>
          <w:color w:val="000000"/>
          <w:lang w:val="en-GB"/>
        </w:rPr>
      </w:pPr>
    </w:p>
    <w:p w14:paraId="69533000" w14:textId="77777777" w:rsidR="00454C39" w:rsidRPr="00480C50" w:rsidRDefault="005F0B17" w:rsidP="00EC06AB">
      <w:pPr>
        <w:pStyle w:val="Title2"/>
        <w:tabs>
          <w:tab w:val="left" w:pos="708"/>
        </w:tabs>
        <w:rPr>
          <w:b w:val="0"/>
          <w:color w:val="000000"/>
          <w:lang w:val="en-GB"/>
        </w:rPr>
      </w:pPr>
      <w:r w:rsidRPr="00480C50">
        <w:rPr>
          <w:noProof/>
        </w:rPr>
        <w:drawing>
          <wp:anchor distT="0" distB="0" distL="114300" distR="114300" simplePos="0" relativeHeight="251663872" behindDoc="0" locked="0" layoutInCell="1" allowOverlap="1" wp14:anchorId="00E34FF1" wp14:editId="2B7E8740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4311015" cy="254127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389" w:rsidRPr="00480C50">
        <w:rPr>
          <w:b w:val="0"/>
          <w:color w:val="000000"/>
          <w:lang w:val="en-GB"/>
        </w:rPr>
        <w:t xml:space="preserve"> </w:t>
      </w:r>
    </w:p>
    <w:p w14:paraId="37655DEC" w14:textId="77777777" w:rsidR="0059526F" w:rsidRPr="00480C50" w:rsidRDefault="0059526F" w:rsidP="00647C5F">
      <w:pPr>
        <w:pStyle w:val="Maintext0"/>
        <w:rPr>
          <w:lang w:val="en-GB"/>
        </w:rPr>
      </w:pPr>
    </w:p>
    <w:p w14:paraId="46D0EC1E" w14:textId="77777777" w:rsidR="001634DA" w:rsidRPr="00480C50" w:rsidRDefault="001634DA" w:rsidP="00647C5F">
      <w:pPr>
        <w:pStyle w:val="Maintext0"/>
        <w:rPr>
          <w:lang w:val="en-GB"/>
        </w:rPr>
      </w:pPr>
    </w:p>
    <w:p w14:paraId="57FF1C61" w14:textId="77777777" w:rsidR="001634DA" w:rsidRPr="00480C50" w:rsidRDefault="001634DA" w:rsidP="00647C5F">
      <w:pPr>
        <w:pStyle w:val="Maintext0"/>
        <w:rPr>
          <w:lang w:val="en-GB"/>
        </w:rPr>
      </w:pPr>
    </w:p>
    <w:p w14:paraId="70F09B23" w14:textId="77777777" w:rsidR="00DA40C5" w:rsidRPr="00480C50" w:rsidRDefault="00DA40C5" w:rsidP="00647C5F">
      <w:pPr>
        <w:pStyle w:val="Maintext0"/>
        <w:rPr>
          <w:lang w:val="en-GB"/>
        </w:rPr>
      </w:pPr>
    </w:p>
    <w:p w14:paraId="597C8F1D" w14:textId="77777777" w:rsidR="00DA40C5" w:rsidRPr="00480C50" w:rsidRDefault="00DA40C5" w:rsidP="00647C5F">
      <w:pPr>
        <w:pStyle w:val="Maintext0"/>
        <w:rPr>
          <w:lang w:val="en-GB"/>
        </w:rPr>
      </w:pPr>
    </w:p>
    <w:p w14:paraId="1A8B400D" w14:textId="77777777" w:rsidR="00DA40C5" w:rsidRPr="00480C50" w:rsidRDefault="00DA40C5" w:rsidP="00647C5F">
      <w:pPr>
        <w:pStyle w:val="Maintext0"/>
        <w:rPr>
          <w:lang w:val="en-GB"/>
        </w:rPr>
      </w:pPr>
    </w:p>
    <w:p w14:paraId="6B24F781" w14:textId="77777777" w:rsidR="00DA40C5" w:rsidRPr="00480C50" w:rsidRDefault="00DA40C5" w:rsidP="00647C5F">
      <w:pPr>
        <w:pStyle w:val="Maintext0"/>
        <w:rPr>
          <w:lang w:val="en-GB"/>
        </w:rPr>
      </w:pPr>
    </w:p>
    <w:p w14:paraId="04380654" w14:textId="77777777" w:rsidR="00A37389" w:rsidRPr="00480C50" w:rsidRDefault="00A37389" w:rsidP="00647C5F">
      <w:pPr>
        <w:pStyle w:val="Maintext0"/>
        <w:rPr>
          <w:lang w:val="en-GB"/>
        </w:rPr>
      </w:pPr>
    </w:p>
    <w:p w14:paraId="74577EBB" w14:textId="77777777" w:rsidR="00DA40C5" w:rsidRPr="00480C50" w:rsidRDefault="00DA40C5" w:rsidP="00647C5F">
      <w:pPr>
        <w:pStyle w:val="Maintext0"/>
        <w:rPr>
          <w:lang w:val="en-GB"/>
        </w:rPr>
      </w:pPr>
    </w:p>
    <w:p w14:paraId="5BA5D14E" w14:textId="77777777" w:rsidR="00DA40C5" w:rsidRPr="00480C50" w:rsidRDefault="00DA40C5" w:rsidP="00647C5F">
      <w:pPr>
        <w:pStyle w:val="Maintext0"/>
        <w:rPr>
          <w:lang w:val="en-GB"/>
        </w:rPr>
      </w:pPr>
    </w:p>
    <w:p w14:paraId="035B8378" w14:textId="77777777" w:rsidR="00B8303C" w:rsidRPr="00480C50" w:rsidRDefault="00B8303C" w:rsidP="00647C5F">
      <w:pPr>
        <w:pStyle w:val="Maintext0"/>
        <w:rPr>
          <w:lang w:val="en-GB"/>
        </w:rPr>
      </w:pPr>
    </w:p>
    <w:p w14:paraId="68CF35CF" w14:textId="77777777" w:rsidR="00DA40C5" w:rsidRPr="00480C50" w:rsidRDefault="00DA40C5" w:rsidP="00647C5F">
      <w:pPr>
        <w:pStyle w:val="Maintext0"/>
        <w:rPr>
          <w:lang w:val="en-GB"/>
        </w:rPr>
      </w:pPr>
    </w:p>
    <w:p w14:paraId="70502E46" w14:textId="77777777" w:rsidR="00760AF1" w:rsidRPr="00480C50" w:rsidRDefault="00760AF1" w:rsidP="00647C5F">
      <w:pPr>
        <w:pStyle w:val="Maintext0"/>
        <w:rPr>
          <w:lang w:val="en-GB"/>
        </w:rPr>
      </w:pPr>
    </w:p>
    <w:p w14:paraId="4F0C18BB" w14:textId="77777777" w:rsidR="00760AF1" w:rsidRPr="00480C50" w:rsidRDefault="00760AF1" w:rsidP="00647C5F">
      <w:pPr>
        <w:pStyle w:val="Maintext0"/>
        <w:rPr>
          <w:lang w:val="en-GB"/>
        </w:rPr>
      </w:pPr>
    </w:p>
    <w:p w14:paraId="1E1DADF4" w14:textId="553E8CB0" w:rsidR="003127AD" w:rsidRPr="00480C50" w:rsidRDefault="00600027" w:rsidP="006568A8">
      <w:pPr>
        <w:pStyle w:val="Maintext0"/>
        <w:jc w:val="both"/>
        <w:rPr>
          <w:b w:val="0"/>
          <w:lang w:val="en-GB"/>
        </w:rPr>
      </w:pPr>
      <w:r>
        <w:rPr>
          <w:lang w:val="en-GB"/>
        </w:rPr>
        <w:t>Figure</w:t>
      </w:r>
      <w:r w:rsidR="00647C5F" w:rsidRPr="00480C50">
        <w:rPr>
          <w:lang w:val="en-GB"/>
        </w:rPr>
        <w:t xml:space="preserve"> </w:t>
      </w:r>
      <w:r w:rsidR="008916AF">
        <w:rPr>
          <w:lang w:val="en-GB"/>
        </w:rPr>
        <w:t>S</w:t>
      </w:r>
      <w:r w:rsidR="00DA40C5" w:rsidRPr="00480C50">
        <w:rPr>
          <w:lang w:val="en-GB"/>
        </w:rPr>
        <w:t>1</w:t>
      </w:r>
      <w:r w:rsidR="00C82EB1" w:rsidRPr="00480C50">
        <w:rPr>
          <w:lang w:val="en-GB"/>
        </w:rPr>
        <w:t xml:space="preserve"> </w:t>
      </w:r>
      <w:r w:rsidR="00C82EB1" w:rsidRPr="00480C50">
        <w:rPr>
          <w:b w:val="0"/>
          <w:lang w:val="en-GB"/>
        </w:rPr>
        <w:t xml:space="preserve">Normalized XANES spectra at V </w:t>
      </w:r>
      <w:r w:rsidR="00C82EB1" w:rsidRPr="00480C50">
        <w:rPr>
          <w:b w:val="0"/>
          <w:i/>
          <w:lang w:val="en-GB"/>
        </w:rPr>
        <w:t>K</w:t>
      </w:r>
      <w:r w:rsidR="00C82EB1" w:rsidRPr="00480C50">
        <w:rPr>
          <w:b w:val="0"/>
          <w:lang w:val="en-GB"/>
        </w:rPr>
        <w:t xml:space="preserve">-edge in </w:t>
      </w:r>
      <w:proofErr w:type="spellStart"/>
      <w:r w:rsidR="00C82EB1" w:rsidRPr="00480C50">
        <w:rPr>
          <w:b w:val="0"/>
          <w:lang w:val="en-GB"/>
        </w:rPr>
        <w:t>VP</w:t>
      </w:r>
      <w:r w:rsidR="00E56BDE" w:rsidRPr="00480C50">
        <w:rPr>
          <w:b w:val="0"/>
          <w:i/>
          <w:lang w:val="en-GB"/>
        </w:rPr>
        <w:t>x</w:t>
      </w:r>
      <w:proofErr w:type="spellEnd"/>
      <w:r w:rsidR="00C82EB1" w:rsidRPr="00480C50">
        <w:rPr>
          <w:b w:val="0"/>
          <w:lang w:val="en-GB"/>
        </w:rPr>
        <w:t xml:space="preserve"> glass</w:t>
      </w:r>
      <w:r w:rsidR="00760AF1" w:rsidRPr="00480C50">
        <w:rPr>
          <w:b w:val="0"/>
          <w:lang w:val="en-GB"/>
        </w:rPr>
        <w:t>es</w:t>
      </w:r>
      <w:r w:rsidR="00C82EB1" w:rsidRPr="00480C50">
        <w:rPr>
          <w:b w:val="0"/>
          <w:lang w:val="en-GB"/>
        </w:rPr>
        <w:t>.</w:t>
      </w:r>
      <w:r w:rsidR="004C03EE" w:rsidRPr="00480C50">
        <w:rPr>
          <w:b w:val="0"/>
          <w:lang w:val="en-GB"/>
        </w:rPr>
        <w:t xml:space="preserve"> </w:t>
      </w:r>
      <w:r w:rsidR="00E8130D">
        <w:rPr>
          <w:b w:val="0"/>
          <w:lang w:val="en-GB"/>
        </w:rPr>
        <w:t>A</w:t>
      </w:r>
      <w:r w:rsidR="002D75BA" w:rsidRPr="00480C50">
        <w:rPr>
          <w:b w:val="0"/>
          <w:lang w:val="en-GB"/>
        </w:rPr>
        <w:t>bsorption-energy at normalized intensity of 0.5 shifted to low energy as amount of P</w:t>
      </w:r>
      <w:r w:rsidR="002D75BA" w:rsidRPr="00480C50">
        <w:rPr>
          <w:b w:val="0"/>
          <w:vertAlign w:val="subscript"/>
          <w:lang w:val="en-GB"/>
        </w:rPr>
        <w:t>2</w:t>
      </w:r>
      <w:r w:rsidR="002D75BA" w:rsidRPr="00480C50">
        <w:rPr>
          <w:b w:val="0"/>
          <w:lang w:val="en-GB"/>
        </w:rPr>
        <w:t>O</w:t>
      </w:r>
      <w:r w:rsidR="002D75BA" w:rsidRPr="00480C50">
        <w:rPr>
          <w:b w:val="0"/>
          <w:vertAlign w:val="subscript"/>
          <w:lang w:val="en-GB"/>
        </w:rPr>
        <w:t>5</w:t>
      </w:r>
      <w:r w:rsidR="00E8130D" w:rsidRPr="0044070E">
        <w:rPr>
          <w:b w:val="0"/>
          <w:color w:val="000000" w:themeColor="text1"/>
          <w:lang w:val="en-GB"/>
        </w:rPr>
        <w:t xml:space="preserve"> increased</w:t>
      </w:r>
      <w:r w:rsidR="002D75BA" w:rsidRPr="0044070E">
        <w:rPr>
          <w:b w:val="0"/>
          <w:color w:val="000000" w:themeColor="text1"/>
          <w:lang w:val="en-GB"/>
        </w:rPr>
        <w:t xml:space="preserve"> </w:t>
      </w:r>
      <w:r w:rsidR="002D75BA" w:rsidRPr="00480C50">
        <w:rPr>
          <w:b w:val="0"/>
          <w:lang w:val="en-GB"/>
        </w:rPr>
        <w:t>which means that</w:t>
      </w:r>
      <w:r w:rsidR="00D73B6F" w:rsidRPr="00480C50">
        <w:rPr>
          <w:b w:val="0"/>
          <w:lang w:val="en-GB"/>
        </w:rPr>
        <w:t xml:space="preserve"> </w:t>
      </w:r>
      <w:r w:rsidR="002D75BA" w:rsidRPr="00480C50">
        <w:rPr>
          <w:b w:val="0"/>
          <w:lang w:val="en-GB"/>
        </w:rPr>
        <w:t xml:space="preserve">vanadium </w:t>
      </w:r>
      <w:r w:rsidR="00E8130D">
        <w:rPr>
          <w:b w:val="0"/>
          <w:lang w:val="en-GB"/>
        </w:rPr>
        <w:t>was</w:t>
      </w:r>
      <w:r w:rsidR="002D75BA" w:rsidRPr="00480C50">
        <w:rPr>
          <w:b w:val="0"/>
          <w:lang w:val="en-GB"/>
        </w:rPr>
        <w:t xml:space="preserve"> reduced by </w:t>
      </w:r>
      <w:r w:rsidR="006A4E79" w:rsidRPr="00480C50">
        <w:rPr>
          <w:b w:val="0"/>
          <w:lang w:val="en-GB"/>
        </w:rPr>
        <w:t>adding P</w:t>
      </w:r>
      <w:r w:rsidR="006A4E79" w:rsidRPr="00480C50">
        <w:rPr>
          <w:b w:val="0"/>
          <w:vertAlign w:val="subscript"/>
          <w:lang w:val="en-GB"/>
        </w:rPr>
        <w:t>2</w:t>
      </w:r>
      <w:r w:rsidR="006A4E79" w:rsidRPr="00480C50">
        <w:rPr>
          <w:b w:val="0"/>
          <w:lang w:val="en-GB"/>
        </w:rPr>
        <w:t>O</w:t>
      </w:r>
      <w:r w:rsidR="006A4E79" w:rsidRPr="00480C50">
        <w:rPr>
          <w:b w:val="0"/>
          <w:vertAlign w:val="subscript"/>
          <w:lang w:val="en-GB"/>
        </w:rPr>
        <w:t>5</w:t>
      </w:r>
      <w:r w:rsidR="006A4E79" w:rsidRPr="00480C50">
        <w:rPr>
          <w:b w:val="0"/>
          <w:lang w:val="en-GB"/>
        </w:rPr>
        <w:t>.</w:t>
      </w:r>
    </w:p>
    <w:p w14:paraId="73A73251" w14:textId="77777777" w:rsidR="003127AD" w:rsidRPr="00480C50" w:rsidRDefault="003127AD" w:rsidP="006568A8">
      <w:pPr>
        <w:pStyle w:val="Maintext0"/>
        <w:jc w:val="both"/>
        <w:rPr>
          <w:b w:val="0"/>
          <w:lang w:val="en-GB"/>
        </w:rPr>
      </w:pPr>
    </w:p>
    <w:p w14:paraId="704254F8" w14:textId="47956120" w:rsidR="004E20A0" w:rsidRPr="000D24BF" w:rsidRDefault="000D24BF" w:rsidP="00647C5F">
      <w:pPr>
        <w:pStyle w:val="Maintext0"/>
        <w:rPr>
          <w:lang w:val="en-GB"/>
        </w:rPr>
      </w:pPr>
      <w:r w:rsidRPr="000D24BF">
        <w:rPr>
          <w:noProof/>
        </w:rPr>
        <w:drawing>
          <wp:inline distT="0" distB="0" distL="0" distR="0" wp14:anchorId="3066B776" wp14:editId="4F89B4F0">
            <wp:extent cx="5760720" cy="27565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9E90" w14:textId="6DA8136F" w:rsidR="006861C4" w:rsidRPr="00480C50" w:rsidRDefault="00600027" w:rsidP="006861C4">
      <w:pPr>
        <w:pStyle w:val="Legend"/>
        <w:tabs>
          <w:tab w:val="left" w:pos="708"/>
        </w:tabs>
        <w:jc w:val="both"/>
        <w:rPr>
          <w:color w:val="000000"/>
          <w:lang w:val="en-GB"/>
        </w:rPr>
      </w:pPr>
      <w:r>
        <w:rPr>
          <w:b/>
          <w:color w:val="000000"/>
          <w:lang w:val="en-GB"/>
        </w:rPr>
        <w:t>Figure</w:t>
      </w:r>
      <w:r w:rsidR="004E20A0" w:rsidRPr="00480C50">
        <w:rPr>
          <w:b/>
          <w:color w:val="000000"/>
          <w:lang w:val="en-GB"/>
        </w:rPr>
        <w:t xml:space="preserve"> </w:t>
      </w:r>
      <w:r w:rsidR="008916AF">
        <w:rPr>
          <w:b/>
          <w:color w:val="000000"/>
          <w:lang w:val="en-GB"/>
        </w:rPr>
        <w:t>S</w:t>
      </w:r>
      <w:r w:rsidR="004E20A0" w:rsidRPr="00480C50">
        <w:rPr>
          <w:b/>
          <w:color w:val="000000"/>
          <w:lang w:val="en-GB"/>
        </w:rPr>
        <w:t>2</w:t>
      </w:r>
      <w:r w:rsidR="00CC6E68" w:rsidRPr="00480C50">
        <w:rPr>
          <w:b/>
          <w:color w:val="000000"/>
          <w:lang w:val="en-GB"/>
        </w:rPr>
        <w:t xml:space="preserve"> </w:t>
      </w:r>
      <w:r w:rsidR="006861C4" w:rsidRPr="00480C50">
        <w:rPr>
          <w:color w:val="000000"/>
          <w:lang w:val="en-GB"/>
        </w:rPr>
        <w:t xml:space="preserve">Comparison between neutron/synchrotron X-ray data and RMC model for </w:t>
      </w:r>
      <w:proofErr w:type="spellStart"/>
      <w:r w:rsidR="006861C4" w:rsidRPr="00480C50">
        <w:rPr>
          <w:color w:val="000000"/>
          <w:lang w:val="en-GB"/>
        </w:rPr>
        <w:t>VP</w:t>
      </w:r>
      <w:r w:rsidR="00C47490" w:rsidRPr="00480C50">
        <w:rPr>
          <w:i/>
          <w:color w:val="000000"/>
          <w:lang w:val="en-GB"/>
        </w:rPr>
        <w:t>x</w:t>
      </w:r>
      <w:proofErr w:type="spellEnd"/>
      <w:r w:rsidR="006861C4" w:rsidRPr="00480C50">
        <w:rPr>
          <w:color w:val="000000"/>
          <w:lang w:val="en-GB"/>
        </w:rPr>
        <w:t xml:space="preserve"> glass</w:t>
      </w:r>
      <w:r w:rsidR="008C5475" w:rsidRPr="00480C50">
        <w:rPr>
          <w:color w:val="000000"/>
          <w:lang w:val="en-GB"/>
        </w:rPr>
        <w:t>es</w:t>
      </w:r>
      <w:r w:rsidR="006861C4" w:rsidRPr="00480C50">
        <w:rPr>
          <w:color w:val="000000"/>
          <w:lang w:val="en-GB"/>
        </w:rPr>
        <w:t xml:space="preserve">. </w:t>
      </w:r>
      <w:r w:rsidR="006861C4" w:rsidRPr="00480C50">
        <w:rPr>
          <w:b/>
          <w:color w:val="000000"/>
          <w:lang w:val="en-GB"/>
        </w:rPr>
        <w:t>a</w:t>
      </w:r>
      <w:r w:rsidR="001F1C20" w:rsidRPr="00480C50">
        <w:rPr>
          <w:color w:val="000000"/>
          <w:lang w:val="en-GB"/>
        </w:rPr>
        <w:t>,</w:t>
      </w:r>
      <w:r w:rsidR="00CC6E68" w:rsidRPr="00480C50">
        <w:rPr>
          <w:color w:val="000000"/>
          <w:lang w:val="en-GB"/>
        </w:rPr>
        <w:t xml:space="preserve"> </w:t>
      </w:r>
      <w:r w:rsidR="006861C4" w:rsidRPr="00480C50">
        <w:rPr>
          <w:color w:val="000000"/>
          <w:lang w:val="en-GB"/>
        </w:rPr>
        <w:t xml:space="preserve">Neutron total structure factor </w:t>
      </w:r>
      <w:r w:rsidR="006861C4" w:rsidRPr="00480C50">
        <w:rPr>
          <w:i/>
          <w:color w:val="000000"/>
          <w:lang w:val="en-GB"/>
        </w:rPr>
        <w:t>S</w:t>
      </w:r>
      <w:r w:rsidR="006861C4" w:rsidRPr="00480C50">
        <w:rPr>
          <w:color w:val="000000"/>
          <w:vertAlign w:val="superscript"/>
          <w:lang w:val="en-GB"/>
        </w:rPr>
        <w:t>N</w:t>
      </w:r>
      <w:r w:rsidR="006861C4" w:rsidRPr="00480C50">
        <w:rPr>
          <w:color w:val="000000"/>
          <w:lang w:val="en-GB"/>
        </w:rPr>
        <w:t>(</w:t>
      </w:r>
      <w:r w:rsidR="006861C4" w:rsidRPr="00480C50">
        <w:rPr>
          <w:i/>
          <w:color w:val="000000"/>
          <w:lang w:val="en-GB"/>
        </w:rPr>
        <w:t>Q</w:t>
      </w:r>
      <w:r w:rsidR="006861C4" w:rsidRPr="00480C50">
        <w:rPr>
          <w:color w:val="000000"/>
          <w:lang w:val="en-GB"/>
        </w:rPr>
        <w:t>)</w:t>
      </w:r>
      <w:r w:rsidR="0082066B" w:rsidRPr="00480C50">
        <w:rPr>
          <w:color w:val="000000"/>
          <w:lang w:val="en-GB"/>
        </w:rPr>
        <w:t>.</w:t>
      </w:r>
      <w:r w:rsidR="006861C4" w:rsidRPr="00480C50">
        <w:rPr>
          <w:color w:val="000000"/>
          <w:lang w:val="en-GB"/>
        </w:rPr>
        <w:t xml:space="preserve"> </w:t>
      </w:r>
      <w:r w:rsidR="006861C4" w:rsidRPr="00480C50">
        <w:rPr>
          <w:b/>
          <w:color w:val="000000"/>
          <w:lang w:val="en-GB"/>
        </w:rPr>
        <w:t>b</w:t>
      </w:r>
      <w:r w:rsidR="001F1C20" w:rsidRPr="00480C50">
        <w:rPr>
          <w:color w:val="000000"/>
          <w:lang w:val="en-GB"/>
        </w:rPr>
        <w:t>,</w:t>
      </w:r>
      <w:r w:rsidR="00CC6E68" w:rsidRPr="00480C50">
        <w:rPr>
          <w:color w:val="000000"/>
          <w:lang w:val="en-GB"/>
        </w:rPr>
        <w:t xml:space="preserve"> </w:t>
      </w:r>
      <w:r w:rsidR="006861C4" w:rsidRPr="00480C50">
        <w:rPr>
          <w:color w:val="000000"/>
          <w:lang w:val="en-GB"/>
        </w:rPr>
        <w:t xml:space="preserve">X-ray total structure factor </w:t>
      </w:r>
      <w:r w:rsidR="006861C4" w:rsidRPr="00480C50">
        <w:rPr>
          <w:i/>
          <w:color w:val="000000"/>
          <w:lang w:val="en-GB"/>
        </w:rPr>
        <w:t>S</w:t>
      </w:r>
      <w:r w:rsidR="006861C4" w:rsidRPr="00480C50">
        <w:rPr>
          <w:color w:val="000000"/>
          <w:vertAlign w:val="superscript"/>
          <w:lang w:val="en-GB"/>
        </w:rPr>
        <w:t>X</w:t>
      </w:r>
      <w:r w:rsidR="006861C4" w:rsidRPr="00480C50">
        <w:rPr>
          <w:color w:val="000000"/>
          <w:lang w:val="en-GB"/>
        </w:rPr>
        <w:t>(</w:t>
      </w:r>
      <w:r w:rsidR="006861C4" w:rsidRPr="00480C50">
        <w:rPr>
          <w:i/>
          <w:color w:val="000000"/>
          <w:lang w:val="en-GB"/>
        </w:rPr>
        <w:t>Q</w:t>
      </w:r>
      <w:r w:rsidR="006861C4" w:rsidRPr="00480C50">
        <w:rPr>
          <w:color w:val="000000"/>
          <w:lang w:val="en-GB"/>
        </w:rPr>
        <w:t>)</w:t>
      </w:r>
      <w:r w:rsidR="0082066B" w:rsidRPr="00480C50">
        <w:rPr>
          <w:color w:val="000000"/>
          <w:lang w:val="en-GB"/>
        </w:rPr>
        <w:t>.</w:t>
      </w:r>
      <w:r w:rsidR="006861C4" w:rsidRPr="00480C50">
        <w:rPr>
          <w:color w:val="000000"/>
          <w:lang w:val="en-GB"/>
        </w:rPr>
        <w:t xml:space="preserve"> </w:t>
      </w:r>
      <w:r w:rsidR="0082066B" w:rsidRPr="00480C50">
        <w:rPr>
          <w:b/>
          <w:color w:val="000000"/>
          <w:lang w:val="en-GB"/>
        </w:rPr>
        <w:t>c</w:t>
      </w:r>
      <w:r w:rsidR="001F1C20" w:rsidRPr="00480C50">
        <w:rPr>
          <w:color w:val="000000"/>
          <w:lang w:val="en-GB"/>
        </w:rPr>
        <w:t>,</w:t>
      </w:r>
      <w:r w:rsidR="00CC6E68" w:rsidRPr="00480C50">
        <w:rPr>
          <w:color w:val="000000"/>
          <w:lang w:val="en-GB"/>
        </w:rPr>
        <w:t xml:space="preserve"> </w:t>
      </w:r>
      <w:r w:rsidR="006861C4" w:rsidRPr="00480C50">
        <w:rPr>
          <w:color w:val="000000"/>
          <w:lang w:val="en-GB"/>
        </w:rPr>
        <w:t xml:space="preserve">EXAFS </w:t>
      </w:r>
      <w:r w:rsidR="006861C4" w:rsidRPr="00480C50">
        <w:rPr>
          <w:i/>
          <w:color w:val="000000"/>
          <w:lang w:val="en-GB"/>
        </w:rPr>
        <w:t>k</w:t>
      </w:r>
      <w:r w:rsidR="006861C4" w:rsidRPr="00480C50">
        <w:rPr>
          <w:color w:val="000000"/>
          <w:vertAlign w:val="superscript"/>
          <w:lang w:val="en-GB"/>
        </w:rPr>
        <w:t>3</w:t>
      </w:r>
      <w:r w:rsidR="006861C4" w:rsidRPr="00480C50">
        <w:rPr>
          <w:i/>
          <w:color w:val="000000"/>
          <w:lang w:val="en-GB"/>
        </w:rPr>
        <w:t>χ</w:t>
      </w:r>
      <w:r w:rsidR="006861C4" w:rsidRPr="00480C50">
        <w:rPr>
          <w:color w:val="000000"/>
          <w:lang w:val="en-GB"/>
        </w:rPr>
        <w:t>(</w:t>
      </w:r>
      <w:r w:rsidR="006861C4" w:rsidRPr="00480C50">
        <w:rPr>
          <w:i/>
          <w:color w:val="000000"/>
          <w:lang w:val="en-GB"/>
        </w:rPr>
        <w:t>k</w:t>
      </w:r>
      <w:r w:rsidR="006861C4" w:rsidRPr="00480C50">
        <w:rPr>
          <w:color w:val="000000"/>
          <w:lang w:val="en-GB"/>
        </w:rPr>
        <w:t xml:space="preserve">). EXAFS </w:t>
      </w:r>
      <w:r w:rsidR="006861C4" w:rsidRPr="00480C50">
        <w:rPr>
          <w:i/>
          <w:color w:val="000000"/>
          <w:lang w:val="en-GB"/>
        </w:rPr>
        <w:t>k</w:t>
      </w:r>
      <w:r w:rsidR="006861C4" w:rsidRPr="00480C50">
        <w:rPr>
          <w:color w:val="000000"/>
          <w:vertAlign w:val="superscript"/>
          <w:lang w:val="en-GB"/>
        </w:rPr>
        <w:t>3</w:t>
      </w:r>
      <w:r w:rsidR="006861C4" w:rsidRPr="00480C50">
        <w:rPr>
          <w:i/>
          <w:color w:val="000000"/>
          <w:lang w:val="en-GB"/>
        </w:rPr>
        <w:t>χ</w:t>
      </w:r>
      <w:r w:rsidR="006861C4" w:rsidRPr="00480C50">
        <w:rPr>
          <w:color w:val="000000"/>
          <w:lang w:val="en-GB"/>
        </w:rPr>
        <w:t>(</w:t>
      </w:r>
      <w:r w:rsidR="006861C4" w:rsidRPr="00480C50">
        <w:rPr>
          <w:i/>
          <w:color w:val="000000"/>
          <w:lang w:val="en-GB"/>
        </w:rPr>
        <w:t>k</w:t>
      </w:r>
      <w:r w:rsidR="006861C4" w:rsidRPr="00480C50">
        <w:rPr>
          <w:color w:val="000000"/>
          <w:lang w:val="en-GB"/>
        </w:rPr>
        <w:t xml:space="preserve">) </w:t>
      </w:r>
      <w:r w:rsidR="005E5ED1" w:rsidRPr="00480C50">
        <w:rPr>
          <w:color w:val="000000"/>
          <w:lang w:val="en-GB"/>
        </w:rPr>
        <w:t xml:space="preserve">data </w:t>
      </w:r>
      <w:r w:rsidR="006861C4" w:rsidRPr="00480C50">
        <w:rPr>
          <w:color w:val="000000"/>
          <w:lang w:val="en-GB"/>
        </w:rPr>
        <w:t>were obtained by back Fourier transformation of |FT(R)| of first correlation peak.</w:t>
      </w:r>
      <w:r w:rsidR="0082066B" w:rsidRPr="00480C50">
        <w:rPr>
          <w:color w:val="000000"/>
          <w:lang w:val="en-GB"/>
        </w:rPr>
        <w:t xml:space="preserve"> </w:t>
      </w:r>
      <w:r w:rsidR="00033083" w:rsidRPr="00480C50">
        <w:rPr>
          <w:color w:val="000000"/>
          <w:lang w:val="en-GB"/>
        </w:rPr>
        <w:t>Black curve, experimental data; Coloured curve, RMC model.</w:t>
      </w:r>
    </w:p>
    <w:p w14:paraId="3449C684" w14:textId="77777777" w:rsidR="00647C5F" w:rsidRPr="00480C50" w:rsidRDefault="00647C5F" w:rsidP="00A82C25">
      <w:pPr>
        <w:pStyle w:val="Legend"/>
        <w:tabs>
          <w:tab w:val="left" w:pos="708"/>
        </w:tabs>
        <w:jc w:val="both"/>
        <w:rPr>
          <w:color w:val="000000"/>
          <w:lang w:val="en-GB"/>
        </w:rPr>
      </w:pPr>
    </w:p>
    <w:p w14:paraId="0D518561" w14:textId="77777777" w:rsidR="00D27661" w:rsidRPr="00480C50" w:rsidRDefault="00D27661" w:rsidP="00A82C25">
      <w:pPr>
        <w:pStyle w:val="Legend"/>
        <w:tabs>
          <w:tab w:val="left" w:pos="708"/>
        </w:tabs>
        <w:jc w:val="both"/>
        <w:rPr>
          <w:color w:val="000000"/>
          <w:lang w:val="en-GB"/>
        </w:rPr>
      </w:pPr>
    </w:p>
    <w:p w14:paraId="0B76A266" w14:textId="77777777" w:rsidR="00801F9B" w:rsidRPr="00480C50" w:rsidRDefault="005F0B17" w:rsidP="00A82C25">
      <w:pPr>
        <w:pStyle w:val="Legend"/>
        <w:tabs>
          <w:tab w:val="left" w:pos="708"/>
        </w:tabs>
        <w:jc w:val="both"/>
        <w:rPr>
          <w:color w:val="000000"/>
          <w:lang w:val="en-GB"/>
        </w:rPr>
      </w:pPr>
      <w:r w:rsidRPr="00480C50">
        <w:rPr>
          <w:noProof/>
        </w:rPr>
        <w:drawing>
          <wp:anchor distT="0" distB="0" distL="114300" distR="114300" simplePos="0" relativeHeight="251659776" behindDoc="0" locked="0" layoutInCell="1" allowOverlap="1" wp14:anchorId="3C1AFC9B" wp14:editId="7259947E">
            <wp:simplePos x="0" y="0"/>
            <wp:positionH relativeFrom="margin">
              <wp:posOffset>511810</wp:posOffset>
            </wp:positionH>
            <wp:positionV relativeFrom="margin">
              <wp:posOffset>205105</wp:posOffset>
            </wp:positionV>
            <wp:extent cx="4738370" cy="3182620"/>
            <wp:effectExtent l="0" t="0" r="508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0D375" w14:textId="77777777" w:rsidR="00034816" w:rsidRPr="00480C50" w:rsidRDefault="00034816" w:rsidP="00647C5F">
      <w:pPr>
        <w:pStyle w:val="Maintext0"/>
        <w:rPr>
          <w:lang w:val="en-GB"/>
        </w:rPr>
      </w:pPr>
    </w:p>
    <w:p w14:paraId="0EFD1662" w14:textId="77777777" w:rsidR="00034816" w:rsidRPr="00480C50" w:rsidRDefault="00034816" w:rsidP="00647C5F">
      <w:pPr>
        <w:pStyle w:val="Maintext0"/>
        <w:rPr>
          <w:lang w:val="en-GB"/>
        </w:rPr>
      </w:pPr>
    </w:p>
    <w:p w14:paraId="1E507024" w14:textId="77777777" w:rsidR="003162BE" w:rsidRPr="00480C50" w:rsidRDefault="003162BE" w:rsidP="00647C5F">
      <w:pPr>
        <w:pStyle w:val="Maintext0"/>
        <w:rPr>
          <w:lang w:val="en-GB"/>
        </w:rPr>
      </w:pPr>
    </w:p>
    <w:p w14:paraId="0EEAD3F2" w14:textId="77777777" w:rsidR="00A965E0" w:rsidRPr="00480C50" w:rsidRDefault="00A965E0" w:rsidP="00647C5F">
      <w:pPr>
        <w:pStyle w:val="Maintext0"/>
        <w:rPr>
          <w:lang w:val="en-GB"/>
        </w:rPr>
      </w:pPr>
    </w:p>
    <w:p w14:paraId="61D1AD99" w14:textId="77777777" w:rsidR="004D30CD" w:rsidRPr="00480C50" w:rsidRDefault="004D30CD" w:rsidP="00647C5F">
      <w:pPr>
        <w:pStyle w:val="Maintext0"/>
        <w:rPr>
          <w:lang w:val="en-GB"/>
        </w:rPr>
      </w:pPr>
    </w:p>
    <w:p w14:paraId="43FDB9BF" w14:textId="77777777" w:rsidR="004D30CD" w:rsidRPr="00480C50" w:rsidRDefault="004D30CD" w:rsidP="00647C5F">
      <w:pPr>
        <w:pStyle w:val="Maintext0"/>
        <w:rPr>
          <w:lang w:val="en-GB"/>
        </w:rPr>
      </w:pPr>
    </w:p>
    <w:p w14:paraId="77CBB531" w14:textId="77777777" w:rsidR="004D30CD" w:rsidRPr="00480C50" w:rsidRDefault="004D30CD" w:rsidP="00647C5F">
      <w:pPr>
        <w:pStyle w:val="Maintext0"/>
        <w:rPr>
          <w:lang w:val="en-GB"/>
        </w:rPr>
      </w:pPr>
    </w:p>
    <w:p w14:paraId="5CF30CB7" w14:textId="77777777" w:rsidR="004E20A0" w:rsidRPr="00480C50" w:rsidRDefault="004E20A0" w:rsidP="00647C5F">
      <w:pPr>
        <w:pStyle w:val="Maintext0"/>
        <w:rPr>
          <w:lang w:val="en-GB"/>
        </w:rPr>
      </w:pPr>
    </w:p>
    <w:p w14:paraId="733BA251" w14:textId="77777777" w:rsidR="004E20A0" w:rsidRPr="00480C50" w:rsidRDefault="004E20A0" w:rsidP="00647C5F">
      <w:pPr>
        <w:pStyle w:val="Maintext0"/>
        <w:rPr>
          <w:lang w:val="en-GB"/>
        </w:rPr>
      </w:pPr>
    </w:p>
    <w:p w14:paraId="51CEF576" w14:textId="77777777" w:rsidR="004E20A0" w:rsidRPr="00480C50" w:rsidRDefault="004E20A0" w:rsidP="00647C5F">
      <w:pPr>
        <w:pStyle w:val="Maintext0"/>
        <w:rPr>
          <w:lang w:val="en-GB"/>
        </w:rPr>
      </w:pPr>
    </w:p>
    <w:p w14:paraId="0BAB8969" w14:textId="77777777" w:rsidR="004E20A0" w:rsidRPr="00480C50" w:rsidRDefault="004E20A0" w:rsidP="00647C5F">
      <w:pPr>
        <w:pStyle w:val="Maintext0"/>
        <w:rPr>
          <w:lang w:val="en-GB"/>
        </w:rPr>
      </w:pPr>
    </w:p>
    <w:p w14:paraId="4EC336F1" w14:textId="77777777" w:rsidR="004D30CD" w:rsidRPr="00480C50" w:rsidRDefault="004D30CD" w:rsidP="00647C5F">
      <w:pPr>
        <w:pStyle w:val="Maintext0"/>
        <w:rPr>
          <w:lang w:val="en-GB"/>
        </w:rPr>
      </w:pPr>
    </w:p>
    <w:p w14:paraId="321FA56D" w14:textId="77777777" w:rsidR="004D30CD" w:rsidRPr="00480C50" w:rsidRDefault="004D30CD" w:rsidP="00647C5F">
      <w:pPr>
        <w:pStyle w:val="Maintext0"/>
        <w:rPr>
          <w:lang w:val="en-GB"/>
        </w:rPr>
      </w:pPr>
    </w:p>
    <w:p w14:paraId="031A1354" w14:textId="77777777" w:rsidR="004D30CD" w:rsidRPr="00480C50" w:rsidRDefault="004D30CD" w:rsidP="00647C5F">
      <w:pPr>
        <w:pStyle w:val="Maintext0"/>
        <w:rPr>
          <w:lang w:val="en-GB"/>
        </w:rPr>
      </w:pPr>
    </w:p>
    <w:p w14:paraId="1A6430FE" w14:textId="77777777" w:rsidR="004D30CD" w:rsidRPr="00480C50" w:rsidRDefault="004D30CD" w:rsidP="00647C5F">
      <w:pPr>
        <w:pStyle w:val="Maintext0"/>
        <w:rPr>
          <w:lang w:val="en-GB"/>
        </w:rPr>
      </w:pPr>
    </w:p>
    <w:p w14:paraId="10B851F3" w14:textId="77777777" w:rsidR="004D30CD" w:rsidRPr="00480C50" w:rsidRDefault="004D30CD" w:rsidP="00647C5F">
      <w:pPr>
        <w:pStyle w:val="Maintext0"/>
        <w:rPr>
          <w:lang w:val="en-GB"/>
        </w:rPr>
      </w:pPr>
    </w:p>
    <w:p w14:paraId="0A2CA14F" w14:textId="77777777" w:rsidR="005D0B65" w:rsidRPr="00480C50" w:rsidRDefault="005D0B65" w:rsidP="00647C5F">
      <w:pPr>
        <w:pStyle w:val="Maintext0"/>
        <w:rPr>
          <w:lang w:val="en-GB"/>
        </w:rPr>
      </w:pPr>
    </w:p>
    <w:p w14:paraId="6D3518DB" w14:textId="325CE65A" w:rsidR="004D30CD" w:rsidRPr="00480C50" w:rsidRDefault="00600027" w:rsidP="00647C5F">
      <w:pPr>
        <w:pStyle w:val="Maintext0"/>
        <w:rPr>
          <w:b w:val="0"/>
          <w:lang w:val="en-GB"/>
        </w:rPr>
      </w:pPr>
      <w:r>
        <w:rPr>
          <w:lang w:val="en-GB"/>
        </w:rPr>
        <w:t>Figure</w:t>
      </w:r>
      <w:r w:rsidR="004E20A0" w:rsidRPr="00480C50">
        <w:rPr>
          <w:lang w:val="en-GB"/>
        </w:rPr>
        <w:t xml:space="preserve"> </w:t>
      </w:r>
      <w:r w:rsidR="008916AF">
        <w:rPr>
          <w:lang w:val="en-GB"/>
        </w:rPr>
        <w:t>S</w:t>
      </w:r>
      <w:proofErr w:type="gramStart"/>
      <w:r w:rsidR="004E20A0" w:rsidRPr="00480C50">
        <w:rPr>
          <w:lang w:val="en-GB"/>
        </w:rPr>
        <w:t xml:space="preserve">3  </w:t>
      </w:r>
      <w:r w:rsidR="000170C7" w:rsidRPr="00480C50">
        <w:rPr>
          <w:b w:val="0"/>
          <w:lang w:val="en-GB"/>
        </w:rPr>
        <w:t>Raman</w:t>
      </w:r>
      <w:proofErr w:type="gramEnd"/>
      <w:r w:rsidR="000170C7" w:rsidRPr="00480C50">
        <w:rPr>
          <w:b w:val="0"/>
          <w:lang w:val="en-GB"/>
        </w:rPr>
        <w:t xml:space="preserve"> spectra of </w:t>
      </w:r>
      <w:proofErr w:type="spellStart"/>
      <w:r w:rsidR="000170C7" w:rsidRPr="00480C50">
        <w:rPr>
          <w:b w:val="0"/>
          <w:lang w:val="en-GB"/>
        </w:rPr>
        <w:t>VP</w:t>
      </w:r>
      <w:r w:rsidR="00C47490" w:rsidRPr="00480C50">
        <w:rPr>
          <w:b w:val="0"/>
          <w:i/>
          <w:lang w:val="en-GB"/>
        </w:rPr>
        <w:t>x</w:t>
      </w:r>
      <w:proofErr w:type="spellEnd"/>
      <w:r w:rsidR="000170C7" w:rsidRPr="00480C50">
        <w:rPr>
          <w:b w:val="0"/>
          <w:lang w:val="en-GB"/>
        </w:rPr>
        <w:t xml:space="preserve"> glass</w:t>
      </w:r>
      <w:r w:rsidR="006867C2" w:rsidRPr="00480C50">
        <w:rPr>
          <w:b w:val="0"/>
          <w:lang w:val="en-GB"/>
        </w:rPr>
        <w:t>es</w:t>
      </w:r>
      <w:r w:rsidR="000170C7" w:rsidRPr="00480C50">
        <w:rPr>
          <w:b w:val="0"/>
          <w:lang w:val="en-GB"/>
        </w:rPr>
        <w:t>.</w:t>
      </w:r>
      <w:r w:rsidR="00AA34F4" w:rsidRPr="00480C50">
        <w:rPr>
          <w:b w:val="0"/>
          <w:lang w:val="en-GB"/>
        </w:rPr>
        <w:t xml:space="preserve"> </w:t>
      </w:r>
      <w:r w:rsidR="00E8130D">
        <w:rPr>
          <w:b w:val="0"/>
          <w:lang w:val="en-GB"/>
        </w:rPr>
        <w:t>P</w:t>
      </w:r>
      <w:r w:rsidR="00AA34F4" w:rsidRPr="00480C50">
        <w:rPr>
          <w:b w:val="0"/>
          <w:lang w:val="en-GB"/>
        </w:rPr>
        <w:t>eaks attributable to Q</w:t>
      </w:r>
      <w:r w:rsidR="00AA34F4" w:rsidRPr="00480C50">
        <w:rPr>
          <w:b w:val="0"/>
          <w:vertAlign w:val="superscript"/>
          <w:lang w:val="en-GB"/>
        </w:rPr>
        <w:t>2</w:t>
      </w:r>
      <w:r w:rsidR="00AA34F4" w:rsidRPr="00480C50">
        <w:rPr>
          <w:b w:val="0"/>
          <w:lang w:val="en-GB"/>
        </w:rPr>
        <w:t xml:space="preserve"> and Q</w:t>
      </w:r>
      <w:r w:rsidR="00AA34F4" w:rsidRPr="00480C50">
        <w:rPr>
          <w:b w:val="0"/>
          <w:vertAlign w:val="superscript"/>
          <w:lang w:val="en-GB"/>
        </w:rPr>
        <w:t>3</w:t>
      </w:r>
      <w:r w:rsidR="00AA34F4" w:rsidRPr="00480C50">
        <w:rPr>
          <w:b w:val="0"/>
          <w:lang w:val="en-GB"/>
        </w:rPr>
        <w:t xml:space="preserve"> sites appearing at more than 1150 cm</w:t>
      </w:r>
      <w:r w:rsidR="00AA34F4" w:rsidRPr="00480C50">
        <w:rPr>
          <w:b w:val="0"/>
          <w:vertAlign w:val="superscript"/>
          <w:lang w:val="en-GB"/>
        </w:rPr>
        <w:t>−1</w:t>
      </w:r>
      <w:r w:rsidR="00AA34F4" w:rsidRPr="00480C50">
        <w:rPr>
          <w:b w:val="0"/>
          <w:lang w:val="en-GB"/>
        </w:rPr>
        <w:t xml:space="preserve"> were not observed.</w:t>
      </w:r>
    </w:p>
    <w:p w14:paraId="29077C80" w14:textId="77777777" w:rsidR="004D30CD" w:rsidRPr="00480C50" w:rsidRDefault="004D30CD" w:rsidP="00647C5F">
      <w:pPr>
        <w:pStyle w:val="Maintext0"/>
        <w:rPr>
          <w:lang w:val="en-GB"/>
        </w:rPr>
      </w:pPr>
    </w:p>
    <w:p w14:paraId="1F40068E" w14:textId="77777777" w:rsidR="004D30CD" w:rsidRPr="00480C50" w:rsidRDefault="004D30CD" w:rsidP="00647C5F">
      <w:pPr>
        <w:pStyle w:val="Maintext0"/>
        <w:rPr>
          <w:lang w:val="en-GB"/>
        </w:rPr>
      </w:pPr>
    </w:p>
    <w:p w14:paraId="76483712" w14:textId="77777777" w:rsidR="005D0B65" w:rsidRPr="00480C50" w:rsidRDefault="005F0B17" w:rsidP="00647C5F">
      <w:pPr>
        <w:pStyle w:val="Maintext0"/>
        <w:rPr>
          <w:lang w:val="en-GB"/>
        </w:rPr>
      </w:pPr>
      <w:r w:rsidRPr="00480C50">
        <w:rPr>
          <w:noProof/>
        </w:rPr>
        <w:drawing>
          <wp:anchor distT="0" distB="0" distL="114300" distR="114300" simplePos="0" relativeHeight="251660800" behindDoc="0" locked="0" layoutInCell="1" allowOverlap="1" wp14:anchorId="71A2A78C" wp14:editId="080296C8">
            <wp:simplePos x="0" y="0"/>
            <wp:positionH relativeFrom="margin">
              <wp:posOffset>1306830</wp:posOffset>
            </wp:positionH>
            <wp:positionV relativeFrom="paragraph">
              <wp:posOffset>72390</wp:posOffset>
            </wp:positionV>
            <wp:extent cx="3147060" cy="232727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5A44D" w14:textId="77777777" w:rsidR="005D0B65" w:rsidRPr="00480C50" w:rsidRDefault="005D0B65" w:rsidP="00647C5F">
      <w:pPr>
        <w:pStyle w:val="Maintext0"/>
        <w:rPr>
          <w:lang w:val="en-GB"/>
        </w:rPr>
      </w:pPr>
    </w:p>
    <w:p w14:paraId="7B2CF410" w14:textId="77777777" w:rsidR="005D0B65" w:rsidRPr="00480C50" w:rsidRDefault="005D0B65" w:rsidP="00647C5F">
      <w:pPr>
        <w:pStyle w:val="Maintext0"/>
        <w:rPr>
          <w:lang w:val="en-GB"/>
        </w:rPr>
      </w:pPr>
    </w:p>
    <w:p w14:paraId="069BFEB4" w14:textId="77777777" w:rsidR="005D0B65" w:rsidRPr="00480C50" w:rsidRDefault="005D0B65" w:rsidP="00647C5F">
      <w:pPr>
        <w:pStyle w:val="Maintext0"/>
        <w:rPr>
          <w:lang w:val="en-GB"/>
        </w:rPr>
      </w:pPr>
    </w:p>
    <w:p w14:paraId="298700A8" w14:textId="77777777" w:rsidR="005D0B65" w:rsidRPr="00480C50" w:rsidRDefault="005D0B65" w:rsidP="00647C5F">
      <w:pPr>
        <w:pStyle w:val="Maintext0"/>
        <w:rPr>
          <w:lang w:val="en-GB"/>
        </w:rPr>
      </w:pPr>
    </w:p>
    <w:p w14:paraId="3B30E886" w14:textId="77777777" w:rsidR="005D0B65" w:rsidRPr="00480C50" w:rsidRDefault="005D0B65" w:rsidP="00647C5F">
      <w:pPr>
        <w:pStyle w:val="Maintext0"/>
        <w:rPr>
          <w:lang w:val="en-GB"/>
        </w:rPr>
      </w:pPr>
    </w:p>
    <w:p w14:paraId="5E553F0F" w14:textId="77777777" w:rsidR="005D0B65" w:rsidRPr="00480C50" w:rsidRDefault="005D0B65" w:rsidP="00647C5F">
      <w:pPr>
        <w:pStyle w:val="Maintext0"/>
        <w:rPr>
          <w:lang w:val="en-GB"/>
        </w:rPr>
      </w:pPr>
    </w:p>
    <w:p w14:paraId="07610F40" w14:textId="77777777" w:rsidR="005D0B65" w:rsidRPr="00480C50" w:rsidRDefault="005D0B65" w:rsidP="00647C5F">
      <w:pPr>
        <w:pStyle w:val="Maintext0"/>
        <w:rPr>
          <w:lang w:val="en-GB"/>
        </w:rPr>
      </w:pPr>
    </w:p>
    <w:p w14:paraId="3192B3D6" w14:textId="77777777" w:rsidR="005D0B65" w:rsidRPr="00480C50" w:rsidRDefault="005D0B65" w:rsidP="00647C5F">
      <w:pPr>
        <w:pStyle w:val="Maintext0"/>
        <w:rPr>
          <w:lang w:val="en-GB"/>
        </w:rPr>
      </w:pPr>
    </w:p>
    <w:p w14:paraId="6409EB50" w14:textId="77777777" w:rsidR="005D0B65" w:rsidRPr="00480C50" w:rsidRDefault="005D0B65" w:rsidP="00647C5F">
      <w:pPr>
        <w:pStyle w:val="Maintext0"/>
        <w:rPr>
          <w:lang w:val="en-GB"/>
        </w:rPr>
      </w:pPr>
    </w:p>
    <w:p w14:paraId="6B953C58" w14:textId="77777777" w:rsidR="005D0B65" w:rsidRPr="00480C50" w:rsidRDefault="005D0B65" w:rsidP="00647C5F">
      <w:pPr>
        <w:pStyle w:val="Maintext0"/>
        <w:rPr>
          <w:lang w:val="en-GB"/>
        </w:rPr>
      </w:pPr>
    </w:p>
    <w:p w14:paraId="5738E577" w14:textId="77777777" w:rsidR="005D0B65" w:rsidRPr="00480C50" w:rsidRDefault="005D0B65" w:rsidP="00647C5F">
      <w:pPr>
        <w:pStyle w:val="Maintext0"/>
        <w:rPr>
          <w:lang w:val="en-GB"/>
        </w:rPr>
      </w:pPr>
    </w:p>
    <w:p w14:paraId="3CC7FCD8" w14:textId="77777777" w:rsidR="005D0B65" w:rsidRPr="00480C50" w:rsidRDefault="005D0B65" w:rsidP="00647C5F">
      <w:pPr>
        <w:pStyle w:val="Maintext0"/>
        <w:rPr>
          <w:lang w:val="en-GB"/>
        </w:rPr>
      </w:pPr>
    </w:p>
    <w:p w14:paraId="5F3BB28C" w14:textId="77777777" w:rsidR="005D0B65" w:rsidRPr="00480C50" w:rsidRDefault="005D0B65" w:rsidP="00647C5F">
      <w:pPr>
        <w:pStyle w:val="Maintext0"/>
        <w:rPr>
          <w:lang w:val="en-GB"/>
        </w:rPr>
      </w:pPr>
    </w:p>
    <w:p w14:paraId="103D9B06" w14:textId="30FDD95F" w:rsidR="00BF7B5C" w:rsidRPr="00480C50" w:rsidRDefault="00600027" w:rsidP="005F0B17">
      <w:pPr>
        <w:pStyle w:val="Maintext0"/>
        <w:jc w:val="center"/>
        <w:rPr>
          <w:lang w:val="en-GB"/>
        </w:rPr>
      </w:pPr>
      <w:r>
        <w:rPr>
          <w:lang w:val="en-GB"/>
        </w:rPr>
        <w:t>Figure</w:t>
      </w:r>
      <w:r w:rsidR="00BF7B5C" w:rsidRPr="00480C50">
        <w:rPr>
          <w:lang w:val="en-GB"/>
        </w:rPr>
        <w:t xml:space="preserve"> </w:t>
      </w:r>
      <w:r w:rsidR="008916AF">
        <w:rPr>
          <w:lang w:val="en-GB"/>
        </w:rPr>
        <w:t>S</w:t>
      </w:r>
      <w:proofErr w:type="gramStart"/>
      <w:r w:rsidR="00BF7B5C" w:rsidRPr="00480C50">
        <w:rPr>
          <w:lang w:val="en-GB"/>
        </w:rPr>
        <w:t xml:space="preserve">4  </w:t>
      </w:r>
      <w:r w:rsidR="00BF7B5C" w:rsidRPr="00480C50">
        <w:rPr>
          <w:b w:val="0"/>
          <w:vertAlign w:val="superscript"/>
          <w:lang w:val="en-GB"/>
        </w:rPr>
        <w:t>51</w:t>
      </w:r>
      <w:proofErr w:type="gramEnd"/>
      <w:r w:rsidR="00BF7B5C" w:rsidRPr="00480C50">
        <w:rPr>
          <w:b w:val="0"/>
          <w:lang w:val="en-GB"/>
        </w:rPr>
        <w:t xml:space="preserve">V MAS-NMR spectra of </w:t>
      </w:r>
      <w:proofErr w:type="spellStart"/>
      <w:r w:rsidR="00BF7B5C" w:rsidRPr="00480C50">
        <w:rPr>
          <w:b w:val="0"/>
          <w:lang w:val="en-GB"/>
        </w:rPr>
        <w:t>VP</w:t>
      </w:r>
      <w:r w:rsidR="00BF7B5C" w:rsidRPr="00480C50">
        <w:rPr>
          <w:b w:val="0"/>
          <w:i/>
          <w:lang w:val="en-GB"/>
        </w:rPr>
        <w:t>x</w:t>
      </w:r>
      <w:proofErr w:type="spellEnd"/>
      <w:r w:rsidR="00BF7B5C" w:rsidRPr="00480C50">
        <w:rPr>
          <w:b w:val="0"/>
          <w:lang w:val="en-GB"/>
        </w:rPr>
        <w:t xml:space="preserve"> glass samples.</w:t>
      </w:r>
    </w:p>
    <w:p w14:paraId="2670F9D1" w14:textId="77777777" w:rsidR="00BF7B5C" w:rsidRPr="00480C50" w:rsidRDefault="00BF7B5C" w:rsidP="00647C5F">
      <w:pPr>
        <w:pStyle w:val="Maintext0"/>
        <w:rPr>
          <w:lang w:val="en-GB"/>
        </w:rPr>
      </w:pPr>
    </w:p>
    <w:p w14:paraId="572C8916" w14:textId="77777777" w:rsidR="00801F9B" w:rsidRPr="00480C50" w:rsidRDefault="00801F9B" w:rsidP="00647C5F">
      <w:pPr>
        <w:pStyle w:val="Maintext0"/>
        <w:rPr>
          <w:lang w:val="en-GB"/>
        </w:rPr>
      </w:pPr>
    </w:p>
    <w:p w14:paraId="6293F9BD" w14:textId="77777777" w:rsidR="00801F9B" w:rsidRPr="00480C50" w:rsidRDefault="00801F9B" w:rsidP="00647C5F">
      <w:pPr>
        <w:pStyle w:val="Maintext0"/>
        <w:rPr>
          <w:lang w:val="en-GB"/>
        </w:rPr>
      </w:pPr>
    </w:p>
    <w:p w14:paraId="61E0C550" w14:textId="77777777" w:rsidR="00801F9B" w:rsidRPr="00480C50" w:rsidRDefault="00801F9B" w:rsidP="00647C5F">
      <w:pPr>
        <w:pStyle w:val="Maintext0"/>
        <w:rPr>
          <w:lang w:val="en-GB"/>
        </w:rPr>
      </w:pPr>
    </w:p>
    <w:p w14:paraId="06FE7F5C" w14:textId="77777777" w:rsidR="00801F9B" w:rsidRPr="00480C50" w:rsidRDefault="00801F9B" w:rsidP="00647C5F">
      <w:pPr>
        <w:pStyle w:val="Maintext0"/>
        <w:rPr>
          <w:lang w:val="en-GB"/>
        </w:rPr>
      </w:pPr>
    </w:p>
    <w:p w14:paraId="6C68921C" w14:textId="35F0D9B8" w:rsidR="00801F9B" w:rsidRDefault="00801F9B" w:rsidP="00647C5F">
      <w:pPr>
        <w:pStyle w:val="Maintext0"/>
        <w:rPr>
          <w:lang w:val="en-GB"/>
        </w:rPr>
      </w:pPr>
    </w:p>
    <w:p w14:paraId="73DD31DF" w14:textId="07CF238A" w:rsidR="00F411ED" w:rsidRDefault="00F411ED" w:rsidP="00647C5F">
      <w:pPr>
        <w:pStyle w:val="Maintext0"/>
        <w:rPr>
          <w:lang w:val="en-GB"/>
        </w:rPr>
      </w:pPr>
    </w:p>
    <w:p w14:paraId="30930B6C" w14:textId="142A011C" w:rsidR="00F411ED" w:rsidRDefault="00F411ED" w:rsidP="00647C5F">
      <w:pPr>
        <w:pStyle w:val="Maintext0"/>
        <w:rPr>
          <w:lang w:val="en-GB"/>
        </w:rPr>
      </w:pPr>
    </w:p>
    <w:p w14:paraId="2A793E9A" w14:textId="086372F7" w:rsidR="00F411ED" w:rsidRDefault="00F411ED" w:rsidP="00647C5F">
      <w:pPr>
        <w:pStyle w:val="Maintext0"/>
        <w:rPr>
          <w:lang w:val="en-GB"/>
        </w:rPr>
      </w:pPr>
    </w:p>
    <w:p w14:paraId="6A3E191D" w14:textId="6B564DE4" w:rsidR="00F411ED" w:rsidRDefault="00F411ED" w:rsidP="00647C5F">
      <w:pPr>
        <w:pStyle w:val="Maintext0"/>
        <w:rPr>
          <w:lang w:val="en-GB"/>
        </w:rPr>
      </w:pPr>
    </w:p>
    <w:p w14:paraId="68F7144B" w14:textId="7F7C9E95" w:rsidR="00F411ED" w:rsidRDefault="00F411ED" w:rsidP="00647C5F">
      <w:pPr>
        <w:pStyle w:val="Maintext0"/>
        <w:rPr>
          <w:lang w:val="en-GB"/>
        </w:rPr>
      </w:pPr>
    </w:p>
    <w:p w14:paraId="6ADCA7AC" w14:textId="77777777" w:rsidR="0022029A" w:rsidRDefault="0022029A" w:rsidP="00647C5F">
      <w:pPr>
        <w:pStyle w:val="Maintext0"/>
        <w:rPr>
          <w:lang w:val="en-GB"/>
        </w:rPr>
      </w:pPr>
    </w:p>
    <w:p w14:paraId="3A04CABA" w14:textId="194A957D" w:rsidR="00801F9B" w:rsidRPr="00CA18C0" w:rsidRDefault="00FB6B2F" w:rsidP="004C1A77">
      <w:pPr>
        <w:pStyle w:val="Maintext0"/>
        <w:jc w:val="both"/>
        <w:rPr>
          <w:b w:val="0"/>
          <w:lang w:val="en-GB"/>
        </w:rPr>
      </w:pPr>
      <w:r w:rsidRPr="00FB6B2F">
        <w:rPr>
          <w:b w:val="0"/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33420AEA" wp14:editId="6F56F1E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51555" cy="3072765"/>
            <wp:effectExtent l="0" t="0" r="0" b="0"/>
            <wp:wrapTopAndBottom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29A">
        <w:rPr>
          <w:lang w:val="en-GB"/>
        </w:rPr>
        <w:t>Figure</w:t>
      </w:r>
      <w:r w:rsidR="0022029A" w:rsidRPr="00480C50">
        <w:rPr>
          <w:lang w:val="en-GB"/>
        </w:rPr>
        <w:t xml:space="preserve"> </w:t>
      </w:r>
      <w:r w:rsidR="0022029A">
        <w:rPr>
          <w:lang w:val="en-GB"/>
        </w:rPr>
        <w:t>S</w:t>
      </w:r>
      <w:proofErr w:type="gramStart"/>
      <w:r w:rsidR="0022029A" w:rsidRPr="00480C50">
        <w:rPr>
          <w:lang w:val="en-GB"/>
        </w:rPr>
        <w:t xml:space="preserve">5  </w:t>
      </w:r>
      <w:r w:rsidR="004C1A77" w:rsidRPr="00BF0133">
        <w:rPr>
          <w:b w:val="0"/>
          <w:lang w:val="en-GB"/>
        </w:rPr>
        <w:t>Relationship</w:t>
      </w:r>
      <w:proofErr w:type="gramEnd"/>
      <w:r w:rsidR="004C1A77" w:rsidRPr="00BF0133">
        <w:rPr>
          <w:b w:val="0"/>
          <w:lang w:val="en-GB"/>
        </w:rPr>
        <w:t xml:space="preserve"> between normalized weight loss in water and fraction of V</w:t>
      </w:r>
      <w:r w:rsidR="004C1A77" w:rsidRPr="00BF0133">
        <w:rPr>
          <w:b w:val="0"/>
          <w:vertAlign w:val="superscript"/>
          <w:lang w:val="en-GB"/>
        </w:rPr>
        <w:t>5+</w:t>
      </w:r>
      <w:r w:rsidR="004C1A77" w:rsidRPr="00BF0133">
        <w:rPr>
          <w:b w:val="0"/>
          <w:lang w:val="en-GB"/>
        </w:rPr>
        <w:t>O</w:t>
      </w:r>
      <w:r w:rsidR="004C1A77" w:rsidRPr="00BF0133">
        <w:rPr>
          <w:b w:val="0"/>
          <w:vertAlign w:val="subscript"/>
          <w:lang w:val="en-GB"/>
        </w:rPr>
        <w:t>4</w:t>
      </w:r>
      <w:r w:rsidR="004C1A77" w:rsidRPr="00BF0133">
        <w:rPr>
          <w:b w:val="0"/>
          <w:lang w:val="en-GB"/>
        </w:rPr>
        <w:t xml:space="preserve"> units in all cations.</w:t>
      </w:r>
    </w:p>
    <w:p w14:paraId="64E22586" w14:textId="77777777" w:rsidR="00801F9B" w:rsidRPr="00480C50" w:rsidRDefault="00801F9B" w:rsidP="00647C5F">
      <w:pPr>
        <w:pStyle w:val="Maintext0"/>
        <w:rPr>
          <w:lang w:val="en-GB"/>
        </w:rPr>
      </w:pPr>
    </w:p>
    <w:p w14:paraId="52C6825C" w14:textId="77777777" w:rsidR="00801F9B" w:rsidRPr="00480C50" w:rsidRDefault="00801F9B" w:rsidP="00647C5F">
      <w:pPr>
        <w:pStyle w:val="Maintext0"/>
        <w:rPr>
          <w:lang w:val="en-GB"/>
        </w:rPr>
      </w:pPr>
    </w:p>
    <w:p w14:paraId="2483E6DB" w14:textId="77777777" w:rsidR="00801F9B" w:rsidRPr="00480C50" w:rsidRDefault="00801F9B" w:rsidP="00647C5F">
      <w:pPr>
        <w:pStyle w:val="Maintext0"/>
        <w:rPr>
          <w:lang w:val="en-GB"/>
        </w:rPr>
      </w:pPr>
    </w:p>
    <w:p w14:paraId="733C1475" w14:textId="77777777" w:rsidR="00801F9B" w:rsidRPr="00480C50" w:rsidRDefault="00801F9B" w:rsidP="00647C5F">
      <w:pPr>
        <w:pStyle w:val="Maintext0"/>
        <w:rPr>
          <w:lang w:val="en-GB"/>
        </w:rPr>
      </w:pPr>
    </w:p>
    <w:p w14:paraId="62E9AF7B" w14:textId="77777777" w:rsidR="00801F9B" w:rsidRPr="00480C50" w:rsidRDefault="00801F9B" w:rsidP="00647C5F">
      <w:pPr>
        <w:pStyle w:val="Maintext0"/>
        <w:rPr>
          <w:lang w:val="en-GB"/>
        </w:rPr>
      </w:pPr>
    </w:p>
    <w:p w14:paraId="39FDFFF0" w14:textId="77777777" w:rsidR="00BF7B5C" w:rsidRPr="00480C50" w:rsidRDefault="005F0B17" w:rsidP="00647C5F">
      <w:pPr>
        <w:pStyle w:val="Maintext0"/>
        <w:rPr>
          <w:lang w:val="en-GB"/>
        </w:rPr>
      </w:pPr>
      <w:r w:rsidRPr="00480C50">
        <w:rPr>
          <w:noProof/>
        </w:rPr>
        <w:drawing>
          <wp:anchor distT="0" distB="0" distL="114300" distR="114300" simplePos="0" relativeHeight="251661824" behindDoc="0" locked="0" layoutInCell="1" allowOverlap="1" wp14:anchorId="665F1FF1" wp14:editId="6A593D9C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2885440" cy="236347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0767F" w14:textId="77777777" w:rsidR="00801F9B" w:rsidRPr="00480C50" w:rsidRDefault="00801F9B" w:rsidP="00647C5F">
      <w:pPr>
        <w:pStyle w:val="Maintext0"/>
        <w:rPr>
          <w:lang w:val="en-GB"/>
        </w:rPr>
      </w:pPr>
    </w:p>
    <w:p w14:paraId="09DEDDF3" w14:textId="77777777" w:rsidR="00801F9B" w:rsidRPr="00480C50" w:rsidRDefault="00801F9B" w:rsidP="00647C5F">
      <w:pPr>
        <w:pStyle w:val="Maintext0"/>
        <w:rPr>
          <w:lang w:val="en-GB"/>
        </w:rPr>
      </w:pPr>
    </w:p>
    <w:p w14:paraId="45F577C3" w14:textId="77777777" w:rsidR="00BF7B5C" w:rsidRPr="00480C50" w:rsidRDefault="00BF7B5C" w:rsidP="00647C5F">
      <w:pPr>
        <w:pStyle w:val="Maintext0"/>
        <w:rPr>
          <w:lang w:val="en-GB"/>
        </w:rPr>
      </w:pPr>
    </w:p>
    <w:p w14:paraId="75004E6D" w14:textId="77777777" w:rsidR="00BF7B5C" w:rsidRPr="00480C50" w:rsidRDefault="00BF7B5C" w:rsidP="00647C5F">
      <w:pPr>
        <w:pStyle w:val="Maintext0"/>
        <w:rPr>
          <w:lang w:val="en-GB"/>
        </w:rPr>
      </w:pPr>
    </w:p>
    <w:p w14:paraId="27CD9C97" w14:textId="77777777" w:rsidR="00BF7B5C" w:rsidRPr="00480C50" w:rsidRDefault="00BF7B5C" w:rsidP="00647C5F">
      <w:pPr>
        <w:pStyle w:val="Maintext0"/>
        <w:rPr>
          <w:lang w:val="en-GB"/>
        </w:rPr>
      </w:pPr>
    </w:p>
    <w:p w14:paraId="15FD2367" w14:textId="77777777" w:rsidR="00801F9B" w:rsidRPr="00480C50" w:rsidRDefault="00801F9B" w:rsidP="00647C5F">
      <w:pPr>
        <w:pStyle w:val="Maintext0"/>
        <w:rPr>
          <w:lang w:val="en-GB"/>
        </w:rPr>
      </w:pPr>
    </w:p>
    <w:p w14:paraId="2B43D207" w14:textId="77777777" w:rsidR="00801F9B" w:rsidRPr="00480C50" w:rsidRDefault="00801F9B" w:rsidP="00647C5F">
      <w:pPr>
        <w:pStyle w:val="Maintext0"/>
        <w:rPr>
          <w:lang w:val="en-GB"/>
        </w:rPr>
      </w:pPr>
    </w:p>
    <w:p w14:paraId="63DD2571" w14:textId="77777777" w:rsidR="00801F9B" w:rsidRPr="00480C50" w:rsidRDefault="00801F9B" w:rsidP="00647C5F">
      <w:pPr>
        <w:pStyle w:val="Maintext0"/>
        <w:rPr>
          <w:lang w:val="en-GB"/>
        </w:rPr>
      </w:pPr>
    </w:p>
    <w:p w14:paraId="35F24428" w14:textId="77777777" w:rsidR="00801F9B" w:rsidRPr="00480C50" w:rsidRDefault="00801F9B" w:rsidP="00647C5F">
      <w:pPr>
        <w:pStyle w:val="Maintext0"/>
        <w:rPr>
          <w:lang w:val="en-GB"/>
        </w:rPr>
      </w:pPr>
    </w:p>
    <w:p w14:paraId="2A2D7FC9" w14:textId="77777777" w:rsidR="00801F9B" w:rsidRPr="00480C50" w:rsidRDefault="00801F9B" w:rsidP="00647C5F">
      <w:pPr>
        <w:pStyle w:val="Maintext0"/>
        <w:rPr>
          <w:lang w:val="en-GB"/>
        </w:rPr>
      </w:pPr>
    </w:p>
    <w:p w14:paraId="2E8BFFE9" w14:textId="77777777" w:rsidR="00801F9B" w:rsidRPr="00480C50" w:rsidRDefault="00801F9B" w:rsidP="00647C5F">
      <w:pPr>
        <w:pStyle w:val="Maintext0"/>
        <w:rPr>
          <w:lang w:val="en-GB"/>
        </w:rPr>
      </w:pPr>
    </w:p>
    <w:p w14:paraId="4BE568D5" w14:textId="77777777" w:rsidR="00801F9B" w:rsidRPr="00480C50" w:rsidRDefault="00801F9B" w:rsidP="00647C5F">
      <w:pPr>
        <w:pStyle w:val="Maintext0"/>
        <w:rPr>
          <w:lang w:val="en-GB"/>
        </w:rPr>
      </w:pPr>
    </w:p>
    <w:p w14:paraId="3AF38F64" w14:textId="77777777" w:rsidR="006D56B9" w:rsidRPr="00480C50" w:rsidRDefault="006D56B9" w:rsidP="005D0B65">
      <w:pPr>
        <w:pStyle w:val="Maintext0"/>
        <w:rPr>
          <w:lang w:val="en-GB"/>
        </w:rPr>
      </w:pPr>
    </w:p>
    <w:p w14:paraId="2CD0CB44" w14:textId="16E0B3AA" w:rsidR="00902D7F" w:rsidRPr="00480C50" w:rsidRDefault="00600027" w:rsidP="005F0B17">
      <w:pPr>
        <w:pStyle w:val="Maintext0"/>
        <w:jc w:val="both"/>
        <w:rPr>
          <w:b w:val="0"/>
          <w:lang w:val="en-GB"/>
        </w:rPr>
      </w:pPr>
      <w:r>
        <w:rPr>
          <w:lang w:val="en-GB"/>
        </w:rPr>
        <w:t>Figure</w:t>
      </w:r>
      <w:r w:rsidR="005D0B65" w:rsidRPr="00480C50">
        <w:rPr>
          <w:lang w:val="en-GB"/>
        </w:rPr>
        <w:t xml:space="preserve"> </w:t>
      </w:r>
      <w:r w:rsidR="008916AF">
        <w:rPr>
          <w:lang w:val="en-GB"/>
        </w:rPr>
        <w:t>S</w:t>
      </w:r>
      <w:proofErr w:type="gramStart"/>
      <w:r w:rsidR="00BF0133">
        <w:rPr>
          <w:lang w:val="en-GB"/>
        </w:rPr>
        <w:t>6</w:t>
      </w:r>
      <w:r w:rsidR="00201500" w:rsidRPr="00480C50">
        <w:rPr>
          <w:lang w:val="en-GB"/>
        </w:rPr>
        <w:t xml:space="preserve"> </w:t>
      </w:r>
      <w:r w:rsidR="004F7FDB" w:rsidRPr="00480C50">
        <w:rPr>
          <w:lang w:val="en-GB"/>
        </w:rPr>
        <w:t xml:space="preserve"> </w:t>
      </w:r>
      <w:r w:rsidR="00E8130D">
        <w:rPr>
          <w:b w:val="0"/>
          <w:lang w:val="en-GB"/>
        </w:rPr>
        <w:t>A</w:t>
      </w:r>
      <w:r w:rsidR="00B44B8A" w:rsidRPr="00480C50">
        <w:rPr>
          <w:b w:val="0"/>
          <w:lang w:val="en-GB"/>
        </w:rPr>
        <w:t>tomic</w:t>
      </w:r>
      <w:proofErr w:type="gramEnd"/>
      <w:r w:rsidR="00B44B8A" w:rsidRPr="00480C50">
        <w:rPr>
          <w:b w:val="0"/>
          <w:lang w:val="en-GB"/>
        </w:rPr>
        <w:t xml:space="preserve"> packing density</w:t>
      </w:r>
      <w:r w:rsidR="00B4699C" w:rsidRPr="00480C50">
        <w:rPr>
          <w:b w:val="0"/>
          <w:lang w:val="en-GB"/>
        </w:rPr>
        <w:t xml:space="preserve"> </w:t>
      </w:r>
      <w:r w:rsidR="005D0B65" w:rsidRPr="00480C50">
        <w:rPr>
          <w:b w:val="0"/>
          <w:lang w:val="en-GB"/>
        </w:rPr>
        <w:t xml:space="preserve">of </w:t>
      </w:r>
      <w:proofErr w:type="spellStart"/>
      <w:r w:rsidR="005D0B65" w:rsidRPr="00480C50">
        <w:rPr>
          <w:b w:val="0"/>
          <w:lang w:val="en-GB"/>
        </w:rPr>
        <w:t>VP</w:t>
      </w:r>
      <w:r w:rsidR="005D0B65" w:rsidRPr="00480C50">
        <w:rPr>
          <w:b w:val="0"/>
          <w:i/>
          <w:lang w:val="en-GB"/>
        </w:rPr>
        <w:t>x</w:t>
      </w:r>
      <w:proofErr w:type="spellEnd"/>
      <w:r w:rsidR="005D0B65" w:rsidRPr="00480C50">
        <w:rPr>
          <w:b w:val="0"/>
          <w:lang w:val="en-GB"/>
        </w:rPr>
        <w:t xml:space="preserve"> glasses.</w:t>
      </w:r>
      <w:r w:rsidR="00B44B8A" w:rsidRPr="00480C50">
        <w:rPr>
          <w:b w:val="0"/>
          <w:lang w:val="en-GB"/>
        </w:rPr>
        <w:t xml:space="preserve"> </w:t>
      </w:r>
      <w:r w:rsidR="004A4982" w:rsidRPr="00A10499">
        <w:rPr>
          <w:b w:val="0"/>
          <w:color w:val="000000" w:themeColor="text1"/>
          <w:lang w:val="en-GB"/>
        </w:rPr>
        <w:t>The d</w:t>
      </w:r>
      <w:r w:rsidR="00312F55" w:rsidRPr="00A10499">
        <w:rPr>
          <w:b w:val="0"/>
          <w:color w:val="000000" w:themeColor="text1"/>
          <w:lang w:val="en-GB"/>
        </w:rPr>
        <w:t>ensity</w:t>
      </w:r>
      <w:r w:rsidR="00312F55" w:rsidRPr="00480C50">
        <w:rPr>
          <w:b w:val="0"/>
          <w:lang w:val="en-GB"/>
        </w:rPr>
        <w:t xml:space="preserve"> was calculated </w:t>
      </w:r>
      <w:r w:rsidR="003C2EA0" w:rsidRPr="00480C50">
        <w:rPr>
          <w:b w:val="0"/>
          <w:lang w:val="en-GB"/>
        </w:rPr>
        <w:t xml:space="preserve">in accordance with </w:t>
      </w:r>
      <w:r w:rsidR="00E85911" w:rsidRPr="00480C50">
        <w:rPr>
          <w:b w:val="0"/>
          <w:lang w:val="en-GB"/>
        </w:rPr>
        <w:t>literature</w:t>
      </w:r>
      <w:r w:rsidR="00E85911">
        <w:rPr>
          <w:b w:val="0"/>
          <w:color w:val="0000FF"/>
          <w:vertAlign w:val="superscript"/>
          <w:lang w:val="en-GB"/>
        </w:rPr>
        <w:t>50</w:t>
      </w:r>
      <w:r w:rsidR="003C2EA0" w:rsidRPr="00480C50">
        <w:rPr>
          <w:b w:val="0"/>
          <w:lang w:val="en-GB"/>
        </w:rPr>
        <w:t>.</w:t>
      </w:r>
      <w:r w:rsidR="00056750" w:rsidRPr="00480C50">
        <w:rPr>
          <w:b w:val="0"/>
          <w:lang w:val="en-GB"/>
        </w:rPr>
        <w:t xml:space="preserve"> </w:t>
      </w:r>
      <w:r w:rsidR="00E8130D">
        <w:rPr>
          <w:b w:val="0"/>
          <w:lang w:val="en-GB"/>
        </w:rPr>
        <w:t>I</w:t>
      </w:r>
      <w:r w:rsidR="00141BF2" w:rsidRPr="00480C50">
        <w:rPr>
          <w:b w:val="0"/>
          <w:lang w:val="en-GB"/>
        </w:rPr>
        <w:t xml:space="preserve">onic radius of </w:t>
      </w:r>
      <w:r w:rsidR="009B5258" w:rsidRPr="00480C50">
        <w:rPr>
          <w:b w:val="0"/>
          <w:lang w:val="en-GB"/>
        </w:rPr>
        <w:t xml:space="preserve">tetravalent </w:t>
      </w:r>
      <w:r w:rsidR="00141BF2" w:rsidRPr="00480C50">
        <w:rPr>
          <w:b w:val="0"/>
          <w:lang w:val="en-GB"/>
        </w:rPr>
        <w:t>vanadium in V</w:t>
      </w:r>
      <w:r w:rsidR="00141BF2" w:rsidRPr="00480C50">
        <w:rPr>
          <w:b w:val="0"/>
          <w:vertAlign w:val="superscript"/>
          <w:lang w:val="en-GB"/>
        </w:rPr>
        <w:t>4+</w:t>
      </w:r>
      <w:r w:rsidR="00141BF2" w:rsidRPr="00480C50">
        <w:rPr>
          <w:b w:val="0"/>
          <w:lang w:val="en-GB"/>
        </w:rPr>
        <w:t>O</w:t>
      </w:r>
      <w:r w:rsidR="00141BF2" w:rsidRPr="00480C50">
        <w:rPr>
          <w:b w:val="0"/>
          <w:vertAlign w:val="subscript"/>
          <w:lang w:val="en-GB"/>
        </w:rPr>
        <w:t>4</w:t>
      </w:r>
      <w:r w:rsidR="00141BF2" w:rsidRPr="00480C50">
        <w:rPr>
          <w:b w:val="0"/>
          <w:lang w:val="en-GB"/>
        </w:rPr>
        <w:t xml:space="preserve"> was </w:t>
      </w:r>
      <w:r w:rsidR="008A5D20" w:rsidRPr="00480C50">
        <w:rPr>
          <w:b w:val="0"/>
          <w:lang w:val="en-GB"/>
        </w:rPr>
        <w:t xml:space="preserve">assumed </w:t>
      </w:r>
      <w:r w:rsidR="00DD0A5F" w:rsidRPr="00480C50">
        <w:rPr>
          <w:b w:val="0"/>
          <w:lang w:val="en-GB"/>
        </w:rPr>
        <w:t>by linear approximation from ionic radiu</w:t>
      </w:r>
      <w:r w:rsidR="002E03AA" w:rsidRPr="00480C50">
        <w:rPr>
          <w:b w:val="0"/>
          <w:lang w:val="en-GB"/>
        </w:rPr>
        <w:t>s</w:t>
      </w:r>
      <w:r w:rsidR="00DD0A5F" w:rsidRPr="00480C50">
        <w:rPr>
          <w:b w:val="0"/>
          <w:lang w:val="en-GB"/>
        </w:rPr>
        <w:t xml:space="preserve"> of V</w:t>
      </w:r>
      <w:r w:rsidR="00DD0A5F" w:rsidRPr="00480C50">
        <w:rPr>
          <w:b w:val="0"/>
          <w:vertAlign w:val="superscript"/>
          <w:lang w:val="en-GB"/>
        </w:rPr>
        <w:t>4+</w:t>
      </w:r>
      <w:r w:rsidR="00DD0A5F" w:rsidRPr="00480C50">
        <w:rPr>
          <w:b w:val="0"/>
          <w:lang w:val="en-GB"/>
        </w:rPr>
        <w:t>O</w:t>
      </w:r>
      <w:r w:rsidR="00DD0A5F" w:rsidRPr="00480C50">
        <w:rPr>
          <w:b w:val="0"/>
          <w:vertAlign w:val="subscript"/>
          <w:lang w:val="en-GB"/>
        </w:rPr>
        <w:t>5</w:t>
      </w:r>
      <w:r w:rsidR="00DD0A5F" w:rsidRPr="00480C50">
        <w:rPr>
          <w:b w:val="0"/>
          <w:lang w:val="en-GB"/>
        </w:rPr>
        <w:t xml:space="preserve"> and V</w:t>
      </w:r>
      <w:r w:rsidR="00DD0A5F" w:rsidRPr="00480C50">
        <w:rPr>
          <w:b w:val="0"/>
          <w:vertAlign w:val="superscript"/>
          <w:lang w:val="en-GB"/>
        </w:rPr>
        <w:t>4+</w:t>
      </w:r>
      <w:r w:rsidR="00DD0A5F" w:rsidRPr="00480C50">
        <w:rPr>
          <w:b w:val="0"/>
          <w:lang w:val="en-GB"/>
        </w:rPr>
        <w:t>O</w:t>
      </w:r>
      <w:r w:rsidR="00DD0A5F" w:rsidRPr="00480C50">
        <w:rPr>
          <w:b w:val="0"/>
          <w:vertAlign w:val="subscript"/>
          <w:lang w:val="en-GB"/>
        </w:rPr>
        <w:t>6</w:t>
      </w:r>
      <w:r w:rsidR="00DD0A5F" w:rsidRPr="00480C50">
        <w:rPr>
          <w:b w:val="0"/>
          <w:lang w:val="en-GB"/>
        </w:rPr>
        <w:t xml:space="preserve"> </w:t>
      </w:r>
      <w:r w:rsidR="009E5B79" w:rsidRPr="00480C50">
        <w:rPr>
          <w:b w:val="0"/>
          <w:lang w:val="en-GB"/>
        </w:rPr>
        <w:t xml:space="preserve">since it was not </w:t>
      </w:r>
      <w:r w:rsidR="00E8130D">
        <w:rPr>
          <w:b w:val="0"/>
          <w:lang w:val="en-GB"/>
        </w:rPr>
        <w:t xml:space="preserve">in </w:t>
      </w:r>
      <w:r w:rsidR="009E5B79" w:rsidRPr="00480C50">
        <w:rPr>
          <w:b w:val="0"/>
          <w:lang w:val="en-GB"/>
        </w:rPr>
        <w:t xml:space="preserve">data. </w:t>
      </w:r>
      <w:r w:rsidR="00EC0F41" w:rsidRPr="00480C50">
        <w:rPr>
          <w:b w:val="0"/>
          <w:lang w:val="en-GB"/>
        </w:rPr>
        <w:t>Black point, calculated from literature data</w:t>
      </w:r>
      <w:r w:rsidR="00EC0F41" w:rsidRPr="00480C50">
        <w:rPr>
          <w:b w:val="0"/>
          <w:color w:val="0000FF"/>
          <w:vertAlign w:val="superscript"/>
          <w:lang w:val="en-GB"/>
        </w:rPr>
        <w:t>2</w:t>
      </w:r>
      <w:r w:rsidR="003B0D97">
        <w:rPr>
          <w:b w:val="0"/>
          <w:color w:val="0000FF"/>
          <w:vertAlign w:val="superscript"/>
          <w:lang w:val="en-GB"/>
        </w:rPr>
        <w:t>4</w:t>
      </w:r>
      <w:r w:rsidR="00EC0F41" w:rsidRPr="00480C50">
        <w:rPr>
          <w:b w:val="0"/>
          <w:lang w:val="en-GB"/>
        </w:rPr>
        <w:t xml:space="preserve">; </w:t>
      </w:r>
      <w:r w:rsidR="00E31F8B" w:rsidRPr="00480C50">
        <w:rPr>
          <w:b w:val="0"/>
          <w:lang w:val="en-GB"/>
        </w:rPr>
        <w:t>Blue</w:t>
      </w:r>
      <w:r w:rsidR="00EC0F41" w:rsidRPr="00480C50">
        <w:rPr>
          <w:b w:val="0"/>
          <w:lang w:val="en-GB"/>
        </w:rPr>
        <w:t xml:space="preserve"> point, experimental data.</w:t>
      </w:r>
    </w:p>
    <w:p w14:paraId="6112C4AC" w14:textId="77777777" w:rsidR="005D0B65" w:rsidRPr="00480C50" w:rsidRDefault="005D0B65" w:rsidP="00647C5F">
      <w:pPr>
        <w:pStyle w:val="Maintext0"/>
        <w:rPr>
          <w:lang w:val="en-GB"/>
        </w:rPr>
      </w:pPr>
    </w:p>
    <w:p w14:paraId="280FD393" w14:textId="354B4B63" w:rsidR="005D0B65" w:rsidRDefault="005D0B65" w:rsidP="00647C5F">
      <w:pPr>
        <w:pStyle w:val="Maintext0"/>
        <w:rPr>
          <w:lang w:val="en-GB"/>
        </w:rPr>
      </w:pPr>
    </w:p>
    <w:p w14:paraId="2497F028" w14:textId="76DD7958" w:rsidR="005427A2" w:rsidRDefault="005427A2" w:rsidP="00647C5F">
      <w:pPr>
        <w:pStyle w:val="Maintext0"/>
        <w:rPr>
          <w:lang w:val="en-GB"/>
        </w:rPr>
      </w:pPr>
    </w:p>
    <w:p w14:paraId="29852B64" w14:textId="74DE7012" w:rsidR="005427A2" w:rsidRDefault="005427A2" w:rsidP="00647C5F">
      <w:pPr>
        <w:pStyle w:val="Maintext0"/>
        <w:rPr>
          <w:lang w:val="en-GB"/>
        </w:rPr>
      </w:pPr>
    </w:p>
    <w:p w14:paraId="147E4D17" w14:textId="4C602A38" w:rsidR="005427A2" w:rsidRDefault="005427A2" w:rsidP="00647C5F">
      <w:pPr>
        <w:pStyle w:val="Maintext0"/>
        <w:rPr>
          <w:lang w:val="en-GB"/>
        </w:rPr>
      </w:pPr>
    </w:p>
    <w:p w14:paraId="20408F65" w14:textId="67C9E27E" w:rsidR="005427A2" w:rsidRDefault="005427A2" w:rsidP="00647C5F">
      <w:pPr>
        <w:pStyle w:val="Maintext0"/>
        <w:rPr>
          <w:lang w:val="en-GB"/>
        </w:rPr>
      </w:pPr>
    </w:p>
    <w:p w14:paraId="4702DC95" w14:textId="53D50DAE" w:rsidR="005427A2" w:rsidRDefault="005427A2" w:rsidP="00647C5F">
      <w:pPr>
        <w:pStyle w:val="Maintext0"/>
        <w:rPr>
          <w:lang w:val="en-GB"/>
        </w:rPr>
      </w:pPr>
    </w:p>
    <w:p w14:paraId="2F7AA5FA" w14:textId="0F3E3287" w:rsidR="005427A2" w:rsidRDefault="005427A2" w:rsidP="00647C5F">
      <w:pPr>
        <w:pStyle w:val="Maintext0"/>
        <w:rPr>
          <w:lang w:val="en-GB"/>
        </w:rPr>
      </w:pPr>
    </w:p>
    <w:p w14:paraId="60251C30" w14:textId="77777777" w:rsidR="005427A2" w:rsidRPr="00480C50" w:rsidRDefault="005427A2" w:rsidP="00647C5F">
      <w:pPr>
        <w:pStyle w:val="Maintext0"/>
        <w:rPr>
          <w:lang w:val="en-GB"/>
        </w:rPr>
      </w:pPr>
    </w:p>
    <w:p w14:paraId="0234871F" w14:textId="004B75CE" w:rsidR="001B22EC" w:rsidRPr="00480C50" w:rsidRDefault="005F0B17" w:rsidP="00647C5F">
      <w:pPr>
        <w:pStyle w:val="Maintext0"/>
        <w:rPr>
          <w:lang w:val="en-GB"/>
        </w:rPr>
      </w:pPr>
      <w:r w:rsidRPr="00480C50">
        <w:rPr>
          <w:noProof/>
        </w:rPr>
        <w:drawing>
          <wp:anchor distT="0" distB="0" distL="114300" distR="114300" simplePos="0" relativeHeight="251662848" behindDoc="0" locked="0" layoutInCell="1" allowOverlap="1" wp14:anchorId="7C9D7A70" wp14:editId="406F02B0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562350" cy="223266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06623" w14:textId="77777777" w:rsidR="001B22EC" w:rsidRPr="00480C50" w:rsidRDefault="001B22EC" w:rsidP="00647C5F">
      <w:pPr>
        <w:pStyle w:val="Maintext0"/>
        <w:rPr>
          <w:lang w:val="en-GB"/>
        </w:rPr>
      </w:pPr>
    </w:p>
    <w:p w14:paraId="3FCB1732" w14:textId="77777777" w:rsidR="001B22EC" w:rsidRPr="00480C50" w:rsidRDefault="001B22EC" w:rsidP="00647C5F">
      <w:pPr>
        <w:pStyle w:val="Maintext0"/>
        <w:rPr>
          <w:lang w:val="en-GB"/>
        </w:rPr>
      </w:pPr>
    </w:p>
    <w:p w14:paraId="6D45B8C5" w14:textId="77777777" w:rsidR="001B22EC" w:rsidRPr="00480C50" w:rsidRDefault="001B22EC" w:rsidP="00647C5F">
      <w:pPr>
        <w:pStyle w:val="Maintext0"/>
        <w:rPr>
          <w:lang w:val="en-GB"/>
        </w:rPr>
      </w:pPr>
    </w:p>
    <w:p w14:paraId="26CE5514" w14:textId="77777777" w:rsidR="001B22EC" w:rsidRPr="00480C50" w:rsidRDefault="001B22EC" w:rsidP="00647C5F">
      <w:pPr>
        <w:pStyle w:val="Maintext0"/>
        <w:rPr>
          <w:lang w:val="en-GB"/>
        </w:rPr>
      </w:pPr>
    </w:p>
    <w:p w14:paraId="54A2AF50" w14:textId="77777777" w:rsidR="001B22EC" w:rsidRPr="00480C50" w:rsidRDefault="001B22EC" w:rsidP="00647C5F">
      <w:pPr>
        <w:pStyle w:val="Maintext0"/>
        <w:rPr>
          <w:lang w:val="en-GB"/>
        </w:rPr>
      </w:pPr>
    </w:p>
    <w:p w14:paraId="002C821C" w14:textId="77777777" w:rsidR="001B22EC" w:rsidRPr="00480C50" w:rsidRDefault="001B22EC" w:rsidP="00647C5F">
      <w:pPr>
        <w:pStyle w:val="Maintext0"/>
        <w:rPr>
          <w:lang w:val="en-GB"/>
        </w:rPr>
      </w:pPr>
    </w:p>
    <w:p w14:paraId="46880AD1" w14:textId="77777777" w:rsidR="001B22EC" w:rsidRPr="00480C50" w:rsidRDefault="001B22EC" w:rsidP="00647C5F">
      <w:pPr>
        <w:pStyle w:val="Maintext0"/>
        <w:rPr>
          <w:lang w:val="en-GB"/>
        </w:rPr>
      </w:pPr>
    </w:p>
    <w:p w14:paraId="6C13D8EE" w14:textId="77777777" w:rsidR="001B22EC" w:rsidRPr="00480C50" w:rsidRDefault="001B22EC" w:rsidP="00647C5F">
      <w:pPr>
        <w:pStyle w:val="Maintext0"/>
        <w:rPr>
          <w:lang w:val="en-GB"/>
        </w:rPr>
      </w:pPr>
    </w:p>
    <w:p w14:paraId="507604FE" w14:textId="77777777" w:rsidR="001B22EC" w:rsidRPr="00480C50" w:rsidRDefault="001B22EC" w:rsidP="00647C5F">
      <w:pPr>
        <w:pStyle w:val="Maintext0"/>
        <w:rPr>
          <w:lang w:val="en-GB"/>
        </w:rPr>
      </w:pPr>
    </w:p>
    <w:p w14:paraId="5AAA58B7" w14:textId="77777777" w:rsidR="001B22EC" w:rsidRPr="00480C50" w:rsidRDefault="001B22EC" w:rsidP="00647C5F">
      <w:pPr>
        <w:pStyle w:val="Maintext0"/>
        <w:rPr>
          <w:lang w:val="en-GB"/>
        </w:rPr>
      </w:pPr>
    </w:p>
    <w:p w14:paraId="541A5984" w14:textId="77777777" w:rsidR="001B22EC" w:rsidRPr="00480C50" w:rsidRDefault="001B22EC" w:rsidP="00647C5F">
      <w:pPr>
        <w:pStyle w:val="Maintext0"/>
        <w:rPr>
          <w:lang w:val="en-GB"/>
        </w:rPr>
      </w:pPr>
    </w:p>
    <w:p w14:paraId="11E91285" w14:textId="77777777" w:rsidR="001B22EC" w:rsidRPr="00480C50" w:rsidRDefault="001B22EC" w:rsidP="00647C5F">
      <w:pPr>
        <w:pStyle w:val="Maintext0"/>
        <w:rPr>
          <w:lang w:val="en-GB"/>
        </w:rPr>
      </w:pPr>
    </w:p>
    <w:p w14:paraId="35782B91" w14:textId="0E4EE445" w:rsidR="001B22EC" w:rsidRPr="00480C50" w:rsidRDefault="00600027" w:rsidP="005F0B17">
      <w:pPr>
        <w:pStyle w:val="Maintext0"/>
        <w:jc w:val="both"/>
        <w:rPr>
          <w:b w:val="0"/>
          <w:lang w:val="en-GB"/>
        </w:rPr>
      </w:pPr>
      <w:r>
        <w:rPr>
          <w:lang w:val="en-GB"/>
        </w:rPr>
        <w:t>Figure</w:t>
      </w:r>
      <w:r w:rsidR="001B22EC" w:rsidRPr="00480C50">
        <w:rPr>
          <w:lang w:val="en-GB"/>
        </w:rPr>
        <w:t xml:space="preserve"> </w:t>
      </w:r>
      <w:r w:rsidR="008916AF">
        <w:rPr>
          <w:lang w:val="en-GB"/>
        </w:rPr>
        <w:t>S</w:t>
      </w:r>
      <w:proofErr w:type="gramStart"/>
      <w:r w:rsidR="00BF0133">
        <w:rPr>
          <w:lang w:val="en-GB"/>
        </w:rPr>
        <w:t>7</w:t>
      </w:r>
      <w:r w:rsidR="001B22EC" w:rsidRPr="00480C50">
        <w:rPr>
          <w:lang w:val="en-GB"/>
        </w:rPr>
        <w:t xml:space="preserve">  </w:t>
      </w:r>
      <w:r w:rsidR="007F4E86">
        <w:rPr>
          <w:b w:val="0"/>
          <w:lang w:val="en-GB"/>
        </w:rPr>
        <w:t>F</w:t>
      </w:r>
      <w:r w:rsidR="000C55B4" w:rsidRPr="00480C50">
        <w:rPr>
          <w:b w:val="0"/>
          <w:lang w:val="en-GB"/>
        </w:rPr>
        <w:t>raction</w:t>
      </w:r>
      <w:proofErr w:type="gramEnd"/>
      <w:r w:rsidR="000C55B4" w:rsidRPr="00480C50">
        <w:rPr>
          <w:b w:val="0"/>
          <w:lang w:val="en-GB"/>
        </w:rPr>
        <w:t xml:space="preserve"> of -M-O-ring </w:t>
      </w:r>
      <w:r w:rsidR="00857F75" w:rsidRPr="00480C50">
        <w:rPr>
          <w:b w:val="0"/>
          <w:lang w:val="en-GB"/>
        </w:rPr>
        <w:t xml:space="preserve">distribution </w:t>
      </w:r>
      <w:r w:rsidR="000C55B4" w:rsidRPr="00480C50">
        <w:rPr>
          <w:b w:val="0"/>
          <w:lang w:val="en-GB"/>
        </w:rPr>
        <w:t xml:space="preserve">in </w:t>
      </w:r>
      <w:proofErr w:type="spellStart"/>
      <w:r w:rsidR="000C55B4" w:rsidRPr="00480C50">
        <w:rPr>
          <w:b w:val="0"/>
          <w:lang w:val="en-GB"/>
        </w:rPr>
        <w:t>VP</w:t>
      </w:r>
      <w:r w:rsidR="000C55B4" w:rsidRPr="00480C50">
        <w:rPr>
          <w:b w:val="0"/>
          <w:i/>
          <w:lang w:val="en-GB"/>
        </w:rPr>
        <w:t>x</w:t>
      </w:r>
      <w:proofErr w:type="spellEnd"/>
      <w:r w:rsidR="000C55B4" w:rsidRPr="00480C50">
        <w:rPr>
          <w:b w:val="0"/>
          <w:lang w:val="en-GB"/>
        </w:rPr>
        <w:t xml:space="preserve"> glasses. Purple, amorphous-VP0; Red, VP10 glass; Green, VP28 glass; Blue, VP44 glass</w:t>
      </w:r>
      <w:r w:rsidR="001E78C9" w:rsidRPr="00480C50">
        <w:rPr>
          <w:b w:val="0"/>
          <w:lang w:val="en-GB"/>
        </w:rPr>
        <w:t>.</w:t>
      </w:r>
      <w:r w:rsidR="000C55B4" w:rsidRPr="00480C50">
        <w:rPr>
          <w:b w:val="0"/>
          <w:lang w:val="en-GB"/>
        </w:rPr>
        <w:t xml:space="preserve"> </w:t>
      </w:r>
    </w:p>
    <w:p w14:paraId="5E2C3CCE" w14:textId="77777777" w:rsidR="001B22EC" w:rsidRPr="00480C50" w:rsidRDefault="001B22EC" w:rsidP="00647C5F">
      <w:pPr>
        <w:pStyle w:val="Maintext0"/>
        <w:rPr>
          <w:lang w:val="en-GB"/>
        </w:rPr>
      </w:pPr>
    </w:p>
    <w:p w14:paraId="678769AA" w14:textId="77777777" w:rsidR="00ED6CC1" w:rsidRPr="00480C50" w:rsidRDefault="00ED6CC1" w:rsidP="00647C5F">
      <w:pPr>
        <w:pStyle w:val="Maintext0"/>
        <w:rPr>
          <w:lang w:val="en-GB"/>
        </w:rPr>
      </w:pPr>
    </w:p>
    <w:p w14:paraId="50ED86FB" w14:textId="4381C8EB" w:rsidR="003E0801" w:rsidRPr="00480C50" w:rsidRDefault="00ED6CC1" w:rsidP="00647C5F">
      <w:pPr>
        <w:pStyle w:val="Maintext0"/>
        <w:rPr>
          <w:lang w:val="en-GB"/>
        </w:rPr>
      </w:pPr>
      <w:r w:rsidRPr="00480C50">
        <w:rPr>
          <w:lang w:val="en-GB"/>
        </w:rPr>
        <w:t xml:space="preserve">Table </w:t>
      </w:r>
      <w:r w:rsidR="008916AF">
        <w:rPr>
          <w:lang w:val="en-GB"/>
        </w:rPr>
        <w:t>S</w:t>
      </w:r>
      <w:proofErr w:type="gramStart"/>
      <w:r w:rsidR="004B7AF1">
        <w:rPr>
          <w:lang w:val="en-GB"/>
        </w:rPr>
        <w:t>1</w:t>
      </w:r>
      <w:r w:rsidRPr="00480C50">
        <w:rPr>
          <w:lang w:val="en-GB"/>
        </w:rPr>
        <w:t xml:space="preserve"> </w:t>
      </w:r>
      <w:r w:rsidR="00913CFE">
        <w:rPr>
          <w:lang w:val="en-GB"/>
        </w:rPr>
        <w:t xml:space="preserve"> </w:t>
      </w:r>
      <w:r w:rsidR="007F4E86">
        <w:rPr>
          <w:b w:val="0"/>
          <w:lang w:val="en-GB"/>
        </w:rPr>
        <w:t>F</w:t>
      </w:r>
      <w:r w:rsidR="00853503" w:rsidRPr="00480C50">
        <w:rPr>
          <w:b w:val="0"/>
          <w:lang w:val="en-GB"/>
        </w:rPr>
        <w:t>raction</w:t>
      </w:r>
      <w:proofErr w:type="gramEnd"/>
      <w:r w:rsidR="00853503" w:rsidRPr="00480C50">
        <w:rPr>
          <w:b w:val="0"/>
          <w:lang w:val="en-GB"/>
        </w:rPr>
        <w:t xml:space="preserve"> of V</w:t>
      </w:r>
      <w:r w:rsidR="00853503" w:rsidRPr="00480C50">
        <w:rPr>
          <w:b w:val="0"/>
          <w:vertAlign w:val="superscript"/>
          <w:lang w:val="en-GB"/>
        </w:rPr>
        <w:t>5+</w:t>
      </w:r>
      <w:r w:rsidR="00853503" w:rsidRPr="00480C50">
        <w:rPr>
          <w:b w:val="0"/>
          <w:lang w:val="en-GB"/>
        </w:rPr>
        <w:t>O</w:t>
      </w:r>
      <w:r w:rsidR="00853503" w:rsidRPr="00480C50">
        <w:rPr>
          <w:b w:val="0"/>
          <w:vertAlign w:val="subscript"/>
          <w:lang w:val="en-GB"/>
        </w:rPr>
        <w:t>4</w:t>
      </w:r>
      <w:r w:rsidR="00853503" w:rsidRPr="00480C50">
        <w:rPr>
          <w:b w:val="0"/>
          <w:lang w:val="en-GB"/>
        </w:rPr>
        <w:t>, V</w:t>
      </w:r>
      <w:r w:rsidR="00853503" w:rsidRPr="00480C50">
        <w:rPr>
          <w:b w:val="0"/>
          <w:vertAlign w:val="superscript"/>
          <w:lang w:val="en-GB"/>
        </w:rPr>
        <w:t>5+</w:t>
      </w:r>
      <w:r w:rsidR="00853503" w:rsidRPr="00480C50">
        <w:rPr>
          <w:b w:val="0"/>
          <w:lang w:val="en-GB"/>
        </w:rPr>
        <w:t>O</w:t>
      </w:r>
      <w:r w:rsidR="00853503" w:rsidRPr="00480C50">
        <w:rPr>
          <w:b w:val="0"/>
          <w:vertAlign w:val="subscript"/>
          <w:lang w:val="en-GB"/>
        </w:rPr>
        <w:t>5</w:t>
      </w:r>
      <w:r w:rsidR="00853503" w:rsidRPr="00480C50">
        <w:rPr>
          <w:b w:val="0"/>
          <w:lang w:val="en-GB"/>
        </w:rPr>
        <w:t xml:space="preserve"> and V</w:t>
      </w:r>
      <w:r w:rsidR="00853503" w:rsidRPr="00480C50">
        <w:rPr>
          <w:b w:val="0"/>
          <w:vertAlign w:val="superscript"/>
          <w:lang w:val="en-GB"/>
        </w:rPr>
        <w:t>5+</w:t>
      </w:r>
      <w:r w:rsidR="00853503" w:rsidRPr="00480C50">
        <w:rPr>
          <w:b w:val="0"/>
          <w:lang w:val="en-GB"/>
        </w:rPr>
        <w:t>O</w:t>
      </w:r>
      <w:r w:rsidR="00853503" w:rsidRPr="00480C50">
        <w:rPr>
          <w:b w:val="0"/>
          <w:vertAlign w:val="subscript"/>
          <w:lang w:val="en-GB"/>
        </w:rPr>
        <w:t>6</w:t>
      </w:r>
      <w:r w:rsidR="00853503" w:rsidRPr="00480C50">
        <w:rPr>
          <w:b w:val="0"/>
          <w:lang w:val="en-GB"/>
        </w:rPr>
        <w:t xml:space="preserve"> units </w:t>
      </w:r>
      <w:r w:rsidR="002A19C0" w:rsidRPr="00480C50">
        <w:rPr>
          <w:b w:val="0"/>
          <w:lang w:val="en-GB"/>
        </w:rPr>
        <w:t xml:space="preserve">in </w:t>
      </w:r>
      <w:proofErr w:type="spellStart"/>
      <w:r w:rsidR="002A19C0" w:rsidRPr="00480C50">
        <w:rPr>
          <w:b w:val="0"/>
          <w:lang w:val="en-GB"/>
        </w:rPr>
        <w:t>VP</w:t>
      </w:r>
      <w:r w:rsidR="002A19C0" w:rsidRPr="00480C50">
        <w:rPr>
          <w:b w:val="0"/>
          <w:i/>
          <w:lang w:val="en-GB"/>
        </w:rPr>
        <w:t>x</w:t>
      </w:r>
      <w:proofErr w:type="spellEnd"/>
      <w:r w:rsidR="002A19C0" w:rsidRPr="00480C50">
        <w:rPr>
          <w:b w:val="0"/>
          <w:lang w:val="en-GB"/>
        </w:rPr>
        <w:t xml:space="preserve"> glasses </w:t>
      </w:r>
      <w:r w:rsidR="003E0801" w:rsidRPr="00480C50">
        <w:rPr>
          <w:b w:val="0"/>
          <w:lang w:val="en-GB"/>
        </w:rPr>
        <w:t xml:space="preserve">obtained </w:t>
      </w:r>
      <w:r w:rsidR="007F4E86">
        <w:rPr>
          <w:b w:val="0"/>
          <w:lang w:val="en-GB"/>
        </w:rPr>
        <w:t>with</w:t>
      </w:r>
      <w:r w:rsidR="003E0801" w:rsidRPr="00480C50">
        <w:rPr>
          <w:b w:val="0"/>
          <w:lang w:val="en-GB"/>
        </w:rPr>
        <w:t xml:space="preserve"> </w:t>
      </w:r>
      <w:r w:rsidR="00853503" w:rsidRPr="00480C50">
        <w:rPr>
          <w:b w:val="0"/>
          <w:vertAlign w:val="superscript"/>
          <w:lang w:val="en-GB"/>
        </w:rPr>
        <w:t>51</w:t>
      </w:r>
      <w:r w:rsidR="00853503" w:rsidRPr="00480C50">
        <w:rPr>
          <w:b w:val="0"/>
          <w:lang w:val="en-GB"/>
        </w:rPr>
        <w:t>V MAS-NMR spectra.</w:t>
      </w:r>
    </w:p>
    <w:p w14:paraId="43603E6C" w14:textId="77777777" w:rsidR="00ED6CC1" w:rsidRPr="00480C50" w:rsidRDefault="00ED6CC1" w:rsidP="00647C5F">
      <w:pPr>
        <w:pStyle w:val="Maintext0"/>
        <w:rPr>
          <w:lang w:val="en-GB"/>
        </w:rPr>
      </w:pPr>
    </w:p>
    <w:tbl>
      <w:tblPr>
        <w:tblW w:w="6322" w:type="dxa"/>
        <w:jc w:val="center"/>
        <w:tblLayout w:type="fixed"/>
        <w:tblLook w:val="01E0" w:firstRow="1" w:lastRow="1" w:firstColumn="1" w:lastColumn="1" w:noHBand="0" w:noVBand="0"/>
      </w:tblPr>
      <w:tblGrid>
        <w:gridCol w:w="1525"/>
        <w:gridCol w:w="1199"/>
        <w:gridCol w:w="1199"/>
        <w:gridCol w:w="1199"/>
        <w:gridCol w:w="1200"/>
      </w:tblGrid>
      <w:tr w:rsidR="001720F2" w:rsidRPr="00480C50" w14:paraId="6DFAD974" w14:textId="77777777" w:rsidTr="00AB6492">
        <w:trPr>
          <w:trHeight w:val="424"/>
          <w:jc w:val="center"/>
        </w:trPr>
        <w:tc>
          <w:tcPr>
            <w:tcW w:w="1525" w:type="dxa"/>
            <w:vMerge w:val="restart"/>
            <w:tcBorders>
              <w:top w:val="single" w:sz="4" w:space="0" w:color="000000"/>
            </w:tcBorders>
            <w:vAlign w:val="center"/>
          </w:tcPr>
          <w:p w14:paraId="5E479D02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Composition</w:t>
            </w:r>
          </w:p>
        </w:tc>
        <w:tc>
          <w:tcPr>
            <w:tcW w:w="4797" w:type="dxa"/>
            <w:gridSpan w:val="4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C5F4584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Fraction of V</w:t>
            </w:r>
            <w:r w:rsidRPr="00480C50">
              <w:rPr>
                <w:color w:val="000000"/>
                <w:vertAlign w:val="superscript"/>
              </w:rPr>
              <w:t>5+</w:t>
            </w:r>
            <w:r w:rsidRPr="00480C50">
              <w:rPr>
                <w:color w:val="000000"/>
              </w:rPr>
              <w:t xml:space="preserve"> structural units</w:t>
            </w:r>
          </w:p>
        </w:tc>
      </w:tr>
      <w:tr w:rsidR="001720F2" w:rsidRPr="00480C50" w14:paraId="756D6A8A" w14:textId="77777777" w:rsidTr="00AB6492">
        <w:trPr>
          <w:trHeight w:val="279"/>
          <w:jc w:val="center"/>
        </w:trPr>
        <w:tc>
          <w:tcPr>
            <w:tcW w:w="1525" w:type="dxa"/>
            <w:vMerge/>
            <w:tcBorders>
              <w:bottom w:val="single" w:sz="4" w:space="0" w:color="000000"/>
            </w:tcBorders>
            <w:vAlign w:val="center"/>
          </w:tcPr>
          <w:p w14:paraId="4B7524C3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8101CC9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VO</w:t>
            </w:r>
            <w:r w:rsidRPr="00480C50">
              <w:rPr>
                <w:color w:val="000000"/>
                <w:vertAlign w:val="subscript"/>
              </w:rPr>
              <w:t>5</w:t>
            </w:r>
          </w:p>
          <w:p w14:paraId="4D2D43F4" w14:textId="734F03B8" w:rsidR="00AB6492" w:rsidRPr="00480C50" w:rsidRDefault="00AB649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(−300 ppm)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C94C7EC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  <w:vertAlign w:val="subscript"/>
              </w:rPr>
            </w:pPr>
            <w:r w:rsidRPr="00480C50">
              <w:rPr>
                <w:color w:val="000000"/>
              </w:rPr>
              <w:t>VO</w:t>
            </w:r>
            <w:r w:rsidRPr="00480C50">
              <w:rPr>
                <w:color w:val="000000"/>
                <w:vertAlign w:val="subscript"/>
              </w:rPr>
              <w:t>6</w:t>
            </w:r>
          </w:p>
          <w:p w14:paraId="52C6923C" w14:textId="77777777" w:rsidR="00AB6492" w:rsidRPr="00480C50" w:rsidRDefault="00AB649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(−490 ppm)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6E4D80C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  <w:vertAlign w:val="subscript"/>
              </w:rPr>
            </w:pPr>
            <w:r w:rsidRPr="00480C50">
              <w:rPr>
                <w:i/>
                <w:color w:val="000000"/>
              </w:rPr>
              <w:t>d</w:t>
            </w:r>
            <w:r w:rsidRPr="00480C50">
              <w:rPr>
                <w:color w:val="000000"/>
              </w:rPr>
              <w:t>-VO</w:t>
            </w:r>
            <w:r w:rsidRPr="00480C50">
              <w:rPr>
                <w:color w:val="000000"/>
                <w:vertAlign w:val="subscript"/>
              </w:rPr>
              <w:t>4</w:t>
            </w:r>
          </w:p>
          <w:p w14:paraId="34410C71" w14:textId="77777777" w:rsidR="00AB6492" w:rsidRPr="00480C50" w:rsidRDefault="00AB649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(−540 ppm)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E871ADA" w14:textId="77777777" w:rsidR="001720F2" w:rsidRPr="00480C50" w:rsidRDefault="001720F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  <w:vertAlign w:val="subscript"/>
              </w:rPr>
            </w:pPr>
            <w:r w:rsidRPr="00480C50">
              <w:rPr>
                <w:i/>
                <w:color w:val="000000"/>
              </w:rPr>
              <w:t>s</w:t>
            </w:r>
            <w:r w:rsidRPr="00480C50">
              <w:rPr>
                <w:color w:val="000000"/>
              </w:rPr>
              <w:t>-VO</w:t>
            </w:r>
            <w:r w:rsidRPr="00480C50">
              <w:rPr>
                <w:color w:val="000000"/>
                <w:vertAlign w:val="subscript"/>
              </w:rPr>
              <w:t>4</w:t>
            </w:r>
          </w:p>
          <w:p w14:paraId="601DE1D4" w14:textId="77777777" w:rsidR="00AB6492" w:rsidRPr="00480C50" w:rsidRDefault="00AB6492" w:rsidP="003019F0">
            <w:pPr>
              <w:pStyle w:val="TableHead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(−750 ppm)</w:t>
            </w:r>
          </w:p>
        </w:tc>
      </w:tr>
      <w:tr w:rsidR="001720F2" w:rsidRPr="00480C50" w14:paraId="1FD4C39A" w14:textId="77777777" w:rsidTr="00AB6492">
        <w:trPr>
          <w:trHeight w:val="151"/>
          <w:jc w:val="center"/>
        </w:trPr>
        <w:tc>
          <w:tcPr>
            <w:tcW w:w="1525" w:type="dxa"/>
            <w:vAlign w:val="center"/>
          </w:tcPr>
          <w:p w14:paraId="019D18E3" w14:textId="77777777" w:rsidR="001720F2" w:rsidRPr="00480C50" w:rsidRDefault="001720F2" w:rsidP="003019F0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VP10</w:t>
            </w:r>
          </w:p>
        </w:tc>
        <w:tc>
          <w:tcPr>
            <w:tcW w:w="1199" w:type="dxa"/>
            <w:vAlign w:val="center"/>
          </w:tcPr>
          <w:p w14:paraId="02D06D8C" w14:textId="77777777" w:rsidR="001720F2" w:rsidRPr="00480C50" w:rsidRDefault="003D5D47" w:rsidP="003019F0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0.27</w:t>
            </w:r>
          </w:p>
        </w:tc>
        <w:tc>
          <w:tcPr>
            <w:tcW w:w="1199" w:type="dxa"/>
            <w:vAlign w:val="center"/>
          </w:tcPr>
          <w:p w14:paraId="1107465E" w14:textId="77777777" w:rsidR="001720F2" w:rsidRPr="00480C50" w:rsidRDefault="003D5D47" w:rsidP="003019F0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0.08</w:t>
            </w:r>
          </w:p>
        </w:tc>
        <w:tc>
          <w:tcPr>
            <w:tcW w:w="1199" w:type="dxa"/>
            <w:vAlign w:val="center"/>
          </w:tcPr>
          <w:p w14:paraId="5F232D18" w14:textId="77777777" w:rsidR="001720F2" w:rsidRPr="00480C50" w:rsidRDefault="003D5D47" w:rsidP="003019F0">
            <w:pPr>
              <w:pStyle w:val="Web"/>
              <w:tabs>
                <w:tab w:val="left" w:pos="708"/>
              </w:tabs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80C5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0.12</w:t>
            </w:r>
          </w:p>
        </w:tc>
        <w:tc>
          <w:tcPr>
            <w:tcW w:w="1200" w:type="dxa"/>
            <w:vAlign w:val="center"/>
          </w:tcPr>
          <w:p w14:paraId="6385D1F6" w14:textId="77777777" w:rsidR="001720F2" w:rsidRPr="00480C50" w:rsidRDefault="003D5D47" w:rsidP="003019F0">
            <w:pPr>
              <w:pStyle w:val="Web"/>
              <w:tabs>
                <w:tab w:val="left" w:pos="708"/>
              </w:tabs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80C5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0.53</w:t>
            </w:r>
          </w:p>
        </w:tc>
      </w:tr>
      <w:tr w:rsidR="001720F2" w:rsidRPr="00480C50" w14:paraId="0B81A224" w14:textId="77777777" w:rsidTr="00AB6492">
        <w:trPr>
          <w:trHeight w:val="120"/>
          <w:jc w:val="center"/>
        </w:trPr>
        <w:tc>
          <w:tcPr>
            <w:tcW w:w="1525" w:type="dxa"/>
            <w:vAlign w:val="center"/>
          </w:tcPr>
          <w:p w14:paraId="4060C0BD" w14:textId="77777777" w:rsidR="001720F2" w:rsidRPr="00480C50" w:rsidRDefault="001720F2" w:rsidP="003019F0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VP28</w:t>
            </w:r>
          </w:p>
        </w:tc>
        <w:tc>
          <w:tcPr>
            <w:tcW w:w="1199" w:type="dxa"/>
            <w:vAlign w:val="center"/>
          </w:tcPr>
          <w:p w14:paraId="5ACEEBAC" w14:textId="77777777" w:rsidR="001720F2" w:rsidRPr="00480C50" w:rsidRDefault="003D5D47" w:rsidP="003019F0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0.45</w:t>
            </w:r>
          </w:p>
        </w:tc>
        <w:tc>
          <w:tcPr>
            <w:tcW w:w="1199" w:type="dxa"/>
            <w:vAlign w:val="center"/>
          </w:tcPr>
          <w:p w14:paraId="4F341D98" w14:textId="77777777" w:rsidR="001720F2" w:rsidRPr="00480C50" w:rsidRDefault="003D5D47" w:rsidP="003019F0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0.05</w:t>
            </w:r>
          </w:p>
        </w:tc>
        <w:tc>
          <w:tcPr>
            <w:tcW w:w="1199" w:type="dxa"/>
            <w:vAlign w:val="center"/>
          </w:tcPr>
          <w:p w14:paraId="1D603094" w14:textId="77777777" w:rsidR="001720F2" w:rsidRPr="00480C50" w:rsidRDefault="003D5D47" w:rsidP="003019F0">
            <w:pPr>
              <w:pStyle w:val="Web"/>
              <w:tabs>
                <w:tab w:val="left" w:pos="708"/>
              </w:tabs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80C5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0.47</w:t>
            </w:r>
          </w:p>
        </w:tc>
        <w:tc>
          <w:tcPr>
            <w:tcW w:w="1200" w:type="dxa"/>
            <w:vAlign w:val="center"/>
          </w:tcPr>
          <w:p w14:paraId="0E3467E0" w14:textId="77777777" w:rsidR="001720F2" w:rsidRPr="00480C50" w:rsidRDefault="003D5D47" w:rsidP="003019F0">
            <w:pPr>
              <w:pStyle w:val="Web"/>
              <w:tabs>
                <w:tab w:val="left" w:pos="708"/>
              </w:tabs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80C5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0.03</w:t>
            </w:r>
          </w:p>
        </w:tc>
      </w:tr>
      <w:tr w:rsidR="001720F2" w:rsidRPr="00480C50" w14:paraId="42CAF845" w14:textId="77777777" w:rsidTr="00AB6492">
        <w:trPr>
          <w:trHeight w:val="120"/>
          <w:jc w:val="center"/>
        </w:trPr>
        <w:tc>
          <w:tcPr>
            <w:tcW w:w="1525" w:type="dxa"/>
            <w:tcBorders>
              <w:bottom w:val="single" w:sz="4" w:space="0" w:color="000000"/>
            </w:tcBorders>
            <w:vAlign w:val="center"/>
          </w:tcPr>
          <w:p w14:paraId="0736078A" w14:textId="77777777" w:rsidR="001720F2" w:rsidRPr="00480C50" w:rsidRDefault="001720F2" w:rsidP="00853503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VP44</w:t>
            </w:r>
          </w:p>
        </w:tc>
        <w:tc>
          <w:tcPr>
            <w:tcW w:w="1199" w:type="dxa"/>
            <w:tcBorders>
              <w:bottom w:val="single" w:sz="4" w:space="0" w:color="000000"/>
            </w:tcBorders>
            <w:vAlign w:val="center"/>
          </w:tcPr>
          <w:p w14:paraId="3ECBDF0C" w14:textId="77777777" w:rsidR="001720F2" w:rsidRPr="00480C50" w:rsidRDefault="003D5D47" w:rsidP="00853503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0.81</w:t>
            </w:r>
          </w:p>
        </w:tc>
        <w:tc>
          <w:tcPr>
            <w:tcW w:w="1199" w:type="dxa"/>
            <w:tcBorders>
              <w:bottom w:val="single" w:sz="4" w:space="0" w:color="000000"/>
            </w:tcBorders>
            <w:vAlign w:val="center"/>
          </w:tcPr>
          <w:p w14:paraId="2E38A5C1" w14:textId="77777777" w:rsidR="001720F2" w:rsidRPr="00480C50" w:rsidRDefault="003D5D47" w:rsidP="00853503">
            <w:pPr>
              <w:pStyle w:val="TableBody"/>
              <w:tabs>
                <w:tab w:val="left" w:pos="708"/>
              </w:tabs>
              <w:jc w:val="center"/>
              <w:rPr>
                <w:color w:val="000000"/>
              </w:rPr>
            </w:pPr>
            <w:r w:rsidRPr="00480C50">
              <w:rPr>
                <w:color w:val="000000"/>
              </w:rPr>
              <w:t>0.10</w:t>
            </w:r>
          </w:p>
        </w:tc>
        <w:tc>
          <w:tcPr>
            <w:tcW w:w="1199" w:type="dxa"/>
            <w:tcBorders>
              <w:bottom w:val="single" w:sz="4" w:space="0" w:color="000000"/>
            </w:tcBorders>
            <w:vAlign w:val="center"/>
          </w:tcPr>
          <w:p w14:paraId="4E3BA126" w14:textId="77777777" w:rsidR="001720F2" w:rsidRPr="00480C50" w:rsidRDefault="003D5D47" w:rsidP="00853503">
            <w:pPr>
              <w:pStyle w:val="Web"/>
              <w:tabs>
                <w:tab w:val="left" w:pos="708"/>
              </w:tabs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80C5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0.08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  <w:vAlign w:val="center"/>
          </w:tcPr>
          <w:p w14:paraId="60A205F2" w14:textId="77777777" w:rsidR="001720F2" w:rsidRPr="00480C50" w:rsidRDefault="003D5D47" w:rsidP="00853503">
            <w:pPr>
              <w:pStyle w:val="Web"/>
              <w:tabs>
                <w:tab w:val="left" w:pos="708"/>
              </w:tabs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480C50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0.02</w:t>
            </w:r>
          </w:p>
        </w:tc>
      </w:tr>
    </w:tbl>
    <w:p w14:paraId="7FA3435B" w14:textId="77777777" w:rsidR="003E0801" w:rsidRPr="00480C50" w:rsidRDefault="003E0801" w:rsidP="00647C5F">
      <w:pPr>
        <w:pStyle w:val="Maintext0"/>
        <w:rPr>
          <w:lang w:val="en-GB"/>
        </w:rPr>
      </w:pPr>
    </w:p>
    <w:sectPr w:rsidR="003E0801" w:rsidRPr="00480C50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2C0B7" w14:textId="77777777" w:rsidR="00D80084" w:rsidRDefault="00D80084">
      <w:r>
        <w:separator/>
      </w:r>
    </w:p>
  </w:endnote>
  <w:endnote w:type="continuationSeparator" w:id="0">
    <w:p w14:paraId="1B7CD34B" w14:textId="77777777" w:rsidR="00D80084" w:rsidRDefault="00D8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">
    <w:altName w:val="ＭＳ 明朝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9ECA" w14:textId="77777777" w:rsidR="004F133E" w:rsidRDefault="004F133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7</w:t>
    </w:r>
    <w:r>
      <w:fldChar w:fldCharType="end"/>
    </w:r>
  </w:p>
  <w:p w14:paraId="7FBB5C9B" w14:textId="77777777" w:rsidR="004F133E" w:rsidRDefault="004F133E" w:rsidP="008814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EDA21" w14:textId="77777777" w:rsidR="00D80084" w:rsidRDefault="00D80084">
      <w:r>
        <w:separator/>
      </w:r>
    </w:p>
  </w:footnote>
  <w:footnote w:type="continuationSeparator" w:id="0">
    <w:p w14:paraId="691BCEA5" w14:textId="77777777" w:rsidR="00D80084" w:rsidRDefault="00D80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455DC" w14:textId="77777777" w:rsidR="004F133E" w:rsidRPr="009B44CC" w:rsidRDefault="004F133E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19AA8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76FCE"/>
    <w:multiLevelType w:val="multilevel"/>
    <w:tmpl w:val="752488A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B87F2E"/>
    <w:multiLevelType w:val="hybridMultilevel"/>
    <w:tmpl w:val="32B84214"/>
    <w:lvl w:ilvl="0" w:tplc="640A48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1E35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5CC4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3AB9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02A8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F83E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3E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9AE2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229F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D00FC"/>
    <w:multiLevelType w:val="multilevel"/>
    <w:tmpl w:val="6324DAC2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F27FAE"/>
    <w:multiLevelType w:val="hybridMultilevel"/>
    <w:tmpl w:val="997A583A"/>
    <w:lvl w:ilvl="0" w:tplc="19E02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9C65E0"/>
    <w:multiLevelType w:val="hybridMultilevel"/>
    <w:tmpl w:val="7AF46E44"/>
    <w:lvl w:ilvl="0" w:tplc="41A021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1C76750"/>
    <w:multiLevelType w:val="hybridMultilevel"/>
    <w:tmpl w:val="E9389D3E"/>
    <w:lvl w:ilvl="0" w:tplc="C7BAD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6146A9"/>
    <w:multiLevelType w:val="multilevel"/>
    <w:tmpl w:val="10E44F9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116EDD"/>
    <w:multiLevelType w:val="hybridMultilevel"/>
    <w:tmpl w:val="591E4C94"/>
    <w:lvl w:ilvl="0" w:tplc="392CB63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6A0"/>
    <w:rsid w:val="000003BB"/>
    <w:rsid w:val="00000F85"/>
    <w:rsid w:val="00000F97"/>
    <w:rsid w:val="00000FD5"/>
    <w:rsid w:val="000018DC"/>
    <w:rsid w:val="0000197A"/>
    <w:rsid w:val="00001F79"/>
    <w:rsid w:val="000023C0"/>
    <w:rsid w:val="000025ED"/>
    <w:rsid w:val="0000299F"/>
    <w:rsid w:val="00002B02"/>
    <w:rsid w:val="00003093"/>
    <w:rsid w:val="00003723"/>
    <w:rsid w:val="0000374D"/>
    <w:rsid w:val="00003A16"/>
    <w:rsid w:val="00003D95"/>
    <w:rsid w:val="0000445C"/>
    <w:rsid w:val="00004621"/>
    <w:rsid w:val="000046EC"/>
    <w:rsid w:val="00004A23"/>
    <w:rsid w:val="00004EDE"/>
    <w:rsid w:val="000050E4"/>
    <w:rsid w:val="0000521D"/>
    <w:rsid w:val="000053BC"/>
    <w:rsid w:val="0000542B"/>
    <w:rsid w:val="00005442"/>
    <w:rsid w:val="00005470"/>
    <w:rsid w:val="0000588D"/>
    <w:rsid w:val="0000632A"/>
    <w:rsid w:val="000063D5"/>
    <w:rsid w:val="00006890"/>
    <w:rsid w:val="00006A0A"/>
    <w:rsid w:val="0000703E"/>
    <w:rsid w:val="000075CC"/>
    <w:rsid w:val="0001024C"/>
    <w:rsid w:val="0001079B"/>
    <w:rsid w:val="00010C8D"/>
    <w:rsid w:val="000112FC"/>
    <w:rsid w:val="00011461"/>
    <w:rsid w:val="0001166F"/>
    <w:rsid w:val="00011891"/>
    <w:rsid w:val="000118B0"/>
    <w:rsid w:val="00011F40"/>
    <w:rsid w:val="00012715"/>
    <w:rsid w:val="0001291E"/>
    <w:rsid w:val="00012B0C"/>
    <w:rsid w:val="00013260"/>
    <w:rsid w:val="000133CC"/>
    <w:rsid w:val="00013AC1"/>
    <w:rsid w:val="00013B53"/>
    <w:rsid w:val="00013EDC"/>
    <w:rsid w:val="0001454A"/>
    <w:rsid w:val="000147D8"/>
    <w:rsid w:val="00014F96"/>
    <w:rsid w:val="0001545D"/>
    <w:rsid w:val="000156B5"/>
    <w:rsid w:val="00015848"/>
    <w:rsid w:val="0001665C"/>
    <w:rsid w:val="0001679B"/>
    <w:rsid w:val="0001683C"/>
    <w:rsid w:val="00016F24"/>
    <w:rsid w:val="000170C7"/>
    <w:rsid w:val="00017113"/>
    <w:rsid w:val="000172E7"/>
    <w:rsid w:val="00017A5A"/>
    <w:rsid w:val="00017A7B"/>
    <w:rsid w:val="00017DC1"/>
    <w:rsid w:val="00017DE0"/>
    <w:rsid w:val="000203DB"/>
    <w:rsid w:val="00020AA8"/>
    <w:rsid w:val="0002137A"/>
    <w:rsid w:val="000214A8"/>
    <w:rsid w:val="00021AD6"/>
    <w:rsid w:val="00022249"/>
    <w:rsid w:val="00022A70"/>
    <w:rsid w:val="00022C68"/>
    <w:rsid w:val="00022DB1"/>
    <w:rsid w:val="00023328"/>
    <w:rsid w:val="00023653"/>
    <w:rsid w:val="00023D3A"/>
    <w:rsid w:val="00023F64"/>
    <w:rsid w:val="0002479B"/>
    <w:rsid w:val="00024CF3"/>
    <w:rsid w:val="00024E3E"/>
    <w:rsid w:val="000252DF"/>
    <w:rsid w:val="0002645C"/>
    <w:rsid w:val="000272E9"/>
    <w:rsid w:val="000274E3"/>
    <w:rsid w:val="00027CA0"/>
    <w:rsid w:val="00027D96"/>
    <w:rsid w:val="00027DC6"/>
    <w:rsid w:val="00027FB5"/>
    <w:rsid w:val="000302C3"/>
    <w:rsid w:val="000302EE"/>
    <w:rsid w:val="000305B7"/>
    <w:rsid w:val="00030778"/>
    <w:rsid w:val="00030E62"/>
    <w:rsid w:val="00031188"/>
    <w:rsid w:val="000311D5"/>
    <w:rsid w:val="000313EF"/>
    <w:rsid w:val="000314D2"/>
    <w:rsid w:val="00031922"/>
    <w:rsid w:val="00032604"/>
    <w:rsid w:val="00032B37"/>
    <w:rsid w:val="00033072"/>
    <w:rsid w:val="00033083"/>
    <w:rsid w:val="0003318F"/>
    <w:rsid w:val="00033267"/>
    <w:rsid w:val="000338C0"/>
    <w:rsid w:val="00033949"/>
    <w:rsid w:val="00033EDE"/>
    <w:rsid w:val="000340E5"/>
    <w:rsid w:val="00034816"/>
    <w:rsid w:val="000349E0"/>
    <w:rsid w:val="0003554D"/>
    <w:rsid w:val="000364D6"/>
    <w:rsid w:val="000369F9"/>
    <w:rsid w:val="00036D08"/>
    <w:rsid w:val="00036D10"/>
    <w:rsid w:val="00036F27"/>
    <w:rsid w:val="00037984"/>
    <w:rsid w:val="00037CCF"/>
    <w:rsid w:val="0004057B"/>
    <w:rsid w:val="0004094E"/>
    <w:rsid w:val="00040950"/>
    <w:rsid w:val="00040B32"/>
    <w:rsid w:val="00040B77"/>
    <w:rsid w:val="00040B7B"/>
    <w:rsid w:val="00040C04"/>
    <w:rsid w:val="00041249"/>
    <w:rsid w:val="000414CC"/>
    <w:rsid w:val="00041944"/>
    <w:rsid w:val="00041EA7"/>
    <w:rsid w:val="0004232F"/>
    <w:rsid w:val="000427B2"/>
    <w:rsid w:val="0004297E"/>
    <w:rsid w:val="00043223"/>
    <w:rsid w:val="000437F7"/>
    <w:rsid w:val="00043855"/>
    <w:rsid w:val="000438B9"/>
    <w:rsid w:val="00043A41"/>
    <w:rsid w:val="00043FE7"/>
    <w:rsid w:val="000440D7"/>
    <w:rsid w:val="000441D7"/>
    <w:rsid w:val="000442D5"/>
    <w:rsid w:val="00044D3D"/>
    <w:rsid w:val="0004513E"/>
    <w:rsid w:val="0004548D"/>
    <w:rsid w:val="00045C50"/>
    <w:rsid w:val="00046233"/>
    <w:rsid w:val="000462FA"/>
    <w:rsid w:val="000463BF"/>
    <w:rsid w:val="00046A27"/>
    <w:rsid w:val="00046A93"/>
    <w:rsid w:val="000479A2"/>
    <w:rsid w:val="00047D3F"/>
    <w:rsid w:val="00047E84"/>
    <w:rsid w:val="00047ECA"/>
    <w:rsid w:val="00050576"/>
    <w:rsid w:val="00050578"/>
    <w:rsid w:val="00050950"/>
    <w:rsid w:val="00050985"/>
    <w:rsid w:val="00050AB2"/>
    <w:rsid w:val="00050C5B"/>
    <w:rsid w:val="00050CAD"/>
    <w:rsid w:val="00050CBE"/>
    <w:rsid w:val="00050D6C"/>
    <w:rsid w:val="000513C2"/>
    <w:rsid w:val="00051689"/>
    <w:rsid w:val="000519F5"/>
    <w:rsid w:val="00051FA0"/>
    <w:rsid w:val="00052121"/>
    <w:rsid w:val="0005212B"/>
    <w:rsid w:val="00052250"/>
    <w:rsid w:val="000525BF"/>
    <w:rsid w:val="0005279D"/>
    <w:rsid w:val="000532BC"/>
    <w:rsid w:val="0005376C"/>
    <w:rsid w:val="00053918"/>
    <w:rsid w:val="0005393A"/>
    <w:rsid w:val="000545EB"/>
    <w:rsid w:val="000546E6"/>
    <w:rsid w:val="0005483C"/>
    <w:rsid w:val="0005499E"/>
    <w:rsid w:val="000549A2"/>
    <w:rsid w:val="00054B34"/>
    <w:rsid w:val="0005501E"/>
    <w:rsid w:val="000550FF"/>
    <w:rsid w:val="00055639"/>
    <w:rsid w:val="00055883"/>
    <w:rsid w:val="00055F4B"/>
    <w:rsid w:val="00055FF5"/>
    <w:rsid w:val="000562C0"/>
    <w:rsid w:val="00056750"/>
    <w:rsid w:val="00056779"/>
    <w:rsid w:val="0005709B"/>
    <w:rsid w:val="00057961"/>
    <w:rsid w:val="0006002B"/>
    <w:rsid w:val="0006044D"/>
    <w:rsid w:val="0006072E"/>
    <w:rsid w:val="00060756"/>
    <w:rsid w:val="000607ED"/>
    <w:rsid w:val="00060A36"/>
    <w:rsid w:val="00060CCE"/>
    <w:rsid w:val="00061334"/>
    <w:rsid w:val="00061430"/>
    <w:rsid w:val="00061475"/>
    <w:rsid w:val="000618BC"/>
    <w:rsid w:val="00061987"/>
    <w:rsid w:val="00061BD7"/>
    <w:rsid w:val="00062302"/>
    <w:rsid w:val="00062324"/>
    <w:rsid w:val="00062714"/>
    <w:rsid w:val="00062B46"/>
    <w:rsid w:val="00062F0E"/>
    <w:rsid w:val="0006307A"/>
    <w:rsid w:val="0006308B"/>
    <w:rsid w:val="00063452"/>
    <w:rsid w:val="000637D3"/>
    <w:rsid w:val="00063C0E"/>
    <w:rsid w:val="00063D70"/>
    <w:rsid w:val="00063F59"/>
    <w:rsid w:val="000641E0"/>
    <w:rsid w:val="00064403"/>
    <w:rsid w:val="0006490E"/>
    <w:rsid w:val="00064AD4"/>
    <w:rsid w:val="00064BCA"/>
    <w:rsid w:val="00065954"/>
    <w:rsid w:val="00065BD2"/>
    <w:rsid w:val="00065BEC"/>
    <w:rsid w:val="00065C21"/>
    <w:rsid w:val="0006618B"/>
    <w:rsid w:val="000665E3"/>
    <w:rsid w:val="00066958"/>
    <w:rsid w:val="00066A31"/>
    <w:rsid w:val="00066F87"/>
    <w:rsid w:val="000677E3"/>
    <w:rsid w:val="000678C0"/>
    <w:rsid w:val="00067CE9"/>
    <w:rsid w:val="00067E26"/>
    <w:rsid w:val="00070A5A"/>
    <w:rsid w:val="00070BAD"/>
    <w:rsid w:val="0007194F"/>
    <w:rsid w:val="00071E70"/>
    <w:rsid w:val="00071F73"/>
    <w:rsid w:val="00072266"/>
    <w:rsid w:val="00072619"/>
    <w:rsid w:val="0007261F"/>
    <w:rsid w:val="000729FA"/>
    <w:rsid w:val="00072A34"/>
    <w:rsid w:val="00072E53"/>
    <w:rsid w:val="00072EA7"/>
    <w:rsid w:val="00073305"/>
    <w:rsid w:val="000734DB"/>
    <w:rsid w:val="00073597"/>
    <w:rsid w:val="00073700"/>
    <w:rsid w:val="000739D9"/>
    <w:rsid w:val="00073C7E"/>
    <w:rsid w:val="00074230"/>
    <w:rsid w:val="00074742"/>
    <w:rsid w:val="000748C6"/>
    <w:rsid w:val="00074930"/>
    <w:rsid w:val="00074C0F"/>
    <w:rsid w:val="00074EE2"/>
    <w:rsid w:val="0007501E"/>
    <w:rsid w:val="00075735"/>
    <w:rsid w:val="00075AE0"/>
    <w:rsid w:val="00075F3B"/>
    <w:rsid w:val="000760B2"/>
    <w:rsid w:val="00076EAD"/>
    <w:rsid w:val="0007755E"/>
    <w:rsid w:val="000776E2"/>
    <w:rsid w:val="00077EBE"/>
    <w:rsid w:val="000800F9"/>
    <w:rsid w:val="00080287"/>
    <w:rsid w:val="000803F8"/>
    <w:rsid w:val="00080462"/>
    <w:rsid w:val="0008081E"/>
    <w:rsid w:val="00080C06"/>
    <w:rsid w:val="00080DDF"/>
    <w:rsid w:val="00081229"/>
    <w:rsid w:val="0008127A"/>
    <w:rsid w:val="00081A68"/>
    <w:rsid w:val="00082226"/>
    <w:rsid w:val="00082389"/>
    <w:rsid w:val="000825C1"/>
    <w:rsid w:val="0008278D"/>
    <w:rsid w:val="0008287E"/>
    <w:rsid w:val="00083031"/>
    <w:rsid w:val="00083220"/>
    <w:rsid w:val="000838B4"/>
    <w:rsid w:val="00084EE5"/>
    <w:rsid w:val="00085016"/>
    <w:rsid w:val="000850BB"/>
    <w:rsid w:val="000852F9"/>
    <w:rsid w:val="000853F6"/>
    <w:rsid w:val="0008542D"/>
    <w:rsid w:val="00085F19"/>
    <w:rsid w:val="00086003"/>
    <w:rsid w:val="000860A9"/>
    <w:rsid w:val="00086973"/>
    <w:rsid w:val="000869C8"/>
    <w:rsid w:val="00086A47"/>
    <w:rsid w:val="0008740B"/>
    <w:rsid w:val="0008783D"/>
    <w:rsid w:val="000878A5"/>
    <w:rsid w:val="0008795C"/>
    <w:rsid w:val="00087CA3"/>
    <w:rsid w:val="000900C1"/>
    <w:rsid w:val="0009013D"/>
    <w:rsid w:val="000904D3"/>
    <w:rsid w:val="00090921"/>
    <w:rsid w:val="0009098C"/>
    <w:rsid w:val="00090E14"/>
    <w:rsid w:val="00090F43"/>
    <w:rsid w:val="000910C9"/>
    <w:rsid w:val="000912F1"/>
    <w:rsid w:val="000915D0"/>
    <w:rsid w:val="000918EB"/>
    <w:rsid w:val="00091C28"/>
    <w:rsid w:val="00091E7A"/>
    <w:rsid w:val="00091F3B"/>
    <w:rsid w:val="000923A2"/>
    <w:rsid w:val="00092454"/>
    <w:rsid w:val="00092E13"/>
    <w:rsid w:val="0009309C"/>
    <w:rsid w:val="0009331A"/>
    <w:rsid w:val="00093F1B"/>
    <w:rsid w:val="00094026"/>
    <w:rsid w:val="000945B9"/>
    <w:rsid w:val="000948AE"/>
    <w:rsid w:val="00094DBA"/>
    <w:rsid w:val="0009515C"/>
    <w:rsid w:val="00095372"/>
    <w:rsid w:val="000959BE"/>
    <w:rsid w:val="000959D8"/>
    <w:rsid w:val="00095BA5"/>
    <w:rsid w:val="00095E27"/>
    <w:rsid w:val="00096033"/>
    <w:rsid w:val="00096162"/>
    <w:rsid w:val="00096175"/>
    <w:rsid w:val="00096201"/>
    <w:rsid w:val="0009667B"/>
    <w:rsid w:val="00096AA3"/>
    <w:rsid w:val="00096B7E"/>
    <w:rsid w:val="00097402"/>
    <w:rsid w:val="000977E8"/>
    <w:rsid w:val="000A0475"/>
    <w:rsid w:val="000A084A"/>
    <w:rsid w:val="000A0ADC"/>
    <w:rsid w:val="000A128F"/>
    <w:rsid w:val="000A1444"/>
    <w:rsid w:val="000A1C11"/>
    <w:rsid w:val="000A1F4B"/>
    <w:rsid w:val="000A1FE0"/>
    <w:rsid w:val="000A21A9"/>
    <w:rsid w:val="000A24E3"/>
    <w:rsid w:val="000A2755"/>
    <w:rsid w:val="000A29A4"/>
    <w:rsid w:val="000A29BA"/>
    <w:rsid w:val="000A2CC6"/>
    <w:rsid w:val="000A2FE1"/>
    <w:rsid w:val="000A3186"/>
    <w:rsid w:val="000A35FA"/>
    <w:rsid w:val="000A36AF"/>
    <w:rsid w:val="000A3E93"/>
    <w:rsid w:val="000A3EA8"/>
    <w:rsid w:val="000A3F65"/>
    <w:rsid w:val="000A44AB"/>
    <w:rsid w:val="000A472C"/>
    <w:rsid w:val="000A47D4"/>
    <w:rsid w:val="000A4C20"/>
    <w:rsid w:val="000A4C23"/>
    <w:rsid w:val="000A5773"/>
    <w:rsid w:val="000A58AD"/>
    <w:rsid w:val="000A5C13"/>
    <w:rsid w:val="000A60D5"/>
    <w:rsid w:val="000A682F"/>
    <w:rsid w:val="000A6835"/>
    <w:rsid w:val="000A6E7C"/>
    <w:rsid w:val="000A75AF"/>
    <w:rsid w:val="000A7881"/>
    <w:rsid w:val="000B00F7"/>
    <w:rsid w:val="000B05A0"/>
    <w:rsid w:val="000B123B"/>
    <w:rsid w:val="000B12BF"/>
    <w:rsid w:val="000B1E7B"/>
    <w:rsid w:val="000B20F7"/>
    <w:rsid w:val="000B2459"/>
    <w:rsid w:val="000B2DA6"/>
    <w:rsid w:val="000B33EE"/>
    <w:rsid w:val="000B4067"/>
    <w:rsid w:val="000B4293"/>
    <w:rsid w:val="000B49A9"/>
    <w:rsid w:val="000B4A1F"/>
    <w:rsid w:val="000B5063"/>
    <w:rsid w:val="000B5470"/>
    <w:rsid w:val="000B5552"/>
    <w:rsid w:val="000B59C9"/>
    <w:rsid w:val="000B5A47"/>
    <w:rsid w:val="000B5C67"/>
    <w:rsid w:val="000B6228"/>
    <w:rsid w:val="000B6794"/>
    <w:rsid w:val="000B69CC"/>
    <w:rsid w:val="000B6F59"/>
    <w:rsid w:val="000B70EB"/>
    <w:rsid w:val="000B739A"/>
    <w:rsid w:val="000B7DAB"/>
    <w:rsid w:val="000B7E82"/>
    <w:rsid w:val="000B7F43"/>
    <w:rsid w:val="000C0237"/>
    <w:rsid w:val="000C0329"/>
    <w:rsid w:val="000C053D"/>
    <w:rsid w:val="000C0597"/>
    <w:rsid w:val="000C0826"/>
    <w:rsid w:val="000C089A"/>
    <w:rsid w:val="000C0CD0"/>
    <w:rsid w:val="000C11D0"/>
    <w:rsid w:val="000C1261"/>
    <w:rsid w:val="000C14E9"/>
    <w:rsid w:val="000C1609"/>
    <w:rsid w:val="000C1716"/>
    <w:rsid w:val="000C1CD2"/>
    <w:rsid w:val="000C259E"/>
    <w:rsid w:val="000C2980"/>
    <w:rsid w:val="000C2B26"/>
    <w:rsid w:val="000C2FC1"/>
    <w:rsid w:val="000C3226"/>
    <w:rsid w:val="000C341A"/>
    <w:rsid w:val="000C3BFE"/>
    <w:rsid w:val="000C3E0C"/>
    <w:rsid w:val="000C40FF"/>
    <w:rsid w:val="000C4333"/>
    <w:rsid w:val="000C5181"/>
    <w:rsid w:val="000C52A4"/>
    <w:rsid w:val="000C53C5"/>
    <w:rsid w:val="000C55B4"/>
    <w:rsid w:val="000C6252"/>
    <w:rsid w:val="000C643A"/>
    <w:rsid w:val="000C665D"/>
    <w:rsid w:val="000C691F"/>
    <w:rsid w:val="000C6A27"/>
    <w:rsid w:val="000C6E3E"/>
    <w:rsid w:val="000C6F86"/>
    <w:rsid w:val="000C6F8A"/>
    <w:rsid w:val="000C71CC"/>
    <w:rsid w:val="000C782C"/>
    <w:rsid w:val="000D0120"/>
    <w:rsid w:val="000D0415"/>
    <w:rsid w:val="000D1033"/>
    <w:rsid w:val="000D1549"/>
    <w:rsid w:val="000D1704"/>
    <w:rsid w:val="000D1789"/>
    <w:rsid w:val="000D1FDD"/>
    <w:rsid w:val="000D214B"/>
    <w:rsid w:val="000D220C"/>
    <w:rsid w:val="000D2478"/>
    <w:rsid w:val="000D24BF"/>
    <w:rsid w:val="000D2917"/>
    <w:rsid w:val="000D2B66"/>
    <w:rsid w:val="000D2D4B"/>
    <w:rsid w:val="000D2EF0"/>
    <w:rsid w:val="000D33FB"/>
    <w:rsid w:val="000D35E0"/>
    <w:rsid w:val="000D367D"/>
    <w:rsid w:val="000D38B5"/>
    <w:rsid w:val="000D38C8"/>
    <w:rsid w:val="000D3B69"/>
    <w:rsid w:val="000D3BA7"/>
    <w:rsid w:val="000D3CE1"/>
    <w:rsid w:val="000D45F4"/>
    <w:rsid w:val="000D4940"/>
    <w:rsid w:val="000D49A3"/>
    <w:rsid w:val="000D5098"/>
    <w:rsid w:val="000D50B1"/>
    <w:rsid w:val="000D521A"/>
    <w:rsid w:val="000D53EF"/>
    <w:rsid w:val="000D5505"/>
    <w:rsid w:val="000D57D6"/>
    <w:rsid w:val="000D5AB4"/>
    <w:rsid w:val="000D5C8F"/>
    <w:rsid w:val="000D5D56"/>
    <w:rsid w:val="000D5D78"/>
    <w:rsid w:val="000D5E4B"/>
    <w:rsid w:val="000D5EFB"/>
    <w:rsid w:val="000D630B"/>
    <w:rsid w:val="000D64DE"/>
    <w:rsid w:val="000D66DB"/>
    <w:rsid w:val="000D67EF"/>
    <w:rsid w:val="000D748A"/>
    <w:rsid w:val="000D791D"/>
    <w:rsid w:val="000D7C30"/>
    <w:rsid w:val="000D7D2E"/>
    <w:rsid w:val="000D7EBA"/>
    <w:rsid w:val="000E00DA"/>
    <w:rsid w:val="000E06BC"/>
    <w:rsid w:val="000E0EE8"/>
    <w:rsid w:val="000E1064"/>
    <w:rsid w:val="000E1B96"/>
    <w:rsid w:val="000E2906"/>
    <w:rsid w:val="000E2BA3"/>
    <w:rsid w:val="000E33BB"/>
    <w:rsid w:val="000E360B"/>
    <w:rsid w:val="000E38F0"/>
    <w:rsid w:val="000E3A21"/>
    <w:rsid w:val="000E3D56"/>
    <w:rsid w:val="000E40B7"/>
    <w:rsid w:val="000E4262"/>
    <w:rsid w:val="000E4671"/>
    <w:rsid w:val="000E4683"/>
    <w:rsid w:val="000E488B"/>
    <w:rsid w:val="000E49DF"/>
    <w:rsid w:val="000E4F4F"/>
    <w:rsid w:val="000E50B4"/>
    <w:rsid w:val="000E52F4"/>
    <w:rsid w:val="000E56AE"/>
    <w:rsid w:val="000E5CA7"/>
    <w:rsid w:val="000E674C"/>
    <w:rsid w:val="000E7264"/>
    <w:rsid w:val="000E788B"/>
    <w:rsid w:val="000E7A5B"/>
    <w:rsid w:val="000E7A74"/>
    <w:rsid w:val="000E7BBA"/>
    <w:rsid w:val="000E7C73"/>
    <w:rsid w:val="000F005D"/>
    <w:rsid w:val="000F0AB1"/>
    <w:rsid w:val="000F0E5E"/>
    <w:rsid w:val="000F13E3"/>
    <w:rsid w:val="000F1817"/>
    <w:rsid w:val="000F1886"/>
    <w:rsid w:val="000F1892"/>
    <w:rsid w:val="000F1CCA"/>
    <w:rsid w:val="000F1E3A"/>
    <w:rsid w:val="000F213C"/>
    <w:rsid w:val="000F235B"/>
    <w:rsid w:val="000F2A28"/>
    <w:rsid w:val="000F2C37"/>
    <w:rsid w:val="000F3577"/>
    <w:rsid w:val="000F3A7C"/>
    <w:rsid w:val="000F3DF1"/>
    <w:rsid w:val="000F3F20"/>
    <w:rsid w:val="000F41F1"/>
    <w:rsid w:val="000F4567"/>
    <w:rsid w:val="000F4C83"/>
    <w:rsid w:val="000F4EA2"/>
    <w:rsid w:val="000F4F4F"/>
    <w:rsid w:val="000F5107"/>
    <w:rsid w:val="000F512F"/>
    <w:rsid w:val="000F5AE2"/>
    <w:rsid w:val="000F5CEB"/>
    <w:rsid w:val="000F689B"/>
    <w:rsid w:val="000F691A"/>
    <w:rsid w:val="000F69C0"/>
    <w:rsid w:val="000F7122"/>
    <w:rsid w:val="000F7583"/>
    <w:rsid w:val="000F7710"/>
    <w:rsid w:val="000F773D"/>
    <w:rsid w:val="000F7D57"/>
    <w:rsid w:val="0010063A"/>
    <w:rsid w:val="00100AA2"/>
    <w:rsid w:val="001013F4"/>
    <w:rsid w:val="00101BBC"/>
    <w:rsid w:val="00101F10"/>
    <w:rsid w:val="0010232D"/>
    <w:rsid w:val="001023EE"/>
    <w:rsid w:val="0010268D"/>
    <w:rsid w:val="001027DD"/>
    <w:rsid w:val="0010288F"/>
    <w:rsid w:val="00102A15"/>
    <w:rsid w:val="00103158"/>
    <w:rsid w:val="00103911"/>
    <w:rsid w:val="00103B8C"/>
    <w:rsid w:val="0010440B"/>
    <w:rsid w:val="001044FA"/>
    <w:rsid w:val="001047D8"/>
    <w:rsid w:val="00104E39"/>
    <w:rsid w:val="001051B3"/>
    <w:rsid w:val="001054D4"/>
    <w:rsid w:val="00105943"/>
    <w:rsid w:val="00105B29"/>
    <w:rsid w:val="00105FF1"/>
    <w:rsid w:val="00106313"/>
    <w:rsid w:val="0010686C"/>
    <w:rsid w:val="00106B1F"/>
    <w:rsid w:val="00106B90"/>
    <w:rsid w:val="00106E59"/>
    <w:rsid w:val="00106F16"/>
    <w:rsid w:val="0010743E"/>
    <w:rsid w:val="00107AB3"/>
    <w:rsid w:val="00107C5F"/>
    <w:rsid w:val="00107CCC"/>
    <w:rsid w:val="00107D0B"/>
    <w:rsid w:val="00107F63"/>
    <w:rsid w:val="00110011"/>
    <w:rsid w:val="001100BC"/>
    <w:rsid w:val="00110471"/>
    <w:rsid w:val="001104DC"/>
    <w:rsid w:val="001105BD"/>
    <w:rsid w:val="001108C1"/>
    <w:rsid w:val="00110CB1"/>
    <w:rsid w:val="00111046"/>
    <w:rsid w:val="0011144B"/>
    <w:rsid w:val="0011160F"/>
    <w:rsid w:val="00111625"/>
    <w:rsid w:val="00111935"/>
    <w:rsid w:val="001122AC"/>
    <w:rsid w:val="001128CC"/>
    <w:rsid w:val="00112CE4"/>
    <w:rsid w:val="001130A2"/>
    <w:rsid w:val="00113169"/>
    <w:rsid w:val="001132CA"/>
    <w:rsid w:val="00113473"/>
    <w:rsid w:val="0011373F"/>
    <w:rsid w:val="00113D1E"/>
    <w:rsid w:val="00113DBB"/>
    <w:rsid w:val="00114866"/>
    <w:rsid w:val="00114CD4"/>
    <w:rsid w:val="00114EFB"/>
    <w:rsid w:val="00115CDA"/>
    <w:rsid w:val="00116105"/>
    <w:rsid w:val="001164F0"/>
    <w:rsid w:val="0011655F"/>
    <w:rsid w:val="001167CC"/>
    <w:rsid w:val="0011690A"/>
    <w:rsid w:val="00116AFE"/>
    <w:rsid w:val="00116C82"/>
    <w:rsid w:val="0011707A"/>
    <w:rsid w:val="0011719E"/>
    <w:rsid w:val="00117363"/>
    <w:rsid w:val="001173D7"/>
    <w:rsid w:val="001173E3"/>
    <w:rsid w:val="001174C3"/>
    <w:rsid w:val="001174E1"/>
    <w:rsid w:val="00117752"/>
    <w:rsid w:val="00117ACA"/>
    <w:rsid w:val="00117E58"/>
    <w:rsid w:val="00120A73"/>
    <w:rsid w:val="00120B1D"/>
    <w:rsid w:val="00120DE9"/>
    <w:rsid w:val="00120E85"/>
    <w:rsid w:val="00120EF7"/>
    <w:rsid w:val="0012164E"/>
    <w:rsid w:val="001219A7"/>
    <w:rsid w:val="00121FE9"/>
    <w:rsid w:val="0012265E"/>
    <w:rsid w:val="00122B82"/>
    <w:rsid w:val="00123113"/>
    <w:rsid w:val="001237D0"/>
    <w:rsid w:val="00123878"/>
    <w:rsid w:val="00123ADA"/>
    <w:rsid w:val="001245C1"/>
    <w:rsid w:val="00124714"/>
    <w:rsid w:val="0012492C"/>
    <w:rsid w:val="00124CAE"/>
    <w:rsid w:val="00124D66"/>
    <w:rsid w:val="00124F43"/>
    <w:rsid w:val="00124F49"/>
    <w:rsid w:val="00124F8B"/>
    <w:rsid w:val="00125284"/>
    <w:rsid w:val="0012542F"/>
    <w:rsid w:val="00125526"/>
    <w:rsid w:val="00125573"/>
    <w:rsid w:val="00125592"/>
    <w:rsid w:val="0012568A"/>
    <w:rsid w:val="001257AC"/>
    <w:rsid w:val="0012600A"/>
    <w:rsid w:val="0012642A"/>
    <w:rsid w:val="0012664E"/>
    <w:rsid w:val="0012689D"/>
    <w:rsid w:val="001268D8"/>
    <w:rsid w:val="00126BFB"/>
    <w:rsid w:val="00126D17"/>
    <w:rsid w:val="00126D26"/>
    <w:rsid w:val="001279FD"/>
    <w:rsid w:val="00127A56"/>
    <w:rsid w:val="00127C7F"/>
    <w:rsid w:val="00127EC7"/>
    <w:rsid w:val="001305BF"/>
    <w:rsid w:val="00130A9C"/>
    <w:rsid w:val="00130D97"/>
    <w:rsid w:val="001313EC"/>
    <w:rsid w:val="0013180E"/>
    <w:rsid w:val="001319F4"/>
    <w:rsid w:val="00131D58"/>
    <w:rsid w:val="00131E7A"/>
    <w:rsid w:val="001322C3"/>
    <w:rsid w:val="00132D4E"/>
    <w:rsid w:val="00132EA7"/>
    <w:rsid w:val="001330D1"/>
    <w:rsid w:val="00133386"/>
    <w:rsid w:val="00133EB0"/>
    <w:rsid w:val="001346A6"/>
    <w:rsid w:val="00134D59"/>
    <w:rsid w:val="00134F2D"/>
    <w:rsid w:val="001351DE"/>
    <w:rsid w:val="00135613"/>
    <w:rsid w:val="00135E5A"/>
    <w:rsid w:val="00136338"/>
    <w:rsid w:val="001370B1"/>
    <w:rsid w:val="001377A1"/>
    <w:rsid w:val="001377CA"/>
    <w:rsid w:val="00137F70"/>
    <w:rsid w:val="001403F5"/>
    <w:rsid w:val="00140580"/>
    <w:rsid w:val="00140723"/>
    <w:rsid w:val="00140B94"/>
    <w:rsid w:val="00140BF9"/>
    <w:rsid w:val="00140BFE"/>
    <w:rsid w:val="00140F13"/>
    <w:rsid w:val="00141418"/>
    <w:rsid w:val="00141630"/>
    <w:rsid w:val="00141BF2"/>
    <w:rsid w:val="00141D04"/>
    <w:rsid w:val="001422FE"/>
    <w:rsid w:val="001425EB"/>
    <w:rsid w:val="00142601"/>
    <w:rsid w:val="00142906"/>
    <w:rsid w:val="00142A36"/>
    <w:rsid w:val="00142C13"/>
    <w:rsid w:val="00142EE7"/>
    <w:rsid w:val="0014308B"/>
    <w:rsid w:val="001431FA"/>
    <w:rsid w:val="001435F6"/>
    <w:rsid w:val="001437CB"/>
    <w:rsid w:val="00143806"/>
    <w:rsid w:val="00143DAA"/>
    <w:rsid w:val="00143F86"/>
    <w:rsid w:val="00144633"/>
    <w:rsid w:val="00144737"/>
    <w:rsid w:val="00145017"/>
    <w:rsid w:val="001450FB"/>
    <w:rsid w:val="00145B68"/>
    <w:rsid w:val="00145E9A"/>
    <w:rsid w:val="00145EFD"/>
    <w:rsid w:val="0014639B"/>
    <w:rsid w:val="00146408"/>
    <w:rsid w:val="0014658A"/>
    <w:rsid w:val="001469FE"/>
    <w:rsid w:val="00146B86"/>
    <w:rsid w:val="00146D25"/>
    <w:rsid w:val="001472F7"/>
    <w:rsid w:val="0014782B"/>
    <w:rsid w:val="00147DB8"/>
    <w:rsid w:val="00150309"/>
    <w:rsid w:val="00150875"/>
    <w:rsid w:val="0015088E"/>
    <w:rsid w:val="00150B03"/>
    <w:rsid w:val="00150BF0"/>
    <w:rsid w:val="00151171"/>
    <w:rsid w:val="00151683"/>
    <w:rsid w:val="00151F69"/>
    <w:rsid w:val="00153038"/>
    <w:rsid w:val="001535EB"/>
    <w:rsid w:val="00153879"/>
    <w:rsid w:val="0015392F"/>
    <w:rsid w:val="0015398C"/>
    <w:rsid w:val="00154370"/>
    <w:rsid w:val="0015458C"/>
    <w:rsid w:val="001548F3"/>
    <w:rsid w:val="00154A8F"/>
    <w:rsid w:val="00154C7A"/>
    <w:rsid w:val="00154CDD"/>
    <w:rsid w:val="00155357"/>
    <w:rsid w:val="0015563E"/>
    <w:rsid w:val="00155BBB"/>
    <w:rsid w:val="00155F66"/>
    <w:rsid w:val="0015621D"/>
    <w:rsid w:val="00156356"/>
    <w:rsid w:val="00156621"/>
    <w:rsid w:val="00156631"/>
    <w:rsid w:val="0015668C"/>
    <w:rsid w:val="00156819"/>
    <w:rsid w:val="00156839"/>
    <w:rsid w:val="00156DAC"/>
    <w:rsid w:val="001571E2"/>
    <w:rsid w:val="00157440"/>
    <w:rsid w:val="00157507"/>
    <w:rsid w:val="001576C0"/>
    <w:rsid w:val="00157A6C"/>
    <w:rsid w:val="00157D37"/>
    <w:rsid w:val="00160853"/>
    <w:rsid w:val="00160BCD"/>
    <w:rsid w:val="001612C5"/>
    <w:rsid w:val="001620D3"/>
    <w:rsid w:val="00162275"/>
    <w:rsid w:val="001627E3"/>
    <w:rsid w:val="00162D10"/>
    <w:rsid w:val="00163072"/>
    <w:rsid w:val="00163337"/>
    <w:rsid w:val="001634DA"/>
    <w:rsid w:val="0016366B"/>
    <w:rsid w:val="0016370B"/>
    <w:rsid w:val="001638DE"/>
    <w:rsid w:val="0016390D"/>
    <w:rsid w:val="00163CB5"/>
    <w:rsid w:val="00163E75"/>
    <w:rsid w:val="00163FCC"/>
    <w:rsid w:val="00164057"/>
    <w:rsid w:val="00164341"/>
    <w:rsid w:val="0016459A"/>
    <w:rsid w:val="00164887"/>
    <w:rsid w:val="00164910"/>
    <w:rsid w:val="001649C8"/>
    <w:rsid w:val="001654C9"/>
    <w:rsid w:val="0016557C"/>
    <w:rsid w:val="00165B37"/>
    <w:rsid w:val="0016644D"/>
    <w:rsid w:val="001664BD"/>
    <w:rsid w:val="0016671C"/>
    <w:rsid w:val="0016695A"/>
    <w:rsid w:val="00166B77"/>
    <w:rsid w:val="00166C56"/>
    <w:rsid w:val="00167554"/>
    <w:rsid w:val="001675D4"/>
    <w:rsid w:val="0016780F"/>
    <w:rsid w:val="0016784B"/>
    <w:rsid w:val="00167A48"/>
    <w:rsid w:val="00170308"/>
    <w:rsid w:val="00170369"/>
    <w:rsid w:val="001704EC"/>
    <w:rsid w:val="00170739"/>
    <w:rsid w:val="001707B0"/>
    <w:rsid w:val="0017188A"/>
    <w:rsid w:val="0017190C"/>
    <w:rsid w:val="00171A44"/>
    <w:rsid w:val="00171A58"/>
    <w:rsid w:val="00171D40"/>
    <w:rsid w:val="001720D6"/>
    <w:rsid w:val="001720F2"/>
    <w:rsid w:val="00172A2A"/>
    <w:rsid w:val="00173358"/>
    <w:rsid w:val="00173757"/>
    <w:rsid w:val="00173CF0"/>
    <w:rsid w:val="00174041"/>
    <w:rsid w:val="00174176"/>
    <w:rsid w:val="00174C09"/>
    <w:rsid w:val="00174C8D"/>
    <w:rsid w:val="00174D5E"/>
    <w:rsid w:val="00174D60"/>
    <w:rsid w:val="0017511B"/>
    <w:rsid w:val="001756F7"/>
    <w:rsid w:val="00175F8E"/>
    <w:rsid w:val="00175F99"/>
    <w:rsid w:val="001761C0"/>
    <w:rsid w:val="00176E17"/>
    <w:rsid w:val="001773F5"/>
    <w:rsid w:val="001775BC"/>
    <w:rsid w:val="00177A6C"/>
    <w:rsid w:val="00177AB0"/>
    <w:rsid w:val="00177C0B"/>
    <w:rsid w:val="00177C20"/>
    <w:rsid w:val="00177CE3"/>
    <w:rsid w:val="00180DF1"/>
    <w:rsid w:val="00181228"/>
    <w:rsid w:val="001813FC"/>
    <w:rsid w:val="0018179B"/>
    <w:rsid w:val="0018183C"/>
    <w:rsid w:val="00181A84"/>
    <w:rsid w:val="00181AB5"/>
    <w:rsid w:val="00181D92"/>
    <w:rsid w:val="001820A4"/>
    <w:rsid w:val="001823B6"/>
    <w:rsid w:val="001826E6"/>
    <w:rsid w:val="00182821"/>
    <w:rsid w:val="001830B8"/>
    <w:rsid w:val="00183464"/>
    <w:rsid w:val="00183774"/>
    <w:rsid w:val="00183850"/>
    <w:rsid w:val="00183B6E"/>
    <w:rsid w:val="00183BC9"/>
    <w:rsid w:val="00183FB3"/>
    <w:rsid w:val="00183FD1"/>
    <w:rsid w:val="0018473B"/>
    <w:rsid w:val="001848EB"/>
    <w:rsid w:val="0018497D"/>
    <w:rsid w:val="00185234"/>
    <w:rsid w:val="00185372"/>
    <w:rsid w:val="00185588"/>
    <w:rsid w:val="00185606"/>
    <w:rsid w:val="00185990"/>
    <w:rsid w:val="0018621A"/>
    <w:rsid w:val="00186C4D"/>
    <w:rsid w:val="00187466"/>
    <w:rsid w:val="00187DB9"/>
    <w:rsid w:val="001903CF"/>
    <w:rsid w:val="0019077D"/>
    <w:rsid w:val="00191253"/>
    <w:rsid w:val="0019194D"/>
    <w:rsid w:val="00191EA0"/>
    <w:rsid w:val="00192120"/>
    <w:rsid w:val="0019222C"/>
    <w:rsid w:val="001925A1"/>
    <w:rsid w:val="001925F8"/>
    <w:rsid w:val="0019297B"/>
    <w:rsid w:val="00192C91"/>
    <w:rsid w:val="00192E91"/>
    <w:rsid w:val="001932D5"/>
    <w:rsid w:val="001935FE"/>
    <w:rsid w:val="001937EA"/>
    <w:rsid w:val="00193B3B"/>
    <w:rsid w:val="00193FF3"/>
    <w:rsid w:val="0019418A"/>
    <w:rsid w:val="00194442"/>
    <w:rsid w:val="00194DAF"/>
    <w:rsid w:val="00194E58"/>
    <w:rsid w:val="0019546C"/>
    <w:rsid w:val="00195B3B"/>
    <w:rsid w:val="00195F08"/>
    <w:rsid w:val="00195F48"/>
    <w:rsid w:val="0019619D"/>
    <w:rsid w:val="00196800"/>
    <w:rsid w:val="00197191"/>
    <w:rsid w:val="001971C1"/>
    <w:rsid w:val="00197B8D"/>
    <w:rsid w:val="001A02DB"/>
    <w:rsid w:val="001A04AE"/>
    <w:rsid w:val="001A0731"/>
    <w:rsid w:val="001A0BB8"/>
    <w:rsid w:val="001A0CE3"/>
    <w:rsid w:val="001A1674"/>
    <w:rsid w:val="001A1E6E"/>
    <w:rsid w:val="001A28CE"/>
    <w:rsid w:val="001A2996"/>
    <w:rsid w:val="001A2FA2"/>
    <w:rsid w:val="001A336D"/>
    <w:rsid w:val="001A3C22"/>
    <w:rsid w:val="001A3E9A"/>
    <w:rsid w:val="001A4142"/>
    <w:rsid w:val="001A4240"/>
    <w:rsid w:val="001A45DB"/>
    <w:rsid w:val="001A4A7C"/>
    <w:rsid w:val="001A4CA4"/>
    <w:rsid w:val="001A54D0"/>
    <w:rsid w:val="001A5769"/>
    <w:rsid w:val="001A5A84"/>
    <w:rsid w:val="001A5F81"/>
    <w:rsid w:val="001A6037"/>
    <w:rsid w:val="001A6821"/>
    <w:rsid w:val="001A6CE6"/>
    <w:rsid w:val="001A6E5B"/>
    <w:rsid w:val="001A734D"/>
    <w:rsid w:val="001A75B5"/>
    <w:rsid w:val="001A7629"/>
    <w:rsid w:val="001A79E8"/>
    <w:rsid w:val="001A7AF8"/>
    <w:rsid w:val="001A7C5C"/>
    <w:rsid w:val="001B02DB"/>
    <w:rsid w:val="001B03FD"/>
    <w:rsid w:val="001B0628"/>
    <w:rsid w:val="001B06FC"/>
    <w:rsid w:val="001B0924"/>
    <w:rsid w:val="001B126A"/>
    <w:rsid w:val="001B1421"/>
    <w:rsid w:val="001B144F"/>
    <w:rsid w:val="001B1662"/>
    <w:rsid w:val="001B1688"/>
    <w:rsid w:val="001B1A96"/>
    <w:rsid w:val="001B22EC"/>
    <w:rsid w:val="001B28EF"/>
    <w:rsid w:val="001B29B1"/>
    <w:rsid w:val="001B3158"/>
    <w:rsid w:val="001B31FE"/>
    <w:rsid w:val="001B32CB"/>
    <w:rsid w:val="001B36D1"/>
    <w:rsid w:val="001B3915"/>
    <w:rsid w:val="001B3D1D"/>
    <w:rsid w:val="001B4120"/>
    <w:rsid w:val="001B4224"/>
    <w:rsid w:val="001B44F1"/>
    <w:rsid w:val="001B46AB"/>
    <w:rsid w:val="001B4D6C"/>
    <w:rsid w:val="001B5035"/>
    <w:rsid w:val="001B5270"/>
    <w:rsid w:val="001B5577"/>
    <w:rsid w:val="001B5CB8"/>
    <w:rsid w:val="001B5FDF"/>
    <w:rsid w:val="001B62FA"/>
    <w:rsid w:val="001B66C7"/>
    <w:rsid w:val="001B6A28"/>
    <w:rsid w:val="001B6ADE"/>
    <w:rsid w:val="001B6D1E"/>
    <w:rsid w:val="001B70DE"/>
    <w:rsid w:val="001B7472"/>
    <w:rsid w:val="001B7D2E"/>
    <w:rsid w:val="001C060D"/>
    <w:rsid w:val="001C09CF"/>
    <w:rsid w:val="001C10AC"/>
    <w:rsid w:val="001C1A35"/>
    <w:rsid w:val="001C1E63"/>
    <w:rsid w:val="001C245E"/>
    <w:rsid w:val="001C24D3"/>
    <w:rsid w:val="001C2F67"/>
    <w:rsid w:val="001C3361"/>
    <w:rsid w:val="001C346E"/>
    <w:rsid w:val="001C3760"/>
    <w:rsid w:val="001C3E3D"/>
    <w:rsid w:val="001C484C"/>
    <w:rsid w:val="001C4978"/>
    <w:rsid w:val="001C4A52"/>
    <w:rsid w:val="001C4CB9"/>
    <w:rsid w:val="001C50AC"/>
    <w:rsid w:val="001C514B"/>
    <w:rsid w:val="001C52F2"/>
    <w:rsid w:val="001C53B1"/>
    <w:rsid w:val="001C55FB"/>
    <w:rsid w:val="001C5E17"/>
    <w:rsid w:val="001C5FB5"/>
    <w:rsid w:val="001C624A"/>
    <w:rsid w:val="001C64DE"/>
    <w:rsid w:val="001C7ACB"/>
    <w:rsid w:val="001C7C97"/>
    <w:rsid w:val="001D058C"/>
    <w:rsid w:val="001D0D33"/>
    <w:rsid w:val="001D0DE9"/>
    <w:rsid w:val="001D12BC"/>
    <w:rsid w:val="001D12F1"/>
    <w:rsid w:val="001D130D"/>
    <w:rsid w:val="001D139B"/>
    <w:rsid w:val="001D15F8"/>
    <w:rsid w:val="001D17E0"/>
    <w:rsid w:val="001D1807"/>
    <w:rsid w:val="001D1B0F"/>
    <w:rsid w:val="001D2997"/>
    <w:rsid w:val="001D2CE8"/>
    <w:rsid w:val="001D2D10"/>
    <w:rsid w:val="001D2D88"/>
    <w:rsid w:val="001D2E76"/>
    <w:rsid w:val="001D339F"/>
    <w:rsid w:val="001D3ABF"/>
    <w:rsid w:val="001D3C84"/>
    <w:rsid w:val="001D414C"/>
    <w:rsid w:val="001D4A41"/>
    <w:rsid w:val="001D4F3B"/>
    <w:rsid w:val="001D5189"/>
    <w:rsid w:val="001D5617"/>
    <w:rsid w:val="001D561D"/>
    <w:rsid w:val="001D662E"/>
    <w:rsid w:val="001D6709"/>
    <w:rsid w:val="001D6C7D"/>
    <w:rsid w:val="001D6EA8"/>
    <w:rsid w:val="001D6EBF"/>
    <w:rsid w:val="001D6ECB"/>
    <w:rsid w:val="001D6F02"/>
    <w:rsid w:val="001D74F6"/>
    <w:rsid w:val="001D77F7"/>
    <w:rsid w:val="001D7948"/>
    <w:rsid w:val="001D7C67"/>
    <w:rsid w:val="001E040F"/>
    <w:rsid w:val="001E052A"/>
    <w:rsid w:val="001E0F83"/>
    <w:rsid w:val="001E1138"/>
    <w:rsid w:val="001E1691"/>
    <w:rsid w:val="001E1818"/>
    <w:rsid w:val="001E18CC"/>
    <w:rsid w:val="001E1ED8"/>
    <w:rsid w:val="001E1F26"/>
    <w:rsid w:val="001E2090"/>
    <w:rsid w:val="001E22F1"/>
    <w:rsid w:val="001E2793"/>
    <w:rsid w:val="001E27AC"/>
    <w:rsid w:val="001E28AD"/>
    <w:rsid w:val="001E2D1E"/>
    <w:rsid w:val="001E2E6E"/>
    <w:rsid w:val="001E33AE"/>
    <w:rsid w:val="001E33EC"/>
    <w:rsid w:val="001E3D2D"/>
    <w:rsid w:val="001E40F4"/>
    <w:rsid w:val="001E4605"/>
    <w:rsid w:val="001E46FA"/>
    <w:rsid w:val="001E4BFE"/>
    <w:rsid w:val="001E51AA"/>
    <w:rsid w:val="001E5384"/>
    <w:rsid w:val="001E5564"/>
    <w:rsid w:val="001E590B"/>
    <w:rsid w:val="001E5D72"/>
    <w:rsid w:val="001E5E7E"/>
    <w:rsid w:val="001E5EA3"/>
    <w:rsid w:val="001E5F4E"/>
    <w:rsid w:val="001E65AA"/>
    <w:rsid w:val="001E69E2"/>
    <w:rsid w:val="001E6CF6"/>
    <w:rsid w:val="001E73B6"/>
    <w:rsid w:val="001E78C2"/>
    <w:rsid w:val="001E78C9"/>
    <w:rsid w:val="001E7DE5"/>
    <w:rsid w:val="001E7E89"/>
    <w:rsid w:val="001F0180"/>
    <w:rsid w:val="001F05CB"/>
    <w:rsid w:val="001F09DC"/>
    <w:rsid w:val="001F0F63"/>
    <w:rsid w:val="001F1592"/>
    <w:rsid w:val="001F1C20"/>
    <w:rsid w:val="001F1C76"/>
    <w:rsid w:val="001F1D72"/>
    <w:rsid w:val="001F1D7F"/>
    <w:rsid w:val="001F1E25"/>
    <w:rsid w:val="001F2689"/>
    <w:rsid w:val="001F2A86"/>
    <w:rsid w:val="001F2AB7"/>
    <w:rsid w:val="001F2D62"/>
    <w:rsid w:val="001F3647"/>
    <w:rsid w:val="001F38A7"/>
    <w:rsid w:val="001F3C9B"/>
    <w:rsid w:val="001F3E77"/>
    <w:rsid w:val="001F3F54"/>
    <w:rsid w:val="001F4423"/>
    <w:rsid w:val="001F4690"/>
    <w:rsid w:val="001F4BD1"/>
    <w:rsid w:val="001F5110"/>
    <w:rsid w:val="001F530C"/>
    <w:rsid w:val="001F5702"/>
    <w:rsid w:val="001F5DCC"/>
    <w:rsid w:val="001F65A2"/>
    <w:rsid w:val="001F6655"/>
    <w:rsid w:val="001F66A0"/>
    <w:rsid w:val="001F68FE"/>
    <w:rsid w:val="001F6B27"/>
    <w:rsid w:val="001F6D38"/>
    <w:rsid w:val="001F6EFB"/>
    <w:rsid w:val="001F78DE"/>
    <w:rsid w:val="001F7A49"/>
    <w:rsid w:val="00200006"/>
    <w:rsid w:val="0020012C"/>
    <w:rsid w:val="002002FC"/>
    <w:rsid w:val="00200BC7"/>
    <w:rsid w:val="00201500"/>
    <w:rsid w:val="00201F71"/>
    <w:rsid w:val="0020262A"/>
    <w:rsid w:val="00202C39"/>
    <w:rsid w:val="00202C40"/>
    <w:rsid w:val="00203934"/>
    <w:rsid w:val="00203B05"/>
    <w:rsid w:val="00204068"/>
    <w:rsid w:val="0020409C"/>
    <w:rsid w:val="00204466"/>
    <w:rsid w:val="0020446B"/>
    <w:rsid w:val="00204611"/>
    <w:rsid w:val="002047B4"/>
    <w:rsid w:val="00204BA7"/>
    <w:rsid w:val="00204BC3"/>
    <w:rsid w:val="00204DF2"/>
    <w:rsid w:val="00204E6F"/>
    <w:rsid w:val="00205431"/>
    <w:rsid w:val="002054DA"/>
    <w:rsid w:val="00205865"/>
    <w:rsid w:val="00205BEF"/>
    <w:rsid w:val="002060D0"/>
    <w:rsid w:val="0020660F"/>
    <w:rsid w:val="00206799"/>
    <w:rsid w:val="00206818"/>
    <w:rsid w:val="00206D14"/>
    <w:rsid w:val="00206FD8"/>
    <w:rsid w:val="00207068"/>
    <w:rsid w:val="002072AB"/>
    <w:rsid w:val="00210140"/>
    <w:rsid w:val="00210FE5"/>
    <w:rsid w:val="002110DB"/>
    <w:rsid w:val="00211828"/>
    <w:rsid w:val="00211942"/>
    <w:rsid w:val="00211A81"/>
    <w:rsid w:val="00211E75"/>
    <w:rsid w:val="0021221E"/>
    <w:rsid w:val="002122EF"/>
    <w:rsid w:val="0021244D"/>
    <w:rsid w:val="002125AE"/>
    <w:rsid w:val="00212AB9"/>
    <w:rsid w:val="00212C1F"/>
    <w:rsid w:val="00212CC6"/>
    <w:rsid w:val="00212DC9"/>
    <w:rsid w:val="0021337B"/>
    <w:rsid w:val="002134BE"/>
    <w:rsid w:val="00213C6B"/>
    <w:rsid w:val="00213E80"/>
    <w:rsid w:val="00214B92"/>
    <w:rsid w:val="00214D3E"/>
    <w:rsid w:val="00214D95"/>
    <w:rsid w:val="0021519F"/>
    <w:rsid w:val="00215531"/>
    <w:rsid w:val="002162B2"/>
    <w:rsid w:val="002167EB"/>
    <w:rsid w:val="00216F49"/>
    <w:rsid w:val="002172D5"/>
    <w:rsid w:val="002174E8"/>
    <w:rsid w:val="00217933"/>
    <w:rsid w:val="002179F5"/>
    <w:rsid w:val="0022029A"/>
    <w:rsid w:val="00220933"/>
    <w:rsid w:val="00220BCA"/>
    <w:rsid w:val="00220C72"/>
    <w:rsid w:val="00220EF9"/>
    <w:rsid w:val="00221232"/>
    <w:rsid w:val="002214C6"/>
    <w:rsid w:val="002214F0"/>
    <w:rsid w:val="00222B90"/>
    <w:rsid w:val="00222E60"/>
    <w:rsid w:val="0022305E"/>
    <w:rsid w:val="00223418"/>
    <w:rsid w:val="00223465"/>
    <w:rsid w:val="00223475"/>
    <w:rsid w:val="002238A2"/>
    <w:rsid w:val="002238E3"/>
    <w:rsid w:val="00223C2A"/>
    <w:rsid w:val="0022455D"/>
    <w:rsid w:val="00224A04"/>
    <w:rsid w:val="00224CA4"/>
    <w:rsid w:val="00224D21"/>
    <w:rsid w:val="00224DF3"/>
    <w:rsid w:val="002252D2"/>
    <w:rsid w:val="0022540C"/>
    <w:rsid w:val="002257D7"/>
    <w:rsid w:val="00225A5E"/>
    <w:rsid w:val="00225C44"/>
    <w:rsid w:val="0022607E"/>
    <w:rsid w:val="002262D6"/>
    <w:rsid w:val="0022633B"/>
    <w:rsid w:val="0022664E"/>
    <w:rsid w:val="00226811"/>
    <w:rsid w:val="00226AA4"/>
    <w:rsid w:val="00226BC1"/>
    <w:rsid w:val="00230506"/>
    <w:rsid w:val="00230F62"/>
    <w:rsid w:val="00231241"/>
    <w:rsid w:val="00231932"/>
    <w:rsid w:val="00231C6D"/>
    <w:rsid w:val="00231F3D"/>
    <w:rsid w:val="002325AB"/>
    <w:rsid w:val="002327A7"/>
    <w:rsid w:val="00232C93"/>
    <w:rsid w:val="002338C5"/>
    <w:rsid w:val="00233C8A"/>
    <w:rsid w:val="00233C8E"/>
    <w:rsid w:val="0023413E"/>
    <w:rsid w:val="002341E8"/>
    <w:rsid w:val="00234595"/>
    <w:rsid w:val="002349CF"/>
    <w:rsid w:val="00234E5F"/>
    <w:rsid w:val="00235087"/>
    <w:rsid w:val="00235198"/>
    <w:rsid w:val="00235701"/>
    <w:rsid w:val="0023584D"/>
    <w:rsid w:val="00236036"/>
    <w:rsid w:val="00236049"/>
    <w:rsid w:val="002363EB"/>
    <w:rsid w:val="00236B19"/>
    <w:rsid w:val="00236B8E"/>
    <w:rsid w:val="00236F1F"/>
    <w:rsid w:val="002375A7"/>
    <w:rsid w:val="0023779D"/>
    <w:rsid w:val="00237DA4"/>
    <w:rsid w:val="00237DC0"/>
    <w:rsid w:val="002406F1"/>
    <w:rsid w:val="00240851"/>
    <w:rsid w:val="00240872"/>
    <w:rsid w:val="00240D90"/>
    <w:rsid w:val="00241008"/>
    <w:rsid w:val="002414B5"/>
    <w:rsid w:val="0024158C"/>
    <w:rsid w:val="00242663"/>
    <w:rsid w:val="002426AC"/>
    <w:rsid w:val="002426DD"/>
    <w:rsid w:val="00242C02"/>
    <w:rsid w:val="002430FF"/>
    <w:rsid w:val="00243196"/>
    <w:rsid w:val="002431C1"/>
    <w:rsid w:val="002432E5"/>
    <w:rsid w:val="002442FB"/>
    <w:rsid w:val="00244968"/>
    <w:rsid w:val="00245002"/>
    <w:rsid w:val="0024593E"/>
    <w:rsid w:val="00246072"/>
    <w:rsid w:val="00246296"/>
    <w:rsid w:val="00247C1A"/>
    <w:rsid w:val="00247C23"/>
    <w:rsid w:val="00247F25"/>
    <w:rsid w:val="00250368"/>
    <w:rsid w:val="00250A39"/>
    <w:rsid w:val="00250D13"/>
    <w:rsid w:val="00251034"/>
    <w:rsid w:val="002519CB"/>
    <w:rsid w:val="00251DDB"/>
    <w:rsid w:val="00252452"/>
    <w:rsid w:val="0025267F"/>
    <w:rsid w:val="00253884"/>
    <w:rsid w:val="002538CE"/>
    <w:rsid w:val="00253CB1"/>
    <w:rsid w:val="00253EFD"/>
    <w:rsid w:val="00253F7F"/>
    <w:rsid w:val="002543F9"/>
    <w:rsid w:val="00254751"/>
    <w:rsid w:val="002549C5"/>
    <w:rsid w:val="00254D51"/>
    <w:rsid w:val="0025571C"/>
    <w:rsid w:val="002557A3"/>
    <w:rsid w:val="00255CEC"/>
    <w:rsid w:val="00255F7C"/>
    <w:rsid w:val="0025646C"/>
    <w:rsid w:val="002568BD"/>
    <w:rsid w:val="00256EC7"/>
    <w:rsid w:val="002576BC"/>
    <w:rsid w:val="00257707"/>
    <w:rsid w:val="0025778C"/>
    <w:rsid w:val="00257884"/>
    <w:rsid w:val="00257ADD"/>
    <w:rsid w:val="00257CEB"/>
    <w:rsid w:val="00260752"/>
    <w:rsid w:val="00260968"/>
    <w:rsid w:val="0026096E"/>
    <w:rsid w:val="00261DA2"/>
    <w:rsid w:val="00261F81"/>
    <w:rsid w:val="00262FA6"/>
    <w:rsid w:val="002630C0"/>
    <w:rsid w:val="00263CF8"/>
    <w:rsid w:val="002642FB"/>
    <w:rsid w:val="00264AD2"/>
    <w:rsid w:val="00264C6E"/>
    <w:rsid w:val="00265499"/>
    <w:rsid w:val="00265635"/>
    <w:rsid w:val="00265657"/>
    <w:rsid w:val="00266389"/>
    <w:rsid w:val="0026663D"/>
    <w:rsid w:val="0026673F"/>
    <w:rsid w:val="002675F7"/>
    <w:rsid w:val="002707FD"/>
    <w:rsid w:val="00271A01"/>
    <w:rsid w:val="00271FC5"/>
    <w:rsid w:val="0027217B"/>
    <w:rsid w:val="0027238F"/>
    <w:rsid w:val="002724BA"/>
    <w:rsid w:val="002725A5"/>
    <w:rsid w:val="0027265B"/>
    <w:rsid w:val="00272751"/>
    <w:rsid w:val="00272924"/>
    <w:rsid w:val="00272CAD"/>
    <w:rsid w:val="00272DFB"/>
    <w:rsid w:val="0027314F"/>
    <w:rsid w:val="002739F4"/>
    <w:rsid w:val="00273B70"/>
    <w:rsid w:val="00274338"/>
    <w:rsid w:val="00274638"/>
    <w:rsid w:val="0027495B"/>
    <w:rsid w:val="002749D5"/>
    <w:rsid w:val="00274A13"/>
    <w:rsid w:val="00274B07"/>
    <w:rsid w:val="00274B76"/>
    <w:rsid w:val="00274E74"/>
    <w:rsid w:val="002755D9"/>
    <w:rsid w:val="0027571A"/>
    <w:rsid w:val="002759A5"/>
    <w:rsid w:val="002760EB"/>
    <w:rsid w:val="00276708"/>
    <w:rsid w:val="002768C6"/>
    <w:rsid w:val="002768C9"/>
    <w:rsid w:val="002771DC"/>
    <w:rsid w:val="00277A28"/>
    <w:rsid w:val="00277ABD"/>
    <w:rsid w:val="00280329"/>
    <w:rsid w:val="00280E75"/>
    <w:rsid w:val="00281061"/>
    <w:rsid w:val="002811EE"/>
    <w:rsid w:val="00281D50"/>
    <w:rsid w:val="00281D53"/>
    <w:rsid w:val="00282466"/>
    <w:rsid w:val="00282520"/>
    <w:rsid w:val="0028289F"/>
    <w:rsid w:val="00282E72"/>
    <w:rsid w:val="00282E98"/>
    <w:rsid w:val="00282FD7"/>
    <w:rsid w:val="0028312C"/>
    <w:rsid w:val="00283C73"/>
    <w:rsid w:val="00284157"/>
    <w:rsid w:val="00285086"/>
    <w:rsid w:val="0028534D"/>
    <w:rsid w:val="002853FA"/>
    <w:rsid w:val="00285456"/>
    <w:rsid w:val="00285631"/>
    <w:rsid w:val="00285A2E"/>
    <w:rsid w:val="00285D85"/>
    <w:rsid w:val="002862FA"/>
    <w:rsid w:val="002864CE"/>
    <w:rsid w:val="00286593"/>
    <w:rsid w:val="00286CE9"/>
    <w:rsid w:val="00287667"/>
    <w:rsid w:val="00287803"/>
    <w:rsid w:val="00287A16"/>
    <w:rsid w:val="00287A76"/>
    <w:rsid w:val="00287CC6"/>
    <w:rsid w:val="00287D0D"/>
    <w:rsid w:val="00290622"/>
    <w:rsid w:val="002909EF"/>
    <w:rsid w:val="00290D94"/>
    <w:rsid w:val="00291E31"/>
    <w:rsid w:val="00291F62"/>
    <w:rsid w:val="0029203C"/>
    <w:rsid w:val="00292358"/>
    <w:rsid w:val="00292770"/>
    <w:rsid w:val="0029329A"/>
    <w:rsid w:val="002937A8"/>
    <w:rsid w:val="00293B6A"/>
    <w:rsid w:val="00293EBB"/>
    <w:rsid w:val="00293F9C"/>
    <w:rsid w:val="0029401D"/>
    <w:rsid w:val="00294389"/>
    <w:rsid w:val="00294873"/>
    <w:rsid w:val="0029495E"/>
    <w:rsid w:val="00294A67"/>
    <w:rsid w:val="00294E31"/>
    <w:rsid w:val="00294EDD"/>
    <w:rsid w:val="002951C9"/>
    <w:rsid w:val="002957CD"/>
    <w:rsid w:val="002959E3"/>
    <w:rsid w:val="0029620C"/>
    <w:rsid w:val="00296212"/>
    <w:rsid w:val="00297486"/>
    <w:rsid w:val="002977B8"/>
    <w:rsid w:val="0029788A"/>
    <w:rsid w:val="00297DA1"/>
    <w:rsid w:val="002A0043"/>
    <w:rsid w:val="002A00E5"/>
    <w:rsid w:val="002A0320"/>
    <w:rsid w:val="002A0B88"/>
    <w:rsid w:val="002A19C0"/>
    <w:rsid w:val="002A2416"/>
    <w:rsid w:val="002A24E6"/>
    <w:rsid w:val="002A366E"/>
    <w:rsid w:val="002A36FF"/>
    <w:rsid w:val="002A3899"/>
    <w:rsid w:val="002A3E0E"/>
    <w:rsid w:val="002A3E6E"/>
    <w:rsid w:val="002A43F1"/>
    <w:rsid w:val="002A4827"/>
    <w:rsid w:val="002A4A81"/>
    <w:rsid w:val="002A5542"/>
    <w:rsid w:val="002A555A"/>
    <w:rsid w:val="002A5757"/>
    <w:rsid w:val="002A5C5B"/>
    <w:rsid w:val="002A5DC8"/>
    <w:rsid w:val="002A5F51"/>
    <w:rsid w:val="002A615D"/>
    <w:rsid w:val="002A6533"/>
    <w:rsid w:val="002A6629"/>
    <w:rsid w:val="002A6A3B"/>
    <w:rsid w:val="002A6DD3"/>
    <w:rsid w:val="002A6FBC"/>
    <w:rsid w:val="002A73A2"/>
    <w:rsid w:val="002A73D9"/>
    <w:rsid w:val="002A7CE8"/>
    <w:rsid w:val="002A7F40"/>
    <w:rsid w:val="002A7F64"/>
    <w:rsid w:val="002B02AF"/>
    <w:rsid w:val="002B0671"/>
    <w:rsid w:val="002B0717"/>
    <w:rsid w:val="002B0721"/>
    <w:rsid w:val="002B0B98"/>
    <w:rsid w:val="002B11B5"/>
    <w:rsid w:val="002B12D4"/>
    <w:rsid w:val="002B1510"/>
    <w:rsid w:val="002B188C"/>
    <w:rsid w:val="002B262F"/>
    <w:rsid w:val="002B275D"/>
    <w:rsid w:val="002B2AA9"/>
    <w:rsid w:val="002B2BE7"/>
    <w:rsid w:val="002B3553"/>
    <w:rsid w:val="002B37FC"/>
    <w:rsid w:val="002B38F5"/>
    <w:rsid w:val="002B3B61"/>
    <w:rsid w:val="002B3F47"/>
    <w:rsid w:val="002B4558"/>
    <w:rsid w:val="002B4A72"/>
    <w:rsid w:val="002B4C0E"/>
    <w:rsid w:val="002B5874"/>
    <w:rsid w:val="002B59CC"/>
    <w:rsid w:val="002B5E06"/>
    <w:rsid w:val="002B6320"/>
    <w:rsid w:val="002B6419"/>
    <w:rsid w:val="002B65B9"/>
    <w:rsid w:val="002B68C1"/>
    <w:rsid w:val="002B6F40"/>
    <w:rsid w:val="002B7092"/>
    <w:rsid w:val="002B72DF"/>
    <w:rsid w:val="002B7CF8"/>
    <w:rsid w:val="002C0289"/>
    <w:rsid w:val="002C0C71"/>
    <w:rsid w:val="002C0CFF"/>
    <w:rsid w:val="002C178F"/>
    <w:rsid w:val="002C193C"/>
    <w:rsid w:val="002C1AFC"/>
    <w:rsid w:val="002C1FDF"/>
    <w:rsid w:val="002C2CDC"/>
    <w:rsid w:val="002C2F2C"/>
    <w:rsid w:val="002C347C"/>
    <w:rsid w:val="002C3BCE"/>
    <w:rsid w:val="002C3DF7"/>
    <w:rsid w:val="002C437C"/>
    <w:rsid w:val="002C4909"/>
    <w:rsid w:val="002C4ADA"/>
    <w:rsid w:val="002C4DFE"/>
    <w:rsid w:val="002C4F8E"/>
    <w:rsid w:val="002C5203"/>
    <w:rsid w:val="002C5503"/>
    <w:rsid w:val="002C57A0"/>
    <w:rsid w:val="002C5AF4"/>
    <w:rsid w:val="002C61A9"/>
    <w:rsid w:val="002C6341"/>
    <w:rsid w:val="002C6342"/>
    <w:rsid w:val="002C6584"/>
    <w:rsid w:val="002C6672"/>
    <w:rsid w:val="002C6D67"/>
    <w:rsid w:val="002C7064"/>
    <w:rsid w:val="002C7421"/>
    <w:rsid w:val="002C7691"/>
    <w:rsid w:val="002C769C"/>
    <w:rsid w:val="002C7AEB"/>
    <w:rsid w:val="002C7E1C"/>
    <w:rsid w:val="002C7F4A"/>
    <w:rsid w:val="002D0078"/>
    <w:rsid w:val="002D09B9"/>
    <w:rsid w:val="002D0E36"/>
    <w:rsid w:val="002D1002"/>
    <w:rsid w:val="002D1320"/>
    <w:rsid w:val="002D16A0"/>
    <w:rsid w:val="002D1E18"/>
    <w:rsid w:val="002D2047"/>
    <w:rsid w:val="002D2438"/>
    <w:rsid w:val="002D2609"/>
    <w:rsid w:val="002D262F"/>
    <w:rsid w:val="002D26F2"/>
    <w:rsid w:val="002D28D4"/>
    <w:rsid w:val="002D2930"/>
    <w:rsid w:val="002D2DFF"/>
    <w:rsid w:val="002D3046"/>
    <w:rsid w:val="002D3B38"/>
    <w:rsid w:val="002D4035"/>
    <w:rsid w:val="002D40A9"/>
    <w:rsid w:val="002D42FA"/>
    <w:rsid w:val="002D46EE"/>
    <w:rsid w:val="002D4CD5"/>
    <w:rsid w:val="002D5084"/>
    <w:rsid w:val="002D516A"/>
    <w:rsid w:val="002D53F4"/>
    <w:rsid w:val="002D5455"/>
    <w:rsid w:val="002D5508"/>
    <w:rsid w:val="002D5B02"/>
    <w:rsid w:val="002D5B7D"/>
    <w:rsid w:val="002D5BF8"/>
    <w:rsid w:val="002D7241"/>
    <w:rsid w:val="002D750C"/>
    <w:rsid w:val="002D75BA"/>
    <w:rsid w:val="002D77E7"/>
    <w:rsid w:val="002D7ECC"/>
    <w:rsid w:val="002D7FD3"/>
    <w:rsid w:val="002E0352"/>
    <w:rsid w:val="002E03AA"/>
    <w:rsid w:val="002E0491"/>
    <w:rsid w:val="002E050D"/>
    <w:rsid w:val="002E0551"/>
    <w:rsid w:val="002E0600"/>
    <w:rsid w:val="002E0C3B"/>
    <w:rsid w:val="002E0CFB"/>
    <w:rsid w:val="002E0F1E"/>
    <w:rsid w:val="002E131C"/>
    <w:rsid w:val="002E13E1"/>
    <w:rsid w:val="002E1915"/>
    <w:rsid w:val="002E1A52"/>
    <w:rsid w:val="002E1B8F"/>
    <w:rsid w:val="002E1C0D"/>
    <w:rsid w:val="002E1CD0"/>
    <w:rsid w:val="002E1DB1"/>
    <w:rsid w:val="002E1F4C"/>
    <w:rsid w:val="002E2A5B"/>
    <w:rsid w:val="002E2DEF"/>
    <w:rsid w:val="002E33DE"/>
    <w:rsid w:val="002E34D9"/>
    <w:rsid w:val="002E3912"/>
    <w:rsid w:val="002E3D41"/>
    <w:rsid w:val="002E43DE"/>
    <w:rsid w:val="002E4949"/>
    <w:rsid w:val="002E4E3E"/>
    <w:rsid w:val="002E5690"/>
    <w:rsid w:val="002E57CF"/>
    <w:rsid w:val="002E586B"/>
    <w:rsid w:val="002E5C42"/>
    <w:rsid w:val="002E5CCE"/>
    <w:rsid w:val="002E5CE1"/>
    <w:rsid w:val="002E6C4F"/>
    <w:rsid w:val="002E76B2"/>
    <w:rsid w:val="002E76CA"/>
    <w:rsid w:val="002E7731"/>
    <w:rsid w:val="002E7982"/>
    <w:rsid w:val="002E79A2"/>
    <w:rsid w:val="002E7A07"/>
    <w:rsid w:val="002E7F0F"/>
    <w:rsid w:val="002F049F"/>
    <w:rsid w:val="002F0800"/>
    <w:rsid w:val="002F096E"/>
    <w:rsid w:val="002F0B8C"/>
    <w:rsid w:val="002F0BE4"/>
    <w:rsid w:val="002F0C49"/>
    <w:rsid w:val="002F1394"/>
    <w:rsid w:val="002F145C"/>
    <w:rsid w:val="002F15F8"/>
    <w:rsid w:val="002F1681"/>
    <w:rsid w:val="002F1DF9"/>
    <w:rsid w:val="002F20EA"/>
    <w:rsid w:val="002F2748"/>
    <w:rsid w:val="002F2BA0"/>
    <w:rsid w:val="002F31E5"/>
    <w:rsid w:val="002F31FF"/>
    <w:rsid w:val="002F3A1B"/>
    <w:rsid w:val="002F3C86"/>
    <w:rsid w:val="002F3E54"/>
    <w:rsid w:val="002F40F4"/>
    <w:rsid w:val="002F4250"/>
    <w:rsid w:val="002F46B4"/>
    <w:rsid w:val="002F4F4B"/>
    <w:rsid w:val="002F53E9"/>
    <w:rsid w:val="002F55FD"/>
    <w:rsid w:val="002F594C"/>
    <w:rsid w:val="002F5950"/>
    <w:rsid w:val="002F5979"/>
    <w:rsid w:val="002F5D1D"/>
    <w:rsid w:val="002F5D5B"/>
    <w:rsid w:val="002F6354"/>
    <w:rsid w:val="002F63A1"/>
    <w:rsid w:val="002F6639"/>
    <w:rsid w:val="002F6F4F"/>
    <w:rsid w:val="002F7B36"/>
    <w:rsid w:val="002F7E8B"/>
    <w:rsid w:val="00300108"/>
    <w:rsid w:val="00300548"/>
    <w:rsid w:val="003006E2"/>
    <w:rsid w:val="003008DC"/>
    <w:rsid w:val="003009C5"/>
    <w:rsid w:val="00300BB5"/>
    <w:rsid w:val="00301134"/>
    <w:rsid w:val="00301196"/>
    <w:rsid w:val="00301584"/>
    <w:rsid w:val="00301842"/>
    <w:rsid w:val="00301984"/>
    <w:rsid w:val="003019F0"/>
    <w:rsid w:val="00301B0B"/>
    <w:rsid w:val="00301BF1"/>
    <w:rsid w:val="00301E84"/>
    <w:rsid w:val="00301F50"/>
    <w:rsid w:val="00301FB2"/>
    <w:rsid w:val="00301FD1"/>
    <w:rsid w:val="00302476"/>
    <w:rsid w:val="003028CD"/>
    <w:rsid w:val="00302ADB"/>
    <w:rsid w:val="003031C4"/>
    <w:rsid w:val="0030361F"/>
    <w:rsid w:val="003037F1"/>
    <w:rsid w:val="003039E5"/>
    <w:rsid w:val="00303D1B"/>
    <w:rsid w:val="00304277"/>
    <w:rsid w:val="00304383"/>
    <w:rsid w:val="003046B7"/>
    <w:rsid w:val="003046D6"/>
    <w:rsid w:val="00304C92"/>
    <w:rsid w:val="00305354"/>
    <w:rsid w:val="003053CB"/>
    <w:rsid w:val="00305767"/>
    <w:rsid w:val="00305787"/>
    <w:rsid w:val="00305805"/>
    <w:rsid w:val="00305C00"/>
    <w:rsid w:val="00306081"/>
    <w:rsid w:val="00306B8D"/>
    <w:rsid w:val="00306C5A"/>
    <w:rsid w:val="00306FC3"/>
    <w:rsid w:val="00307453"/>
    <w:rsid w:val="003077C5"/>
    <w:rsid w:val="00307943"/>
    <w:rsid w:val="00307973"/>
    <w:rsid w:val="00307A75"/>
    <w:rsid w:val="00307E5D"/>
    <w:rsid w:val="00307F5B"/>
    <w:rsid w:val="003103A5"/>
    <w:rsid w:val="00310933"/>
    <w:rsid w:val="0031127C"/>
    <w:rsid w:val="003114D0"/>
    <w:rsid w:val="00312311"/>
    <w:rsid w:val="003123BE"/>
    <w:rsid w:val="003127AD"/>
    <w:rsid w:val="00312CE6"/>
    <w:rsid w:val="00312F55"/>
    <w:rsid w:val="00313369"/>
    <w:rsid w:val="003137E4"/>
    <w:rsid w:val="00313853"/>
    <w:rsid w:val="003138CE"/>
    <w:rsid w:val="00313CC3"/>
    <w:rsid w:val="00313DBC"/>
    <w:rsid w:val="00313ECA"/>
    <w:rsid w:val="003146E9"/>
    <w:rsid w:val="00314705"/>
    <w:rsid w:val="00314CEC"/>
    <w:rsid w:val="00314F8F"/>
    <w:rsid w:val="0031528F"/>
    <w:rsid w:val="003154AA"/>
    <w:rsid w:val="003159DA"/>
    <w:rsid w:val="003159DB"/>
    <w:rsid w:val="00315AC6"/>
    <w:rsid w:val="003162BE"/>
    <w:rsid w:val="0031667C"/>
    <w:rsid w:val="00316D5E"/>
    <w:rsid w:val="00316ECB"/>
    <w:rsid w:val="00316ED2"/>
    <w:rsid w:val="0031705D"/>
    <w:rsid w:val="0031746F"/>
    <w:rsid w:val="00317A57"/>
    <w:rsid w:val="00320409"/>
    <w:rsid w:val="003206DC"/>
    <w:rsid w:val="00320A99"/>
    <w:rsid w:val="003210AD"/>
    <w:rsid w:val="003211A4"/>
    <w:rsid w:val="00321203"/>
    <w:rsid w:val="0032144B"/>
    <w:rsid w:val="0032165E"/>
    <w:rsid w:val="003221B9"/>
    <w:rsid w:val="00322AE3"/>
    <w:rsid w:val="00322D5B"/>
    <w:rsid w:val="00322DE0"/>
    <w:rsid w:val="0032338A"/>
    <w:rsid w:val="003238F0"/>
    <w:rsid w:val="00323E40"/>
    <w:rsid w:val="00323E69"/>
    <w:rsid w:val="00324949"/>
    <w:rsid w:val="00324F9F"/>
    <w:rsid w:val="00325123"/>
    <w:rsid w:val="003251B7"/>
    <w:rsid w:val="0032525B"/>
    <w:rsid w:val="003252BE"/>
    <w:rsid w:val="0032541E"/>
    <w:rsid w:val="00325565"/>
    <w:rsid w:val="00325AC2"/>
    <w:rsid w:val="00325B9E"/>
    <w:rsid w:val="00325FE9"/>
    <w:rsid w:val="003260D1"/>
    <w:rsid w:val="00326116"/>
    <w:rsid w:val="00326972"/>
    <w:rsid w:val="00326A1C"/>
    <w:rsid w:val="00327111"/>
    <w:rsid w:val="003277F6"/>
    <w:rsid w:val="00327BC0"/>
    <w:rsid w:val="00327C0E"/>
    <w:rsid w:val="00327C5F"/>
    <w:rsid w:val="00327FDC"/>
    <w:rsid w:val="00330193"/>
    <w:rsid w:val="00330975"/>
    <w:rsid w:val="00330A0D"/>
    <w:rsid w:val="00330F49"/>
    <w:rsid w:val="00330F7D"/>
    <w:rsid w:val="00331D23"/>
    <w:rsid w:val="003328A1"/>
    <w:rsid w:val="00332A42"/>
    <w:rsid w:val="00332BF1"/>
    <w:rsid w:val="00332D38"/>
    <w:rsid w:val="003332AF"/>
    <w:rsid w:val="00333F71"/>
    <w:rsid w:val="0033423F"/>
    <w:rsid w:val="00334490"/>
    <w:rsid w:val="00334736"/>
    <w:rsid w:val="0033495F"/>
    <w:rsid w:val="0033498E"/>
    <w:rsid w:val="00334F8D"/>
    <w:rsid w:val="0033504A"/>
    <w:rsid w:val="003350DC"/>
    <w:rsid w:val="0033573F"/>
    <w:rsid w:val="00335A08"/>
    <w:rsid w:val="00335A48"/>
    <w:rsid w:val="00335C29"/>
    <w:rsid w:val="00335DE2"/>
    <w:rsid w:val="00336044"/>
    <w:rsid w:val="003360E3"/>
    <w:rsid w:val="0033622E"/>
    <w:rsid w:val="00336943"/>
    <w:rsid w:val="00336D56"/>
    <w:rsid w:val="00337067"/>
    <w:rsid w:val="003371D5"/>
    <w:rsid w:val="003372C0"/>
    <w:rsid w:val="00337367"/>
    <w:rsid w:val="003376CD"/>
    <w:rsid w:val="00337C8D"/>
    <w:rsid w:val="003405A2"/>
    <w:rsid w:val="003405F6"/>
    <w:rsid w:val="00340A99"/>
    <w:rsid w:val="00340B8C"/>
    <w:rsid w:val="00340C35"/>
    <w:rsid w:val="003417C1"/>
    <w:rsid w:val="00341BE0"/>
    <w:rsid w:val="00342177"/>
    <w:rsid w:val="003423EE"/>
    <w:rsid w:val="00342464"/>
    <w:rsid w:val="003424A1"/>
    <w:rsid w:val="00342B0B"/>
    <w:rsid w:val="00342F68"/>
    <w:rsid w:val="003447ED"/>
    <w:rsid w:val="00344A80"/>
    <w:rsid w:val="00344D36"/>
    <w:rsid w:val="003451DD"/>
    <w:rsid w:val="003452C3"/>
    <w:rsid w:val="003455B0"/>
    <w:rsid w:val="003459F2"/>
    <w:rsid w:val="00345C7B"/>
    <w:rsid w:val="00345F36"/>
    <w:rsid w:val="0034611B"/>
    <w:rsid w:val="003466D4"/>
    <w:rsid w:val="003466DB"/>
    <w:rsid w:val="003469A3"/>
    <w:rsid w:val="00346D23"/>
    <w:rsid w:val="00346FFC"/>
    <w:rsid w:val="0034721E"/>
    <w:rsid w:val="0034766A"/>
    <w:rsid w:val="0034786E"/>
    <w:rsid w:val="00347D75"/>
    <w:rsid w:val="003501A7"/>
    <w:rsid w:val="0035048A"/>
    <w:rsid w:val="00350A84"/>
    <w:rsid w:val="00350E56"/>
    <w:rsid w:val="00351087"/>
    <w:rsid w:val="00351467"/>
    <w:rsid w:val="00351B5D"/>
    <w:rsid w:val="00351C36"/>
    <w:rsid w:val="00351C53"/>
    <w:rsid w:val="00351F87"/>
    <w:rsid w:val="0035250A"/>
    <w:rsid w:val="003529BE"/>
    <w:rsid w:val="00352A04"/>
    <w:rsid w:val="0035310A"/>
    <w:rsid w:val="003531E5"/>
    <w:rsid w:val="003536F7"/>
    <w:rsid w:val="003537E3"/>
    <w:rsid w:val="00353FB6"/>
    <w:rsid w:val="00354875"/>
    <w:rsid w:val="003556AE"/>
    <w:rsid w:val="00355D28"/>
    <w:rsid w:val="00356000"/>
    <w:rsid w:val="003560BD"/>
    <w:rsid w:val="003561EB"/>
    <w:rsid w:val="00357011"/>
    <w:rsid w:val="0035710D"/>
    <w:rsid w:val="00357273"/>
    <w:rsid w:val="00357B91"/>
    <w:rsid w:val="00357CBF"/>
    <w:rsid w:val="0036009A"/>
    <w:rsid w:val="00360275"/>
    <w:rsid w:val="00360B05"/>
    <w:rsid w:val="00360E7F"/>
    <w:rsid w:val="00360EA7"/>
    <w:rsid w:val="003611AF"/>
    <w:rsid w:val="003613B9"/>
    <w:rsid w:val="00361492"/>
    <w:rsid w:val="003614BB"/>
    <w:rsid w:val="0036263B"/>
    <w:rsid w:val="00362677"/>
    <w:rsid w:val="00362688"/>
    <w:rsid w:val="00362846"/>
    <w:rsid w:val="00362863"/>
    <w:rsid w:val="00362ACC"/>
    <w:rsid w:val="00362D26"/>
    <w:rsid w:val="00363344"/>
    <w:rsid w:val="003636A6"/>
    <w:rsid w:val="00363B62"/>
    <w:rsid w:val="003642A0"/>
    <w:rsid w:val="003645B0"/>
    <w:rsid w:val="00364630"/>
    <w:rsid w:val="003649A1"/>
    <w:rsid w:val="00364B2C"/>
    <w:rsid w:val="00364C42"/>
    <w:rsid w:val="00365809"/>
    <w:rsid w:val="00366397"/>
    <w:rsid w:val="003663E6"/>
    <w:rsid w:val="00366491"/>
    <w:rsid w:val="003664F1"/>
    <w:rsid w:val="00366671"/>
    <w:rsid w:val="0036698D"/>
    <w:rsid w:val="00366F87"/>
    <w:rsid w:val="003676D4"/>
    <w:rsid w:val="00367E3F"/>
    <w:rsid w:val="00370103"/>
    <w:rsid w:val="003708A1"/>
    <w:rsid w:val="00370BBC"/>
    <w:rsid w:val="00370D2C"/>
    <w:rsid w:val="00371271"/>
    <w:rsid w:val="003720E3"/>
    <w:rsid w:val="0037211D"/>
    <w:rsid w:val="0037218F"/>
    <w:rsid w:val="003721D7"/>
    <w:rsid w:val="00372572"/>
    <w:rsid w:val="00372709"/>
    <w:rsid w:val="00372880"/>
    <w:rsid w:val="00372883"/>
    <w:rsid w:val="00373AD1"/>
    <w:rsid w:val="00373C21"/>
    <w:rsid w:val="00374186"/>
    <w:rsid w:val="00374373"/>
    <w:rsid w:val="00374575"/>
    <w:rsid w:val="00374915"/>
    <w:rsid w:val="00374982"/>
    <w:rsid w:val="00374E4D"/>
    <w:rsid w:val="0037562D"/>
    <w:rsid w:val="00375927"/>
    <w:rsid w:val="00375A8B"/>
    <w:rsid w:val="00375B16"/>
    <w:rsid w:val="00375CA7"/>
    <w:rsid w:val="00375CC7"/>
    <w:rsid w:val="00375DE2"/>
    <w:rsid w:val="0037644C"/>
    <w:rsid w:val="00376539"/>
    <w:rsid w:val="0037761C"/>
    <w:rsid w:val="003778D1"/>
    <w:rsid w:val="0037796C"/>
    <w:rsid w:val="00377BE6"/>
    <w:rsid w:val="00377DCC"/>
    <w:rsid w:val="00377EA5"/>
    <w:rsid w:val="00377F77"/>
    <w:rsid w:val="00380346"/>
    <w:rsid w:val="00380809"/>
    <w:rsid w:val="003809ED"/>
    <w:rsid w:val="00380D4C"/>
    <w:rsid w:val="00380E54"/>
    <w:rsid w:val="00380EAA"/>
    <w:rsid w:val="00381BD0"/>
    <w:rsid w:val="00381CEB"/>
    <w:rsid w:val="00381D57"/>
    <w:rsid w:val="00382306"/>
    <w:rsid w:val="003827D1"/>
    <w:rsid w:val="00382CBE"/>
    <w:rsid w:val="00383073"/>
    <w:rsid w:val="00383256"/>
    <w:rsid w:val="003837FB"/>
    <w:rsid w:val="00383DFE"/>
    <w:rsid w:val="00383FD9"/>
    <w:rsid w:val="00384058"/>
    <w:rsid w:val="0038438F"/>
    <w:rsid w:val="0038447B"/>
    <w:rsid w:val="003846DE"/>
    <w:rsid w:val="0038472A"/>
    <w:rsid w:val="00384783"/>
    <w:rsid w:val="0038499E"/>
    <w:rsid w:val="00384C09"/>
    <w:rsid w:val="00384D30"/>
    <w:rsid w:val="00385392"/>
    <w:rsid w:val="00385AE1"/>
    <w:rsid w:val="003868AD"/>
    <w:rsid w:val="00386EDF"/>
    <w:rsid w:val="0038760C"/>
    <w:rsid w:val="00387C67"/>
    <w:rsid w:val="00387D98"/>
    <w:rsid w:val="00390030"/>
    <w:rsid w:val="0039032E"/>
    <w:rsid w:val="00390B0F"/>
    <w:rsid w:val="00390B38"/>
    <w:rsid w:val="00390B6B"/>
    <w:rsid w:val="00390D12"/>
    <w:rsid w:val="00391097"/>
    <w:rsid w:val="00391366"/>
    <w:rsid w:val="00391669"/>
    <w:rsid w:val="00391CFE"/>
    <w:rsid w:val="00391D25"/>
    <w:rsid w:val="003922BD"/>
    <w:rsid w:val="003923A3"/>
    <w:rsid w:val="0039274E"/>
    <w:rsid w:val="00392A18"/>
    <w:rsid w:val="00392F16"/>
    <w:rsid w:val="0039327C"/>
    <w:rsid w:val="0039353B"/>
    <w:rsid w:val="003935DE"/>
    <w:rsid w:val="00393847"/>
    <w:rsid w:val="00393D10"/>
    <w:rsid w:val="00393FAF"/>
    <w:rsid w:val="00394753"/>
    <w:rsid w:val="00394793"/>
    <w:rsid w:val="003947F2"/>
    <w:rsid w:val="00394F3D"/>
    <w:rsid w:val="00394F9E"/>
    <w:rsid w:val="00395378"/>
    <w:rsid w:val="00395426"/>
    <w:rsid w:val="003957F2"/>
    <w:rsid w:val="00395B91"/>
    <w:rsid w:val="00395CE0"/>
    <w:rsid w:val="00395E10"/>
    <w:rsid w:val="0039626D"/>
    <w:rsid w:val="00396615"/>
    <w:rsid w:val="0039681F"/>
    <w:rsid w:val="00396E54"/>
    <w:rsid w:val="00396E92"/>
    <w:rsid w:val="0039700D"/>
    <w:rsid w:val="00397089"/>
    <w:rsid w:val="00397239"/>
    <w:rsid w:val="003972B7"/>
    <w:rsid w:val="00397406"/>
    <w:rsid w:val="003978A8"/>
    <w:rsid w:val="00397B11"/>
    <w:rsid w:val="00397B60"/>
    <w:rsid w:val="00397F5F"/>
    <w:rsid w:val="003A0577"/>
    <w:rsid w:val="003A0754"/>
    <w:rsid w:val="003A0F30"/>
    <w:rsid w:val="003A112C"/>
    <w:rsid w:val="003A16BB"/>
    <w:rsid w:val="003A1857"/>
    <w:rsid w:val="003A23DB"/>
    <w:rsid w:val="003A2853"/>
    <w:rsid w:val="003A2CEF"/>
    <w:rsid w:val="003A2E12"/>
    <w:rsid w:val="003A3204"/>
    <w:rsid w:val="003A3290"/>
    <w:rsid w:val="003A386A"/>
    <w:rsid w:val="003A3A25"/>
    <w:rsid w:val="003A3B45"/>
    <w:rsid w:val="003A3BC9"/>
    <w:rsid w:val="003A3DB6"/>
    <w:rsid w:val="003A42C3"/>
    <w:rsid w:val="003A48B4"/>
    <w:rsid w:val="003A4C44"/>
    <w:rsid w:val="003A55C3"/>
    <w:rsid w:val="003A564D"/>
    <w:rsid w:val="003A5684"/>
    <w:rsid w:val="003A5950"/>
    <w:rsid w:val="003A5AD0"/>
    <w:rsid w:val="003A5F43"/>
    <w:rsid w:val="003A623B"/>
    <w:rsid w:val="003A6CE3"/>
    <w:rsid w:val="003A70B3"/>
    <w:rsid w:val="003A7404"/>
    <w:rsid w:val="003A76EC"/>
    <w:rsid w:val="003A7899"/>
    <w:rsid w:val="003A7B81"/>
    <w:rsid w:val="003B003B"/>
    <w:rsid w:val="003B09BC"/>
    <w:rsid w:val="003B0D97"/>
    <w:rsid w:val="003B0DA0"/>
    <w:rsid w:val="003B1098"/>
    <w:rsid w:val="003B10AD"/>
    <w:rsid w:val="003B10B0"/>
    <w:rsid w:val="003B15EE"/>
    <w:rsid w:val="003B233C"/>
    <w:rsid w:val="003B2757"/>
    <w:rsid w:val="003B2933"/>
    <w:rsid w:val="003B3691"/>
    <w:rsid w:val="003B3AEE"/>
    <w:rsid w:val="003B3F49"/>
    <w:rsid w:val="003B412C"/>
    <w:rsid w:val="003B47B3"/>
    <w:rsid w:val="003B4D9C"/>
    <w:rsid w:val="003B517D"/>
    <w:rsid w:val="003B51AD"/>
    <w:rsid w:val="003B5634"/>
    <w:rsid w:val="003B58E1"/>
    <w:rsid w:val="003B591D"/>
    <w:rsid w:val="003B5CE8"/>
    <w:rsid w:val="003B6013"/>
    <w:rsid w:val="003B60EC"/>
    <w:rsid w:val="003B63FA"/>
    <w:rsid w:val="003B6E04"/>
    <w:rsid w:val="003B706E"/>
    <w:rsid w:val="003B7B6A"/>
    <w:rsid w:val="003B7E81"/>
    <w:rsid w:val="003B7F35"/>
    <w:rsid w:val="003C00BC"/>
    <w:rsid w:val="003C00ED"/>
    <w:rsid w:val="003C023C"/>
    <w:rsid w:val="003C0834"/>
    <w:rsid w:val="003C0AF1"/>
    <w:rsid w:val="003C0F70"/>
    <w:rsid w:val="003C1116"/>
    <w:rsid w:val="003C16C4"/>
    <w:rsid w:val="003C1AED"/>
    <w:rsid w:val="003C1C0A"/>
    <w:rsid w:val="003C21E6"/>
    <w:rsid w:val="003C2336"/>
    <w:rsid w:val="003C2914"/>
    <w:rsid w:val="003C2E96"/>
    <w:rsid w:val="003C2EA0"/>
    <w:rsid w:val="003C2F45"/>
    <w:rsid w:val="003C3263"/>
    <w:rsid w:val="003C35DF"/>
    <w:rsid w:val="003C37B2"/>
    <w:rsid w:val="003C4A66"/>
    <w:rsid w:val="003C4A68"/>
    <w:rsid w:val="003C4A74"/>
    <w:rsid w:val="003C4EEF"/>
    <w:rsid w:val="003C4FC8"/>
    <w:rsid w:val="003C529B"/>
    <w:rsid w:val="003C554F"/>
    <w:rsid w:val="003C558B"/>
    <w:rsid w:val="003C576F"/>
    <w:rsid w:val="003C5857"/>
    <w:rsid w:val="003C592B"/>
    <w:rsid w:val="003C60BC"/>
    <w:rsid w:val="003C61DD"/>
    <w:rsid w:val="003C634B"/>
    <w:rsid w:val="003C6808"/>
    <w:rsid w:val="003C6B95"/>
    <w:rsid w:val="003C6F6A"/>
    <w:rsid w:val="003C7DEF"/>
    <w:rsid w:val="003D074F"/>
    <w:rsid w:val="003D07E4"/>
    <w:rsid w:val="003D0D39"/>
    <w:rsid w:val="003D0E9B"/>
    <w:rsid w:val="003D1952"/>
    <w:rsid w:val="003D1CAC"/>
    <w:rsid w:val="003D2117"/>
    <w:rsid w:val="003D23CE"/>
    <w:rsid w:val="003D247E"/>
    <w:rsid w:val="003D29AB"/>
    <w:rsid w:val="003D2EE0"/>
    <w:rsid w:val="003D34BD"/>
    <w:rsid w:val="003D39EA"/>
    <w:rsid w:val="003D3A11"/>
    <w:rsid w:val="003D3AC8"/>
    <w:rsid w:val="003D4C71"/>
    <w:rsid w:val="003D4EA9"/>
    <w:rsid w:val="003D53C2"/>
    <w:rsid w:val="003D5613"/>
    <w:rsid w:val="003D5BC4"/>
    <w:rsid w:val="003D5D47"/>
    <w:rsid w:val="003D5EDC"/>
    <w:rsid w:val="003D6296"/>
    <w:rsid w:val="003D639F"/>
    <w:rsid w:val="003D63E7"/>
    <w:rsid w:val="003D6575"/>
    <w:rsid w:val="003D6B91"/>
    <w:rsid w:val="003D7290"/>
    <w:rsid w:val="003D7A64"/>
    <w:rsid w:val="003D7E46"/>
    <w:rsid w:val="003D7E72"/>
    <w:rsid w:val="003E006A"/>
    <w:rsid w:val="003E01D8"/>
    <w:rsid w:val="003E020A"/>
    <w:rsid w:val="003E04F6"/>
    <w:rsid w:val="003E05F1"/>
    <w:rsid w:val="003E0667"/>
    <w:rsid w:val="003E0801"/>
    <w:rsid w:val="003E1079"/>
    <w:rsid w:val="003E113B"/>
    <w:rsid w:val="003E12DB"/>
    <w:rsid w:val="003E20B1"/>
    <w:rsid w:val="003E222D"/>
    <w:rsid w:val="003E29F8"/>
    <w:rsid w:val="003E318D"/>
    <w:rsid w:val="003E34CE"/>
    <w:rsid w:val="003E3709"/>
    <w:rsid w:val="003E3CBA"/>
    <w:rsid w:val="003E3F01"/>
    <w:rsid w:val="003E4275"/>
    <w:rsid w:val="003E442D"/>
    <w:rsid w:val="003E4BCB"/>
    <w:rsid w:val="003E4C25"/>
    <w:rsid w:val="003E4E27"/>
    <w:rsid w:val="003E4F26"/>
    <w:rsid w:val="003E5092"/>
    <w:rsid w:val="003E51A2"/>
    <w:rsid w:val="003E536D"/>
    <w:rsid w:val="003E53CD"/>
    <w:rsid w:val="003E55A2"/>
    <w:rsid w:val="003E5656"/>
    <w:rsid w:val="003E66D4"/>
    <w:rsid w:val="003E6789"/>
    <w:rsid w:val="003E6AF7"/>
    <w:rsid w:val="003E6FCB"/>
    <w:rsid w:val="003E715D"/>
    <w:rsid w:val="003E759D"/>
    <w:rsid w:val="003E7C53"/>
    <w:rsid w:val="003F00DA"/>
    <w:rsid w:val="003F0BAE"/>
    <w:rsid w:val="003F0C10"/>
    <w:rsid w:val="003F103E"/>
    <w:rsid w:val="003F14EA"/>
    <w:rsid w:val="003F1C93"/>
    <w:rsid w:val="003F22C1"/>
    <w:rsid w:val="003F2AF9"/>
    <w:rsid w:val="003F2C54"/>
    <w:rsid w:val="003F2C7F"/>
    <w:rsid w:val="003F2E48"/>
    <w:rsid w:val="003F3B25"/>
    <w:rsid w:val="003F40AF"/>
    <w:rsid w:val="003F42E4"/>
    <w:rsid w:val="003F440C"/>
    <w:rsid w:val="003F4523"/>
    <w:rsid w:val="003F47E4"/>
    <w:rsid w:val="003F5078"/>
    <w:rsid w:val="003F525A"/>
    <w:rsid w:val="003F537B"/>
    <w:rsid w:val="003F55CE"/>
    <w:rsid w:val="003F578C"/>
    <w:rsid w:val="003F5BA7"/>
    <w:rsid w:val="003F5DA8"/>
    <w:rsid w:val="003F5E1A"/>
    <w:rsid w:val="003F628E"/>
    <w:rsid w:val="003F6537"/>
    <w:rsid w:val="003F6A0E"/>
    <w:rsid w:val="003F6BEC"/>
    <w:rsid w:val="003F7BE6"/>
    <w:rsid w:val="003F7D17"/>
    <w:rsid w:val="004000F5"/>
    <w:rsid w:val="004006A9"/>
    <w:rsid w:val="0040191D"/>
    <w:rsid w:val="00402AF3"/>
    <w:rsid w:val="00402BF8"/>
    <w:rsid w:val="00403308"/>
    <w:rsid w:val="0040330C"/>
    <w:rsid w:val="004035E6"/>
    <w:rsid w:val="00403B97"/>
    <w:rsid w:val="00403FC8"/>
    <w:rsid w:val="0040416A"/>
    <w:rsid w:val="00404421"/>
    <w:rsid w:val="00404D07"/>
    <w:rsid w:val="00404D7F"/>
    <w:rsid w:val="00404EE2"/>
    <w:rsid w:val="004052A2"/>
    <w:rsid w:val="004052AE"/>
    <w:rsid w:val="00405B33"/>
    <w:rsid w:val="0040600A"/>
    <w:rsid w:val="004061D8"/>
    <w:rsid w:val="004063D2"/>
    <w:rsid w:val="00407372"/>
    <w:rsid w:val="004075EC"/>
    <w:rsid w:val="004077FD"/>
    <w:rsid w:val="00407CD1"/>
    <w:rsid w:val="004100F3"/>
    <w:rsid w:val="00410689"/>
    <w:rsid w:val="00410F61"/>
    <w:rsid w:val="004110E7"/>
    <w:rsid w:val="0041138B"/>
    <w:rsid w:val="00411839"/>
    <w:rsid w:val="004118A5"/>
    <w:rsid w:val="00411C42"/>
    <w:rsid w:val="004120E0"/>
    <w:rsid w:val="004126A9"/>
    <w:rsid w:val="004134BD"/>
    <w:rsid w:val="004134DC"/>
    <w:rsid w:val="00413555"/>
    <w:rsid w:val="00413672"/>
    <w:rsid w:val="004139DF"/>
    <w:rsid w:val="00414041"/>
    <w:rsid w:val="00414465"/>
    <w:rsid w:val="004146F8"/>
    <w:rsid w:val="00414729"/>
    <w:rsid w:val="004148C0"/>
    <w:rsid w:val="004148EC"/>
    <w:rsid w:val="00414BBA"/>
    <w:rsid w:val="00414C80"/>
    <w:rsid w:val="00414E0B"/>
    <w:rsid w:val="00414F4B"/>
    <w:rsid w:val="004150F9"/>
    <w:rsid w:val="004153B6"/>
    <w:rsid w:val="00415E4F"/>
    <w:rsid w:val="00415EF9"/>
    <w:rsid w:val="0041613F"/>
    <w:rsid w:val="00416629"/>
    <w:rsid w:val="004169AC"/>
    <w:rsid w:val="00416D65"/>
    <w:rsid w:val="004173F3"/>
    <w:rsid w:val="004174A6"/>
    <w:rsid w:val="004178AF"/>
    <w:rsid w:val="00417DA1"/>
    <w:rsid w:val="00417E7E"/>
    <w:rsid w:val="004201B1"/>
    <w:rsid w:val="004203E6"/>
    <w:rsid w:val="00420406"/>
    <w:rsid w:val="004206B7"/>
    <w:rsid w:val="00420714"/>
    <w:rsid w:val="00420C2A"/>
    <w:rsid w:val="00420CC1"/>
    <w:rsid w:val="00421460"/>
    <w:rsid w:val="004215D7"/>
    <w:rsid w:val="0042186F"/>
    <w:rsid w:val="00421BEA"/>
    <w:rsid w:val="00422555"/>
    <w:rsid w:val="00422A8F"/>
    <w:rsid w:val="00422B04"/>
    <w:rsid w:val="00422CDB"/>
    <w:rsid w:val="00423211"/>
    <w:rsid w:val="00423478"/>
    <w:rsid w:val="0042355A"/>
    <w:rsid w:val="00423583"/>
    <w:rsid w:val="00423630"/>
    <w:rsid w:val="0042438F"/>
    <w:rsid w:val="004244A3"/>
    <w:rsid w:val="00424AB6"/>
    <w:rsid w:val="00424D63"/>
    <w:rsid w:val="0042501F"/>
    <w:rsid w:val="004250FC"/>
    <w:rsid w:val="004252B3"/>
    <w:rsid w:val="004256FD"/>
    <w:rsid w:val="00425927"/>
    <w:rsid w:val="00425B3F"/>
    <w:rsid w:val="00425B76"/>
    <w:rsid w:val="00425DAB"/>
    <w:rsid w:val="004260A2"/>
    <w:rsid w:val="00426187"/>
    <w:rsid w:val="0042681D"/>
    <w:rsid w:val="00426C54"/>
    <w:rsid w:val="00426FC6"/>
    <w:rsid w:val="004273BC"/>
    <w:rsid w:val="004275C4"/>
    <w:rsid w:val="00427C5F"/>
    <w:rsid w:val="0043094F"/>
    <w:rsid w:val="004315FB"/>
    <w:rsid w:val="00431AFB"/>
    <w:rsid w:val="00431ECB"/>
    <w:rsid w:val="0043235D"/>
    <w:rsid w:val="0043290C"/>
    <w:rsid w:val="00432D66"/>
    <w:rsid w:val="004331F4"/>
    <w:rsid w:val="00433533"/>
    <w:rsid w:val="0043478E"/>
    <w:rsid w:val="00434800"/>
    <w:rsid w:val="00435C42"/>
    <w:rsid w:val="004362A5"/>
    <w:rsid w:val="0043640D"/>
    <w:rsid w:val="00437137"/>
    <w:rsid w:val="0043794F"/>
    <w:rsid w:val="00437AF5"/>
    <w:rsid w:val="004404C5"/>
    <w:rsid w:val="0044056B"/>
    <w:rsid w:val="0044070E"/>
    <w:rsid w:val="00440994"/>
    <w:rsid w:val="00440B97"/>
    <w:rsid w:val="00440D95"/>
    <w:rsid w:val="00440F39"/>
    <w:rsid w:val="00441224"/>
    <w:rsid w:val="00441398"/>
    <w:rsid w:val="00441585"/>
    <w:rsid w:val="004416F8"/>
    <w:rsid w:val="00441D45"/>
    <w:rsid w:val="0044229F"/>
    <w:rsid w:val="00442804"/>
    <w:rsid w:val="00442BD2"/>
    <w:rsid w:val="00443044"/>
    <w:rsid w:val="00443068"/>
    <w:rsid w:val="004431EE"/>
    <w:rsid w:val="00443C50"/>
    <w:rsid w:val="00443CBF"/>
    <w:rsid w:val="004441C8"/>
    <w:rsid w:val="00444407"/>
    <w:rsid w:val="00444702"/>
    <w:rsid w:val="00444B71"/>
    <w:rsid w:val="00444DD0"/>
    <w:rsid w:val="00446ACC"/>
    <w:rsid w:val="00446B79"/>
    <w:rsid w:val="00446BA0"/>
    <w:rsid w:val="00446CDF"/>
    <w:rsid w:val="00446D6E"/>
    <w:rsid w:val="004471F3"/>
    <w:rsid w:val="004473A4"/>
    <w:rsid w:val="0044787F"/>
    <w:rsid w:val="00447ABB"/>
    <w:rsid w:val="00447CB6"/>
    <w:rsid w:val="00447D57"/>
    <w:rsid w:val="00447E58"/>
    <w:rsid w:val="004507E5"/>
    <w:rsid w:val="00450898"/>
    <w:rsid w:val="00451069"/>
    <w:rsid w:val="004519AD"/>
    <w:rsid w:val="00451CCD"/>
    <w:rsid w:val="00451CF4"/>
    <w:rsid w:val="004521E1"/>
    <w:rsid w:val="00452399"/>
    <w:rsid w:val="0045312D"/>
    <w:rsid w:val="00453E11"/>
    <w:rsid w:val="00454141"/>
    <w:rsid w:val="00454355"/>
    <w:rsid w:val="0045459A"/>
    <w:rsid w:val="004545DB"/>
    <w:rsid w:val="00454A83"/>
    <w:rsid w:val="00454BF5"/>
    <w:rsid w:val="00454C39"/>
    <w:rsid w:val="00454EBC"/>
    <w:rsid w:val="00454ED8"/>
    <w:rsid w:val="00454FE0"/>
    <w:rsid w:val="00455C4E"/>
    <w:rsid w:val="00456186"/>
    <w:rsid w:val="00456A92"/>
    <w:rsid w:val="00456BAB"/>
    <w:rsid w:val="00457295"/>
    <w:rsid w:val="00457485"/>
    <w:rsid w:val="0045752D"/>
    <w:rsid w:val="004576B4"/>
    <w:rsid w:val="0045786A"/>
    <w:rsid w:val="004578DC"/>
    <w:rsid w:val="00457A0E"/>
    <w:rsid w:val="00457AB8"/>
    <w:rsid w:val="00457F61"/>
    <w:rsid w:val="00457FB0"/>
    <w:rsid w:val="004601DF"/>
    <w:rsid w:val="00460212"/>
    <w:rsid w:val="00460426"/>
    <w:rsid w:val="0046044A"/>
    <w:rsid w:val="004607C4"/>
    <w:rsid w:val="00460AC2"/>
    <w:rsid w:val="00460F76"/>
    <w:rsid w:val="00460F9F"/>
    <w:rsid w:val="004613A5"/>
    <w:rsid w:val="004617D8"/>
    <w:rsid w:val="00461996"/>
    <w:rsid w:val="00461AB3"/>
    <w:rsid w:val="00461C3C"/>
    <w:rsid w:val="00461E8B"/>
    <w:rsid w:val="00461FD6"/>
    <w:rsid w:val="00461FE6"/>
    <w:rsid w:val="004624EB"/>
    <w:rsid w:val="0046250C"/>
    <w:rsid w:val="004625AA"/>
    <w:rsid w:val="00462B0D"/>
    <w:rsid w:val="00462E47"/>
    <w:rsid w:val="00462F12"/>
    <w:rsid w:val="00462F3B"/>
    <w:rsid w:val="00463042"/>
    <w:rsid w:val="00463050"/>
    <w:rsid w:val="0046340F"/>
    <w:rsid w:val="00463A0D"/>
    <w:rsid w:val="00463C54"/>
    <w:rsid w:val="0046467C"/>
    <w:rsid w:val="0046480A"/>
    <w:rsid w:val="0046498B"/>
    <w:rsid w:val="00464A1E"/>
    <w:rsid w:val="00464A62"/>
    <w:rsid w:val="00465502"/>
    <w:rsid w:val="004658E7"/>
    <w:rsid w:val="00465996"/>
    <w:rsid w:val="004659AA"/>
    <w:rsid w:val="00466168"/>
    <w:rsid w:val="00466ED9"/>
    <w:rsid w:val="00467865"/>
    <w:rsid w:val="0046786E"/>
    <w:rsid w:val="00467A5B"/>
    <w:rsid w:val="00467B74"/>
    <w:rsid w:val="00467DEA"/>
    <w:rsid w:val="00467E76"/>
    <w:rsid w:val="00470060"/>
    <w:rsid w:val="00470816"/>
    <w:rsid w:val="004714D4"/>
    <w:rsid w:val="004715D8"/>
    <w:rsid w:val="0047166F"/>
    <w:rsid w:val="00471718"/>
    <w:rsid w:val="00471F9C"/>
    <w:rsid w:val="0047219F"/>
    <w:rsid w:val="00472538"/>
    <w:rsid w:val="00472541"/>
    <w:rsid w:val="004736B9"/>
    <w:rsid w:val="00473F84"/>
    <w:rsid w:val="00474A0B"/>
    <w:rsid w:val="00474CBC"/>
    <w:rsid w:val="00474DE3"/>
    <w:rsid w:val="00475372"/>
    <w:rsid w:val="00475712"/>
    <w:rsid w:val="00475DF8"/>
    <w:rsid w:val="004761D8"/>
    <w:rsid w:val="0047723E"/>
    <w:rsid w:val="004778A6"/>
    <w:rsid w:val="00477BF9"/>
    <w:rsid w:val="00477CEB"/>
    <w:rsid w:val="00477EA6"/>
    <w:rsid w:val="004800FF"/>
    <w:rsid w:val="00480270"/>
    <w:rsid w:val="00480592"/>
    <w:rsid w:val="004809C3"/>
    <w:rsid w:val="00480B8A"/>
    <w:rsid w:val="00480C50"/>
    <w:rsid w:val="00480CCE"/>
    <w:rsid w:val="00481694"/>
    <w:rsid w:val="004816AE"/>
    <w:rsid w:val="00481B63"/>
    <w:rsid w:val="00481BEF"/>
    <w:rsid w:val="00481D09"/>
    <w:rsid w:val="00481ECC"/>
    <w:rsid w:val="00481F90"/>
    <w:rsid w:val="004823B7"/>
    <w:rsid w:val="00482435"/>
    <w:rsid w:val="004825FC"/>
    <w:rsid w:val="00482FAA"/>
    <w:rsid w:val="0048316B"/>
    <w:rsid w:val="00483720"/>
    <w:rsid w:val="004841DE"/>
    <w:rsid w:val="00484630"/>
    <w:rsid w:val="004849DE"/>
    <w:rsid w:val="00484CFF"/>
    <w:rsid w:val="00485E44"/>
    <w:rsid w:val="00485EEA"/>
    <w:rsid w:val="00485F58"/>
    <w:rsid w:val="00485F85"/>
    <w:rsid w:val="004865B6"/>
    <w:rsid w:val="0048677D"/>
    <w:rsid w:val="004868F2"/>
    <w:rsid w:val="00486921"/>
    <w:rsid w:val="00486C98"/>
    <w:rsid w:val="00487895"/>
    <w:rsid w:val="00487A8E"/>
    <w:rsid w:val="00490670"/>
    <w:rsid w:val="0049075F"/>
    <w:rsid w:val="0049082A"/>
    <w:rsid w:val="00490EB0"/>
    <w:rsid w:val="00490EF9"/>
    <w:rsid w:val="00491288"/>
    <w:rsid w:val="004915C6"/>
    <w:rsid w:val="00491B45"/>
    <w:rsid w:val="00491F49"/>
    <w:rsid w:val="00492DA8"/>
    <w:rsid w:val="00492F56"/>
    <w:rsid w:val="00493039"/>
    <w:rsid w:val="004933A0"/>
    <w:rsid w:val="004933AB"/>
    <w:rsid w:val="004934EE"/>
    <w:rsid w:val="004936DC"/>
    <w:rsid w:val="004937CA"/>
    <w:rsid w:val="0049487B"/>
    <w:rsid w:val="00494C2E"/>
    <w:rsid w:val="004952A1"/>
    <w:rsid w:val="004956F7"/>
    <w:rsid w:val="00495D03"/>
    <w:rsid w:val="00496430"/>
    <w:rsid w:val="00496A84"/>
    <w:rsid w:val="00496AB5"/>
    <w:rsid w:val="00496AC1"/>
    <w:rsid w:val="00496ACB"/>
    <w:rsid w:val="00497266"/>
    <w:rsid w:val="00497621"/>
    <w:rsid w:val="00497A4B"/>
    <w:rsid w:val="00497BD5"/>
    <w:rsid w:val="00497C0D"/>
    <w:rsid w:val="004A0672"/>
    <w:rsid w:val="004A0888"/>
    <w:rsid w:val="004A0A93"/>
    <w:rsid w:val="004A0A9C"/>
    <w:rsid w:val="004A0B38"/>
    <w:rsid w:val="004A0EFA"/>
    <w:rsid w:val="004A0FD8"/>
    <w:rsid w:val="004A21AA"/>
    <w:rsid w:val="004A2728"/>
    <w:rsid w:val="004A2C2D"/>
    <w:rsid w:val="004A37CC"/>
    <w:rsid w:val="004A388E"/>
    <w:rsid w:val="004A3E06"/>
    <w:rsid w:val="004A3E41"/>
    <w:rsid w:val="004A3E8F"/>
    <w:rsid w:val="004A417D"/>
    <w:rsid w:val="004A43B6"/>
    <w:rsid w:val="004A4982"/>
    <w:rsid w:val="004A582D"/>
    <w:rsid w:val="004A6198"/>
    <w:rsid w:val="004A68CC"/>
    <w:rsid w:val="004A705E"/>
    <w:rsid w:val="004A70EE"/>
    <w:rsid w:val="004A747A"/>
    <w:rsid w:val="004A774E"/>
    <w:rsid w:val="004A7760"/>
    <w:rsid w:val="004A7946"/>
    <w:rsid w:val="004A7B93"/>
    <w:rsid w:val="004A7D3E"/>
    <w:rsid w:val="004A7FF9"/>
    <w:rsid w:val="004B0432"/>
    <w:rsid w:val="004B04A1"/>
    <w:rsid w:val="004B0B09"/>
    <w:rsid w:val="004B0B84"/>
    <w:rsid w:val="004B0C3A"/>
    <w:rsid w:val="004B0DF9"/>
    <w:rsid w:val="004B0E86"/>
    <w:rsid w:val="004B175A"/>
    <w:rsid w:val="004B1A2C"/>
    <w:rsid w:val="004B2445"/>
    <w:rsid w:val="004B270D"/>
    <w:rsid w:val="004B2B94"/>
    <w:rsid w:val="004B3540"/>
    <w:rsid w:val="004B379D"/>
    <w:rsid w:val="004B3B42"/>
    <w:rsid w:val="004B468B"/>
    <w:rsid w:val="004B4838"/>
    <w:rsid w:val="004B4DFD"/>
    <w:rsid w:val="004B4E2D"/>
    <w:rsid w:val="004B5156"/>
    <w:rsid w:val="004B52F6"/>
    <w:rsid w:val="004B53E4"/>
    <w:rsid w:val="004B5C00"/>
    <w:rsid w:val="004B5F0C"/>
    <w:rsid w:val="004B5F8B"/>
    <w:rsid w:val="004B6031"/>
    <w:rsid w:val="004B70B1"/>
    <w:rsid w:val="004B744A"/>
    <w:rsid w:val="004B7597"/>
    <w:rsid w:val="004B7627"/>
    <w:rsid w:val="004B7A43"/>
    <w:rsid w:val="004B7AF1"/>
    <w:rsid w:val="004B7C2E"/>
    <w:rsid w:val="004B7C32"/>
    <w:rsid w:val="004C0174"/>
    <w:rsid w:val="004C024D"/>
    <w:rsid w:val="004C03EE"/>
    <w:rsid w:val="004C046E"/>
    <w:rsid w:val="004C0BD5"/>
    <w:rsid w:val="004C1241"/>
    <w:rsid w:val="004C1609"/>
    <w:rsid w:val="004C1A77"/>
    <w:rsid w:val="004C216B"/>
    <w:rsid w:val="004C2389"/>
    <w:rsid w:val="004C262B"/>
    <w:rsid w:val="004C27A6"/>
    <w:rsid w:val="004C2C32"/>
    <w:rsid w:val="004C2EA7"/>
    <w:rsid w:val="004C3533"/>
    <w:rsid w:val="004C383D"/>
    <w:rsid w:val="004C3BD9"/>
    <w:rsid w:val="004C3F8F"/>
    <w:rsid w:val="004C4F0C"/>
    <w:rsid w:val="004C5411"/>
    <w:rsid w:val="004C547B"/>
    <w:rsid w:val="004C5D24"/>
    <w:rsid w:val="004C5DD3"/>
    <w:rsid w:val="004C5EFB"/>
    <w:rsid w:val="004C6305"/>
    <w:rsid w:val="004C6570"/>
    <w:rsid w:val="004C6578"/>
    <w:rsid w:val="004C6782"/>
    <w:rsid w:val="004C6AA8"/>
    <w:rsid w:val="004C6C27"/>
    <w:rsid w:val="004C6CFB"/>
    <w:rsid w:val="004C7487"/>
    <w:rsid w:val="004C7AF4"/>
    <w:rsid w:val="004C7B70"/>
    <w:rsid w:val="004C7BC2"/>
    <w:rsid w:val="004C7D6D"/>
    <w:rsid w:val="004D0285"/>
    <w:rsid w:val="004D0513"/>
    <w:rsid w:val="004D0883"/>
    <w:rsid w:val="004D0A6E"/>
    <w:rsid w:val="004D0A71"/>
    <w:rsid w:val="004D1108"/>
    <w:rsid w:val="004D1387"/>
    <w:rsid w:val="004D14BE"/>
    <w:rsid w:val="004D21C3"/>
    <w:rsid w:val="004D2E5F"/>
    <w:rsid w:val="004D2F5E"/>
    <w:rsid w:val="004D30CD"/>
    <w:rsid w:val="004D30F9"/>
    <w:rsid w:val="004D3167"/>
    <w:rsid w:val="004D31BE"/>
    <w:rsid w:val="004D3427"/>
    <w:rsid w:val="004D3537"/>
    <w:rsid w:val="004D36F5"/>
    <w:rsid w:val="004D375C"/>
    <w:rsid w:val="004D3A28"/>
    <w:rsid w:val="004D4407"/>
    <w:rsid w:val="004D4786"/>
    <w:rsid w:val="004D4A32"/>
    <w:rsid w:val="004D4B4D"/>
    <w:rsid w:val="004D4BA9"/>
    <w:rsid w:val="004D523F"/>
    <w:rsid w:val="004D5B06"/>
    <w:rsid w:val="004D5E39"/>
    <w:rsid w:val="004D5F62"/>
    <w:rsid w:val="004D5FD2"/>
    <w:rsid w:val="004D61A1"/>
    <w:rsid w:val="004D64AB"/>
    <w:rsid w:val="004D67FC"/>
    <w:rsid w:val="004D6800"/>
    <w:rsid w:val="004D6801"/>
    <w:rsid w:val="004D6AF7"/>
    <w:rsid w:val="004D6B06"/>
    <w:rsid w:val="004D6F89"/>
    <w:rsid w:val="004D776C"/>
    <w:rsid w:val="004D7A9B"/>
    <w:rsid w:val="004E06FF"/>
    <w:rsid w:val="004E09B7"/>
    <w:rsid w:val="004E0A17"/>
    <w:rsid w:val="004E0AB9"/>
    <w:rsid w:val="004E0D22"/>
    <w:rsid w:val="004E0F8F"/>
    <w:rsid w:val="004E13ED"/>
    <w:rsid w:val="004E1565"/>
    <w:rsid w:val="004E1ABC"/>
    <w:rsid w:val="004E1EB5"/>
    <w:rsid w:val="004E20A0"/>
    <w:rsid w:val="004E210C"/>
    <w:rsid w:val="004E2E26"/>
    <w:rsid w:val="004E2F27"/>
    <w:rsid w:val="004E338E"/>
    <w:rsid w:val="004E349D"/>
    <w:rsid w:val="004E39B7"/>
    <w:rsid w:val="004E3D11"/>
    <w:rsid w:val="004E443E"/>
    <w:rsid w:val="004E48C5"/>
    <w:rsid w:val="004E4A29"/>
    <w:rsid w:val="004E4E5A"/>
    <w:rsid w:val="004E5668"/>
    <w:rsid w:val="004E593D"/>
    <w:rsid w:val="004E5EEE"/>
    <w:rsid w:val="004E629C"/>
    <w:rsid w:val="004E64AD"/>
    <w:rsid w:val="004E6A4F"/>
    <w:rsid w:val="004E6B4E"/>
    <w:rsid w:val="004E6D97"/>
    <w:rsid w:val="004E712A"/>
    <w:rsid w:val="004E714D"/>
    <w:rsid w:val="004E778F"/>
    <w:rsid w:val="004E7CE8"/>
    <w:rsid w:val="004F022D"/>
    <w:rsid w:val="004F0584"/>
    <w:rsid w:val="004F0602"/>
    <w:rsid w:val="004F07C4"/>
    <w:rsid w:val="004F07EF"/>
    <w:rsid w:val="004F1248"/>
    <w:rsid w:val="004F133E"/>
    <w:rsid w:val="004F16A4"/>
    <w:rsid w:val="004F17EE"/>
    <w:rsid w:val="004F1B14"/>
    <w:rsid w:val="004F1F5A"/>
    <w:rsid w:val="004F230D"/>
    <w:rsid w:val="004F271D"/>
    <w:rsid w:val="004F2AFD"/>
    <w:rsid w:val="004F2B8E"/>
    <w:rsid w:val="004F2E09"/>
    <w:rsid w:val="004F3319"/>
    <w:rsid w:val="004F38AF"/>
    <w:rsid w:val="004F3A73"/>
    <w:rsid w:val="004F3AC7"/>
    <w:rsid w:val="004F4947"/>
    <w:rsid w:val="004F4D94"/>
    <w:rsid w:val="004F4D96"/>
    <w:rsid w:val="004F5114"/>
    <w:rsid w:val="004F5B70"/>
    <w:rsid w:val="004F5FBF"/>
    <w:rsid w:val="004F6193"/>
    <w:rsid w:val="004F6849"/>
    <w:rsid w:val="004F6A26"/>
    <w:rsid w:val="004F7024"/>
    <w:rsid w:val="004F7193"/>
    <w:rsid w:val="004F756C"/>
    <w:rsid w:val="004F79BC"/>
    <w:rsid w:val="004F7C63"/>
    <w:rsid w:val="004F7F9A"/>
    <w:rsid w:val="004F7FDB"/>
    <w:rsid w:val="005001FA"/>
    <w:rsid w:val="00500740"/>
    <w:rsid w:val="00501223"/>
    <w:rsid w:val="0050122B"/>
    <w:rsid w:val="005019AF"/>
    <w:rsid w:val="00501C3D"/>
    <w:rsid w:val="00501C5F"/>
    <w:rsid w:val="005020FB"/>
    <w:rsid w:val="0050216C"/>
    <w:rsid w:val="0050250B"/>
    <w:rsid w:val="00502623"/>
    <w:rsid w:val="00502C29"/>
    <w:rsid w:val="00502C42"/>
    <w:rsid w:val="005037B1"/>
    <w:rsid w:val="00503D0D"/>
    <w:rsid w:val="00503D18"/>
    <w:rsid w:val="0050411F"/>
    <w:rsid w:val="005046C5"/>
    <w:rsid w:val="0050488D"/>
    <w:rsid w:val="005048FE"/>
    <w:rsid w:val="00504910"/>
    <w:rsid w:val="00504D12"/>
    <w:rsid w:val="00505214"/>
    <w:rsid w:val="0050527A"/>
    <w:rsid w:val="0050535A"/>
    <w:rsid w:val="00505D6A"/>
    <w:rsid w:val="005061E5"/>
    <w:rsid w:val="00506CCF"/>
    <w:rsid w:val="005075DD"/>
    <w:rsid w:val="00507672"/>
    <w:rsid w:val="0050773F"/>
    <w:rsid w:val="00507899"/>
    <w:rsid w:val="005079B1"/>
    <w:rsid w:val="00507B8D"/>
    <w:rsid w:val="00507BE8"/>
    <w:rsid w:val="00507D03"/>
    <w:rsid w:val="005105A1"/>
    <w:rsid w:val="0051068C"/>
    <w:rsid w:val="005107C2"/>
    <w:rsid w:val="00510D98"/>
    <w:rsid w:val="00510FFE"/>
    <w:rsid w:val="00511152"/>
    <w:rsid w:val="00511192"/>
    <w:rsid w:val="005118AD"/>
    <w:rsid w:val="00512353"/>
    <w:rsid w:val="00512672"/>
    <w:rsid w:val="00512ABB"/>
    <w:rsid w:val="00512C7A"/>
    <w:rsid w:val="00512CB8"/>
    <w:rsid w:val="00512D43"/>
    <w:rsid w:val="00512DF2"/>
    <w:rsid w:val="00513339"/>
    <w:rsid w:val="00513863"/>
    <w:rsid w:val="005138B0"/>
    <w:rsid w:val="005142FF"/>
    <w:rsid w:val="0051518C"/>
    <w:rsid w:val="005151F5"/>
    <w:rsid w:val="0051573A"/>
    <w:rsid w:val="00516B9E"/>
    <w:rsid w:val="005177F1"/>
    <w:rsid w:val="0051786C"/>
    <w:rsid w:val="00517BE5"/>
    <w:rsid w:val="00517DA4"/>
    <w:rsid w:val="0052001F"/>
    <w:rsid w:val="005202D4"/>
    <w:rsid w:val="0052034B"/>
    <w:rsid w:val="00520605"/>
    <w:rsid w:val="00520675"/>
    <w:rsid w:val="00520C6C"/>
    <w:rsid w:val="00520F23"/>
    <w:rsid w:val="0052129D"/>
    <w:rsid w:val="00521DCA"/>
    <w:rsid w:val="005220C2"/>
    <w:rsid w:val="0052216D"/>
    <w:rsid w:val="0052275C"/>
    <w:rsid w:val="00522BE2"/>
    <w:rsid w:val="005231C3"/>
    <w:rsid w:val="00523369"/>
    <w:rsid w:val="0052398F"/>
    <w:rsid w:val="0052425B"/>
    <w:rsid w:val="005248ED"/>
    <w:rsid w:val="00525772"/>
    <w:rsid w:val="005257B3"/>
    <w:rsid w:val="00525DE1"/>
    <w:rsid w:val="005260DF"/>
    <w:rsid w:val="005261C0"/>
    <w:rsid w:val="005265C0"/>
    <w:rsid w:val="005267E8"/>
    <w:rsid w:val="00526A1B"/>
    <w:rsid w:val="00527050"/>
    <w:rsid w:val="00527293"/>
    <w:rsid w:val="00527719"/>
    <w:rsid w:val="00527B18"/>
    <w:rsid w:val="00527FAB"/>
    <w:rsid w:val="005300AF"/>
    <w:rsid w:val="005300DD"/>
    <w:rsid w:val="005304BD"/>
    <w:rsid w:val="0053074D"/>
    <w:rsid w:val="00530857"/>
    <w:rsid w:val="00530C30"/>
    <w:rsid w:val="00530D5A"/>
    <w:rsid w:val="00530D6C"/>
    <w:rsid w:val="00531063"/>
    <w:rsid w:val="00531069"/>
    <w:rsid w:val="005317E8"/>
    <w:rsid w:val="00531C88"/>
    <w:rsid w:val="00531E90"/>
    <w:rsid w:val="00531F76"/>
    <w:rsid w:val="0053248B"/>
    <w:rsid w:val="005325DE"/>
    <w:rsid w:val="005325F2"/>
    <w:rsid w:val="0053276E"/>
    <w:rsid w:val="00532822"/>
    <w:rsid w:val="00532960"/>
    <w:rsid w:val="00533473"/>
    <w:rsid w:val="00533607"/>
    <w:rsid w:val="00534F48"/>
    <w:rsid w:val="00534F5E"/>
    <w:rsid w:val="0053523F"/>
    <w:rsid w:val="00535300"/>
    <w:rsid w:val="00535AB4"/>
    <w:rsid w:val="005362E8"/>
    <w:rsid w:val="00536656"/>
    <w:rsid w:val="00536B0E"/>
    <w:rsid w:val="00536DBD"/>
    <w:rsid w:val="005370E7"/>
    <w:rsid w:val="005371E4"/>
    <w:rsid w:val="00537458"/>
    <w:rsid w:val="00540247"/>
    <w:rsid w:val="00540A49"/>
    <w:rsid w:val="005420D4"/>
    <w:rsid w:val="005421A2"/>
    <w:rsid w:val="00542432"/>
    <w:rsid w:val="005427A2"/>
    <w:rsid w:val="00542857"/>
    <w:rsid w:val="00542BF6"/>
    <w:rsid w:val="0054301A"/>
    <w:rsid w:val="00543123"/>
    <w:rsid w:val="005432A5"/>
    <w:rsid w:val="00543AA3"/>
    <w:rsid w:val="00544190"/>
    <w:rsid w:val="00544303"/>
    <w:rsid w:val="005448E8"/>
    <w:rsid w:val="0054495E"/>
    <w:rsid w:val="00544FAF"/>
    <w:rsid w:val="00545A73"/>
    <w:rsid w:val="00546248"/>
    <w:rsid w:val="00546370"/>
    <w:rsid w:val="00546DEB"/>
    <w:rsid w:val="00546E16"/>
    <w:rsid w:val="00546F0F"/>
    <w:rsid w:val="0054708E"/>
    <w:rsid w:val="0054758B"/>
    <w:rsid w:val="005477E7"/>
    <w:rsid w:val="00547A03"/>
    <w:rsid w:val="00547D23"/>
    <w:rsid w:val="00550159"/>
    <w:rsid w:val="005502E5"/>
    <w:rsid w:val="0055048D"/>
    <w:rsid w:val="0055058B"/>
    <w:rsid w:val="00550672"/>
    <w:rsid w:val="00550B7B"/>
    <w:rsid w:val="00550DD8"/>
    <w:rsid w:val="00551897"/>
    <w:rsid w:val="00551FFD"/>
    <w:rsid w:val="005521D8"/>
    <w:rsid w:val="00552364"/>
    <w:rsid w:val="00552495"/>
    <w:rsid w:val="00552770"/>
    <w:rsid w:val="005528F8"/>
    <w:rsid w:val="00552A0F"/>
    <w:rsid w:val="00553E3F"/>
    <w:rsid w:val="005540E9"/>
    <w:rsid w:val="005546DD"/>
    <w:rsid w:val="005546E5"/>
    <w:rsid w:val="00554749"/>
    <w:rsid w:val="00554A5E"/>
    <w:rsid w:val="00555199"/>
    <w:rsid w:val="005551ED"/>
    <w:rsid w:val="005551F4"/>
    <w:rsid w:val="00555560"/>
    <w:rsid w:val="00556047"/>
    <w:rsid w:val="005560FB"/>
    <w:rsid w:val="00556419"/>
    <w:rsid w:val="00556430"/>
    <w:rsid w:val="0055648F"/>
    <w:rsid w:val="005565A5"/>
    <w:rsid w:val="00556861"/>
    <w:rsid w:val="00556D63"/>
    <w:rsid w:val="00556E8C"/>
    <w:rsid w:val="00557115"/>
    <w:rsid w:val="005572B4"/>
    <w:rsid w:val="005572DD"/>
    <w:rsid w:val="00557D4D"/>
    <w:rsid w:val="00557FFB"/>
    <w:rsid w:val="005600D8"/>
    <w:rsid w:val="005601FA"/>
    <w:rsid w:val="00560227"/>
    <w:rsid w:val="005604C6"/>
    <w:rsid w:val="00560564"/>
    <w:rsid w:val="0056076D"/>
    <w:rsid w:val="00561076"/>
    <w:rsid w:val="00561437"/>
    <w:rsid w:val="00561CF6"/>
    <w:rsid w:val="00561F05"/>
    <w:rsid w:val="005621EC"/>
    <w:rsid w:val="005625C0"/>
    <w:rsid w:val="00562852"/>
    <w:rsid w:val="00562CC6"/>
    <w:rsid w:val="00562E0B"/>
    <w:rsid w:val="00562E2B"/>
    <w:rsid w:val="00562E77"/>
    <w:rsid w:val="005630DA"/>
    <w:rsid w:val="005631A4"/>
    <w:rsid w:val="0056395C"/>
    <w:rsid w:val="00563F1A"/>
    <w:rsid w:val="00564271"/>
    <w:rsid w:val="005643EE"/>
    <w:rsid w:val="00564668"/>
    <w:rsid w:val="0056471E"/>
    <w:rsid w:val="00565681"/>
    <w:rsid w:val="00565DAC"/>
    <w:rsid w:val="0056636D"/>
    <w:rsid w:val="00566525"/>
    <w:rsid w:val="00566EDE"/>
    <w:rsid w:val="00566F1B"/>
    <w:rsid w:val="005673EC"/>
    <w:rsid w:val="0056741C"/>
    <w:rsid w:val="0056743A"/>
    <w:rsid w:val="00567B5D"/>
    <w:rsid w:val="00567BD2"/>
    <w:rsid w:val="00567D67"/>
    <w:rsid w:val="00567EE7"/>
    <w:rsid w:val="00570169"/>
    <w:rsid w:val="00570353"/>
    <w:rsid w:val="00570DEA"/>
    <w:rsid w:val="005710A2"/>
    <w:rsid w:val="005712C4"/>
    <w:rsid w:val="005715F5"/>
    <w:rsid w:val="0057171E"/>
    <w:rsid w:val="00571EEC"/>
    <w:rsid w:val="00572124"/>
    <w:rsid w:val="005725C2"/>
    <w:rsid w:val="0057262E"/>
    <w:rsid w:val="00572661"/>
    <w:rsid w:val="00572666"/>
    <w:rsid w:val="0057267E"/>
    <w:rsid w:val="005726BD"/>
    <w:rsid w:val="00572E35"/>
    <w:rsid w:val="00573144"/>
    <w:rsid w:val="0057362B"/>
    <w:rsid w:val="00573B99"/>
    <w:rsid w:val="00573D54"/>
    <w:rsid w:val="005742F0"/>
    <w:rsid w:val="0057431A"/>
    <w:rsid w:val="00574664"/>
    <w:rsid w:val="00574A5A"/>
    <w:rsid w:val="00574EBF"/>
    <w:rsid w:val="005752FA"/>
    <w:rsid w:val="005753B8"/>
    <w:rsid w:val="0057585C"/>
    <w:rsid w:val="00575A93"/>
    <w:rsid w:val="00576610"/>
    <w:rsid w:val="00576C62"/>
    <w:rsid w:val="00576E38"/>
    <w:rsid w:val="00577148"/>
    <w:rsid w:val="0057742E"/>
    <w:rsid w:val="00577444"/>
    <w:rsid w:val="00577DCD"/>
    <w:rsid w:val="00577F6A"/>
    <w:rsid w:val="005804D1"/>
    <w:rsid w:val="00580AB1"/>
    <w:rsid w:val="00580ED5"/>
    <w:rsid w:val="00581812"/>
    <w:rsid w:val="00581C98"/>
    <w:rsid w:val="00581E76"/>
    <w:rsid w:val="00582711"/>
    <w:rsid w:val="00582717"/>
    <w:rsid w:val="0058283B"/>
    <w:rsid w:val="005829C9"/>
    <w:rsid w:val="00582A96"/>
    <w:rsid w:val="00582CFB"/>
    <w:rsid w:val="005832ED"/>
    <w:rsid w:val="005834E9"/>
    <w:rsid w:val="00583692"/>
    <w:rsid w:val="00583B3F"/>
    <w:rsid w:val="00583ED5"/>
    <w:rsid w:val="00583F64"/>
    <w:rsid w:val="0058461E"/>
    <w:rsid w:val="00584885"/>
    <w:rsid w:val="00585043"/>
    <w:rsid w:val="00585765"/>
    <w:rsid w:val="00585817"/>
    <w:rsid w:val="00586390"/>
    <w:rsid w:val="00587437"/>
    <w:rsid w:val="0058753F"/>
    <w:rsid w:val="005875FE"/>
    <w:rsid w:val="00587AFD"/>
    <w:rsid w:val="00587F59"/>
    <w:rsid w:val="0059086B"/>
    <w:rsid w:val="00590C86"/>
    <w:rsid w:val="00590D43"/>
    <w:rsid w:val="0059149B"/>
    <w:rsid w:val="00591B72"/>
    <w:rsid w:val="00591CF9"/>
    <w:rsid w:val="00591D10"/>
    <w:rsid w:val="00591FC1"/>
    <w:rsid w:val="005923EC"/>
    <w:rsid w:val="0059246B"/>
    <w:rsid w:val="005925DB"/>
    <w:rsid w:val="00592678"/>
    <w:rsid w:val="00592867"/>
    <w:rsid w:val="00592BB6"/>
    <w:rsid w:val="00592FD2"/>
    <w:rsid w:val="005939F1"/>
    <w:rsid w:val="00593B6B"/>
    <w:rsid w:val="00593CA8"/>
    <w:rsid w:val="00593D73"/>
    <w:rsid w:val="00593E15"/>
    <w:rsid w:val="005941EB"/>
    <w:rsid w:val="00594510"/>
    <w:rsid w:val="00594552"/>
    <w:rsid w:val="00594644"/>
    <w:rsid w:val="00594CA6"/>
    <w:rsid w:val="00594E26"/>
    <w:rsid w:val="0059526F"/>
    <w:rsid w:val="00595C96"/>
    <w:rsid w:val="00596135"/>
    <w:rsid w:val="005962F1"/>
    <w:rsid w:val="005969E1"/>
    <w:rsid w:val="005969EE"/>
    <w:rsid w:val="00596C36"/>
    <w:rsid w:val="00596ED9"/>
    <w:rsid w:val="00596F36"/>
    <w:rsid w:val="005973A6"/>
    <w:rsid w:val="005974F3"/>
    <w:rsid w:val="005976EC"/>
    <w:rsid w:val="005A0245"/>
    <w:rsid w:val="005A060C"/>
    <w:rsid w:val="005A07B5"/>
    <w:rsid w:val="005A0AC4"/>
    <w:rsid w:val="005A12F9"/>
    <w:rsid w:val="005A14A4"/>
    <w:rsid w:val="005A1741"/>
    <w:rsid w:val="005A1819"/>
    <w:rsid w:val="005A1E1C"/>
    <w:rsid w:val="005A1E70"/>
    <w:rsid w:val="005A2116"/>
    <w:rsid w:val="005A224A"/>
    <w:rsid w:val="005A22FF"/>
    <w:rsid w:val="005A235F"/>
    <w:rsid w:val="005A297B"/>
    <w:rsid w:val="005A2E9B"/>
    <w:rsid w:val="005A2F1C"/>
    <w:rsid w:val="005A3516"/>
    <w:rsid w:val="005A402C"/>
    <w:rsid w:val="005A4147"/>
    <w:rsid w:val="005A42F8"/>
    <w:rsid w:val="005A43D3"/>
    <w:rsid w:val="005A4688"/>
    <w:rsid w:val="005A48AE"/>
    <w:rsid w:val="005A48BF"/>
    <w:rsid w:val="005A48FC"/>
    <w:rsid w:val="005A4FF7"/>
    <w:rsid w:val="005A504B"/>
    <w:rsid w:val="005A54DC"/>
    <w:rsid w:val="005A5C35"/>
    <w:rsid w:val="005A6043"/>
    <w:rsid w:val="005A6827"/>
    <w:rsid w:val="005A6E81"/>
    <w:rsid w:val="005A6F0B"/>
    <w:rsid w:val="005A6F2D"/>
    <w:rsid w:val="005A745D"/>
    <w:rsid w:val="005A751F"/>
    <w:rsid w:val="005A75F5"/>
    <w:rsid w:val="005A7719"/>
    <w:rsid w:val="005A77C2"/>
    <w:rsid w:val="005A78C5"/>
    <w:rsid w:val="005A78D9"/>
    <w:rsid w:val="005B005E"/>
    <w:rsid w:val="005B05EC"/>
    <w:rsid w:val="005B0D3A"/>
    <w:rsid w:val="005B0EC6"/>
    <w:rsid w:val="005B0F83"/>
    <w:rsid w:val="005B0F9B"/>
    <w:rsid w:val="005B130D"/>
    <w:rsid w:val="005B175B"/>
    <w:rsid w:val="005B1A63"/>
    <w:rsid w:val="005B1A8F"/>
    <w:rsid w:val="005B1ABE"/>
    <w:rsid w:val="005B20FB"/>
    <w:rsid w:val="005B21F1"/>
    <w:rsid w:val="005B2292"/>
    <w:rsid w:val="005B291B"/>
    <w:rsid w:val="005B304F"/>
    <w:rsid w:val="005B3271"/>
    <w:rsid w:val="005B33CB"/>
    <w:rsid w:val="005B3C19"/>
    <w:rsid w:val="005B3D48"/>
    <w:rsid w:val="005B40B1"/>
    <w:rsid w:val="005B46A8"/>
    <w:rsid w:val="005B4C22"/>
    <w:rsid w:val="005B505C"/>
    <w:rsid w:val="005B506E"/>
    <w:rsid w:val="005B524F"/>
    <w:rsid w:val="005B58FD"/>
    <w:rsid w:val="005B5C45"/>
    <w:rsid w:val="005B5EF9"/>
    <w:rsid w:val="005B60CB"/>
    <w:rsid w:val="005B6215"/>
    <w:rsid w:val="005B62D2"/>
    <w:rsid w:val="005B6BC7"/>
    <w:rsid w:val="005B6CA4"/>
    <w:rsid w:val="005B6E79"/>
    <w:rsid w:val="005B7145"/>
    <w:rsid w:val="005B7643"/>
    <w:rsid w:val="005B76C5"/>
    <w:rsid w:val="005B7A17"/>
    <w:rsid w:val="005B7AC4"/>
    <w:rsid w:val="005B7AF0"/>
    <w:rsid w:val="005B7B8A"/>
    <w:rsid w:val="005C0877"/>
    <w:rsid w:val="005C0907"/>
    <w:rsid w:val="005C090E"/>
    <w:rsid w:val="005C09C6"/>
    <w:rsid w:val="005C0E6C"/>
    <w:rsid w:val="005C13FA"/>
    <w:rsid w:val="005C20FE"/>
    <w:rsid w:val="005C2611"/>
    <w:rsid w:val="005C283C"/>
    <w:rsid w:val="005C346C"/>
    <w:rsid w:val="005C3790"/>
    <w:rsid w:val="005C3B0C"/>
    <w:rsid w:val="005C4491"/>
    <w:rsid w:val="005C458D"/>
    <w:rsid w:val="005C487D"/>
    <w:rsid w:val="005C491E"/>
    <w:rsid w:val="005C4D59"/>
    <w:rsid w:val="005C4EE0"/>
    <w:rsid w:val="005C51CE"/>
    <w:rsid w:val="005C5626"/>
    <w:rsid w:val="005C5E0A"/>
    <w:rsid w:val="005C5F3A"/>
    <w:rsid w:val="005C625C"/>
    <w:rsid w:val="005C67DB"/>
    <w:rsid w:val="005C6C0C"/>
    <w:rsid w:val="005C7608"/>
    <w:rsid w:val="005C76E1"/>
    <w:rsid w:val="005C77C2"/>
    <w:rsid w:val="005D0175"/>
    <w:rsid w:val="005D0184"/>
    <w:rsid w:val="005D02DD"/>
    <w:rsid w:val="005D0A85"/>
    <w:rsid w:val="005D0B65"/>
    <w:rsid w:val="005D0B6B"/>
    <w:rsid w:val="005D11C5"/>
    <w:rsid w:val="005D13CD"/>
    <w:rsid w:val="005D15C8"/>
    <w:rsid w:val="005D183A"/>
    <w:rsid w:val="005D2276"/>
    <w:rsid w:val="005D24D0"/>
    <w:rsid w:val="005D25FD"/>
    <w:rsid w:val="005D2808"/>
    <w:rsid w:val="005D2A60"/>
    <w:rsid w:val="005D2D3D"/>
    <w:rsid w:val="005D32CE"/>
    <w:rsid w:val="005D34CE"/>
    <w:rsid w:val="005D35F1"/>
    <w:rsid w:val="005D373E"/>
    <w:rsid w:val="005D3882"/>
    <w:rsid w:val="005D3B97"/>
    <w:rsid w:val="005D432F"/>
    <w:rsid w:val="005D43CD"/>
    <w:rsid w:val="005D47CB"/>
    <w:rsid w:val="005D47DD"/>
    <w:rsid w:val="005D4B11"/>
    <w:rsid w:val="005D51E3"/>
    <w:rsid w:val="005D5482"/>
    <w:rsid w:val="005D55D6"/>
    <w:rsid w:val="005D5B01"/>
    <w:rsid w:val="005D5E1D"/>
    <w:rsid w:val="005D6052"/>
    <w:rsid w:val="005D6123"/>
    <w:rsid w:val="005D6276"/>
    <w:rsid w:val="005D651E"/>
    <w:rsid w:val="005D6725"/>
    <w:rsid w:val="005D6817"/>
    <w:rsid w:val="005D6D65"/>
    <w:rsid w:val="005D6E53"/>
    <w:rsid w:val="005D717C"/>
    <w:rsid w:val="005D76C6"/>
    <w:rsid w:val="005D7E5C"/>
    <w:rsid w:val="005E0340"/>
    <w:rsid w:val="005E03CB"/>
    <w:rsid w:val="005E0858"/>
    <w:rsid w:val="005E0BAD"/>
    <w:rsid w:val="005E0BB9"/>
    <w:rsid w:val="005E1601"/>
    <w:rsid w:val="005E1610"/>
    <w:rsid w:val="005E1B5F"/>
    <w:rsid w:val="005E23A3"/>
    <w:rsid w:val="005E24A5"/>
    <w:rsid w:val="005E2619"/>
    <w:rsid w:val="005E2794"/>
    <w:rsid w:val="005E2EC7"/>
    <w:rsid w:val="005E3561"/>
    <w:rsid w:val="005E3CBF"/>
    <w:rsid w:val="005E42C2"/>
    <w:rsid w:val="005E43BF"/>
    <w:rsid w:val="005E4A92"/>
    <w:rsid w:val="005E4B95"/>
    <w:rsid w:val="005E4C80"/>
    <w:rsid w:val="005E4E40"/>
    <w:rsid w:val="005E4ECB"/>
    <w:rsid w:val="005E4ED1"/>
    <w:rsid w:val="005E4EE4"/>
    <w:rsid w:val="005E5951"/>
    <w:rsid w:val="005E5DDD"/>
    <w:rsid w:val="005E5ED1"/>
    <w:rsid w:val="005E65A9"/>
    <w:rsid w:val="005E65CE"/>
    <w:rsid w:val="005E6A18"/>
    <w:rsid w:val="005E6F9D"/>
    <w:rsid w:val="005E7A4D"/>
    <w:rsid w:val="005E7B5A"/>
    <w:rsid w:val="005F01FC"/>
    <w:rsid w:val="005F084E"/>
    <w:rsid w:val="005F087F"/>
    <w:rsid w:val="005F0B17"/>
    <w:rsid w:val="005F0B3C"/>
    <w:rsid w:val="005F0C89"/>
    <w:rsid w:val="005F1900"/>
    <w:rsid w:val="005F1B6E"/>
    <w:rsid w:val="005F1B7B"/>
    <w:rsid w:val="005F2611"/>
    <w:rsid w:val="005F278F"/>
    <w:rsid w:val="005F2802"/>
    <w:rsid w:val="005F28E7"/>
    <w:rsid w:val="005F298A"/>
    <w:rsid w:val="005F29E4"/>
    <w:rsid w:val="005F2C37"/>
    <w:rsid w:val="005F2FF7"/>
    <w:rsid w:val="005F30D5"/>
    <w:rsid w:val="005F3323"/>
    <w:rsid w:val="005F34E4"/>
    <w:rsid w:val="005F3701"/>
    <w:rsid w:val="005F3A5E"/>
    <w:rsid w:val="005F3C04"/>
    <w:rsid w:val="005F41DF"/>
    <w:rsid w:val="005F444D"/>
    <w:rsid w:val="005F4521"/>
    <w:rsid w:val="005F4750"/>
    <w:rsid w:val="005F4F3C"/>
    <w:rsid w:val="005F5316"/>
    <w:rsid w:val="005F5478"/>
    <w:rsid w:val="005F5ACC"/>
    <w:rsid w:val="005F5BFF"/>
    <w:rsid w:val="005F6028"/>
    <w:rsid w:val="005F6BDA"/>
    <w:rsid w:val="005F6C33"/>
    <w:rsid w:val="005F6D47"/>
    <w:rsid w:val="005F7D3D"/>
    <w:rsid w:val="00600027"/>
    <w:rsid w:val="0060012D"/>
    <w:rsid w:val="00600653"/>
    <w:rsid w:val="006006FC"/>
    <w:rsid w:val="006007D8"/>
    <w:rsid w:val="00600DC4"/>
    <w:rsid w:val="00600E54"/>
    <w:rsid w:val="00601077"/>
    <w:rsid w:val="006015FF"/>
    <w:rsid w:val="00601C90"/>
    <w:rsid w:val="00601E29"/>
    <w:rsid w:val="00601FC7"/>
    <w:rsid w:val="00602131"/>
    <w:rsid w:val="006029B7"/>
    <w:rsid w:val="00602E08"/>
    <w:rsid w:val="00602ECF"/>
    <w:rsid w:val="006038E6"/>
    <w:rsid w:val="00604594"/>
    <w:rsid w:val="006045BA"/>
    <w:rsid w:val="00604C6B"/>
    <w:rsid w:val="0060533D"/>
    <w:rsid w:val="0060583A"/>
    <w:rsid w:val="0060585A"/>
    <w:rsid w:val="00605936"/>
    <w:rsid w:val="00605A5E"/>
    <w:rsid w:val="00605C82"/>
    <w:rsid w:val="00605CFA"/>
    <w:rsid w:val="00605DC7"/>
    <w:rsid w:val="00606172"/>
    <w:rsid w:val="00606214"/>
    <w:rsid w:val="00606B52"/>
    <w:rsid w:val="00606E1D"/>
    <w:rsid w:val="006070C6"/>
    <w:rsid w:val="006072E2"/>
    <w:rsid w:val="00607BAA"/>
    <w:rsid w:val="00607D3A"/>
    <w:rsid w:val="006101B3"/>
    <w:rsid w:val="006101EE"/>
    <w:rsid w:val="00610225"/>
    <w:rsid w:val="00610384"/>
    <w:rsid w:val="006109FF"/>
    <w:rsid w:val="00610F68"/>
    <w:rsid w:val="00610F7A"/>
    <w:rsid w:val="00611649"/>
    <w:rsid w:val="00611929"/>
    <w:rsid w:val="00611A0E"/>
    <w:rsid w:val="00611B4E"/>
    <w:rsid w:val="00611D7B"/>
    <w:rsid w:val="00611DCC"/>
    <w:rsid w:val="00611FAF"/>
    <w:rsid w:val="006120FF"/>
    <w:rsid w:val="006121F6"/>
    <w:rsid w:val="0061233B"/>
    <w:rsid w:val="00613024"/>
    <w:rsid w:val="006133B6"/>
    <w:rsid w:val="00613A44"/>
    <w:rsid w:val="0061413D"/>
    <w:rsid w:val="00614154"/>
    <w:rsid w:val="0061455D"/>
    <w:rsid w:val="00614716"/>
    <w:rsid w:val="00614B70"/>
    <w:rsid w:val="00614BD3"/>
    <w:rsid w:val="00615181"/>
    <w:rsid w:val="006153AE"/>
    <w:rsid w:val="006153D2"/>
    <w:rsid w:val="00615606"/>
    <w:rsid w:val="00616088"/>
    <w:rsid w:val="006160D2"/>
    <w:rsid w:val="006165F2"/>
    <w:rsid w:val="00616CF6"/>
    <w:rsid w:val="00616E6A"/>
    <w:rsid w:val="00617071"/>
    <w:rsid w:val="0061776F"/>
    <w:rsid w:val="0062037B"/>
    <w:rsid w:val="0062078E"/>
    <w:rsid w:val="00620B3C"/>
    <w:rsid w:val="00620DC4"/>
    <w:rsid w:val="00620DCC"/>
    <w:rsid w:val="00620DF3"/>
    <w:rsid w:val="0062190B"/>
    <w:rsid w:val="00622206"/>
    <w:rsid w:val="00622342"/>
    <w:rsid w:val="006225C0"/>
    <w:rsid w:val="006225C7"/>
    <w:rsid w:val="00622902"/>
    <w:rsid w:val="00622F02"/>
    <w:rsid w:val="0062301B"/>
    <w:rsid w:val="0062308D"/>
    <w:rsid w:val="006235EC"/>
    <w:rsid w:val="00623704"/>
    <w:rsid w:val="0062394D"/>
    <w:rsid w:val="006239E1"/>
    <w:rsid w:val="00623A77"/>
    <w:rsid w:val="00623EFF"/>
    <w:rsid w:val="0062446B"/>
    <w:rsid w:val="00624580"/>
    <w:rsid w:val="006247B6"/>
    <w:rsid w:val="00624BC7"/>
    <w:rsid w:val="006253EB"/>
    <w:rsid w:val="006256F5"/>
    <w:rsid w:val="006259D4"/>
    <w:rsid w:val="00625BDE"/>
    <w:rsid w:val="00625E19"/>
    <w:rsid w:val="0062620F"/>
    <w:rsid w:val="00626487"/>
    <w:rsid w:val="00626645"/>
    <w:rsid w:val="00626AAF"/>
    <w:rsid w:val="00627497"/>
    <w:rsid w:val="006276FB"/>
    <w:rsid w:val="006277E6"/>
    <w:rsid w:val="0062781E"/>
    <w:rsid w:val="00627BCB"/>
    <w:rsid w:val="00627EF1"/>
    <w:rsid w:val="00627F40"/>
    <w:rsid w:val="00630524"/>
    <w:rsid w:val="0063097B"/>
    <w:rsid w:val="00630EC4"/>
    <w:rsid w:val="006310E3"/>
    <w:rsid w:val="00631439"/>
    <w:rsid w:val="00631AAB"/>
    <w:rsid w:val="00631C19"/>
    <w:rsid w:val="0063214A"/>
    <w:rsid w:val="00632173"/>
    <w:rsid w:val="00632ECD"/>
    <w:rsid w:val="00632F31"/>
    <w:rsid w:val="00633362"/>
    <w:rsid w:val="006338C5"/>
    <w:rsid w:val="00633D6B"/>
    <w:rsid w:val="0063445E"/>
    <w:rsid w:val="0063460A"/>
    <w:rsid w:val="00634F7F"/>
    <w:rsid w:val="00634FBA"/>
    <w:rsid w:val="006350C5"/>
    <w:rsid w:val="0063548E"/>
    <w:rsid w:val="00635B69"/>
    <w:rsid w:val="006362CA"/>
    <w:rsid w:val="00636378"/>
    <w:rsid w:val="006364B8"/>
    <w:rsid w:val="00636A64"/>
    <w:rsid w:val="00636B93"/>
    <w:rsid w:val="00636EC7"/>
    <w:rsid w:val="006377F7"/>
    <w:rsid w:val="00637CF6"/>
    <w:rsid w:val="00637CFC"/>
    <w:rsid w:val="00637E5B"/>
    <w:rsid w:val="0064007A"/>
    <w:rsid w:val="0064046E"/>
    <w:rsid w:val="0064052D"/>
    <w:rsid w:val="00640550"/>
    <w:rsid w:val="006405DD"/>
    <w:rsid w:val="0064061D"/>
    <w:rsid w:val="00640623"/>
    <w:rsid w:val="0064089C"/>
    <w:rsid w:val="00641088"/>
    <w:rsid w:val="0064143E"/>
    <w:rsid w:val="006416FB"/>
    <w:rsid w:val="00641786"/>
    <w:rsid w:val="006417DC"/>
    <w:rsid w:val="006418A4"/>
    <w:rsid w:val="00641D12"/>
    <w:rsid w:val="00641F59"/>
    <w:rsid w:val="00641F6E"/>
    <w:rsid w:val="00642BDA"/>
    <w:rsid w:val="0064326A"/>
    <w:rsid w:val="00643451"/>
    <w:rsid w:val="00643638"/>
    <w:rsid w:val="00643661"/>
    <w:rsid w:val="0064373F"/>
    <w:rsid w:val="00643B95"/>
    <w:rsid w:val="00644489"/>
    <w:rsid w:val="00644538"/>
    <w:rsid w:val="0064483F"/>
    <w:rsid w:val="00644C2D"/>
    <w:rsid w:val="00644D5D"/>
    <w:rsid w:val="00645339"/>
    <w:rsid w:val="006454F8"/>
    <w:rsid w:val="00645AB4"/>
    <w:rsid w:val="00645BAA"/>
    <w:rsid w:val="00645E07"/>
    <w:rsid w:val="0064677E"/>
    <w:rsid w:val="0064693C"/>
    <w:rsid w:val="00646A2B"/>
    <w:rsid w:val="00646D3B"/>
    <w:rsid w:val="00646D70"/>
    <w:rsid w:val="00646DC7"/>
    <w:rsid w:val="006470D4"/>
    <w:rsid w:val="00647B47"/>
    <w:rsid w:val="00647C5F"/>
    <w:rsid w:val="00647F78"/>
    <w:rsid w:val="0065070A"/>
    <w:rsid w:val="00650763"/>
    <w:rsid w:val="00650A41"/>
    <w:rsid w:val="00650FD3"/>
    <w:rsid w:val="0065113F"/>
    <w:rsid w:val="006511FB"/>
    <w:rsid w:val="0065125D"/>
    <w:rsid w:val="00651300"/>
    <w:rsid w:val="00651522"/>
    <w:rsid w:val="00651A9D"/>
    <w:rsid w:val="00651EE3"/>
    <w:rsid w:val="00651F24"/>
    <w:rsid w:val="00651F34"/>
    <w:rsid w:val="0065210D"/>
    <w:rsid w:val="006524DB"/>
    <w:rsid w:val="006530DA"/>
    <w:rsid w:val="00653701"/>
    <w:rsid w:val="00653E2A"/>
    <w:rsid w:val="006546FB"/>
    <w:rsid w:val="00654AA8"/>
    <w:rsid w:val="00654C4B"/>
    <w:rsid w:val="00654CB6"/>
    <w:rsid w:val="00654CBC"/>
    <w:rsid w:val="006550FA"/>
    <w:rsid w:val="00655307"/>
    <w:rsid w:val="00655441"/>
    <w:rsid w:val="00655853"/>
    <w:rsid w:val="00655D3C"/>
    <w:rsid w:val="00655D83"/>
    <w:rsid w:val="00656092"/>
    <w:rsid w:val="0065629F"/>
    <w:rsid w:val="006568A8"/>
    <w:rsid w:val="00656B07"/>
    <w:rsid w:val="00656F6F"/>
    <w:rsid w:val="00657219"/>
    <w:rsid w:val="0065741C"/>
    <w:rsid w:val="0065757C"/>
    <w:rsid w:val="0065766F"/>
    <w:rsid w:val="006576AB"/>
    <w:rsid w:val="00657762"/>
    <w:rsid w:val="00657BA0"/>
    <w:rsid w:val="00657D5D"/>
    <w:rsid w:val="00660344"/>
    <w:rsid w:val="00660425"/>
    <w:rsid w:val="006608F6"/>
    <w:rsid w:val="00660A52"/>
    <w:rsid w:val="00660AFB"/>
    <w:rsid w:val="00660B85"/>
    <w:rsid w:val="0066113B"/>
    <w:rsid w:val="00661FC7"/>
    <w:rsid w:val="00662D9C"/>
    <w:rsid w:val="00662DCE"/>
    <w:rsid w:val="006633D4"/>
    <w:rsid w:val="0066380A"/>
    <w:rsid w:val="006646B0"/>
    <w:rsid w:val="006648F8"/>
    <w:rsid w:val="00664F6D"/>
    <w:rsid w:val="006650B8"/>
    <w:rsid w:val="006654E6"/>
    <w:rsid w:val="00666329"/>
    <w:rsid w:val="006672EE"/>
    <w:rsid w:val="006672F6"/>
    <w:rsid w:val="00667328"/>
    <w:rsid w:val="00667C3C"/>
    <w:rsid w:val="00667FAA"/>
    <w:rsid w:val="0067011F"/>
    <w:rsid w:val="0067015E"/>
    <w:rsid w:val="0067028A"/>
    <w:rsid w:val="006706BA"/>
    <w:rsid w:val="00670EBB"/>
    <w:rsid w:val="00671275"/>
    <w:rsid w:val="006715DC"/>
    <w:rsid w:val="006717E8"/>
    <w:rsid w:val="006718A0"/>
    <w:rsid w:val="00671974"/>
    <w:rsid w:val="00671F48"/>
    <w:rsid w:val="006720B4"/>
    <w:rsid w:val="006723D8"/>
    <w:rsid w:val="006725E3"/>
    <w:rsid w:val="0067260C"/>
    <w:rsid w:val="00672810"/>
    <w:rsid w:val="00672934"/>
    <w:rsid w:val="00672E4F"/>
    <w:rsid w:val="00672E8E"/>
    <w:rsid w:val="006731CD"/>
    <w:rsid w:val="0067326B"/>
    <w:rsid w:val="006734AC"/>
    <w:rsid w:val="00673F67"/>
    <w:rsid w:val="00674471"/>
    <w:rsid w:val="00674867"/>
    <w:rsid w:val="006748C3"/>
    <w:rsid w:val="00674CA5"/>
    <w:rsid w:val="00674D6F"/>
    <w:rsid w:val="00675063"/>
    <w:rsid w:val="006754C2"/>
    <w:rsid w:val="0067599D"/>
    <w:rsid w:val="00675BCD"/>
    <w:rsid w:val="00675ECB"/>
    <w:rsid w:val="00676230"/>
    <w:rsid w:val="00676367"/>
    <w:rsid w:val="006768E6"/>
    <w:rsid w:val="00676A30"/>
    <w:rsid w:val="00676D0F"/>
    <w:rsid w:val="00676D4E"/>
    <w:rsid w:val="00676E1C"/>
    <w:rsid w:val="00676F77"/>
    <w:rsid w:val="00677114"/>
    <w:rsid w:val="006773BE"/>
    <w:rsid w:val="006776AC"/>
    <w:rsid w:val="006778B8"/>
    <w:rsid w:val="00677C58"/>
    <w:rsid w:val="006801FB"/>
    <w:rsid w:val="00680453"/>
    <w:rsid w:val="00680DB5"/>
    <w:rsid w:val="00680EDD"/>
    <w:rsid w:val="00681040"/>
    <w:rsid w:val="00681263"/>
    <w:rsid w:val="0068189E"/>
    <w:rsid w:val="00681A58"/>
    <w:rsid w:val="00681ABE"/>
    <w:rsid w:val="00681B21"/>
    <w:rsid w:val="00682526"/>
    <w:rsid w:val="00682595"/>
    <w:rsid w:val="00682660"/>
    <w:rsid w:val="00683306"/>
    <w:rsid w:val="0068334B"/>
    <w:rsid w:val="00683555"/>
    <w:rsid w:val="006845E4"/>
    <w:rsid w:val="00684BF5"/>
    <w:rsid w:val="00684CC5"/>
    <w:rsid w:val="00684F4A"/>
    <w:rsid w:val="00685613"/>
    <w:rsid w:val="006857FF"/>
    <w:rsid w:val="00685AA9"/>
    <w:rsid w:val="00685C87"/>
    <w:rsid w:val="00685CDA"/>
    <w:rsid w:val="006861C4"/>
    <w:rsid w:val="0068645E"/>
    <w:rsid w:val="006865C1"/>
    <w:rsid w:val="006867C2"/>
    <w:rsid w:val="0068683E"/>
    <w:rsid w:val="00686F1D"/>
    <w:rsid w:val="00686F21"/>
    <w:rsid w:val="0069008F"/>
    <w:rsid w:val="006900EA"/>
    <w:rsid w:val="00690319"/>
    <w:rsid w:val="0069066F"/>
    <w:rsid w:val="00690CA0"/>
    <w:rsid w:val="006911B5"/>
    <w:rsid w:val="006912A0"/>
    <w:rsid w:val="006918B7"/>
    <w:rsid w:val="00691B85"/>
    <w:rsid w:val="00691D73"/>
    <w:rsid w:val="00692678"/>
    <w:rsid w:val="00692B85"/>
    <w:rsid w:val="00692DE9"/>
    <w:rsid w:val="00692F7A"/>
    <w:rsid w:val="00693413"/>
    <w:rsid w:val="00693946"/>
    <w:rsid w:val="00693A7A"/>
    <w:rsid w:val="00693E2F"/>
    <w:rsid w:val="00694448"/>
    <w:rsid w:val="00694781"/>
    <w:rsid w:val="006947D2"/>
    <w:rsid w:val="006947EE"/>
    <w:rsid w:val="00694BD4"/>
    <w:rsid w:val="00694C2F"/>
    <w:rsid w:val="00694F33"/>
    <w:rsid w:val="00695169"/>
    <w:rsid w:val="0069586E"/>
    <w:rsid w:val="00695E06"/>
    <w:rsid w:val="00695E9E"/>
    <w:rsid w:val="00695F9D"/>
    <w:rsid w:val="006960D1"/>
    <w:rsid w:val="00696315"/>
    <w:rsid w:val="0069666B"/>
    <w:rsid w:val="006967C1"/>
    <w:rsid w:val="0069704F"/>
    <w:rsid w:val="00697A4B"/>
    <w:rsid w:val="00697E9C"/>
    <w:rsid w:val="006A011E"/>
    <w:rsid w:val="006A02F8"/>
    <w:rsid w:val="006A0D51"/>
    <w:rsid w:val="006A0E6B"/>
    <w:rsid w:val="006A18BF"/>
    <w:rsid w:val="006A1C05"/>
    <w:rsid w:val="006A225B"/>
    <w:rsid w:val="006A277C"/>
    <w:rsid w:val="006A2CCA"/>
    <w:rsid w:val="006A2D66"/>
    <w:rsid w:val="006A3061"/>
    <w:rsid w:val="006A30D2"/>
    <w:rsid w:val="006A35EC"/>
    <w:rsid w:val="006A39E1"/>
    <w:rsid w:val="006A3BF2"/>
    <w:rsid w:val="006A46D1"/>
    <w:rsid w:val="006A4B6A"/>
    <w:rsid w:val="006A4E79"/>
    <w:rsid w:val="006A4F3E"/>
    <w:rsid w:val="006A5732"/>
    <w:rsid w:val="006A5821"/>
    <w:rsid w:val="006A5A03"/>
    <w:rsid w:val="006A5A6A"/>
    <w:rsid w:val="006A5E83"/>
    <w:rsid w:val="006A5EA5"/>
    <w:rsid w:val="006A5FE3"/>
    <w:rsid w:val="006A60F8"/>
    <w:rsid w:val="006A63EF"/>
    <w:rsid w:val="006A6901"/>
    <w:rsid w:val="006A697C"/>
    <w:rsid w:val="006A71C1"/>
    <w:rsid w:val="006A76EB"/>
    <w:rsid w:val="006A7B1E"/>
    <w:rsid w:val="006B0264"/>
    <w:rsid w:val="006B036C"/>
    <w:rsid w:val="006B0DF6"/>
    <w:rsid w:val="006B0EC4"/>
    <w:rsid w:val="006B0F02"/>
    <w:rsid w:val="006B110D"/>
    <w:rsid w:val="006B1203"/>
    <w:rsid w:val="006B16AE"/>
    <w:rsid w:val="006B1884"/>
    <w:rsid w:val="006B1C8B"/>
    <w:rsid w:val="006B1F4A"/>
    <w:rsid w:val="006B23B2"/>
    <w:rsid w:val="006B2B2A"/>
    <w:rsid w:val="006B3322"/>
    <w:rsid w:val="006B37A4"/>
    <w:rsid w:val="006B3E16"/>
    <w:rsid w:val="006B46C6"/>
    <w:rsid w:val="006B473A"/>
    <w:rsid w:val="006B4845"/>
    <w:rsid w:val="006B49D8"/>
    <w:rsid w:val="006B523D"/>
    <w:rsid w:val="006B5826"/>
    <w:rsid w:val="006B5BE0"/>
    <w:rsid w:val="006B6038"/>
    <w:rsid w:val="006B635C"/>
    <w:rsid w:val="006B684A"/>
    <w:rsid w:val="006B6A7B"/>
    <w:rsid w:val="006B6D95"/>
    <w:rsid w:val="006B6D96"/>
    <w:rsid w:val="006B6F22"/>
    <w:rsid w:val="006C01F4"/>
    <w:rsid w:val="006C0480"/>
    <w:rsid w:val="006C05F8"/>
    <w:rsid w:val="006C060A"/>
    <w:rsid w:val="006C07D2"/>
    <w:rsid w:val="006C0872"/>
    <w:rsid w:val="006C11A0"/>
    <w:rsid w:val="006C13C2"/>
    <w:rsid w:val="006C154B"/>
    <w:rsid w:val="006C1708"/>
    <w:rsid w:val="006C1C29"/>
    <w:rsid w:val="006C236C"/>
    <w:rsid w:val="006C241F"/>
    <w:rsid w:val="006C2C2D"/>
    <w:rsid w:val="006C2C8A"/>
    <w:rsid w:val="006C3711"/>
    <w:rsid w:val="006C3CDE"/>
    <w:rsid w:val="006C420B"/>
    <w:rsid w:val="006C4350"/>
    <w:rsid w:val="006C44B9"/>
    <w:rsid w:val="006C4603"/>
    <w:rsid w:val="006C4607"/>
    <w:rsid w:val="006C4745"/>
    <w:rsid w:val="006C4B51"/>
    <w:rsid w:val="006C669B"/>
    <w:rsid w:val="006D001E"/>
    <w:rsid w:val="006D06E6"/>
    <w:rsid w:val="006D09EE"/>
    <w:rsid w:val="006D0C11"/>
    <w:rsid w:val="006D0EE8"/>
    <w:rsid w:val="006D115C"/>
    <w:rsid w:val="006D1657"/>
    <w:rsid w:val="006D166E"/>
    <w:rsid w:val="006D1673"/>
    <w:rsid w:val="006D16F9"/>
    <w:rsid w:val="006D177E"/>
    <w:rsid w:val="006D1F33"/>
    <w:rsid w:val="006D23D3"/>
    <w:rsid w:val="006D2D1D"/>
    <w:rsid w:val="006D2E8C"/>
    <w:rsid w:val="006D311D"/>
    <w:rsid w:val="006D3162"/>
    <w:rsid w:val="006D3430"/>
    <w:rsid w:val="006D37E7"/>
    <w:rsid w:val="006D481B"/>
    <w:rsid w:val="006D4DA7"/>
    <w:rsid w:val="006D5146"/>
    <w:rsid w:val="006D538B"/>
    <w:rsid w:val="006D56A0"/>
    <w:rsid w:val="006D56B9"/>
    <w:rsid w:val="006D59D6"/>
    <w:rsid w:val="006D5B61"/>
    <w:rsid w:val="006D5C04"/>
    <w:rsid w:val="006D5C3B"/>
    <w:rsid w:val="006D641B"/>
    <w:rsid w:val="006D660A"/>
    <w:rsid w:val="006D69CB"/>
    <w:rsid w:val="006D6AC4"/>
    <w:rsid w:val="006D6BC7"/>
    <w:rsid w:val="006D6E21"/>
    <w:rsid w:val="006D72BD"/>
    <w:rsid w:val="006D736F"/>
    <w:rsid w:val="006D7508"/>
    <w:rsid w:val="006D753C"/>
    <w:rsid w:val="006D7EDF"/>
    <w:rsid w:val="006E0119"/>
    <w:rsid w:val="006E082F"/>
    <w:rsid w:val="006E0D9F"/>
    <w:rsid w:val="006E0F2F"/>
    <w:rsid w:val="006E14F4"/>
    <w:rsid w:val="006E19D7"/>
    <w:rsid w:val="006E1B6E"/>
    <w:rsid w:val="006E2B21"/>
    <w:rsid w:val="006E3613"/>
    <w:rsid w:val="006E36EB"/>
    <w:rsid w:val="006E415E"/>
    <w:rsid w:val="006E429A"/>
    <w:rsid w:val="006E59A0"/>
    <w:rsid w:val="006E5EB3"/>
    <w:rsid w:val="006E5FEC"/>
    <w:rsid w:val="006E6987"/>
    <w:rsid w:val="006E6A46"/>
    <w:rsid w:val="006E6E38"/>
    <w:rsid w:val="006E6F19"/>
    <w:rsid w:val="006E71B9"/>
    <w:rsid w:val="006E71EC"/>
    <w:rsid w:val="006E723C"/>
    <w:rsid w:val="006E7F7E"/>
    <w:rsid w:val="006F0683"/>
    <w:rsid w:val="006F0861"/>
    <w:rsid w:val="006F0BCC"/>
    <w:rsid w:val="006F0BE7"/>
    <w:rsid w:val="006F0CD6"/>
    <w:rsid w:val="006F10BA"/>
    <w:rsid w:val="006F14FF"/>
    <w:rsid w:val="006F1776"/>
    <w:rsid w:val="006F179E"/>
    <w:rsid w:val="006F17AF"/>
    <w:rsid w:val="006F1C77"/>
    <w:rsid w:val="006F1F31"/>
    <w:rsid w:val="006F1F3D"/>
    <w:rsid w:val="006F226C"/>
    <w:rsid w:val="006F27E3"/>
    <w:rsid w:val="006F2B03"/>
    <w:rsid w:val="006F2B84"/>
    <w:rsid w:val="006F2D93"/>
    <w:rsid w:val="006F31C1"/>
    <w:rsid w:val="006F3568"/>
    <w:rsid w:val="006F39B2"/>
    <w:rsid w:val="006F3CBF"/>
    <w:rsid w:val="006F3DDB"/>
    <w:rsid w:val="006F3E9F"/>
    <w:rsid w:val="006F4046"/>
    <w:rsid w:val="006F4090"/>
    <w:rsid w:val="006F4159"/>
    <w:rsid w:val="006F42F6"/>
    <w:rsid w:val="006F4D50"/>
    <w:rsid w:val="006F5357"/>
    <w:rsid w:val="006F5370"/>
    <w:rsid w:val="006F5384"/>
    <w:rsid w:val="006F5610"/>
    <w:rsid w:val="006F586E"/>
    <w:rsid w:val="006F5B19"/>
    <w:rsid w:val="006F60BA"/>
    <w:rsid w:val="006F62EA"/>
    <w:rsid w:val="006F644C"/>
    <w:rsid w:val="006F6604"/>
    <w:rsid w:val="006F665A"/>
    <w:rsid w:val="006F6F4F"/>
    <w:rsid w:val="006F70B3"/>
    <w:rsid w:val="006F71D8"/>
    <w:rsid w:val="006F7740"/>
    <w:rsid w:val="006F78D4"/>
    <w:rsid w:val="006F7D1A"/>
    <w:rsid w:val="006F7EAA"/>
    <w:rsid w:val="00700557"/>
    <w:rsid w:val="00700C62"/>
    <w:rsid w:val="0070137F"/>
    <w:rsid w:val="0070188B"/>
    <w:rsid w:val="00701967"/>
    <w:rsid w:val="007023E7"/>
    <w:rsid w:val="00702FA6"/>
    <w:rsid w:val="0070346C"/>
    <w:rsid w:val="007034C2"/>
    <w:rsid w:val="00704551"/>
    <w:rsid w:val="007046D3"/>
    <w:rsid w:val="00704B88"/>
    <w:rsid w:val="007051A0"/>
    <w:rsid w:val="007052E4"/>
    <w:rsid w:val="00705B63"/>
    <w:rsid w:val="00706076"/>
    <w:rsid w:val="00706496"/>
    <w:rsid w:val="007064B0"/>
    <w:rsid w:val="00707985"/>
    <w:rsid w:val="00707A47"/>
    <w:rsid w:val="00707AAE"/>
    <w:rsid w:val="00707E09"/>
    <w:rsid w:val="00710EBE"/>
    <w:rsid w:val="00710F59"/>
    <w:rsid w:val="007112E7"/>
    <w:rsid w:val="00711513"/>
    <w:rsid w:val="0071169B"/>
    <w:rsid w:val="0071171B"/>
    <w:rsid w:val="00711A12"/>
    <w:rsid w:val="00711B79"/>
    <w:rsid w:val="00711F11"/>
    <w:rsid w:val="007120AA"/>
    <w:rsid w:val="00712647"/>
    <w:rsid w:val="0071275C"/>
    <w:rsid w:val="0071276B"/>
    <w:rsid w:val="00712ABA"/>
    <w:rsid w:val="00712B8D"/>
    <w:rsid w:val="00712DF9"/>
    <w:rsid w:val="00713B2A"/>
    <w:rsid w:val="00713C03"/>
    <w:rsid w:val="00714060"/>
    <w:rsid w:val="0071438E"/>
    <w:rsid w:val="007143E4"/>
    <w:rsid w:val="0071446D"/>
    <w:rsid w:val="00714D01"/>
    <w:rsid w:val="00714F60"/>
    <w:rsid w:val="00715021"/>
    <w:rsid w:val="007154C4"/>
    <w:rsid w:val="007157C5"/>
    <w:rsid w:val="00715C6F"/>
    <w:rsid w:val="00715C76"/>
    <w:rsid w:val="00715D66"/>
    <w:rsid w:val="00715DB9"/>
    <w:rsid w:val="007160C3"/>
    <w:rsid w:val="007160EF"/>
    <w:rsid w:val="0071641A"/>
    <w:rsid w:val="007164F2"/>
    <w:rsid w:val="00716A11"/>
    <w:rsid w:val="007179FD"/>
    <w:rsid w:val="00717D34"/>
    <w:rsid w:val="00720171"/>
    <w:rsid w:val="00720403"/>
    <w:rsid w:val="00720455"/>
    <w:rsid w:val="007204C2"/>
    <w:rsid w:val="007207C4"/>
    <w:rsid w:val="0072141A"/>
    <w:rsid w:val="007218A0"/>
    <w:rsid w:val="0072217F"/>
    <w:rsid w:val="00722A7E"/>
    <w:rsid w:val="00722E0D"/>
    <w:rsid w:val="007238AF"/>
    <w:rsid w:val="00723D22"/>
    <w:rsid w:val="0072417A"/>
    <w:rsid w:val="00724BA8"/>
    <w:rsid w:val="007251D6"/>
    <w:rsid w:val="0072555E"/>
    <w:rsid w:val="007257C4"/>
    <w:rsid w:val="00725AC6"/>
    <w:rsid w:val="00725B86"/>
    <w:rsid w:val="00726198"/>
    <w:rsid w:val="007262AA"/>
    <w:rsid w:val="00726908"/>
    <w:rsid w:val="00726C62"/>
    <w:rsid w:val="00726DE0"/>
    <w:rsid w:val="00726FA0"/>
    <w:rsid w:val="0072700A"/>
    <w:rsid w:val="007270C7"/>
    <w:rsid w:val="00727125"/>
    <w:rsid w:val="00727A65"/>
    <w:rsid w:val="00727D1A"/>
    <w:rsid w:val="00727D33"/>
    <w:rsid w:val="00727FC7"/>
    <w:rsid w:val="007300E0"/>
    <w:rsid w:val="007302E7"/>
    <w:rsid w:val="007304BD"/>
    <w:rsid w:val="00730BB0"/>
    <w:rsid w:val="00730CB3"/>
    <w:rsid w:val="00730E36"/>
    <w:rsid w:val="00730F3A"/>
    <w:rsid w:val="0073116E"/>
    <w:rsid w:val="007311DC"/>
    <w:rsid w:val="0073133D"/>
    <w:rsid w:val="0073137C"/>
    <w:rsid w:val="007327D0"/>
    <w:rsid w:val="00732C08"/>
    <w:rsid w:val="007333AF"/>
    <w:rsid w:val="00733BD8"/>
    <w:rsid w:val="00733D5B"/>
    <w:rsid w:val="0073446E"/>
    <w:rsid w:val="00734700"/>
    <w:rsid w:val="00734F06"/>
    <w:rsid w:val="00735078"/>
    <w:rsid w:val="007351BB"/>
    <w:rsid w:val="007356FE"/>
    <w:rsid w:val="007357E6"/>
    <w:rsid w:val="00735916"/>
    <w:rsid w:val="00735CB5"/>
    <w:rsid w:val="00735EF8"/>
    <w:rsid w:val="00735F34"/>
    <w:rsid w:val="007363B1"/>
    <w:rsid w:val="00736733"/>
    <w:rsid w:val="007369F5"/>
    <w:rsid w:val="00736EAE"/>
    <w:rsid w:val="00737372"/>
    <w:rsid w:val="00737661"/>
    <w:rsid w:val="007376D1"/>
    <w:rsid w:val="00737925"/>
    <w:rsid w:val="00737D17"/>
    <w:rsid w:val="00740446"/>
    <w:rsid w:val="007406A1"/>
    <w:rsid w:val="007408E4"/>
    <w:rsid w:val="007409DC"/>
    <w:rsid w:val="00740FCB"/>
    <w:rsid w:val="007410FD"/>
    <w:rsid w:val="00741200"/>
    <w:rsid w:val="00741333"/>
    <w:rsid w:val="0074138A"/>
    <w:rsid w:val="0074165F"/>
    <w:rsid w:val="00741AED"/>
    <w:rsid w:val="007426AF"/>
    <w:rsid w:val="0074292D"/>
    <w:rsid w:val="00742FF2"/>
    <w:rsid w:val="00743B05"/>
    <w:rsid w:val="00744334"/>
    <w:rsid w:val="0074476C"/>
    <w:rsid w:val="00744D58"/>
    <w:rsid w:val="00744D6A"/>
    <w:rsid w:val="00744D76"/>
    <w:rsid w:val="0074558B"/>
    <w:rsid w:val="0074559B"/>
    <w:rsid w:val="007459E6"/>
    <w:rsid w:val="00745B49"/>
    <w:rsid w:val="00746138"/>
    <w:rsid w:val="0074620A"/>
    <w:rsid w:val="007468F8"/>
    <w:rsid w:val="00746C97"/>
    <w:rsid w:val="00746D40"/>
    <w:rsid w:val="0074709F"/>
    <w:rsid w:val="0074744C"/>
    <w:rsid w:val="00747692"/>
    <w:rsid w:val="0074789F"/>
    <w:rsid w:val="00747A2A"/>
    <w:rsid w:val="00747DDD"/>
    <w:rsid w:val="007500D9"/>
    <w:rsid w:val="007505CC"/>
    <w:rsid w:val="0075061C"/>
    <w:rsid w:val="00750692"/>
    <w:rsid w:val="007506C5"/>
    <w:rsid w:val="00750A4A"/>
    <w:rsid w:val="00750D75"/>
    <w:rsid w:val="00750FD4"/>
    <w:rsid w:val="00751261"/>
    <w:rsid w:val="0075130B"/>
    <w:rsid w:val="007514C2"/>
    <w:rsid w:val="00751D50"/>
    <w:rsid w:val="00751E3D"/>
    <w:rsid w:val="007527D5"/>
    <w:rsid w:val="00752B35"/>
    <w:rsid w:val="00752ED8"/>
    <w:rsid w:val="00752F3C"/>
    <w:rsid w:val="00752F68"/>
    <w:rsid w:val="00753608"/>
    <w:rsid w:val="0075396B"/>
    <w:rsid w:val="00753B9F"/>
    <w:rsid w:val="00753C6D"/>
    <w:rsid w:val="00754196"/>
    <w:rsid w:val="007546F1"/>
    <w:rsid w:val="00754ACE"/>
    <w:rsid w:val="00754D35"/>
    <w:rsid w:val="007550DC"/>
    <w:rsid w:val="007561FC"/>
    <w:rsid w:val="0075686F"/>
    <w:rsid w:val="00756E98"/>
    <w:rsid w:val="007570D8"/>
    <w:rsid w:val="007570F4"/>
    <w:rsid w:val="007577D3"/>
    <w:rsid w:val="00757863"/>
    <w:rsid w:val="00757E5B"/>
    <w:rsid w:val="00760047"/>
    <w:rsid w:val="00760140"/>
    <w:rsid w:val="00760407"/>
    <w:rsid w:val="00760564"/>
    <w:rsid w:val="00760822"/>
    <w:rsid w:val="00760868"/>
    <w:rsid w:val="00760AF1"/>
    <w:rsid w:val="00760FA5"/>
    <w:rsid w:val="00761D34"/>
    <w:rsid w:val="00761F0F"/>
    <w:rsid w:val="00761F5E"/>
    <w:rsid w:val="007620AD"/>
    <w:rsid w:val="007620C7"/>
    <w:rsid w:val="00762AF9"/>
    <w:rsid w:val="00762D2D"/>
    <w:rsid w:val="007633B7"/>
    <w:rsid w:val="0076341F"/>
    <w:rsid w:val="00763581"/>
    <w:rsid w:val="007635E4"/>
    <w:rsid w:val="0076395D"/>
    <w:rsid w:val="00763B40"/>
    <w:rsid w:val="00764022"/>
    <w:rsid w:val="00764622"/>
    <w:rsid w:val="00764828"/>
    <w:rsid w:val="00764BAD"/>
    <w:rsid w:val="00764CAD"/>
    <w:rsid w:val="00764CB9"/>
    <w:rsid w:val="00764D2C"/>
    <w:rsid w:val="00764E26"/>
    <w:rsid w:val="007657B7"/>
    <w:rsid w:val="00765B95"/>
    <w:rsid w:val="00765BF7"/>
    <w:rsid w:val="00765CFD"/>
    <w:rsid w:val="007666DD"/>
    <w:rsid w:val="007668E8"/>
    <w:rsid w:val="007669B7"/>
    <w:rsid w:val="00767A7C"/>
    <w:rsid w:val="00767FBB"/>
    <w:rsid w:val="007700FD"/>
    <w:rsid w:val="0077055B"/>
    <w:rsid w:val="00770619"/>
    <w:rsid w:val="00770684"/>
    <w:rsid w:val="00770923"/>
    <w:rsid w:val="00770A40"/>
    <w:rsid w:val="00770B89"/>
    <w:rsid w:val="00770C7F"/>
    <w:rsid w:val="00770DC7"/>
    <w:rsid w:val="00770FA1"/>
    <w:rsid w:val="00772311"/>
    <w:rsid w:val="00772370"/>
    <w:rsid w:val="007728BB"/>
    <w:rsid w:val="00772AFC"/>
    <w:rsid w:val="00772C50"/>
    <w:rsid w:val="00772E26"/>
    <w:rsid w:val="007735E3"/>
    <w:rsid w:val="00773881"/>
    <w:rsid w:val="00773884"/>
    <w:rsid w:val="007739D1"/>
    <w:rsid w:val="00774067"/>
    <w:rsid w:val="007745FC"/>
    <w:rsid w:val="00774640"/>
    <w:rsid w:val="00774813"/>
    <w:rsid w:val="00774CC4"/>
    <w:rsid w:val="00775527"/>
    <w:rsid w:val="007761B3"/>
    <w:rsid w:val="007761FF"/>
    <w:rsid w:val="0077622F"/>
    <w:rsid w:val="0077709F"/>
    <w:rsid w:val="00777991"/>
    <w:rsid w:val="0078052A"/>
    <w:rsid w:val="00780703"/>
    <w:rsid w:val="00780A68"/>
    <w:rsid w:val="00781193"/>
    <w:rsid w:val="007812FB"/>
    <w:rsid w:val="007814F3"/>
    <w:rsid w:val="00781B1F"/>
    <w:rsid w:val="00781CED"/>
    <w:rsid w:val="00782025"/>
    <w:rsid w:val="00782637"/>
    <w:rsid w:val="00782643"/>
    <w:rsid w:val="00782711"/>
    <w:rsid w:val="00782920"/>
    <w:rsid w:val="00782BE9"/>
    <w:rsid w:val="00782DA6"/>
    <w:rsid w:val="00783455"/>
    <w:rsid w:val="00783BAE"/>
    <w:rsid w:val="00783C1F"/>
    <w:rsid w:val="00783DC1"/>
    <w:rsid w:val="00784032"/>
    <w:rsid w:val="007841EF"/>
    <w:rsid w:val="00784ACA"/>
    <w:rsid w:val="00784EC6"/>
    <w:rsid w:val="0078522D"/>
    <w:rsid w:val="007856C1"/>
    <w:rsid w:val="00785776"/>
    <w:rsid w:val="0078622A"/>
    <w:rsid w:val="00786D70"/>
    <w:rsid w:val="00786DB9"/>
    <w:rsid w:val="00786E79"/>
    <w:rsid w:val="00786EE7"/>
    <w:rsid w:val="00787237"/>
    <w:rsid w:val="007876AB"/>
    <w:rsid w:val="0078788E"/>
    <w:rsid w:val="00787925"/>
    <w:rsid w:val="00787C90"/>
    <w:rsid w:val="00787F89"/>
    <w:rsid w:val="00790133"/>
    <w:rsid w:val="0079089E"/>
    <w:rsid w:val="00790A1A"/>
    <w:rsid w:val="00790B20"/>
    <w:rsid w:val="00790E31"/>
    <w:rsid w:val="00791443"/>
    <w:rsid w:val="007918D8"/>
    <w:rsid w:val="0079200D"/>
    <w:rsid w:val="00792070"/>
    <w:rsid w:val="00792A1E"/>
    <w:rsid w:val="00792A95"/>
    <w:rsid w:val="00792D96"/>
    <w:rsid w:val="0079322E"/>
    <w:rsid w:val="007939AC"/>
    <w:rsid w:val="00793B87"/>
    <w:rsid w:val="00793D14"/>
    <w:rsid w:val="00793DCF"/>
    <w:rsid w:val="00793E3A"/>
    <w:rsid w:val="00794313"/>
    <w:rsid w:val="00794432"/>
    <w:rsid w:val="00794469"/>
    <w:rsid w:val="0079447D"/>
    <w:rsid w:val="00794A44"/>
    <w:rsid w:val="00794BFB"/>
    <w:rsid w:val="00794DC9"/>
    <w:rsid w:val="00794E7F"/>
    <w:rsid w:val="00795359"/>
    <w:rsid w:val="0079566E"/>
    <w:rsid w:val="0079571D"/>
    <w:rsid w:val="00795EAA"/>
    <w:rsid w:val="00795F23"/>
    <w:rsid w:val="00795F78"/>
    <w:rsid w:val="00796509"/>
    <w:rsid w:val="0079691E"/>
    <w:rsid w:val="007976BF"/>
    <w:rsid w:val="00797723"/>
    <w:rsid w:val="00797D4B"/>
    <w:rsid w:val="007A0834"/>
    <w:rsid w:val="007A0FFF"/>
    <w:rsid w:val="007A10CF"/>
    <w:rsid w:val="007A14F9"/>
    <w:rsid w:val="007A1B3F"/>
    <w:rsid w:val="007A24D8"/>
    <w:rsid w:val="007A2542"/>
    <w:rsid w:val="007A293A"/>
    <w:rsid w:val="007A2969"/>
    <w:rsid w:val="007A296E"/>
    <w:rsid w:val="007A29E7"/>
    <w:rsid w:val="007A2F3B"/>
    <w:rsid w:val="007A2F80"/>
    <w:rsid w:val="007A3234"/>
    <w:rsid w:val="007A3600"/>
    <w:rsid w:val="007A3E62"/>
    <w:rsid w:val="007A4A14"/>
    <w:rsid w:val="007A4D31"/>
    <w:rsid w:val="007A508D"/>
    <w:rsid w:val="007A5981"/>
    <w:rsid w:val="007A5B90"/>
    <w:rsid w:val="007A622F"/>
    <w:rsid w:val="007A6541"/>
    <w:rsid w:val="007A69D1"/>
    <w:rsid w:val="007A75D2"/>
    <w:rsid w:val="007A7AA9"/>
    <w:rsid w:val="007A7D0F"/>
    <w:rsid w:val="007B0128"/>
    <w:rsid w:val="007B0238"/>
    <w:rsid w:val="007B0263"/>
    <w:rsid w:val="007B026C"/>
    <w:rsid w:val="007B0926"/>
    <w:rsid w:val="007B100F"/>
    <w:rsid w:val="007B1451"/>
    <w:rsid w:val="007B1588"/>
    <w:rsid w:val="007B1667"/>
    <w:rsid w:val="007B16A9"/>
    <w:rsid w:val="007B1EEE"/>
    <w:rsid w:val="007B210E"/>
    <w:rsid w:val="007B23B9"/>
    <w:rsid w:val="007B249B"/>
    <w:rsid w:val="007B2BEE"/>
    <w:rsid w:val="007B2E21"/>
    <w:rsid w:val="007B33DE"/>
    <w:rsid w:val="007B3DE4"/>
    <w:rsid w:val="007B4885"/>
    <w:rsid w:val="007B55AD"/>
    <w:rsid w:val="007B6D4D"/>
    <w:rsid w:val="007B723D"/>
    <w:rsid w:val="007B7A09"/>
    <w:rsid w:val="007B7B9A"/>
    <w:rsid w:val="007B7CCA"/>
    <w:rsid w:val="007C0462"/>
    <w:rsid w:val="007C04CE"/>
    <w:rsid w:val="007C0590"/>
    <w:rsid w:val="007C0746"/>
    <w:rsid w:val="007C0D30"/>
    <w:rsid w:val="007C0F7A"/>
    <w:rsid w:val="007C133C"/>
    <w:rsid w:val="007C1B88"/>
    <w:rsid w:val="007C1E6D"/>
    <w:rsid w:val="007C2123"/>
    <w:rsid w:val="007C2356"/>
    <w:rsid w:val="007C23B1"/>
    <w:rsid w:val="007C2561"/>
    <w:rsid w:val="007C2C3A"/>
    <w:rsid w:val="007C33D3"/>
    <w:rsid w:val="007C440F"/>
    <w:rsid w:val="007C4475"/>
    <w:rsid w:val="007C468B"/>
    <w:rsid w:val="007C4C37"/>
    <w:rsid w:val="007C504F"/>
    <w:rsid w:val="007C51BA"/>
    <w:rsid w:val="007C5A69"/>
    <w:rsid w:val="007C60AC"/>
    <w:rsid w:val="007C6988"/>
    <w:rsid w:val="007C6D27"/>
    <w:rsid w:val="007C6EC9"/>
    <w:rsid w:val="007C6FED"/>
    <w:rsid w:val="007C72A4"/>
    <w:rsid w:val="007C73C0"/>
    <w:rsid w:val="007C74F9"/>
    <w:rsid w:val="007C7FA8"/>
    <w:rsid w:val="007D0149"/>
    <w:rsid w:val="007D093B"/>
    <w:rsid w:val="007D0AEE"/>
    <w:rsid w:val="007D138D"/>
    <w:rsid w:val="007D18E2"/>
    <w:rsid w:val="007D1F33"/>
    <w:rsid w:val="007D22F2"/>
    <w:rsid w:val="007D24A9"/>
    <w:rsid w:val="007D24B2"/>
    <w:rsid w:val="007D27FA"/>
    <w:rsid w:val="007D2BBD"/>
    <w:rsid w:val="007D2E78"/>
    <w:rsid w:val="007D2EF4"/>
    <w:rsid w:val="007D30B5"/>
    <w:rsid w:val="007D34CA"/>
    <w:rsid w:val="007D3DFD"/>
    <w:rsid w:val="007D437C"/>
    <w:rsid w:val="007D4A0D"/>
    <w:rsid w:val="007D4AC8"/>
    <w:rsid w:val="007D4D28"/>
    <w:rsid w:val="007D4EF4"/>
    <w:rsid w:val="007D5036"/>
    <w:rsid w:val="007D5A48"/>
    <w:rsid w:val="007D5B0B"/>
    <w:rsid w:val="007D60D9"/>
    <w:rsid w:val="007D6218"/>
    <w:rsid w:val="007D6502"/>
    <w:rsid w:val="007D6593"/>
    <w:rsid w:val="007D6699"/>
    <w:rsid w:val="007D6AB1"/>
    <w:rsid w:val="007D7112"/>
    <w:rsid w:val="007D7194"/>
    <w:rsid w:val="007D7798"/>
    <w:rsid w:val="007D7B6C"/>
    <w:rsid w:val="007D7E30"/>
    <w:rsid w:val="007D7F96"/>
    <w:rsid w:val="007E06A6"/>
    <w:rsid w:val="007E0A12"/>
    <w:rsid w:val="007E0E4B"/>
    <w:rsid w:val="007E10B7"/>
    <w:rsid w:val="007E1502"/>
    <w:rsid w:val="007E15D0"/>
    <w:rsid w:val="007E15D5"/>
    <w:rsid w:val="007E15D9"/>
    <w:rsid w:val="007E176A"/>
    <w:rsid w:val="007E1795"/>
    <w:rsid w:val="007E19DB"/>
    <w:rsid w:val="007E1C52"/>
    <w:rsid w:val="007E2C83"/>
    <w:rsid w:val="007E2F73"/>
    <w:rsid w:val="007E3660"/>
    <w:rsid w:val="007E3971"/>
    <w:rsid w:val="007E3BFC"/>
    <w:rsid w:val="007E3CB1"/>
    <w:rsid w:val="007E3F35"/>
    <w:rsid w:val="007E4573"/>
    <w:rsid w:val="007E4673"/>
    <w:rsid w:val="007E4764"/>
    <w:rsid w:val="007E5196"/>
    <w:rsid w:val="007E55A6"/>
    <w:rsid w:val="007E5D10"/>
    <w:rsid w:val="007E5E56"/>
    <w:rsid w:val="007E618A"/>
    <w:rsid w:val="007E62AF"/>
    <w:rsid w:val="007E6419"/>
    <w:rsid w:val="007E65DF"/>
    <w:rsid w:val="007E678C"/>
    <w:rsid w:val="007E6F0E"/>
    <w:rsid w:val="007E726D"/>
    <w:rsid w:val="007E7912"/>
    <w:rsid w:val="007E7977"/>
    <w:rsid w:val="007E7B71"/>
    <w:rsid w:val="007E7D68"/>
    <w:rsid w:val="007E7DC8"/>
    <w:rsid w:val="007F03B3"/>
    <w:rsid w:val="007F0966"/>
    <w:rsid w:val="007F0BBD"/>
    <w:rsid w:val="007F124C"/>
    <w:rsid w:val="007F18FF"/>
    <w:rsid w:val="007F1DCD"/>
    <w:rsid w:val="007F249D"/>
    <w:rsid w:val="007F2714"/>
    <w:rsid w:val="007F28AB"/>
    <w:rsid w:val="007F2BE8"/>
    <w:rsid w:val="007F3047"/>
    <w:rsid w:val="007F3079"/>
    <w:rsid w:val="007F337B"/>
    <w:rsid w:val="007F3C42"/>
    <w:rsid w:val="007F3EC8"/>
    <w:rsid w:val="007F4835"/>
    <w:rsid w:val="007F4E86"/>
    <w:rsid w:val="007F521C"/>
    <w:rsid w:val="007F529E"/>
    <w:rsid w:val="007F56EC"/>
    <w:rsid w:val="007F5736"/>
    <w:rsid w:val="007F638B"/>
    <w:rsid w:val="007F6485"/>
    <w:rsid w:val="007F6698"/>
    <w:rsid w:val="007F6815"/>
    <w:rsid w:val="007F6BA8"/>
    <w:rsid w:val="007F70F2"/>
    <w:rsid w:val="007F722A"/>
    <w:rsid w:val="007F7258"/>
    <w:rsid w:val="007F75EB"/>
    <w:rsid w:val="007F7634"/>
    <w:rsid w:val="007F7F10"/>
    <w:rsid w:val="00800123"/>
    <w:rsid w:val="00800D30"/>
    <w:rsid w:val="008011CE"/>
    <w:rsid w:val="008014B9"/>
    <w:rsid w:val="00801718"/>
    <w:rsid w:val="00801C61"/>
    <w:rsid w:val="00801F9B"/>
    <w:rsid w:val="00802F38"/>
    <w:rsid w:val="0080356F"/>
    <w:rsid w:val="008036B4"/>
    <w:rsid w:val="00803A20"/>
    <w:rsid w:val="0080571B"/>
    <w:rsid w:val="00805AA7"/>
    <w:rsid w:val="00805FDE"/>
    <w:rsid w:val="008067C8"/>
    <w:rsid w:val="0080681B"/>
    <w:rsid w:val="0080737F"/>
    <w:rsid w:val="0080738C"/>
    <w:rsid w:val="0080740D"/>
    <w:rsid w:val="00807666"/>
    <w:rsid w:val="008076B3"/>
    <w:rsid w:val="008077AC"/>
    <w:rsid w:val="008078F2"/>
    <w:rsid w:val="008100D4"/>
    <w:rsid w:val="008101C6"/>
    <w:rsid w:val="008105C0"/>
    <w:rsid w:val="0081071A"/>
    <w:rsid w:val="008109E4"/>
    <w:rsid w:val="00810B77"/>
    <w:rsid w:val="00810F84"/>
    <w:rsid w:val="0081122E"/>
    <w:rsid w:val="00811DC6"/>
    <w:rsid w:val="00811F51"/>
    <w:rsid w:val="00812DF6"/>
    <w:rsid w:val="00812E7F"/>
    <w:rsid w:val="00812EDA"/>
    <w:rsid w:val="008131AD"/>
    <w:rsid w:val="008132C1"/>
    <w:rsid w:val="0081375D"/>
    <w:rsid w:val="00813862"/>
    <w:rsid w:val="00813ED2"/>
    <w:rsid w:val="00814094"/>
    <w:rsid w:val="00814235"/>
    <w:rsid w:val="008144B5"/>
    <w:rsid w:val="00814A1E"/>
    <w:rsid w:val="00814E02"/>
    <w:rsid w:val="00814E3E"/>
    <w:rsid w:val="00815557"/>
    <w:rsid w:val="008157B1"/>
    <w:rsid w:val="008157EB"/>
    <w:rsid w:val="00815BAA"/>
    <w:rsid w:val="008162A6"/>
    <w:rsid w:val="008165BD"/>
    <w:rsid w:val="00816741"/>
    <w:rsid w:val="008168A2"/>
    <w:rsid w:val="008168B7"/>
    <w:rsid w:val="0081692E"/>
    <w:rsid w:val="008169C3"/>
    <w:rsid w:val="00817158"/>
    <w:rsid w:val="00817436"/>
    <w:rsid w:val="008174B3"/>
    <w:rsid w:val="00817696"/>
    <w:rsid w:val="008201AD"/>
    <w:rsid w:val="0082066B"/>
    <w:rsid w:val="0082089F"/>
    <w:rsid w:val="0082099E"/>
    <w:rsid w:val="008209D8"/>
    <w:rsid w:val="008210DD"/>
    <w:rsid w:val="008217E1"/>
    <w:rsid w:val="00821C15"/>
    <w:rsid w:val="0082235B"/>
    <w:rsid w:val="00823D56"/>
    <w:rsid w:val="00823D7B"/>
    <w:rsid w:val="008244F7"/>
    <w:rsid w:val="00824EFD"/>
    <w:rsid w:val="00825020"/>
    <w:rsid w:val="0082506A"/>
    <w:rsid w:val="0082542D"/>
    <w:rsid w:val="008258ED"/>
    <w:rsid w:val="00825B0F"/>
    <w:rsid w:val="0082632F"/>
    <w:rsid w:val="00826ACF"/>
    <w:rsid w:val="00826CE7"/>
    <w:rsid w:val="00826F27"/>
    <w:rsid w:val="00826FD4"/>
    <w:rsid w:val="00826FF4"/>
    <w:rsid w:val="00827711"/>
    <w:rsid w:val="00827834"/>
    <w:rsid w:val="00827F51"/>
    <w:rsid w:val="0083021E"/>
    <w:rsid w:val="00830DE7"/>
    <w:rsid w:val="00831EC9"/>
    <w:rsid w:val="00831F6A"/>
    <w:rsid w:val="008322A4"/>
    <w:rsid w:val="0083260F"/>
    <w:rsid w:val="00832835"/>
    <w:rsid w:val="00832AD8"/>
    <w:rsid w:val="00832F4B"/>
    <w:rsid w:val="00832F50"/>
    <w:rsid w:val="00833BB1"/>
    <w:rsid w:val="0083405D"/>
    <w:rsid w:val="0083411A"/>
    <w:rsid w:val="0083461B"/>
    <w:rsid w:val="00834B42"/>
    <w:rsid w:val="00834C99"/>
    <w:rsid w:val="00834E6A"/>
    <w:rsid w:val="00835110"/>
    <w:rsid w:val="008351FC"/>
    <w:rsid w:val="00835308"/>
    <w:rsid w:val="00835541"/>
    <w:rsid w:val="008355AE"/>
    <w:rsid w:val="0083578F"/>
    <w:rsid w:val="008357B5"/>
    <w:rsid w:val="008358CA"/>
    <w:rsid w:val="00835950"/>
    <w:rsid w:val="00835EA8"/>
    <w:rsid w:val="00836129"/>
    <w:rsid w:val="008361E2"/>
    <w:rsid w:val="0083649F"/>
    <w:rsid w:val="008368A3"/>
    <w:rsid w:val="00836B93"/>
    <w:rsid w:val="00836C9F"/>
    <w:rsid w:val="00837064"/>
    <w:rsid w:val="0083707D"/>
    <w:rsid w:val="00837482"/>
    <w:rsid w:val="00837BCA"/>
    <w:rsid w:val="00840175"/>
    <w:rsid w:val="008406C3"/>
    <w:rsid w:val="00840807"/>
    <w:rsid w:val="00840966"/>
    <w:rsid w:val="00840D29"/>
    <w:rsid w:val="00840E90"/>
    <w:rsid w:val="008418A5"/>
    <w:rsid w:val="00841F50"/>
    <w:rsid w:val="00842623"/>
    <w:rsid w:val="00842D41"/>
    <w:rsid w:val="008432D9"/>
    <w:rsid w:val="00843A0E"/>
    <w:rsid w:val="00843C30"/>
    <w:rsid w:val="008442E2"/>
    <w:rsid w:val="00844565"/>
    <w:rsid w:val="00844623"/>
    <w:rsid w:val="008449C6"/>
    <w:rsid w:val="00844A7A"/>
    <w:rsid w:val="00844BA0"/>
    <w:rsid w:val="00844C22"/>
    <w:rsid w:val="00844E21"/>
    <w:rsid w:val="00844F13"/>
    <w:rsid w:val="008459C6"/>
    <w:rsid w:val="00845DFE"/>
    <w:rsid w:val="008460B9"/>
    <w:rsid w:val="0084670F"/>
    <w:rsid w:val="008467D3"/>
    <w:rsid w:val="00846C54"/>
    <w:rsid w:val="00846E17"/>
    <w:rsid w:val="00846F65"/>
    <w:rsid w:val="00847ABA"/>
    <w:rsid w:val="00851017"/>
    <w:rsid w:val="0085116B"/>
    <w:rsid w:val="00851265"/>
    <w:rsid w:val="00851880"/>
    <w:rsid w:val="00851920"/>
    <w:rsid w:val="00851ADF"/>
    <w:rsid w:val="00851C2D"/>
    <w:rsid w:val="00851EC4"/>
    <w:rsid w:val="008521E6"/>
    <w:rsid w:val="00852363"/>
    <w:rsid w:val="0085239A"/>
    <w:rsid w:val="0085242C"/>
    <w:rsid w:val="00853503"/>
    <w:rsid w:val="0085353F"/>
    <w:rsid w:val="00853564"/>
    <w:rsid w:val="00853790"/>
    <w:rsid w:val="0085384C"/>
    <w:rsid w:val="00853FF5"/>
    <w:rsid w:val="00854283"/>
    <w:rsid w:val="008545D9"/>
    <w:rsid w:val="008549D9"/>
    <w:rsid w:val="00854CCA"/>
    <w:rsid w:val="00854D39"/>
    <w:rsid w:val="008551F2"/>
    <w:rsid w:val="00855CFD"/>
    <w:rsid w:val="00855FC2"/>
    <w:rsid w:val="0085608F"/>
    <w:rsid w:val="00856EF6"/>
    <w:rsid w:val="008573E3"/>
    <w:rsid w:val="00857599"/>
    <w:rsid w:val="008575E5"/>
    <w:rsid w:val="00857668"/>
    <w:rsid w:val="00857F75"/>
    <w:rsid w:val="00857FC2"/>
    <w:rsid w:val="00860201"/>
    <w:rsid w:val="0086042A"/>
    <w:rsid w:val="00861073"/>
    <w:rsid w:val="00861619"/>
    <w:rsid w:val="008617ED"/>
    <w:rsid w:val="008619C1"/>
    <w:rsid w:val="00861BA4"/>
    <w:rsid w:val="00861CAD"/>
    <w:rsid w:val="00861E81"/>
    <w:rsid w:val="0086200F"/>
    <w:rsid w:val="00862D93"/>
    <w:rsid w:val="00862F03"/>
    <w:rsid w:val="00862FCC"/>
    <w:rsid w:val="00863475"/>
    <w:rsid w:val="008634FD"/>
    <w:rsid w:val="00863910"/>
    <w:rsid w:val="00863B08"/>
    <w:rsid w:val="00864054"/>
    <w:rsid w:val="008643A8"/>
    <w:rsid w:val="008645FF"/>
    <w:rsid w:val="00864654"/>
    <w:rsid w:val="008648B5"/>
    <w:rsid w:val="00864B68"/>
    <w:rsid w:val="00864C19"/>
    <w:rsid w:val="00864D6D"/>
    <w:rsid w:val="00864E54"/>
    <w:rsid w:val="00864EFC"/>
    <w:rsid w:val="00865159"/>
    <w:rsid w:val="00865712"/>
    <w:rsid w:val="00865D66"/>
    <w:rsid w:val="00865E5F"/>
    <w:rsid w:val="00866A95"/>
    <w:rsid w:val="00866B98"/>
    <w:rsid w:val="00866D42"/>
    <w:rsid w:val="00866F23"/>
    <w:rsid w:val="00867380"/>
    <w:rsid w:val="00867634"/>
    <w:rsid w:val="00867733"/>
    <w:rsid w:val="00867790"/>
    <w:rsid w:val="008677A7"/>
    <w:rsid w:val="008677B6"/>
    <w:rsid w:val="008700C3"/>
    <w:rsid w:val="0087030E"/>
    <w:rsid w:val="00870625"/>
    <w:rsid w:val="00870670"/>
    <w:rsid w:val="008706EA"/>
    <w:rsid w:val="00870AAC"/>
    <w:rsid w:val="00870C54"/>
    <w:rsid w:val="00870CFF"/>
    <w:rsid w:val="00870D57"/>
    <w:rsid w:val="00870E24"/>
    <w:rsid w:val="00871370"/>
    <w:rsid w:val="00871798"/>
    <w:rsid w:val="00871B65"/>
    <w:rsid w:val="0087244D"/>
    <w:rsid w:val="008734F7"/>
    <w:rsid w:val="00874044"/>
    <w:rsid w:val="008740A8"/>
    <w:rsid w:val="00874480"/>
    <w:rsid w:val="008745B8"/>
    <w:rsid w:val="00874E9F"/>
    <w:rsid w:val="008754E4"/>
    <w:rsid w:val="00875E7E"/>
    <w:rsid w:val="00875F04"/>
    <w:rsid w:val="00875FE5"/>
    <w:rsid w:val="0087610E"/>
    <w:rsid w:val="008766C9"/>
    <w:rsid w:val="00876781"/>
    <w:rsid w:val="008770AA"/>
    <w:rsid w:val="0087770B"/>
    <w:rsid w:val="00877842"/>
    <w:rsid w:val="008778A9"/>
    <w:rsid w:val="008803D0"/>
    <w:rsid w:val="008803FF"/>
    <w:rsid w:val="008806F8"/>
    <w:rsid w:val="008808E2"/>
    <w:rsid w:val="008809E5"/>
    <w:rsid w:val="00880AAD"/>
    <w:rsid w:val="00881041"/>
    <w:rsid w:val="0088117C"/>
    <w:rsid w:val="00881456"/>
    <w:rsid w:val="008816C6"/>
    <w:rsid w:val="0088180F"/>
    <w:rsid w:val="00881ACB"/>
    <w:rsid w:val="00881BBF"/>
    <w:rsid w:val="00881F30"/>
    <w:rsid w:val="008822C1"/>
    <w:rsid w:val="0088238A"/>
    <w:rsid w:val="00882A99"/>
    <w:rsid w:val="00882C42"/>
    <w:rsid w:val="00882CE8"/>
    <w:rsid w:val="008833B9"/>
    <w:rsid w:val="00883B39"/>
    <w:rsid w:val="0088420A"/>
    <w:rsid w:val="008844F3"/>
    <w:rsid w:val="008850D2"/>
    <w:rsid w:val="00885341"/>
    <w:rsid w:val="0088546B"/>
    <w:rsid w:val="00885721"/>
    <w:rsid w:val="008858B8"/>
    <w:rsid w:val="0088590B"/>
    <w:rsid w:val="00885FC9"/>
    <w:rsid w:val="008865F0"/>
    <w:rsid w:val="0088667D"/>
    <w:rsid w:val="00886D62"/>
    <w:rsid w:val="00887247"/>
    <w:rsid w:val="008874EA"/>
    <w:rsid w:val="0088754A"/>
    <w:rsid w:val="00887A70"/>
    <w:rsid w:val="00887E34"/>
    <w:rsid w:val="00887E9A"/>
    <w:rsid w:val="008902B4"/>
    <w:rsid w:val="00890461"/>
    <w:rsid w:val="008904EB"/>
    <w:rsid w:val="0089084C"/>
    <w:rsid w:val="008912DC"/>
    <w:rsid w:val="00891328"/>
    <w:rsid w:val="008916AF"/>
    <w:rsid w:val="00891A47"/>
    <w:rsid w:val="00891D15"/>
    <w:rsid w:val="00891F37"/>
    <w:rsid w:val="00892395"/>
    <w:rsid w:val="008924BC"/>
    <w:rsid w:val="00892809"/>
    <w:rsid w:val="00892B7F"/>
    <w:rsid w:val="00892DCD"/>
    <w:rsid w:val="00893019"/>
    <w:rsid w:val="008932FD"/>
    <w:rsid w:val="00893540"/>
    <w:rsid w:val="0089370F"/>
    <w:rsid w:val="00893896"/>
    <w:rsid w:val="00893927"/>
    <w:rsid w:val="008939AF"/>
    <w:rsid w:val="00893F2B"/>
    <w:rsid w:val="00893FED"/>
    <w:rsid w:val="008941AB"/>
    <w:rsid w:val="0089449A"/>
    <w:rsid w:val="00894647"/>
    <w:rsid w:val="00894A15"/>
    <w:rsid w:val="00894C02"/>
    <w:rsid w:val="00894F08"/>
    <w:rsid w:val="00894FE5"/>
    <w:rsid w:val="00895473"/>
    <w:rsid w:val="00895968"/>
    <w:rsid w:val="00895E48"/>
    <w:rsid w:val="00895FCA"/>
    <w:rsid w:val="00896329"/>
    <w:rsid w:val="008964B0"/>
    <w:rsid w:val="00896687"/>
    <w:rsid w:val="008971F4"/>
    <w:rsid w:val="008972AB"/>
    <w:rsid w:val="008974B7"/>
    <w:rsid w:val="00897A7A"/>
    <w:rsid w:val="00897B1B"/>
    <w:rsid w:val="008A0168"/>
    <w:rsid w:val="008A01E7"/>
    <w:rsid w:val="008A0273"/>
    <w:rsid w:val="008A07A1"/>
    <w:rsid w:val="008A088A"/>
    <w:rsid w:val="008A0985"/>
    <w:rsid w:val="008A09C7"/>
    <w:rsid w:val="008A0AC3"/>
    <w:rsid w:val="008A0C4A"/>
    <w:rsid w:val="008A0DB5"/>
    <w:rsid w:val="008A0E7D"/>
    <w:rsid w:val="008A11F0"/>
    <w:rsid w:val="008A186E"/>
    <w:rsid w:val="008A1A86"/>
    <w:rsid w:val="008A2141"/>
    <w:rsid w:val="008A23BB"/>
    <w:rsid w:val="008A2973"/>
    <w:rsid w:val="008A2EF9"/>
    <w:rsid w:val="008A3023"/>
    <w:rsid w:val="008A30B2"/>
    <w:rsid w:val="008A342D"/>
    <w:rsid w:val="008A3BF6"/>
    <w:rsid w:val="008A3CC4"/>
    <w:rsid w:val="008A403F"/>
    <w:rsid w:val="008A4811"/>
    <w:rsid w:val="008A48AC"/>
    <w:rsid w:val="008A48B2"/>
    <w:rsid w:val="008A4CA9"/>
    <w:rsid w:val="008A4F53"/>
    <w:rsid w:val="008A58E7"/>
    <w:rsid w:val="008A594A"/>
    <w:rsid w:val="008A5979"/>
    <w:rsid w:val="008A5CDB"/>
    <w:rsid w:val="008A5CEF"/>
    <w:rsid w:val="008A5D20"/>
    <w:rsid w:val="008A6111"/>
    <w:rsid w:val="008A6337"/>
    <w:rsid w:val="008A6815"/>
    <w:rsid w:val="008A697D"/>
    <w:rsid w:val="008A7056"/>
    <w:rsid w:val="008A718C"/>
    <w:rsid w:val="008A72EA"/>
    <w:rsid w:val="008A7647"/>
    <w:rsid w:val="008A7966"/>
    <w:rsid w:val="008A7972"/>
    <w:rsid w:val="008A7E70"/>
    <w:rsid w:val="008A7ED2"/>
    <w:rsid w:val="008B0BE5"/>
    <w:rsid w:val="008B1031"/>
    <w:rsid w:val="008B1966"/>
    <w:rsid w:val="008B201C"/>
    <w:rsid w:val="008B20D3"/>
    <w:rsid w:val="008B2303"/>
    <w:rsid w:val="008B2746"/>
    <w:rsid w:val="008B281C"/>
    <w:rsid w:val="008B2EEB"/>
    <w:rsid w:val="008B342B"/>
    <w:rsid w:val="008B34A0"/>
    <w:rsid w:val="008B3748"/>
    <w:rsid w:val="008B3761"/>
    <w:rsid w:val="008B376E"/>
    <w:rsid w:val="008B3CCF"/>
    <w:rsid w:val="008B3EA8"/>
    <w:rsid w:val="008B4FB0"/>
    <w:rsid w:val="008B5740"/>
    <w:rsid w:val="008B5CC3"/>
    <w:rsid w:val="008B6046"/>
    <w:rsid w:val="008B60D6"/>
    <w:rsid w:val="008B692F"/>
    <w:rsid w:val="008B6E6E"/>
    <w:rsid w:val="008B7309"/>
    <w:rsid w:val="008B7A2B"/>
    <w:rsid w:val="008B7A56"/>
    <w:rsid w:val="008B7B76"/>
    <w:rsid w:val="008B7BE4"/>
    <w:rsid w:val="008B7C34"/>
    <w:rsid w:val="008B7D38"/>
    <w:rsid w:val="008C0325"/>
    <w:rsid w:val="008C03E0"/>
    <w:rsid w:val="008C0622"/>
    <w:rsid w:val="008C067D"/>
    <w:rsid w:val="008C0960"/>
    <w:rsid w:val="008C09C0"/>
    <w:rsid w:val="008C0B84"/>
    <w:rsid w:val="008C0D3A"/>
    <w:rsid w:val="008C0E8C"/>
    <w:rsid w:val="008C0F93"/>
    <w:rsid w:val="008C1646"/>
    <w:rsid w:val="008C1837"/>
    <w:rsid w:val="008C1A64"/>
    <w:rsid w:val="008C1BF0"/>
    <w:rsid w:val="008C1D9C"/>
    <w:rsid w:val="008C22D8"/>
    <w:rsid w:val="008C232C"/>
    <w:rsid w:val="008C2712"/>
    <w:rsid w:val="008C2EF9"/>
    <w:rsid w:val="008C35DF"/>
    <w:rsid w:val="008C3E3A"/>
    <w:rsid w:val="008C41DA"/>
    <w:rsid w:val="008C4284"/>
    <w:rsid w:val="008C48D7"/>
    <w:rsid w:val="008C4AD7"/>
    <w:rsid w:val="008C4CC1"/>
    <w:rsid w:val="008C4D79"/>
    <w:rsid w:val="008C4F0B"/>
    <w:rsid w:val="008C5086"/>
    <w:rsid w:val="008C5475"/>
    <w:rsid w:val="008C553A"/>
    <w:rsid w:val="008C56D7"/>
    <w:rsid w:val="008C56F1"/>
    <w:rsid w:val="008C588E"/>
    <w:rsid w:val="008C5A14"/>
    <w:rsid w:val="008C6846"/>
    <w:rsid w:val="008C68AC"/>
    <w:rsid w:val="008C70AA"/>
    <w:rsid w:val="008C7126"/>
    <w:rsid w:val="008C7226"/>
    <w:rsid w:val="008C79DE"/>
    <w:rsid w:val="008D052E"/>
    <w:rsid w:val="008D058D"/>
    <w:rsid w:val="008D08D4"/>
    <w:rsid w:val="008D0DE7"/>
    <w:rsid w:val="008D0FC6"/>
    <w:rsid w:val="008D1134"/>
    <w:rsid w:val="008D14C9"/>
    <w:rsid w:val="008D159E"/>
    <w:rsid w:val="008D16D3"/>
    <w:rsid w:val="008D1CCA"/>
    <w:rsid w:val="008D1F02"/>
    <w:rsid w:val="008D2818"/>
    <w:rsid w:val="008D3240"/>
    <w:rsid w:val="008D34C9"/>
    <w:rsid w:val="008D34DE"/>
    <w:rsid w:val="008D3BFD"/>
    <w:rsid w:val="008D3EAC"/>
    <w:rsid w:val="008D4E0B"/>
    <w:rsid w:val="008D4EE2"/>
    <w:rsid w:val="008D4F5B"/>
    <w:rsid w:val="008D505B"/>
    <w:rsid w:val="008D59D9"/>
    <w:rsid w:val="008D5C12"/>
    <w:rsid w:val="008D6160"/>
    <w:rsid w:val="008D65F6"/>
    <w:rsid w:val="008D6748"/>
    <w:rsid w:val="008D6977"/>
    <w:rsid w:val="008D6996"/>
    <w:rsid w:val="008D7656"/>
    <w:rsid w:val="008D7B3F"/>
    <w:rsid w:val="008D7B80"/>
    <w:rsid w:val="008D7CBA"/>
    <w:rsid w:val="008D7DBA"/>
    <w:rsid w:val="008D7EB4"/>
    <w:rsid w:val="008E0065"/>
    <w:rsid w:val="008E03B2"/>
    <w:rsid w:val="008E078D"/>
    <w:rsid w:val="008E0A30"/>
    <w:rsid w:val="008E0A5C"/>
    <w:rsid w:val="008E0FB2"/>
    <w:rsid w:val="008E0FF9"/>
    <w:rsid w:val="008E1100"/>
    <w:rsid w:val="008E191A"/>
    <w:rsid w:val="008E2033"/>
    <w:rsid w:val="008E23D4"/>
    <w:rsid w:val="008E251D"/>
    <w:rsid w:val="008E25F2"/>
    <w:rsid w:val="008E2601"/>
    <w:rsid w:val="008E266B"/>
    <w:rsid w:val="008E2B13"/>
    <w:rsid w:val="008E2F78"/>
    <w:rsid w:val="008E2FAB"/>
    <w:rsid w:val="008E3DD7"/>
    <w:rsid w:val="008E40C5"/>
    <w:rsid w:val="008E4184"/>
    <w:rsid w:val="008E42D8"/>
    <w:rsid w:val="008E4640"/>
    <w:rsid w:val="008E549F"/>
    <w:rsid w:val="008E5795"/>
    <w:rsid w:val="008E57F8"/>
    <w:rsid w:val="008E5B58"/>
    <w:rsid w:val="008E6301"/>
    <w:rsid w:val="008E6B5D"/>
    <w:rsid w:val="008E6B66"/>
    <w:rsid w:val="008E6E3F"/>
    <w:rsid w:val="008E7346"/>
    <w:rsid w:val="008E74CB"/>
    <w:rsid w:val="008E7FDE"/>
    <w:rsid w:val="008E7FE3"/>
    <w:rsid w:val="008F0293"/>
    <w:rsid w:val="008F104E"/>
    <w:rsid w:val="008F10BC"/>
    <w:rsid w:val="008F16C9"/>
    <w:rsid w:val="008F1D5F"/>
    <w:rsid w:val="008F2052"/>
    <w:rsid w:val="008F2391"/>
    <w:rsid w:val="008F23C0"/>
    <w:rsid w:val="008F26ED"/>
    <w:rsid w:val="008F2A38"/>
    <w:rsid w:val="008F2D03"/>
    <w:rsid w:val="008F2D87"/>
    <w:rsid w:val="008F2F37"/>
    <w:rsid w:val="008F3012"/>
    <w:rsid w:val="008F340B"/>
    <w:rsid w:val="008F34C9"/>
    <w:rsid w:val="008F42DA"/>
    <w:rsid w:val="008F472E"/>
    <w:rsid w:val="008F4D58"/>
    <w:rsid w:val="008F4EF9"/>
    <w:rsid w:val="008F54DC"/>
    <w:rsid w:val="008F592B"/>
    <w:rsid w:val="008F64FF"/>
    <w:rsid w:val="008F6918"/>
    <w:rsid w:val="008F6FBA"/>
    <w:rsid w:val="008F7073"/>
    <w:rsid w:val="008F75E0"/>
    <w:rsid w:val="008F7D5A"/>
    <w:rsid w:val="00900215"/>
    <w:rsid w:val="00900276"/>
    <w:rsid w:val="00900867"/>
    <w:rsid w:val="00900A45"/>
    <w:rsid w:val="00900CC2"/>
    <w:rsid w:val="00900D37"/>
    <w:rsid w:val="00900D39"/>
    <w:rsid w:val="00900DFC"/>
    <w:rsid w:val="0090108D"/>
    <w:rsid w:val="00901093"/>
    <w:rsid w:val="0090183A"/>
    <w:rsid w:val="00901D14"/>
    <w:rsid w:val="00902020"/>
    <w:rsid w:val="0090202B"/>
    <w:rsid w:val="009022F8"/>
    <w:rsid w:val="009026B6"/>
    <w:rsid w:val="009029E7"/>
    <w:rsid w:val="00902D7F"/>
    <w:rsid w:val="0090352B"/>
    <w:rsid w:val="00903775"/>
    <w:rsid w:val="009039A5"/>
    <w:rsid w:val="009039BA"/>
    <w:rsid w:val="00903C97"/>
    <w:rsid w:val="00903E9F"/>
    <w:rsid w:val="0090416B"/>
    <w:rsid w:val="009042D7"/>
    <w:rsid w:val="00904436"/>
    <w:rsid w:val="0090445B"/>
    <w:rsid w:val="009046DE"/>
    <w:rsid w:val="00904A2D"/>
    <w:rsid w:val="00904B7B"/>
    <w:rsid w:val="00904C3F"/>
    <w:rsid w:val="00904FAE"/>
    <w:rsid w:val="00905277"/>
    <w:rsid w:val="0090688A"/>
    <w:rsid w:val="00906CFF"/>
    <w:rsid w:val="0090779E"/>
    <w:rsid w:val="00907891"/>
    <w:rsid w:val="0091030D"/>
    <w:rsid w:val="0091084F"/>
    <w:rsid w:val="009109F7"/>
    <w:rsid w:val="00910ACD"/>
    <w:rsid w:val="00910BD7"/>
    <w:rsid w:val="00910E0A"/>
    <w:rsid w:val="00910E64"/>
    <w:rsid w:val="00910F81"/>
    <w:rsid w:val="0091113E"/>
    <w:rsid w:val="00911404"/>
    <w:rsid w:val="009116D7"/>
    <w:rsid w:val="00911FC6"/>
    <w:rsid w:val="00912137"/>
    <w:rsid w:val="00912D32"/>
    <w:rsid w:val="00913626"/>
    <w:rsid w:val="0091372B"/>
    <w:rsid w:val="00913C13"/>
    <w:rsid w:val="00913CFE"/>
    <w:rsid w:val="00913D0F"/>
    <w:rsid w:val="009140F0"/>
    <w:rsid w:val="009145F5"/>
    <w:rsid w:val="0091466B"/>
    <w:rsid w:val="00915BED"/>
    <w:rsid w:val="00915D09"/>
    <w:rsid w:val="00915DEF"/>
    <w:rsid w:val="0091606E"/>
    <w:rsid w:val="0091640F"/>
    <w:rsid w:val="00916549"/>
    <w:rsid w:val="00916747"/>
    <w:rsid w:val="00916B64"/>
    <w:rsid w:val="00916D9D"/>
    <w:rsid w:val="00916DBD"/>
    <w:rsid w:val="00916EF7"/>
    <w:rsid w:val="0091733E"/>
    <w:rsid w:val="00917939"/>
    <w:rsid w:val="00917C5E"/>
    <w:rsid w:val="00917D1B"/>
    <w:rsid w:val="00917E85"/>
    <w:rsid w:val="009202E1"/>
    <w:rsid w:val="009204D0"/>
    <w:rsid w:val="009206FD"/>
    <w:rsid w:val="00920DC9"/>
    <w:rsid w:val="00921331"/>
    <w:rsid w:val="0092145D"/>
    <w:rsid w:val="0092176E"/>
    <w:rsid w:val="00921827"/>
    <w:rsid w:val="00921966"/>
    <w:rsid w:val="009220DC"/>
    <w:rsid w:val="0092225A"/>
    <w:rsid w:val="009222AF"/>
    <w:rsid w:val="009225AC"/>
    <w:rsid w:val="00922DAF"/>
    <w:rsid w:val="00922E72"/>
    <w:rsid w:val="0092399A"/>
    <w:rsid w:val="009241AA"/>
    <w:rsid w:val="009241F5"/>
    <w:rsid w:val="00924454"/>
    <w:rsid w:val="009245DE"/>
    <w:rsid w:val="009246DE"/>
    <w:rsid w:val="009250C8"/>
    <w:rsid w:val="00925146"/>
    <w:rsid w:val="00925572"/>
    <w:rsid w:val="009256F1"/>
    <w:rsid w:val="00926389"/>
    <w:rsid w:val="00926909"/>
    <w:rsid w:val="00926D0D"/>
    <w:rsid w:val="00926EE2"/>
    <w:rsid w:val="009276B6"/>
    <w:rsid w:val="0092781D"/>
    <w:rsid w:val="009278BE"/>
    <w:rsid w:val="00927B9D"/>
    <w:rsid w:val="009300E3"/>
    <w:rsid w:val="00930762"/>
    <w:rsid w:val="00930A51"/>
    <w:rsid w:val="00930C0C"/>
    <w:rsid w:val="00930DAA"/>
    <w:rsid w:val="00930EDE"/>
    <w:rsid w:val="00931E3D"/>
    <w:rsid w:val="00932165"/>
    <w:rsid w:val="009322CB"/>
    <w:rsid w:val="009329B0"/>
    <w:rsid w:val="00932B17"/>
    <w:rsid w:val="00932BA5"/>
    <w:rsid w:val="00932EC0"/>
    <w:rsid w:val="009335E9"/>
    <w:rsid w:val="00933DC4"/>
    <w:rsid w:val="00934CC4"/>
    <w:rsid w:val="00934DB9"/>
    <w:rsid w:val="00935139"/>
    <w:rsid w:val="009354B6"/>
    <w:rsid w:val="00935B7C"/>
    <w:rsid w:val="00935BC2"/>
    <w:rsid w:val="00935E69"/>
    <w:rsid w:val="00935F91"/>
    <w:rsid w:val="00935FB7"/>
    <w:rsid w:val="00936295"/>
    <w:rsid w:val="00936AF4"/>
    <w:rsid w:val="00936B81"/>
    <w:rsid w:val="00936B93"/>
    <w:rsid w:val="009378A0"/>
    <w:rsid w:val="009378A4"/>
    <w:rsid w:val="00937958"/>
    <w:rsid w:val="0094028A"/>
    <w:rsid w:val="009402EE"/>
    <w:rsid w:val="00940A3F"/>
    <w:rsid w:val="0094101F"/>
    <w:rsid w:val="00941293"/>
    <w:rsid w:val="009412A9"/>
    <w:rsid w:val="009416C9"/>
    <w:rsid w:val="009416E3"/>
    <w:rsid w:val="0094185E"/>
    <w:rsid w:val="00941882"/>
    <w:rsid w:val="00941B4F"/>
    <w:rsid w:val="00941CE0"/>
    <w:rsid w:val="00941F47"/>
    <w:rsid w:val="00942150"/>
    <w:rsid w:val="009423FC"/>
    <w:rsid w:val="009429DC"/>
    <w:rsid w:val="00942B61"/>
    <w:rsid w:val="00942D5B"/>
    <w:rsid w:val="00942F9B"/>
    <w:rsid w:val="009430D5"/>
    <w:rsid w:val="0094313E"/>
    <w:rsid w:val="00943837"/>
    <w:rsid w:val="00943CBA"/>
    <w:rsid w:val="00943FE5"/>
    <w:rsid w:val="0094401B"/>
    <w:rsid w:val="00944107"/>
    <w:rsid w:val="00944329"/>
    <w:rsid w:val="009443EC"/>
    <w:rsid w:val="009446D6"/>
    <w:rsid w:val="00944701"/>
    <w:rsid w:val="0094498D"/>
    <w:rsid w:val="009449C6"/>
    <w:rsid w:val="00944D16"/>
    <w:rsid w:val="0094501C"/>
    <w:rsid w:val="00945128"/>
    <w:rsid w:val="00945646"/>
    <w:rsid w:val="00946200"/>
    <w:rsid w:val="00946B08"/>
    <w:rsid w:val="00946E54"/>
    <w:rsid w:val="00947025"/>
    <w:rsid w:val="009470B0"/>
    <w:rsid w:val="0094744C"/>
    <w:rsid w:val="00947A4F"/>
    <w:rsid w:val="009502B8"/>
    <w:rsid w:val="00950805"/>
    <w:rsid w:val="00950892"/>
    <w:rsid w:val="00950ED1"/>
    <w:rsid w:val="009510FF"/>
    <w:rsid w:val="00951609"/>
    <w:rsid w:val="00951C69"/>
    <w:rsid w:val="0095259E"/>
    <w:rsid w:val="00952A7A"/>
    <w:rsid w:val="00952D74"/>
    <w:rsid w:val="00952EFD"/>
    <w:rsid w:val="00952F85"/>
    <w:rsid w:val="00952FB4"/>
    <w:rsid w:val="00953340"/>
    <w:rsid w:val="00953621"/>
    <w:rsid w:val="0095444E"/>
    <w:rsid w:val="0095454F"/>
    <w:rsid w:val="00954EEF"/>
    <w:rsid w:val="009550B3"/>
    <w:rsid w:val="00955C66"/>
    <w:rsid w:val="00955C67"/>
    <w:rsid w:val="00955E34"/>
    <w:rsid w:val="00955F4D"/>
    <w:rsid w:val="00956131"/>
    <w:rsid w:val="00956C4A"/>
    <w:rsid w:val="00956CA4"/>
    <w:rsid w:val="00957190"/>
    <w:rsid w:val="00957193"/>
    <w:rsid w:val="009575FF"/>
    <w:rsid w:val="009579FB"/>
    <w:rsid w:val="00957AA4"/>
    <w:rsid w:val="00957AD1"/>
    <w:rsid w:val="00957B65"/>
    <w:rsid w:val="00957BC0"/>
    <w:rsid w:val="00960457"/>
    <w:rsid w:val="00960AFF"/>
    <w:rsid w:val="00960CE7"/>
    <w:rsid w:val="00960D9D"/>
    <w:rsid w:val="0096132E"/>
    <w:rsid w:val="00961A30"/>
    <w:rsid w:val="00962074"/>
    <w:rsid w:val="00962213"/>
    <w:rsid w:val="00962325"/>
    <w:rsid w:val="0096260E"/>
    <w:rsid w:val="00962936"/>
    <w:rsid w:val="00962CA5"/>
    <w:rsid w:val="009637BE"/>
    <w:rsid w:val="009639A1"/>
    <w:rsid w:val="00963F62"/>
    <w:rsid w:val="00963FBF"/>
    <w:rsid w:val="00964170"/>
    <w:rsid w:val="009644AB"/>
    <w:rsid w:val="00964778"/>
    <w:rsid w:val="00965765"/>
    <w:rsid w:val="009657D9"/>
    <w:rsid w:val="00965EFC"/>
    <w:rsid w:val="00966035"/>
    <w:rsid w:val="009662A2"/>
    <w:rsid w:val="009662D1"/>
    <w:rsid w:val="00966402"/>
    <w:rsid w:val="00966671"/>
    <w:rsid w:val="009666A7"/>
    <w:rsid w:val="009667E1"/>
    <w:rsid w:val="009678CC"/>
    <w:rsid w:val="00967AC7"/>
    <w:rsid w:val="009702B6"/>
    <w:rsid w:val="00970724"/>
    <w:rsid w:val="00970BBA"/>
    <w:rsid w:val="00970C07"/>
    <w:rsid w:val="00971252"/>
    <w:rsid w:val="009714CA"/>
    <w:rsid w:val="009719A1"/>
    <w:rsid w:val="00971E0E"/>
    <w:rsid w:val="00971F87"/>
    <w:rsid w:val="009722D9"/>
    <w:rsid w:val="00972400"/>
    <w:rsid w:val="009725A4"/>
    <w:rsid w:val="00972660"/>
    <w:rsid w:val="00973410"/>
    <w:rsid w:val="009737F4"/>
    <w:rsid w:val="00973D3F"/>
    <w:rsid w:val="009747C1"/>
    <w:rsid w:val="00974BA2"/>
    <w:rsid w:val="00974E8E"/>
    <w:rsid w:val="00974F56"/>
    <w:rsid w:val="0097539D"/>
    <w:rsid w:val="009753E7"/>
    <w:rsid w:val="009756F5"/>
    <w:rsid w:val="00975921"/>
    <w:rsid w:val="00975F18"/>
    <w:rsid w:val="00975F70"/>
    <w:rsid w:val="009762D2"/>
    <w:rsid w:val="009762F1"/>
    <w:rsid w:val="00976862"/>
    <w:rsid w:val="0097692D"/>
    <w:rsid w:val="0097746C"/>
    <w:rsid w:val="009776D2"/>
    <w:rsid w:val="00977AD3"/>
    <w:rsid w:val="00977DFF"/>
    <w:rsid w:val="00977EA8"/>
    <w:rsid w:val="00977ECC"/>
    <w:rsid w:val="00980357"/>
    <w:rsid w:val="00980525"/>
    <w:rsid w:val="00980FBB"/>
    <w:rsid w:val="0098140D"/>
    <w:rsid w:val="0098164E"/>
    <w:rsid w:val="009817FA"/>
    <w:rsid w:val="00981CED"/>
    <w:rsid w:val="00981CFF"/>
    <w:rsid w:val="00981ECA"/>
    <w:rsid w:val="00981FB9"/>
    <w:rsid w:val="009823E8"/>
    <w:rsid w:val="009825A7"/>
    <w:rsid w:val="009829A7"/>
    <w:rsid w:val="00982B42"/>
    <w:rsid w:val="00982C6D"/>
    <w:rsid w:val="00982ECE"/>
    <w:rsid w:val="00982F15"/>
    <w:rsid w:val="00983569"/>
    <w:rsid w:val="00983635"/>
    <w:rsid w:val="0098379F"/>
    <w:rsid w:val="00983D71"/>
    <w:rsid w:val="00983DF6"/>
    <w:rsid w:val="0098460D"/>
    <w:rsid w:val="0098481D"/>
    <w:rsid w:val="00984852"/>
    <w:rsid w:val="00984A84"/>
    <w:rsid w:val="00984A8E"/>
    <w:rsid w:val="00984CE5"/>
    <w:rsid w:val="00984E8D"/>
    <w:rsid w:val="00984F14"/>
    <w:rsid w:val="00984FE4"/>
    <w:rsid w:val="00984FF3"/>
    <w:rsid w:val="00985339"/>
    <w:rsid w:val="00985CC7"/>
    <w:rsid w:val="00985E02"/>
    <w:rsid w:val="00985FEE"/>
    <w:rsid w:val="00986553"/>
    <w:rsid w:val="009866B7"/>
    <w:rsid w:val="00986BB7"/>
    <w:rsid w:val="0098700A"/>
    <w:rsid w:val="00987225"/>
    <w:rsid w:val="00987277"/>
    <w:rsid w:val="00987523"/>
    <w:rsid w:val="009878ED"/>
    <w:rsid w:val="0099005A"/>
    <w:rsid w:val="00990870"/>
    <w:rsid w:val="00990A26"/>
    <w:rsid w:val="00990A4E"/>
    <w:rsid w:val="00990AA5"/>
    <w:rsid w:val="00990AE8"/>
    <w:rsid w:val="00990D3C"/>
    <w:rsid w:val="00990DCF"/>
    <w:rsid w:val="00990E33"/>
    <w:rsid w:val="00990EBC"/>
    <w:rsid w:val="00991090"/>
    <w:rsid w:val="009910FD"/>
    <w:rsid w:val="009911BD"/>
    <w:rsid w:val="009911EE"/>
    <w:rsid w:val="009912B7"/>
    <w:rsid w:val="009918E2"/>
    <w:rsid w:val="00991ABA"/>
    <w:rsid w:val="009920F5"/>
    <w:rsid w:val="00992A98"/>
    <w:rsid w:val="00992B56"/>
    <w:rsid w:val="00992CDA"/>
    <w:rsid w:val="00993026"/>
    <w:rsid w:val="00993342"/>
    <w:rsid w:val="009938B7"/>
    <w:rsid w:val="00993D4B"/>
    <w:rsid w:val="0099461B"/>
    <w:rsid w:val="0099497E"/>
    <w:rsid w:val="00994F16"/>
    <w:rsid w:val="00995A84"/>
    <w:rsid w:val="00995C9D"/>
    <w:rsid w:val="0099602F"/>
    <w:rsid w:val="00996CE4"/>
    <w:rsid w:val="00996D90"/>
    <w:rsid w:val="00996F14"/>
    <w:rsid w:val="00996FF0"/>
    <w:rsid w:val="009A006A"/>
    <w:rsid w:val="009A0194"/>
    <w:rsid w:val="009A046C"/>
    <w:rsid w:val="009A05CD"/>
    <w:rsid w:val="009A08BA"/>
    <w:rsid w:val="009A0AA0"/>
    <w:rsid w:val="009A0ED9"/>
    <w:rsid w:val="009A0FB3"/>
    <w:rsid w:val="009A1390"/>
    <w:rsid w:val="009A1415"/>
    <w:rsid w:val="009A1845"/>
    <w:rsid w:val="009A1E8A"/>
    <w:rsid w:val="009A20EF"/>
    <w:rsid w:val="009A217E"/>
    <w:rsid w:val="009A2302"/>
    <w:rsid w:val="009A241D"/>
    <w:rsid w:val="009A2484"/>
    <w:rsid w:val="009A2595"/>
    <w:rsid w:val="009A2616"/>
    <w:rsid w:val="009A3E70"/>
    <w:rsid w:val="009A3F36"/>
    <w:rsid w:val="009A408E"/>
    <w:rsid w:val="009A4415"/>
    <w:rsid w:val="009A459E"/>
    <w:rsid w:val="009A45E5"/>
    <w:rsid w:val="009A48D8"/>
    <w:rsid w:val="009A4C9C"/>
    <w:rsid w:val="009A4E4C"/>
    <w:rsid w:val="009A50EE"/>
    <w:rsid w:val="009A50FF"/>
    <w:rsid w:val="009A582D"/>
    <w:rsid w:val="009A5875"/>
    <w:rsid w:val="009A5A9E"/>
    <w:rsid w:val="009A5B87"/>
    <w:rsid w:val="009A6215"/>
    <w:rsid w:val="009A6412"/>
    <w:rsid w:val="009A6568"/>
    <w:rsid w:val="009A6C59"/>
    <w:rsid w:val="009A6F3F"/>
    <w:rsid w:val="009A6FC7"/>
    <w:rsid w:val="009A774C"/>
    <w:rsid w:val="009A7878"/>
    <w:rsid w:val="009A7BD8"/>
    <w:rsid w:val="009B0377"/>
    <w:rsid w:val="009B04C2"/>
    <w:rsid w:val="009B0583"/>
    <w:rsid w:val="009B05DA"/>
    <w:rsid w:val="009B06C7"/>
    <w:rsid w:val="009B0888"/>
    <w:rsid w:val="009B1123"/>
    <w:rsid w:val="009B1579"/>
    <w:rsid w:val="009B242E"/>
    <w:rsid w:val="009B28FB"/>
    <w:rsid w:val="009B2B28"/>
    <w:rsid w:val="009B2FAD"/>
    <w:rsid w:val="009B2FB6"/>
    <w:rsid w:val="009B33DF"/>
    <w:rsid w:val="009B3695"/>
    <w:rsid w:val="009B36E3"/>
    <w:rsid w:val="009B38EA"/>
    <w:rsid w:val="009B4270"/>
    <w:rsid w:val="009B44CC"/>
    <w:rsid w:val="009B4B88"/>
    <w:rsid w:val="009B4BED"/>
    <w:rsid w:val="009B5258"/>
    <w:rsid w:val="009B537F"/>
    <w:rsid w:val="009B5651"/>
    <w:rsid w:val="009B57C0"/>
    <w:rsid w:val="009B5E01"/>
    <w:rsid w:val="009B62E4"/>
    <w:rsid w:val="009B744F"/>
    <w:rsid w:val="009B7B76"/>
    <w:rsid w:val="009B7CD8"/>
    <w:rsid w:val="009B7CED"/>
    <w:rsid w:val="009C0350"/>
    <w:rsid w:val="009C03A6"/>
    <w:rsid w:val="009C05B7"/>
    <w:rsid w:val="009C0B1F"/>
    <w:rsid w:val="009C1846"/>
    <w:rsid w:val="009C18D0"/>
    <w:rsid w:val="009C1BB2"/>
    <w:rsid w:val="009C2239"/>
    <w:rsid w:val="009C265A"/>
    <w:rsid w:val="009C27A4"/>
    <w:rsid w:val="009C287E"/>
    <w:rsid w:val="009C2C95"/>
    <w:rsid w:val="009C2FE5"/>
    <w:rsid w:val="009C30B9"/>
    <w:rsid w:val="009C33AB"/>
    <w:rsid w:val="009C4319"/>
    <w:rsid w:val="009C444F"/>
    <w:rsid w:val="009C4482"/>
    <w:rsid w:val="009C4A49"/>
    <w:rsid w:val="009C4F02"/>
    <w:rsid w:val="009C5092"/>
    <w:rsid w:val="009C5404"/>
    <w:rsid w:val="009C5A47"/>
    <w:rsid w:val="009C5FBD"/>
    <w:rsid w:val="009C60A2"/>
    <w:rsid w:val="009C60F1"/>
    <w:rsid w:val="009C64EE"/>
    <w:rsid w:val="009C65A7"/>
    <w:rsid w:val="009C669F"/>
    <w:rsid w:val="009C68D4"/>
    <w:rsid w:val="009C6D1E"/>
    <w:rsid w:val="009C6F3A"/>
    <w:rsid w:val="009C6FE9"/>
    <w:rsid w:val="009C7077"/>
    <w:rsid w:val="009C7B51"/>
    <w:rsid w:val="009C7DD1"/>
    <w:rsid w:val="009D07F1"/>
    <w:rsid w:val="009D0C74"/>
    <w:rsid w:val="009D0E8C"/>
    <w:rsid w:val="009D109E"/>
    <w:rsid w:val="009D13E7"/>
    <w:rsid w:val="009D13FD"/>
    <w:rsid w:val="009D17BC"/>
    <w:rsid w:val="009D19AC"/>
    <w:rsid w:val="009D1CD9"/>
    <w:rsid w:val="009D1F28"/>
    <w:rsid w:val="009D1FF4"/>
    <w:rsid w:val="009D20E8"/>
    <w:rsid w:val="009D21C1"/>
    <w:rsid w:val="009D2259"/>
    <w:rsid w:val="009D2637"/>
    <w:rsid w:val="009D2CCE"/>
    <w:rsid w:val="009D2D7E"/>
    <w:rsid w:val="009D3895"/>
    <w:rsid w:val="009D3E79"/>
    <w:rsid w:val="009D460D"/>
    <w:rsid w:val="009D481E"/>
    <w:rsid w:val="009D4830"/>
    <w:rsid w:val="009D49E4"/>
    <w:rsid w:val="009D4BF5"/>
    <w:rsid w:val="009D4F3E"/>
    <w:rsid w:val="009D51C7"/>
    <w:rsid w:val="009D5360"/>
    <w:rsid w:val="009D55D1"/>
    <w:rsid w:val="009D56B5"/>
    <w:rsid w:val="009D57CF"/>
    <w:rsid w:val="009D5EBB"/>
    <w:rsid w:val="009D6710"/>
    <w:rsid w:val="009D6F2D"/>
    <w:rsid w:val="009D70C0"/>
    <w:rsid w:val="009D7474"/>
    <w:rsid w:val="009D7615"/>
    <w:rsid w:val="009D795A"/>
    <w:rsid w:val="009D797A"/>
    <w:rsid w:val="009D7A34"/>
    <w:rsid w:val="009D7C48"/>
    <w:rsid w:val="009D7C77"/>
    <w:rsid w:val="009E0077"/>
    <w:rsid w:val="009E026A"/>
    <w:rsid w:val="009E02F9"/>
    <w:rsid w:val="009E03FD"/>
    <w:rsid w:val="009E08C0"/>
    <w:rsid w:val="009E0A9D"/>
    <w:rsid w:val="009E1144"/>
    <w:rsid w:val="009E1320"/>
    <w:rsid w:val="009E13D2"/>
    <w:rsid w:val="009E1496"/>
    <w:rsid w:val="009E1C4F"/>
    <w:rsid w:val="009E1F47"/>
    <w:rsid w:val="009E3426"/>
    <w:rsid w:val="009E38C4"/>
    <w:rsid w:val="009E3B56"/>
    <w:rsid w:val="009E3E22"/>
    <w:rsid w:val="009E3F6F"/>
    <w:rsid w:val="009E42C2"/>
    <w:rsid w:val="009E49B5"/>
    <w:rsid w:val="009E4B68"/>
    <w:rsid w:val="009E4DC0"/>
    <w:rsid w:val="009E5102"/>
    <w:rsid w:val="009E551E"/>
    <w:rsid w:val="009E588D"/>
    <w:rsid w:val="009E5B79"/>
    <w:rsid w:val="009E5C18"/>
    <w:rsid w:val="009E6158"/>
    <w:rsid w:val="009E7066"/>
    <w:rsid w:val="009E712F"/>
    <w:rsid w:val="009E7BDD"/>
    <w:rsid w:val="009F0533"/>
    <w:rsid w:val="009F0736"/>
    <w:rsid w:val="009F084B"/>
    <w:rsid w:val="009F14B5"/>
    <w:rsid w:val="009F195B"/>
    <w:rsid w:val="009F1B27"/>
    <w:rsid w:val="009F1C51"/>
    <w:rsid w:val="009F1EF8"/>
    <w:rsid w:val="009F2B6F"/>
    <w:rsid w:val="009F2E7A"/>
    <w:rsid w:val="009F30A3"/>
    <w:rsid w:val="009F3731"/>
    <w:rsid w:val="009F3A1F"/>
    <w:rsid w:val="009F3AA6"/>
    <w:rsid w:val="009F416B"/>
    <w:rsid w:val="009F4604"/>
    <w:rsid w:val="009F4B78"/>
    <w:rsid w:val="009F4C48"/>
    <w:rsid w:val="009F4D48"/>
    <w:rsid w:val="009F51ED"/>
    <w:rsid w:val="009F52C5"/>
    <w:rsid w:val="009F53C3"/>
    <w:rsid w:val="009F54B3"/>
    <w:rsid w:val="009F57F1"/>
    <w:rsid w:val="009F5A99"/>
    <w:rsid w:val="009F5CCC"/>
    <w:rsid w:val="009F5F16"/>
    <w:rsid w:val="009F606B"/>
    <w:rsid w:val="009F6E46"/>
    <w:rsid w:val="009F6E66"/>
    <w:rsid w:val="009F6FE4"/>
    <w:rsid w:val="009F72F5"/>
    <w:rsid w:val="009F738D"/>
    <w:rsid w:val="009F7602"/>
    <w:rsid w:val="009F7BEF"/>
    <w:rsid w:val="00A000BE"/>
    <w:rsid w:val="00A0026F"/>
    <w:rsid w:val="00A004F9"/>
    <w:rsid w:val="00A00700"/>
    <w:rsid w:val="00A00A5D"/>
    <w:rsid w:val="00A00D36"/>
    <w:rsid w:val="00A00F53"/>
    <w:rsid w:val="00A01456"/>
    <w:rsid w:val="00A01CD3"/>
    <w:rsid w:val="00A0346C"/>
    <w:rsid w:val="00A0392B"/>
    <w:rsid w:val="00A03B87"/>
    <w:rsid w:val="00A04642"/>
    <w:rsid w:val="00A04EA8"/>
    <w:rsid w:val="00A0525F"/>
    <w:rsid w:val="00A05EFF"/>
    <w:rsid w:val="00A06840"/>
    <w:rsid w:val="00A06A03"/>
    <w:rsid w:val="00A06AA2"/>
    <w:rsid w:val="00A06EAD"/>
    <w:rsid w:val="00A070B4"/>
    <w:rsid w:val="00A07907"/>
    <w:rsid w:val="00A07939"/>
    <w:rsid w:val="00A10044"/>
    <w:rsid w:val="00A10070"/>
    <w:rsid w:val="00A100C5"/>
    <w:rsid w:val="00A10499"/>
    <w:rsid w:val="00A1089E"/>
    <w:rsid w:val="00A10CB3"/>
    <w:rsid w:val="00A10F60"/>
    <w:rsid w:val="00A11293"/>
    <w:rsid w:val="00A11411"/>
    <w:rsid w:val="00A11FCB"/>
    <w:rsid w:val="00A121D6"/>
    <w:rsid w:val="00A122BC"/>
    <w:rsid w:val="00A1257F"/>
    <w:rsid w:val="00A125E8"/>
    <w:rsid w:val="00A1293C"/>
    <w:rsid w:val="00A135B0"/>
    <w:rsid w:val="00A13BFF"/>
    <w:rsid w:val="00A13F91"/>
    <w:rsid w:val="00A1436B"/>
    <w:rsid w:val="00A144ED"/>
    <w:rsid w:val="00A1478C"/>
    <w:rsid w:val="00A14B66"/>
    <w:rsid w:val="00A14F9B"/>
    <w:rsid w:val="00A15454"/>
    <w:rsid w:val="00A15723"/>
    <w:rsid w:val="00A15E48"/>
    <w:rsid w:val="00A16285"/>
    <w:rsid w:val="00A163DD"/>
    <w:rsid w:val="00A167F1"/>
    <w:rsid w:val="00A16CD6"/>
    <w:rsid w:val="00A171B3"/>
    <w:rsid w:val="00A172AC"/>
    <w:rsid w:val="00A17790"/>
    <w:rsid w:val="00A177BA"/>
    <w:rsid w:val="00A1784C"/>
    <w:rsid w:val="00A17B21"/>
    <w:rsid w:val="00A17FC8"/>
    <w:rsid w:val="00A200C3"/>
    <w:rsid w:val="00A20530"/>
    <w:rsid w:val="00A206A9"/>
    <w:rsid w:val="00A207B9"/>
    <w:rsid w:val="00A2085F"/>
    <w:rsid w:val="00A20EC0"/>
    <w:rsid w:val="00A2150B"/>
    <w:rsid w:val="00A215D9"/>
    <w:rsid w:val="00A219D6"/>
    <w:rsid w:val="00A21E6F"/>
    <w:rsid w:val="00A221B6"/>
    <w:rsid w:val="00A22478"/>
    <w:rsid w:val="00A225CC"/>
    <w:rsid w:val="00A2292C"/>
    <w:rsid w:val="00A233E7"/>
    <w:rsid w:val="00A23C9E"/>
    <w:rsid w:val="00A23FC3"/>
    <w:rsid w:val="00A240FC"/>
    <w:rsid w:val="00A244A8"/>
    <w:rsid w:val="00A24B16"/>
    <w:rsid w:val="00A25081"/>
    <w:rsid w:val="00A2549B"/>
    <w:rsid w:val="00A25F1B"/>
    <w:rsid w:val="00A26161"/>
    <w:rsid w:val="00A261DA"/>
    <w:rsid w:val="00A26631"/>
    <w:rsid w:val="00A26758"/>
    <w:rsid w:val="00A267DB"/>
    <w:rsid w:val="00A26CC6"/>
    <w:rsid w:val="00A26DDE"/>
    <w:rsid w:val="00A27003"/>
    <w:rsid w:val="00A2709F"/>
    <w:rsid w:val="00A27730"/>
    <w:rsid w:val="00A2780F"/>
    <w:rsid w:val="00A27A87"/>
    <w:rsid w:val="00A27B67"/>
    <w:rsid w:val="00A27F28"/>
    <w:rsid w:val="00A30049"/>
    <w:rsid w:val="00A30F83"/>
    <w:rsid w:val="00A30F86"/>
    <w:rsid w:val="00A3113E"/>
    <w:rsid w:val="00A31C1F"/>
    <w:rsid w:val="00A31CA0"/>
    <w:rsid w:val="00A31E4E"/>
    <w:rsid w:val="00A31F08"/>
    <w:rsid w:val="00A321BA"/>
    <w:rsid w:val="00A322E4"/>
    <w:rsid w:val="00A326A3"/>
    <w:rsid w:val="00A3288D"/>
    <w:rsid w:val="00A329DC"/>
    <w:rsid w:val="00A32AAD"/>
    <w:rsid w:val="00A32B4D"/>
    <w:rsid w:val="00A33F66"/>
    <w:rsid w:val="00A3413F"/>
    <w:rsid w:val="00A342A3"/>
    <w:rsid w:val="00A3443B"/>
    <w:rsid w:val="00A34876"/>
    <w:rsid w:val="00A34BBB"/>
    <w:rsid w:val="00A34DFD"/>
    <w:rsid w:val="00A351F2"/>
    <w:rsid w:val="00A358FD"/>
    <w:rsid w:val="00A365BD"/>
    <w:rsid w:val="00A367E7"/>
    <w:rsid w:val="00A37389"/>
    <w:rsid w:val="00A37461"/>
    <w:rsid w:val="00A375D4"/>
    <w:rsid w:val="00A37773"/>
    <w:rsid w:val="00A37938"/>
    <w:rsid w:val="00A37C54"/>
    <w:rsid w:val="00A37F51"/>
    <w:rsid w:val="00A37FCC"/>
    <w:rsid w:val="00A40552"/>
    <w:rsid w:val="00A40EA5"/>
    <w:rsid w:val="00A41135"/>
    <w:rsid w:val="00A412B4"/>
    <w:rsid w:val="00A412E6"/>
    <w:rsid w:val="00A415A6"/>
    <w:rsid w:val="00A41613"/>
    <w:rsid w:val="00A41C7E"/>
    <w:rsid w:val="00A41FEB"/>
    <w:rsid w:val="00A42111"/>
    <w:rsid w:val="00A4234A"/>
    <w:rsid w:val="00A42706"/>
    <w:rsid w:val="00A42981"/>
    <w:rsid w:val="00A42F0B"/>
    <w:rsid w:val="00A43208"/>
    <w:rsid w:val="00A43290"/>
    <w:rsid w:val="00A4389C"/>
    <w:rsid w:val="00A4451B"/>
    <w:rsid w:val="00A44596"/>
    <w:rsid w:val="00A44DA6"/>
    <w:rsid w:val="00A45199"/>
    <w:rsid w:val="00A457E8"/>
    <w:rsid w:val="00A46082"/>
    <w:rsid w:val="00A4627A"/>
    <w:rsid w:val="00A466C1"/>
    <w:rsid w:val="00A467FC"/>
    <w:rsid w:val="00A468C6"/>
    <w:rsid w:val="00A46B5A"/>
    <w:rsid w:val="00A46B98"/>
    <w:rsid w:val="00A46BD3"/>
    <w:rsid w:val="00A46F1B"/>
    <w:rsid w:val="00A473C4"/>
    <w:rsid w:val="00A47423"/>
    <w:rsid w:val="00A47518"/>
    <w:rsid w:val="00A475AF"/>
    <w:rsid w:val="00A47CD1"/>
    <w:rsid w:val="00A47E02"/>
    <w:rsid w:val="00A47FD7"/>
    <w:rsid w:val="00A501D5"/>
    <w:rsid w:val="00A503D4"/>
    <w:rsid w:val="00A505F2"/>
    <w:rsid w:val="00A50921"/>
    <w:rsid w:val="00A50C86"/>
    <w:rsid w:val="00A50F7E"/>
    <w:rsid w:val="00A5160D"/>
    <w:rsid w:val="00A5173C"/>
    <w:rsid w:val="00A5199F"/>
    <w:rsid w:val="00A51DAE"/>
    <w:rsid w:val="00A51E76"/>
    <w:rsid w:val="00A523B0"/>
    <w:rsid w:val="00A524E3"/>
    <w:rsid w:val="00A528B4"/>
    <w:rsid w:val="00A52A3E"/>
    <w:rsid w:val="00A530C7"/>
    <w:rsid w:val="00A53B3B"/>
    <w:rsid w:val="00A53FED"/>
    <w:rsid w:val="00A540C0"/>
    <w:rsid w:val="00A540CB"/>
    <w:rsid w:val="00A5495A"/>
    <w:rsid w:val="00A54C9C"/>
    <w:rsid w:val="00A54D85"/>
    <w:rsid w:val="00A55136"/>
    <w:rsid w:val="00A55381"/>
    <w:rsid w:val="00A5539B"/>
    <w:rsid w:val="00A5575A"/>
    <w:rsid w:val="00A55FE0"/>
    <w:rsid w:val="00A56470"/>
    <w:rsid w:val="00A5689E"/>
    <w:rsid w:val="00A56CA4"/>
    <w:rsid w:val="00A5701E"/>
    <w:rsid w:val="00A57104"/>
    <w:rsid w:val="00A574B8"/>
    <w:rsid w:val="00A576D8"/>
    <w:rsid w:val="00A57703"/>
    <w:rsid w:val="00A60880"/>
    <w:rsid w:val="00A6152C"/>
    <w:rsid w:val="00A6153B"/>
    <w:rsid w:val="00A61CBB"/>
    <w:rsid w:val="00A62189"/>
    <w:rsid w:val="00A627EB"/>
    <w:rsid w:val="00A62FA6"/>
    <w:rsid w:val="00A6304C"/>
    <w:rsid w:val="00A6328A"/>
    <w:rsid w:val="00A63AAD"/>
    <w:rsid w:val="00A63BD7"/>
    <w:rsid w:val="00A640E4"/>
    <w:rsid w:val="00A64199"/>
    <w:rsid w:val="00A6434B"/>
    <w:rsid w:val="00A64480"/>
    <w:rsid w:val="00A649FF"/>
    <w:rsid w:val="00A65106"/>
    <w:rsid w:val="00A65188"/>
    <w:rsid w:val="00A65979"/>
    <w:rsid w:val="00A65F04"/>
    <w:rsid w:val="00A65F2E"/>
    <w:rsid w:val="00A66517"/>
    <w:rsid w:val="00A6669B"/>
    <w:rsid w:val="00A66707"/>
    <w:rsid w:val="00A67211"/>
    <w:rsid w:val="00A67C9C"/>
    <w:rsid w:val="00A7017B"/>
    <w:rsid w:val="00A713C5"/>
    <w:rsid w:val="00A717A6"/>
    <w:rsid w:val="00A718D7"/>
    <w:rsid w:val="00A71917"/>
    <w:rsid w:val="00A7192C"/>
    <w:rsid w:val="00A71AD5"/>
    <w:rsid w:val="00A720C9"/>
    <w:rsid w:val="00A72286"/>
    <w:rsid w:val="00A725D1"/>
    <w:rsid w:val="00A728B1"/>
    <w:rsid w:val="00A72C23"/>
    <w:rsid w:val="00A73478"/>
    <w:rsid w:val="00A73630"/>
    <w:rsid w:val="00A739A2"/>
    <w:rsid w:val="00A739A7"/>
    <w:rsid w:val="00A73AE9"/>
    <w:rsid w:val="00A73B06"/>
    <w:rsid w:val="00A73E9A"/>
    <w:rsid w:val="00A74347"/>
    <w:rsid w:val="00A74513"/>
    <w:rsid w:val="00A74BA7"/>
    <w:rsid w:val="00A7508A"/>
    <w:rsid w:val="00A753E0"/>
    <w:rsid w:val="00A75B6F"/>
    <w:rsid w:val="00A75EE6"/>
    <w:rsid w:val="00A7605A"/>
    <w:rsid w:val="00A766C7"/>
    <w:rsid w:val="00A766FC"/>
    <w:rsid w:val="00A76CE4"/>
    <w:rsid w:val="00A76E2B"/>
    <w:rsid w:val="00A76E41"/>
    <w:rsid w:val="00A76FB0"/>
    <w:rsid w:val="00A776DC"/>
    <w:rsid w:val="00A776F9"/>
    <w:rsid w:val="00A77A23"/>
    <w:rsid w:val="00A77E6A"/>
    <w:rsid w:val="00A8048C"/>
    <w:rsid w:val="00A8073E"/>
    <w:rsid w:val="00A8078C"/>
    <w:rsid w:val="00A8084C"/>
    <w:rsid w:val="00A80883"/>
    <w:rsid w:val="00A80D59"/>
    <w:rsid w:val="00A81BED"/>
    <w:rsid w:val="00A8230D"/>
    <w:rsid w:val="00A82620"/>
    <w:rsid w:val="00A82A27"/>
    <w:rsid w:val="00A82A3E"/>
    <w:rsid w:val="00A82BB8"/>
    <w:rsid w:val="00A82C25"/>
    <w:rsid w:val="00A82FC6"/>
    <w:rsid w:val="00A83599"/>
    <w:rsid w:val="00A83DB7"/>
    <w:rsid w:val="00A83E61"/>
    <w:rsid w:val="00A840AE"/>
    <w:rsid w:val="00A84474"/>
    <w:rsid w:val="00A8457B"/>
    <w:rsid w:val="00A847B1"/>
    <w:rsid w:val="00A85311"/>
    <w:rsid w:val="00A867DB"/>
    <w:rsid w:val="00A86A9A"/>
    <w:rsid w:val="00A86B90"/>
    <w:rsid w:val="00A86D38"/>
    <w:rsid w:val="00A8712C"/>
    <w:rsid w:val="00A87D2A"/>
    <w:rsid w:val="00A87E6F"/>
    <w:rsid w:val="00A90316"/>
    <w:rsid w:val="00A9035E"/>
    <w:rsid w:val="00A903EA"/>
    <w:rsid w:val="00A9055B"/>
    <w:rsid w:val="00A9074A"/>
    <w:rsid w:val="00A90BB1"/>
    <w:rsid w:val="00A90EBE"/>
    <w:rsid w:val="00A92270"/>
    <w:rsid w:val="00A92650"/>
    <w:rsid w:val="00A92686"/>
    <w:rsid w:val="00A9275B"/>
    <w:rsid w:val="00A92E6B"/>
    <w:rsid w:val="00A93D6A"/>
    <w:rsid w:val="00A94075"/>
    <w:rsid w:val="00A94547"/>
    <w:rsid w:val="00A94F05"/>
    <w:rsid w:val="00A950E2"/>
    <w:rsid w:val="00A9521E"/>
    <w:rsid w:val="00A9581C"/>
    <w:rsid w:val="00A95AB0"/>
    <w:rsid w:val="00A965E0"/>
    <w:rsid w:val="00A96A20"/>
    <w:rsid w:val="00A96CD8"/>
    <w:rsid w:val="00A9728A"/>
    <w:rsid w:val="00A97409"/>
    <w:rsid w:val="00A97F76"/>
    <w:rsid w:val="00AA0074"/>
    <w:rsid w:val="00AA0B22"/>
    <w:rsid w:val="00AA0CA7"/>
    <w:rsid w:val="00AA10AE"/>
    <w:rsid w:val="00AA1378"/>
    <w:rsid w:val="00AA1412"/>
    <w:rsid w:val="00AA1449"/>
    <w:rsid w:val="00AA1571"/>
    <w:rsid w:val="00AA20C0"/>
    <w:rsid w:val="00AA2271"/>
    <w:rsid w:val="00AA249B"/>
    <w:rsid w:val="00AA27E6"/>
    <w:rsid w:val="00AA286B"/>
    <w:rsid w:val="00AA298A"/>
    <w:rsid w:val="00AA2A5A"/>
    <w:rsid w:val="00AA2D9E"/>
    <w:rsid w:val="00AA2F22"/>
    <w:rsid w:val="00AA324D"/>
    <w:rsid w:val="00AA329F"/>
    <w:rsid w:val="00AA3398"/>
    <w:rsid w:val="00AA345F"/>
    <w:rsid w:val="00AA34F4"/>
    <w:rsid w:val="00AA3FBA"/>
    <w:rsid w:val="00AA40B2"/>
    <w:rsid w:val="00AA44F7"/>
    <w:rsid w:val="00AA4694"/>
    <w:rsid w:val="00AA514B"/>
    <w:rsid w:val="00AA5298"/>
    <w:rsid w:val="00AA5338"/>
    <w:rsid w:val="00AA5C26"/>
    <w:rsid w:val="00AA5ECE"/>
    <w:rsid w:val="00AA626A"/>
    <w:rsid w:val="00AA68C0"/>
    <w:rsid w:val="00AA6F75"/>
    <w:rsid w:val="00AA7336"/>
    <w:rsid w:val="00AA7B6A"/>
    <w:rsid w:val="00AB0301"/>
    <w:rsid w:val="00AB0323"/>
    <w:rsid w:val="00AB0A66"/>
    <w:rsid w:val="00AB0BB0"/>
    <w:rsid w:val="00AB0DE8"/>
    <w:rsid w:val="00AB0E78"/>
    <w:rsid w:val="00AB1379"/>
    <w:rsid w:val="00AB1392"/>
    <w:rsid w:val="00AB13B4"/>
    <w:rsid w:val="00AB18A1"/>
    <w:rsid w:val="00AB20C0"/>
    <w:rsid w:val="00AB21A4"/>
    <w:rsid w:val="00AB2347"/>
    <w:rsid w:val="00AB2627"/>
    <w:rsid w:val="00AB290D"/>
    <w:rsid w:val="00AB2A2A"/>
    <w:rsid w:val="00AB2C00"/>
    <w:rsid w:val="00AB2EEE"/>
    <w:rsid w:val="00AB31A6"/>
    <w:rsid w:val="00AB3311"/>
    <w:rsid w:val="00AB369D"/>
    <w:rsid w:val="00AB36E1"/>
    <w:rsid w:val="00AB4109"/>
    <w:rsid w:val="00AB475F"/>
    <w:rsid w:val="00AB47DC"/>
    <w:rsid w:val="00AB4B81"/>
    <w:rsid w:val="00AB4C3F"/>
    <w:rsid w:val="00AB4C84"/>
    <w:rsid w:val="00AB593E"/>
    <w:rsid w:val="00AB5D37"/>
    <w:rsid w:val="00AB6335"/>
    <w:rsid w:val="00AB6492"/>
    <w:rsid w:val="00AB6ED1"/>
    <w:rsid w:val="00AB7247"/>
    <w:rsid w:val="00AB74CE"/>
    <w:rsid w:val="00AB7704"/>
    <w:rsid w:val="00AB79E2"/>
    <w:rsid w:val="00AB7AAE"/>
    <w:rsid w:val="00AC0058"/>
    <w:rsid w:val="00AC01F3"/>
    <w:rsid w:val="00AC053C"/>
    <w:rsid w:val="00AC0660"/>
    <w:rsid w:val="00AC06C8"/>
    <w:rsid w:val="00AC11C5"/>
    <w:rsid w:val="00AC164F"/>
    <w:rsid w:val="00AC2CA1"/>
    <w:rsid w:val="00AC30BC"/>
    <w:rsid w:val="00AC312A"/>
    <w:rsid w:val="00AC3426"/>
    <w:rsid w:val="00AC353D"/>
    <w:rsid w:val="00AC3711"/>
    <w:rsid w:val="00AC390E"/>
    <w:rsid w:val="00AC421B"/>
    <w:rsid w:val="00AC4572"/>
    <w:rsid w:val="00AC4A2E"/>
    <w:rsid w:val="00AC4F58"/>
    <w:rsid w:val="00AC57D7"/>
    <w:rsid w:val="00AC5CC7"/>
    <w:rsid w:val="00AC5D56"/>
    <w:rsid w:val="00AC62ED"/>
    <w:rsid w:val="00AC65C2"/>
    <w:rsid w:val="00AC6D43"/>
    <w:rsid w:val="00AC6EE3"/>
    <w:rsid w:val="00AC7512"/>
    <w:rsid w:val="00AC7AB8"/>
    <w:rsid w:val="00AD02EB"/>
    <w:rsid w:val="00AD06A1"/>
    <w:rsid w:val="00AD072A"/>
    <w:rsid w:val="00AD0B48"/>
    <w:rsid w:val="00AD0BE1"/>
    <w:rsid w:val="00AD0CC3"/>
    <w:rsid w:val="00AD1885"/>
    <w:rsid w:val="00AD2634"/>
    <w:rsid w:val="00AD297E"/>
    <w:rsid w:val="00AD2F4E"/>
    <w:rsid w:val="00AD34DD"/>
    <w:rsid w:val="00AD38F2"/>
    <w:rsid w:val="00AD394C"/>
    <w:rsid w:val="00AD3EF9"/>
    <w:rsid w:val="00AD43B9"/>
    <w:rsid w:val="00AD4489"/>
    <w:rsid w:val="00AD44AB"/>
    <w:rsid w:val="00AD4680"/>
    <w:rsid w:val="00AD49B6"/>
    <w:rsid w:val="00AD4A2A"/>
    <w:rsid w:val="00AD50BA"/>
    <w:rsid w:val="00AD54AA"/>
    <w:rsid w:val="00AD56A3"/>
    <w:rsid w:val="00AD570B"/>
    <w:rsid w:val="00AD68B6"/>
    <w:rsid w:val="00AD69DA"/>
    <w:rsid w:val="00AD6C61"/>
    <w:rsid w:val="00AD6CC3"/>
    <w:rsid w:val="00AD73BE"/>
    <w:rsid w:val="00AD78F2"/>
    <w:rsid w:val="00AD7B6F"/>
    <w:rsid w:val="00AD7DD6"/>
    <w:rsid w:val="00AE02E7"/>
    <w:rsid w:val="00AE0394"/>
    <w:rsid w:val="00AE0979"/>
    <w:rsid w:val="00AE0C53"/>
    <w:rsid w:val="00AE0F75"/>
    <w:rsid w:val="00AE121C"/>
    <w:rsid w:val="00AE13CE"/>
    <w:rsid w:val="00AE19F8"/>
    <w:rsid w:val="00AE22DF"/>
    <w:rsid w:val="00AE2637"/>
    <w:rsid w:val="00AE27AC"/>
    <w:rsid w:val="00AE2930"/>
    <w:rsid w:val="00AE296E"/>
    <w:rsid w:val="00AE2A79"/>
    <w:rsid w:val="00AE319E"/>
    <w:rsid w:val="00AE3397"/>
    <w:rsid w:val="00AE3B2C"/>
    <w:rsid w:val="00AE3B4E"/>
    <w:rsid w:val="00AE3CD8"/>
    <w:rsid w:val="00AE3DB1"/>
    <w:rsid w:val="00AE3F21"/>
    <w:rsid w:val="00AE451D"/>
    <w:rsid w:val="00AE45F4"/>
    <w:rsid w:val="00AE4CAB"/>
    <w:rsid w:val="00AE5B41"/>
    <w:rsid w:val="00AE676F"/>
    <w:rsid w:val="00AE709C"/>
    <w:rsid w:val="00AE7C81"/>
    <w:rsid w:val="00AE7DD9"/>
    <w:rsid w:val="00AF0095"/>
    <w:rsid w:val="00AF0A28"/>
    <w:rsid w:val="00AF13C5"/>
    <w:rsid w:val="00AF17D5"/>
    <w:rsid w:val="00AF1E3F"/>
    <w:rsid w:val="00AF27D1"/>
    <w:rsid w:val="00AF2825"/>
    <w:rsid w:val="00AF2949"/>
    <w:rsid w:val="00AF29E8"/>
    <w:rsid w:val="00AF2B38"/>
    <w:rsid w:val="00AF2FB7"/>
    <w:rsid w:val="00AF3504"/>
    <w:rsid w:val="00AF3A88"/>
    <w:rsid w:val="00AF3E48"/>
    <w:rsid w:val="00AF40D4"/>
    <w:rsid w:val="00AF4429"/>
    <w:rsid w:val="00AF48B1"/>
    <w:rsid w:val="00AF5A30"/>
    <w:rsid w:val="00AF5C44"/>
    <w:rsid w:val="00AF5E08"/>
    <w:rsid w:val="00AF6005"/>
    <w:rsid w:val="00AF6FE1"/>
    <w:rsid w:val="00AF78D0"/>
    <w:rsid w:val="00AF7905"/>
    <w:rsid w:val="00AF7CA5"/>
    <w:rsid w:val="00B004C1"/>
    <w:rsid w:val="00B0062A"/>
    <w:rsid w:val="00B008D8"/>
    <w:rsid w:val="00B01249"/>
    <w:rsid w:val="00B0168B"/>
    <w:rsid w:val="00B01808"/>
    <w:rsid w:val="00B019D5"/>
    <w:rsid w:val="00B01BDE"/>
    <w:rsid w:val="00B0215D"/>
    <w:rsid w:val="00B021EC"/>
    <w:rsid w:val="00B026AB"/>
    <w:rsid w:val="00B027A5"/>
    <w:rsid w:val="00B03113"/>
    <w:rsid w:val="00B03458"/>
    <w:rsid w:val="00B034FF"/>
    <w:rsid w:val="00B0380E"/>
    <w:rsid w:val="00B0461F"/>
    <w:rsid w:val="00B04861"/>
    <w:rsid w:val="00B04B8E"/>
    <w:rsid w:val="00B050B1"/>
    <w:rsid w:val="00B05620"/>
    <w:rsid w:val="00B05896"/>
    <w:rsid w:val="00B07185"/>
    <w:rsid w:val="00B071C3"/>
    <w:rsid w:val="00B07658"/>
    <w:rsid w:val="00B07776"/>
    <w:rsid w:val="00B079A9"/>
    <w:rsid w:val="00B07C8F"/>
    <w:rsid w:val="00B1015E"/>
    <w:rsid w:val="00B1072F"/>
    <w:rsid w:val="00B10D30"/>
    <w:rsid w:val="00B10FC9"/>
    <w:rsid w:val="00B111FA"/>
    <w:rsid w:val="00B11301"/>
    <w:rsid w:val="00B11821"/>
    <w:rsid w:val="00B11B01"/>
    <w:rsid w:val="00B12F49"/>
    <w:rsid w:val="00B13050"/>
    <w:rsid w:val="00B132E3"/>
    <w:rsid w:val="00B133A6"/>
    <w:rsid w:val="00B13801"/>
    <w:rsid w:val="00B139C7"/>
    <w:rsid w:val="00B13BDF"/>
    <w:rsid w:val="00B14237"/>
    <w:rsid w:val="00B145C3"/>
    <w:rsid w:val="00B147C8"/>
    <w:rsid w:val="00B150FD"/>
    <w:rsid w:val="00B15230"/>
    <w:rsid w:val="00B15820"/>
    <w:rsid w:val="00B1582C"/>
    <w:rsid w:val="00B159CB"/>
    <w:rsid w:val="00B15DE1"/>
    <w:rsid w:val="00B16275"/>
    <w:rsid w:val="00B16C4D"/>
    <w:rsid w:val="00B17272"/>
    <w:rsid w:val="00B17442"/>
    <w:rsid w:val="00B174E0"/>
    <w:rsid w:val="00B177ED"/>
    <w:rsid w:val="00B17DE8"/>
    <w:rsid w:val="00B20A1A"/>
    <w:rsid w:val="00B20B1E"/>
    <w:rsid w:val="00B210EB"/>
    <w:rsid w:val="00B211FA"/>
    <w:rsid w:val="00B214BA"/>
    <w:rsid w:val="00B215D8"/>
    <w:rsid w:val="00B2162C"/>
    <w:rsid w:val="00B2218A"/>
    <w:rsid w:val="00B221D7"/>
    <w:rsid w:val="00B2269E"/>
    <w:rsid w:val="00B226AC"/>
    <w:rsid w:val="00B22722"/>
    <w:rsid w:val="00B23A6C"/>
    <w:rsid w:val="00B23BA9"/>
    <w:rsid w:val="00B2407F"/>
    <w:rsid w:val="00B24629"/>
    <w:rsid w:val="00B246ED"/>
    <w:rsid w:val="00B24A17"/>
    <w:rsid w:val="00B24C91"/>
    <w:rsid w:val="00B2558D"/>
    <w:rsid w:val="00B255E5"/>
    <w:rsid w:val="00B25720"/>
    <w:rsid w:val="00B2593D"/>
    <w:rsid w:val="00B25AE4"/>
    <w:rsid w:val="00B25F3C"/>
    <w:rsid w:val="00B26631"/>
    <w:rsid w:val="00B26DD0"/>
    <w:rsid w:val="00B27170"/>
    <w:rsid w:val="00B27451"/>
    <w:rsid w:val="00B275FC"/>
    <w:rsid w:val="00B277F5"/>
    <w:rsid w:val="00B27ED4"/>
    <w:rsid w:val="00B27EF8"/>
    <w:rsid w:val="00B304BF"/>
    <w:rsid w:val="00B3121E"/>
    <w:rsid w:val="00B314FF"/>
    <w:rsid w:val="00B31ACF"/>
    <w:rsid w:val="00B31B0E"/>
    <w:rsid w:val="00B31F64"/>
    <w:rsid w:val="00B320AC"/>
    <w:rsid w:val="00B32486"/>
    <w:rsid w:val="00B32584"/>
    <w:rsid w:val="00B32650"/>
    <w:rsid w:val="00B3266B"/>
    <w:rsid w:val="00B33591"/>
    <w:rsid w:val="00B33596"/>
    <w:rsid w:val="00B3375F"/>
    <w:rsid w:val="00B337FF"/>
    <w:rsid w:val="00B338C8"/>
    <w:rsid w:val="00B33E34"/>
    <w:rsid w:val="00B34094"/>
    <w:rsid w:val="00B341CC"/>
    <w:rsid w:val="00B34578"/>
    <w:rsid w:val="00B3466D"/>
    <w:rsid w:val="00B3468A"/>
    <w:rsid w:val="00B35100"/>
    <w:rsid w:val="00B35321"/>
    <w:rsid w:val="00B35505"/>
    <w:rsid w:val="00B35607"/>
    <w:rsid w:val="00B35720"/>
    <w:rsid w:val="00B35CB3"/>
    <w:rsid w:val="00B35D14"/>
    <w:rsid w:val="00B35D43"/>
    <w:rsid w:val="00B35E0A"/>
    <w:rsid w:val="00B35F6D"/>
    <w:rsid w:val="00B35F9D"/>
    <w:rsid w:val="00B36BCA"/>
    <w:rsid w:val="00B36E0F"/>
    <w:rsid w:val="00B36FE4"/>
    <w:rsid w:val="00B373F8"/>
    <w:rsid w:val="00B3743C"/>
    <w:rsid w:val="00B374A1"/>
    <w:rsid w:val="00B3772B"/>
    <w:rsid w:val="00B40124"/>
    <w:rsid w:val="00B4012A"/>
    <w:rsid w:val="00B401F5"/>
    <w:rsid w:val="00B404E9"/>
    <w:rsid w:val="00B40735"/>
    <w:rsid w:val="00B408B8"/>
    <w:rsid w:val="00B409EB"/>
    <w:rsid w:val="00B40B86"/>
    <w:rsid w:val="00B40FFC"/>
    <w:rsid w:val="00B41450"/>
    <w:rsid w:val="00B414C0"/>
    <w:rsid w:val="00B416C8"/>
    <w:rsid w:val="00B41A90"/>
    <w:rsid w:val="00B41C5D"/>
    <w:rsid w:val="00B42993"/>
    <w:rsid w:val="00B42E03"/>
    <w:rsid w:val="00B43584"/>
    <w:rsid w:val="00B43A5C"/>
    <w:rsid w:val="00B43B1A"/>
    <w:rsid w:val="00B43CF9"/>
    <w:rsid w:val="00B442D9"/>
    <w:rsid w:val="00B443E2"/>
    <w:rsid w:val="00B4445A"/>
    <w:rsid w:val="00B44B8A"/>
    <w:rsid w:val="00B450D4"/>
    <w:rsid w:val="00B456BA"/>
    <w:rsid w:val="00B45A55"/>
    <w:rsid w:val="00B46222"/>
    <w:rsid w:val="00B463BC"/>
    <w:rsid w:val="00B466B0"/>
    <w:rsid w:val="00B4699C"/>
    <w:rsid w:val="00B46D61"/>
    <w:rsid w:val="00B472A0"/>
    <w:rsid w:val="00B509A8"/>
    <w:rsid w:val="00B50A7D"/>
    <w:rsid w:val="00B50C48"/>
    <w:rsid w:val="00B51031"/>
    <w:rsid w:val="00B51096"/>
    <w:rsid w:val="00B5151F"/>
    <w:rsid w:val="00B51760"/>
    <w:rsid w:val="00B51F42"/>
    <w:rsid w:val="00B5228C"/>
    <w:rsid w:val="00B52629"/>
    <w:rsid w:val="00B529FC"/>
    <w:rsid w:val="00B535BA"/>
    <w:rsid w:val="00B536AA"/>
    <w:rsid w:val="00B5401A"/>
    <w:rsid w:val="00B54092"/>
    <w:rsid w:val="00B54142"/>
    <w:rsid w:val="00B541A9"/>
    <w:rsid w:val="00B5444C"/>
    <w:rsid w:val="00B54D2F"/>
    <w:rsid w:val="00B54E65"/>
    <w:rsid w:val="00B5568B"/>
    <w:rsid w:val="00B557BF"/>
    <w:rsid w:val="00B55BD6"/>
    <w:rsid w:val="00B55E61"/>
    <w:rsid w:val="00B5602F"/>
    <w:rsid w:val="00B56147"/>
    <w:rsid w:val="00B5645B"/>
    <w:rsid w:val="00B56527"/>
    <w:rsid w:val="00B566AF"/>
    <w:rsid w:val="00B5692F"/>
    <w:rsid w:val="00B56E75"/>
    <w:rsid w:val="00B5720A"/>
    <w:rsid w:val="00B572B2"/>
    <w:rsid w:val="00B57CE0"/>
    <w:rsid w:val="00B604A0"/>
    <w:rsid w:val="00B60684"/>
    <w:rsid w:val="00B60761"/>
    <w:rsid w:val="00B60B1B"/>
    <w:rsid w:val="00B60EC0"/>
    <w:rsid w:val="00B61576"/>
    <w:rsid w:val="00B6185A"/>
    <w:rsid w:val="00B618B5"/>
    <w:rsid w:val="00B61AF7"/>
    <w:rsid w:val="00B620A5"/>
    <w:rsid w:val="00B62276"/>
    <w:rsid w:val="00B62BB1"/>
    <w:rsid w:val="00B63050"/>
    <w:rsid w:val="00B63262"/>
    <w:rsid w:val="00B63393"/>
    <w:rsid w:val="00B633EF"/>
    <w:rsid w:val="00B634D0"/>
    <w:rsid w:val="00B63559"/>
    <w:rsid w:val="00B63F31"/>
    <w:rsid w:val="00B640D9"/>
    <w:rsid w:val="00B6417B"/>
    <w:rsid w:val="00B643DC"/>
    <w:rsid w:val="00B64818"/>
    <w:rsid w:val="00B64A3A"/>
    <w:rsid w:val="00B64DE5"/>
    <w:rsid w:val="00B652F9"/>
    <w:rsid w:val="00B653CE"/>
    <w:rsid w:val="00B65ED7"/>
    <w:rsid w:val="00B65FE1"/>
    <w:rsid w:val="00B6607D"/>
    <w:rsid w:val="00B6689D"/>
    <w:rsid w:val="00B66C0A"/>
    <w:rsid w:val="00B66CF9"/>
    <w:rsid w:val="00B6776B"/>
    <w:rsid w:val="00B6797C"/>
    <w:rsid w:val="00B705EE"/>
    <w:rsid w:val="00B70F4E"/>
    <w:rsid w:val="00B714C3"/>
    <w:rsid w:val="00B714C8"/>
    <w:rsid w:val="00B718FB"/>
    <w:rsid w:val="00B71D6A"/>
    <w:rsid w:val="00B71D93"/>
    <w:rsid w:val="00B72A0F"/>
    <w:rsid w:val="00B72AF8"/>
    <w:rsid w:val="00B72B32"/>
    <w:rsid w:val="00B72CAC"/>
    <w:rsid w:val="00B72D3F"/>
    <w:rsid w:val="00B7329E"/>
    <w:rsid w:val="00B735B9"/>
    <w:rsid w:val="00B735EF"/>
    <w:rsid w:val="00B73979"/>
    <w:rsid w:val="00B74082"/>
    <w:rsid w:val="00B74647"/>
    <w:rsid w:val="00B74789"/>
    <w:rsid w:val="00B7491E"/>
    <w:rsid w:val="00B74A21"/>
    <w:rsid w:val="00B751B0"/>
    <w:rsid w:val="00B754FC"/>
    <w:rsid w:val="00B75D5B"/>
    <w:rsid w:val="00B762E0"/>
    <w:rsid w:val="00B769CE"/>
    <w:rsid w:val="00B770D7"/>
    <w:rsid w:val="00B7736E"/>
    <w:rsid w:val="00B77488"/>
    <w:rsid w:val="00B7771C"/>
    <w:rsid w:val="00B8033A"/>
    <w:rsid w:val="00B80A33"/>
    <w:rsid w:val="00B80C6C"/>
    <w:rsid w:val="00B80DA3"/>
    <w:rsid w:val="00B80E3D"/>
    <w:rsid w:val="00B80E59"/>
    <w:rsid w:val="00B812FA"/>
    <w:rsid w:val="00B81D15"/>
    <w:rsid w:val="00B81E95"/>
    <w:rsid w:val="00B81FB1"/>
    <w:rsid w:val="00B822AC"/>
    <w:rsid w:val="00B822F6"/>
    <w:rsid w:val="00B827AC"/>
    <w:rsid w:val="00B82845"/>
    <w:rsid w:val="00B82B64"/>
    <w:rsid w:val="00B82B6C"/>
    <w:rsid w:val="00B82F0C"/>
    <w:rsid w:val="00B82F91"/>
    <w:rsid w:val="00B8303C"/>
    <w:rsid w:val="00B83FEA"/>
    <w:rsid w:val="00B8403B"/>
    <w:rsid w:val="00B8435C"/>
    <w:rsid w:val="00B847AE"/>
    <w:rsid w:val="00B84C90"/>
    <w:rsid w:val="00B84CA2"/>
    <w:rsid w:val="00B85243"/>
    <w:rsid w:val="00B85540"/>
    <w:rsid w:val="00B85818"/>
    <w:rsid w:val="00B85A84"/>
    <w:rsid w:val="00B85D80"/>
    <w:rsid w:val="00B85DCC"/>
    <w:rsid w:val="00B862E4"/>
    <w:rsid w:val="00B862F1"/>
    <w:rsid w:val="00B864E5"/>
    <w:rsid w:val="00B86A02"/>
    <w:rsid w:val="00B86C54"/>
    <w:rsid w:val="00B874C4"/>
    <w:rsid w:val="00B876D3"/>
    <w:rsid w:val="00B8771A"/>
    <w:rsid w:val="00B900E4"/>
    <w:rsid w:val="00B90159"/>
    <w:rsid w:val="00B9083F"/>
    <w:rsid w:val="00B9134F"/>
    <w:rsid w:val="00B922EF"/>
    <w:rsid w:val="00B92465"/>
    <w:rsid w:val="00B92BAB"/>
    <w:rsid w:val="00B93228"/>
    <w:rsid w:val="00B9329C"/>
    <w:rsid w:val="00B932B7"/>
    <w:rsid w:val="00B93465"/>
    <w:rsid w:val="00B935FE"/>
    <w:rsid w:val="00B9385D"/>
    <w:rsid w:val="00B93AAC"/>
    <w:rsid w:val="00B9404E"/>
    <w:rsid w:val="00B95413"/>
    <w:rsid w:val="00B954FA"/>
    <w:rsid w:val="00B96556"/>
    <w:rsid w:val="00B96EE2"/>
    <w:rsid w:val="00B972DC"/>
    <w:rsid w:val="00B9732F"/>
    <w:rsid w:val="00B97561"/>
    <w:rsid w:val="00B979BD"/>
    <w:rsid w:val="00B97A40"/>
    <w:rsid w:val="00B97A74"/>
    <w:rsid w:val="00B97AA2"/>
    <w:rsid w:val="00B97B8E"/>
    <w:rsid w:val="00BA00A8"/>
    <w:rsid w:val="00BA0205"/>
    <w:rsid w:val="00BA0272"/>
    <w:rsid w:val="00BA0378"/>
    <w:rsid w:val="00BA08A1"/>
    <w:rsid w:val="00BA0ADC"/>
    <w:rsid w:val="00BA106C"/>
    <w:rsid w:val="00BA10F2"/>
    <w:rsid w:val="00BA11F0"/>
    <w:rsid w:val="00BA1634"/>
    <w:rsid w:val="00BA1847"/>
    <w:rsid w:val="00BA1D52"/>
    <w:rsid w:val="00BA1F5C"/>
    <w:rsid w:val="00BA2247"/>
    <w:rsid w:val="00BA22FD"/>
    <w:rsid w:val="00BA256B"/>
    <w:rsid w:val="00BA28A1"/>
    <w:rsid w:val="00BA28F9"/>
    <w:rsid w:val="00BA2951"/>
    <w:rsid w:val="00BA2C31"/>
    <w:rsid w:val="00BA32E8"/>
    <w:rsid w:val="00BA343C"/>
    <w:rsid w:val="00BA37A4"/>
    <w:rsid w:val="00BA4544"/>
    <w:rsid w:val="00BA47CA"/>
    <w:rsid w:val="00BA4940"/>
    <w:rsid w:val="00BA4FB0"/>
    <w:rsid w:val="00BA6138"/>
    <w:rsid w:val="00BA627A"/>
    <w:rsid w:val="00BA658B"/>
    <w:rsid w:val="00BA6ABA"/>
    <w:rsid w:val="00BA6F57"/>
    <w:rsid w:val="00BA727B"/>
    <w:rsid w:val="00BA7415"/>
    <w:rsid w:val="00BA7902"/>
    <w:rsid w:val="00BA7DE6"/>
    <w:rsid w:val="00BB01A9"/>
    <w:rsid w:val="00BB03FE"/>
    <w:rsid w:val="00BB0A05"/>
    <w:rsid w:val="00BB15F2"/>
    <w:rsid w:val="00BB1930"/>
    <w:rsid w:val="00BB1FA4"/>
    <w:rsid w:val="00BB23B6"/>
    <w:rsid w:val="00BB27A7"/>
    <w:rsid w:val="00BB2ACF"/>
    <w:rsid w:val="00BB2BBB"/>
    <w:rsid w:val="00BB2BC2"/>
    <w:rsid w:val="00BB2E48"/>
    <w:rsid w:val="00BB3478"/>
    <w:rsid w:val="00BB34E1"/>
    <w:rsid w:val="00BB35E5"/>
    <w:rsid w:val="00BB3917"/>
    <w:rsid w:val="00BB3D22"/>
    <w:rsid w:val="00BB3E20"/>
    <w:rsid w:val="00BB41B1"/>
    <w:rsid w:val="00BB477B"/>
    <w:rsid w:val="00BB4EE7"/>
    <w:rsid w:val="00BB5332"/>
    <w:rsid w:val="00BB5971"/>
    <w:rsid w:val="00BB5F36"/>
    <w:rsid w:val="00BB60D5"/>
    <w:rsid w:val="00BB68ED"/>
    <w:rsid w:val="00BB697F"/>
    <w:rsid w:val="00BB6D7F"/>
    <w:rsid w:val="00BB7304"/>
    <w:rsid w:val="00BB7506"/>
    <w:rsid w:val="00BB78F5"/>
    <w:rsid w:val="00BB7A50"/>
    <w:rsid w:val="00BB7A70"/>
    <w:rsid w:val="00BC04F2"/>
    <w:rsid w:val="00BC084C"/>
    <w:rsid w:val="00BC13CA"/>
    <w:rsid w:val="00BC1852"/>
    <w:rsid w:val="00BC1CF1"/>
    <w:rsid w:val="00BC1D50"/>
    <w:rsid w:val="00BC203B"/>
    <w:rsid w:val="00BC2096"/>
    <w:rsid w:val="00BC2247"/>
    <w:rsid w:val="00BC234A"/>
    <w:rsid w:val="00BC25E8"/>
    <w:rsid w:val="00BC2834"/>
    <w:rsid w:val="00BC2B22"/>
    <w:rsid w:val="00BC2B25"/>
    <w:rsid w:val="00BC2DAA"/>
    <w:rsid w:val="00BC3827"/>
    <w:rsid w:val="00BC3F6D"/>
    <w:rsid w:val="00BC428D"/>
    <w:rsid w:val="00BC43D6"/>
    <w:rsid w:val="00BC492D"/>
    <w:rsid w:val="00BC4ED2"/>
    <w:rsid w:val="00BC5092"/>
    <w:rsid w:val="00BC5572"/>
    <w:rsid w:val="00BC57DC"/>
    <w:rsid w:val="00BC5C1B"/>
    <w:rsid w:val="00BC6066"/>
    <w:rsid w:val="00BC7268"/>
    <w:rsid w:val="00BC72B4"/>
    <w:rsid w:val="00BC77D1"/>
    <w:rsid w:val="00BC7DAE"/>
    <w:rsid w:val="00BC7F0E"/>
    <w:rsid w:val="00BD0A57"/>
    <w:rsid w:val="00BD1223"/>
    <w:rsid w:val="00BD1A8F"/>
    <w:rsid w:val="00BD1AD2"/>
    <w:rsid w:val="00BD1CD0"/>
    <w:rsid w:val="00BD20EE"/>
    <w:rsid w:val="00BD221E"/>
    <w:rsid w:val="00BD238A"/>
    <w:rsid w:val="00BD2681"/>
    <w:rsid w:val="00BD31B8"/>
    <w:rsid w:val="00BD3472"/>
    <w:rsid w:val="00BD34C6"/>
    <w:rsid w:val="00BD3C25"/>
    <w:rsid w:val="00BD3D22"/>
    <w:rsid w:val="00BD3DC1"/>
    <w:rsid w:val="00BD420C"/>
    <w:rsid w:val="00BD44E3"/>
    <w:rsid w:val="00BD497C"/>
    <w:rsid w:val="00BD498B"/>
    <w:rsid w:val="00BD4F40"/>
    <w:rsid w:val="00BD518A"/>
    <w:rsid w:val="00BD5222"/>
    <w:rsid w:val="00BD5284"/>
    <w:rsid w:val="00BD57EE"/>
    <w:rsid w:val="00BD5972"/>
    <w:rsid w:val="00BD60D3"/>
    <w:rsid w:val="00BD6904"/>
    <w:rsid w:val="00BD6F2F"/>
    <w:rsid w:val="00BD791F"/>
    <w:rsid w:val="00BE01CF"/>
    <w:rsid w:val="00BE03BB"/>
    <w:rsid w:val="00BE051C"/>
    <w:rsid w:val="00BE1525"/>
    <w:rsid w:val="00BE161B"/>
    <w:rsid w:val="00BE195A"/>
    <w:rsid w:val="00BE1BC0"/>
    <w:rsid w:val="00BE2153"/>
    <w:rsid w:val="00BE29A7"/>
    <w:rsid w:val="00BE2BF3"/>
    <w:rsid w:val="00BE2E29"/>
    <w:rsid w:val="00BE39BD"/>
    <w:rsid w:val="00BE3C2C"/>
    <w:rsid w:val="00BE3F9A"/>
    <w:rsid w:val="00BE4035"/>
    <w:rsid w:val="00BE4274"/>
    <w:rsid w:val="00BE4848"/>
    <w:rsid w:val="00BE4E8A"/>
    <w:rsid w:val="00BE5021"/>
    <w:rsid w:val="00BE5215"/>
    <w:rsid w:val="00BE543E"/>
    <w:rsid w:val="00BE5964"/>
    <w:rsid w:val="00BE5A38"/>
    <w:rsid w:val="00BE5A3D"/>
    <w:rsid w:val="00BE5E57"/>
    <w:rsid w:val="00BE5E5F"/>
    <w:rsid w:val="00BE5FF0"/>
    <w:rsid w:val="00BE6297"/>
    <w:rsid w:val="00BE6347"/>
    <w:rsid w:val="00BE6756"/>
    <w:rsid w:val="00BE6A6C"/>
    <w:rsid w:val="00BE7012"/>
    <w:rsid w:val="00BE707C"/>
    <w:rsid w:val="00BE7522"/>
    <w:rsid w:val="00BE7D5C"/>
    <w:rsid w:val="00BF0069"/>
    <w:rsid w:val="00BF00D6"/>
    <w:rsid w:val="00BF0133"/>
    <w:rsid w:val="00BF05D7"/>
    <w:rsid w:val="00BF06D8"/>
    <w:rsid w:val="00BF1258"/>
    <w:rsid w:val="00BF1C36"/>
    <w:rsid w:val="00BF1D78"/>
    <w:rsid w:val="00BF2181"/>
    <w:rsid w:val="00BF21CA"/>
    <w:rsid w:val="00BF25F6"/>
    <w:rsid w:val="00BF28DF"/>
    <w:rsid w:val="00BF2A79"/>
    <w:rsid w:val="00BF2D24"/>
    <w:rsid w:val="00BF2F3B"/>
    <w:rsid w:val="00BF2F91"/>
    <w:rsid w:val="00BF3185"/>
    <w:rsid w:val="00BF32BE"/>
    <w:rsid w:val="00BF354F"/>
    <w:rsid w:val="00BF375F"/>
    <w:rsid w:val="00BF3CA6"/>
    <w:rsid w:val="00BF4879"/>
    <w:rsid w:val="00BF4E10"/>
    <w:rsid w:val="00BF5973"/>
    <w:rsid w:val="00BF5BE1"/>
    <w:rsid w:val="00BF5CEC"/>
    <w:rsid w:val="00BF7085"/>
    <w:rsid w:val="00BF7564"/>
    <w:rsid w:val="00BF75D1"/>
    <w:rsid w:val="00BF786E"/>
    <w:rsid w:val="00BF7B5C"/>
    <w:rsid w:val="00C00814"/>
    <w:rsid w:val="00C009A4"/>
    <w:rsid w:val="00C02279"/>
    <w:rsid w:val="00C02372"/>
    <w:rsid w:val="00C0249A"/>
    <w:rsid w:val="00C02729"/>
    <w:rsid w:val="00C02AA7"/>
    <w:rsid w:val="00C02D8E"/>
    <w:rsid w:val="00C0317D"/>
    <w:rsid w:val="00C040EA"/>
    <w:rsid w:val="00C042E0"/>
    <w:rsid w:val="00C044C3"/>
    <w:rsid w:val="00C05E4C"/>
    <w:rsid w:val="00C06027"/>
    <w:rsid w:val="00C06F47"/>
    <w:rsid w:val="00C071B8"/>
    <w:rsid w:val="00C073EA"/>
    <w:rsid w:val="00C075BC"/>
    <w:rsid w:val="00C07B8B"/>
    <w:rsid w:val="00C07C26"/>
    <w:rsid w:val="00C07D9A"/>
    <w:rsid w:val="00C07ED0"/>
    <w:rsid w:val="00C103D9"/>
    <w:rsid w:val="00C10453"/>
    <w:rsid w:val="00C1102F"/>
    <w:rsid w:val="00C11148"/>
    <w:rsid w:val="00C1167E"/>
    <w:rsid w:val="00C11B73"/>
    <w:rsid w:val="00C11C3E"/>
    <w:rsid w:val="00C11D1D"/>
    <w:rsid w:val="00C120BD"/>
    <w:rsid w:val="00C121D4"/>
    <w:rsid w:val="00C121D9"/>
    <w:rsid w:val="00C123BF"/>
    <w:rsid w:val="00C12ADB"/>
    <w:rsid w:val="00C12C07"/>
    <w:rsid w:val="00C12C81"/>
    <w:rsid w:val="00C130F8"/>
    <w:rsid w:val="00C1325B"/>
    <w:rsid w:val="00C133A9"/>
    <w:rsid w:val="00C13BCA"/>
    <w:rsid w:val="00C13D23"/>
    <w:rsid w:val="00C13ED8"/>
    <w:rsid w:val="00C13F07"/>
    <w:rsid w:val="00C141B9"/>
    <w:rsid w:val="00C1421B"/>
    <w:rsid w:val="00C14291"/>
    <w:rsid w:val="00C146DB"/>
    <w:rsid w:val="00C14778"/>
    <w:rsid w:val="00C14865"/>
    <w:rsid w:val="00C151F7"/>
    <w:rsid w:val="00C153A2"/>
    <w:rsid w:val="00C15521"/>
    <w:rsid w:val="00C155E0"/>
    <w:rsid w:val="00C157CE"/>
    <w:rsid w:val="00C158CF"/>
    <w:rsid w:val="00C15F87"/>
    <w:rsid w:val="00C16361"/>
    <w:rsid w:val="00C16518"/>
    <w:rsid w:val="00C165F5"/>
    <w:rsid w:val="00C16A7A"/>
    <w:rsid w:val="00C16C98"/>
    <w:rsid w:val="00C17521"/>
    <w:rsid w:val="00C1787D"/>
    <w:rsid w:val="00C17D77"/>
    <w:rsid w:val="00C200C1"/>
    <w:rsid w:val="00C203EE"/>
    <w:rsid w:val="00C2047D"/>
    <w:rsid w:val="00C20813"/>
    <w:rsid w:val="00C2090F"/>
    <w:rsid w:val="00C20F14"/>
    <w:rsid w:val="00C21887"/>
    <w:rsid w:val="00C22A80"/>
    <w:rsid w:val="00C22B7C"/>
    <w:rsid w:val="00C22C19"/>
    <w:rsid w:val="00C22CA7"/>
    <w:rsid w:val="00C2305A"/>
    <w:rsid w:val="00C234FB"/>
    <w:rsid w:val="00C237F7"/>
    <w:rsid w:val="00C23A28"/>
    <w:rsid w:val="00C23C90"/>
    <w:rsid w:val="00C241C9"/>
    <w:rsid w:val="00C2446C"/>
    <w:rsid w:val="00C245E8"/>
    <w:rsid w:val="00C24A8A"/>
    <w:rsid w:val="00C24CED"/>
    <w:rsid w:val="00C24F89"/>
    <w:rsid w:val="00C24FEB"/>
    <w:rsid w:val="00C251A5"/>
    <w:rsid w:val="00C25CA2"/>
    <w:rsid w:val="00C2641B"/>
    <w:rsid w:val="00C268DF"/>
    <w:rsid w:val="00C269DB"/>
    <w:rsid w:val="00C2728C"/>
    <w:rsid w:val="00C27A36"/>
    <w:rsid w:val="00C3012E"/>
    <w:rsid w:val="00C30242"/>
    <w:rsid w:val="00C3072B"/>
    <w:rsid w:val="00C30964"/>
    <w:rsid w:val="00C30AAD"/>
    <w:rsid w:val="00C3184D"/>
    <w:rsid w:val="00C323E3"/>
    <w:rsid w:val="00C326CD"/>
    <w:rsid w:val="00C32903"/>
    <w:rsid w:val="00C32DA9"/>
    <w:rsid w:val="00C33130"/>
    <w:rsid w:val="00C331FD"/>
    <w:rsid w:val="00C333D7"/>
    <w:rsid w:val="00C334D4"/>
    <w:rsid w:val="00C33672"/>
    <w:rsid w:val="00C33CEF"/>
    <w:rsid w:val="00C33E7A"/>
    <w:rsid w:val="00C340C0"/>
    <w:rsid w:val="00C3462F"/>
    <w:rsid w:val="00C34DCB"/>
    <w:rsid w:val="00C34F5A"/>
    <w:rsid w:val="00C35142"/>
    <w:rsid w:val="00C35B23"/>
    <w:rsid w:val="00C35E54"/>
    <w:rsid w:val="00C35F2B"/>
    <w:rsid w:val="00C36493"/>
    <w:rsid w:val="00C365D3"/>
    <w:rsid w:val="00C36871"/>
    <w:rsid w:val="00C36B5B"/>
    <w:rsid w:val="00C36BF9"/>
    <w:rsid w:val="00C36D0C"/>
    <w:rsid w:val="00C3708D"/>
    <w:rsid w:val="00C372E6"/>
    <w:rsid w:val="00C37A5D"/>
    <w:rsid w:val="00C37A91"/>
    <w:rsid w:val="00C37AB5"/>
    <w:rsid w:val="00C37AEC"/>
    <w:rsid w:val="00C404A8"/>
    <w:rsid w:val="00C408CD"/>
    <w:rsid w:val="00C40A4C"/>
    <w:rsid w:val="00C40C2E"/>
    <w:rsid w:val="00C40CA3"/>
    <w:rsid w:val="00C40FF9"/>
    <w:rsid w:val="00C4138A"/>
    <w:rsid w:val="00C41BEE"/>
    <w:rsid w:val="00C42B7C"/>
    <w:rsid w:val="00C42C5B"/>
    <w:rsid w:val="00C42D01"/>
    <w:rsid w:val="00C42E04"/>
    <w:rsid w:val="00C42F7E"/>
    <w:rsid w:val="00C42FD0"/>
    <w:rsid w:val="00C4346D"/>
    <w:rsid w:val="00C43C59"/>
    <w:rsid w:val="00C43F81"/>
    <w:rsid w:val="00C440B4"/>
    <w:rsid w:val="00C442F5"/>
    <w:rsid w:val="00C446F9"/>
    <w:rsid w:val="00C449A0"/>
    <w:rsid w:val="00C44C71"/>
    <w:rsid w:val="00C44EC3"/>
    <w:rsid w:val="00C4540A"/>
    <w:rsid w:val="00C45553"/>
    <w:rsid w:val="00C45991"/>
    <w:rsid w:val="00C462CB"/>
    <w:rsid w:val="00C463BC"/>
    <w:rsid w:val="00C465D2"/>
    <w:rsid w:val="00C4674B"/>
    <w:rsid w:val="00C46824"/>
    <w:rsid w:val="00C46F39"/>
    <w:rsid w:val="00C46FC5"/>
    <w:rsid w:val="00C47043"/>
    <w:rsid w:val="00C470EE"/>
    <w:rsid w:val="00C4711C"/>
    <w:rsid w:val="00C47295"/>
    <w:rsid w:val="00C47490"/>
    <w:rsid w:val="00C47AFE"/>
    <w:rsid w:val="00C47D64"/>
    <w:rsid w:val="00C5067F"/>
    <w:rsid w:val="00C50D77"/>
    <w:rsid w:val="00C50E41"/>
    <w:rsid w:val="00C50F12"/>
    <w:rsid w:val="00C5100C"/>
    <w:rsid w:val="00C5104D"/>
    <w:rsid w:val="00C515C3"/>
    <w:rsid w:val="00C51672"/>
    <w:rsid w:val="00C51A67"/>
    <w:rsid w:val="00C51AA2"/>
    <w:rsid w:val="00C51ACA"/>
    <w:rsid w:val="00C522B5"/>
    <w:rsid w:val="00C52574"/>
    <w:rsid w:val="00C52648"/>
    <w:rsid w:val="00C52DA2"/>
    <w:rsid w:val="00C52E43"/>
    <w:rsid w:val="00C531C3"/>
    <w:rsid w:val="00C53632"/>
    <w:rsid w:val="00C5385B"/>
    <w:rsid w:val="00C53A6E"/>
    <w:rsid w:val="00C53DBC"/>
    <w:rsid w:val="00C53F4C"/>
    <w:rsid w:val="00C541BF"/>
    <w:rsid w:val="00C54434"/>
    <w:rsid w:val="00C545E6"/>
    <w:rsid w:val="00C550B7"/>
    <w:rsid w:val="00C558D7"/>
    <w:rsid w:val="00C56133"/>
    <w:rsid w:val="00C565B8"/>
    <w:rsid w:val="00C56CE0"/>
    <w:rsid w:val="00C5702C"/>
    <w:rsid w:val="00C57741"/>
    <w:rsid w:val="00C579E6"/>
    <w:rsid w:val="00C57C37"/>
    <w:rsid w:val="00C57EF0"/>
    <w:rsid w:val="00C6008F"/>
    <w:rsid w:val="00C606A6"/>
    <w:rsid w:val="00C609C3"/>
    <w:rsid w:val="00C60C9E"/>
    <w:rsid w:val="00C60E16"/>
    <w:rsid w:val="00C61E54"/>
    <w:rsid w:val="00C62158"/>
    <w:rsid w:val="00C627DF"/>
    <w:rsid w:val="00C62A19"/>
    <w:rsid w:val="00C62DE1"/>
    <w:rsid w:val="00C62E35"/>
    <w:rsid w:val="00C6301A"/>
    <w:rsid w:val="00C631B3"/>
    <w:rsid w:val="00C633D8"/>
    <w:rsid w:val="00C63745"/>
    <w:rsid w:val="00C637DF"/>
    <w:rsid w:val="00C63CB8"/>
    <w:rsid w:val="00C63E05"/>
    <w:rsid w:val="00C63E6D"/>
    <w:rsid w:val="00C6419A"/>
    <w:rsid w:val="00C643B0"/>
    <w:rsid w:val="00C648AE"/>
    <w:rsid w:val="00C64A09"/>
    <w:rsid w:val="00C64AE1"/>
    <w:rsid w:val="00C64D2C"/>
    <w:rsid w:val="00C65450"/>
    <w:rsid w:val="00C6562F"/>
    <w:rsid w:val="00C65C3D"/>
    <w:rsid w:val="00C65E4E"/>
    <w:rsid w:val="00C6635D"/>
    <w:rsid w:val="00C66610"/>
    <w:rsid w:val="00C66648"/>
    <w:rsid w:val="00C66FEF"/>
    <w:rsid w:val="00C67067"/>
    <w:rsid w:val="00C67114"/>
    <w:rsid w:val="00C67191"/>
    <w:rsid w:val="00C6752A"/>
    <w:rsid w:val="00C67834"/>
    <w:rsid w:val="00C67880"/>
    <w:rsid w:val="00C67EC0"/>
    <w:rsid w:val="00C70056"/>
    <w:rsid w:val="00C70355"/>
    <w:rsid w:val="00C70509"/>
    <w:rsid w:val="00C70667"/>
    <w:rsid w:val="00C708E1"/>
    <w:rsid w:val="00C709D1"/>
    <w:rsid w:val="00C70A62"/>
    <w:rsid w:val="00C70BA1"/>
    <w:rsid w:val="00C70CB4"/>
    <w:rsid w:val="00C70EB0"/>
    <w:rsid w:val="00C71623"/>
    <w:rsid w:val="00C72371"/>
    <w:rsid w:val="00C7244C"/>
    <w:rsid w:val="00C727A7"/>
    <w:rsid w:val="00C7284D"/>
    <w:rsid w:val="00C728D5"/>
    <w:rsid w:val="00C72C02"/>
    <w:rsid w:val="00C7351E"/>
    <w:rsid w:val="00C7388B"/>
    <w:rsid w:val="00C73A61"/>
    <w:rsid w:val="00C7439D"/>
    <w:rsid w:val="00C74700"/>
    <w:rsid w:val="00C74A80"/>
    <w:rsid w:val="00C74E34"/>
    <w:rsid w:val="00C7507D"/>
    <w:rsid w:val="00C75119"/>
    <w:rsid w:val="00C75469"/>
    <w:rsid w:val="00C763B5"/>
    <w:rsid w:val="00C76DD6"/>
    <w:rsid w:val="00C77FB9"/>
    <w:rsid w:val="00C801B9"/>
    <w:rsid w:val="00C809E3"/>
    <w:rsid w:val="00C80F27"/>
    <w:rsid w:val="00C8111F"/>
    <w:rsid w:val="00C81E8F"/>
    <w:rsid w:val="00C8239C"/>
    <w:rsid w:val="00C82EB1"/>
    <w:rsid w:val="00C837C2"/>
    <w:rsid w:val="00C837C7"/>
    <w:rsid w:val="00C8385A"/>
    <w:rsid w:val="00C83BD7"/>
    <w:rsid w:val="00C84788"/>
    <w:rsid w:val="00C856BA"/>
    <w:rsid w:val="00C856D7"/>
    <w:rsid w:val="00C858C5"/>
    <w:rsid w:val="00C85B0D"/>
    <w:rsid w:val="00C86498"/>
    <w:rsid w:val="00C86BCF"/>
    <w:rsid w:val="00C86CC5"/>
    <w:rsid w:val="00C86E24"/>
    <w:rsid w:val="00C86E34"/>
    <w:rsid w:val="00C8704C"/>
    <w:rsid w:val="00C87054"/>
    <w:rsid w:val="00C87464"/>
    <w:rsid w:val="00C87988"/>
    <w:rsid w:val="00C87BAB"/>
    <w:rsid w:val="00C87CE3"/>
    <w:rsid w:val="00C87FF6"/>
    <w:rsid w:val="00C90328"/>
    <w:rsid w:val="00C90B62"/>
    <w:rsid w:val="00C914BB"/>
    <w:rsid w:val="00C9186D"/>
    <w:rsid w:val="00C918D6"/>
    <w:rsid w:val="00C91C08"/>
    <w:rsid w:val="00C92707"/>
    <w:rsid w:val="00C92861"/>
    <w:rsid w:val="00C930F6"/>
    <w:rsid w:val="00C93DED"/>
    <w:rsid w:val="00C93F74"/>
    <w:rsid w:val="00C9411F"/>
    <w:rsid w:val="00C944B0"/>
    <w:rsid w:val="00C9527D"/>
    <w:rsid w:val="00C95281"/>
    <w:rsid w:val="00C9532C"/>
    <w:rsid w:val="00C954A3"/>
    <w:rsid w:val="00C954E3"/>
    <w:rsid w:val="00C9556A"/>
    <w:rsid w:val="00C95587"/>
    <w:rsid w:val="00C95926"/>
    <w:rsid w:val="00C95B99"/>
    <w:rsid w:val="00C95D16"/>
    <w:rsid w:val="00C963F8"/>
    <w:rsid w:val="00C96693"/>
    <w:rsid w:val="00C96A1D"/>
    <w:rsid w:val="00C96A24"/>
    <w:rsid w:val="00C96B42"/>
    <w:rsid w:val="00C96E5D"/>
    <w:rsid w:val="00C970C8"/>
    <w:rsid w:val="00C978BC"/>
    <w:rsid w:val="00C97CBB"/>
    <w:rsid w:val="00C97D24"/>
    <w:rsid w:val="00C97DDB"/>
    <w:rsid w:val="00C97F0E"/>
    <w:rsid w:val="00CA06AC"/>
    <w:rsid w:val="00CA0CBE"/>
    <w:rsid w:val="00CA0CEC"/>
    <w:rsid w:val="00CA0D6E"/>
    <w:rsid w:val="00CA1547"/>
    <w:rsid w:val="00CA1686"/>
    <w:rsid w:val="00CA1712"/>
    <w:rsid w:val="00CA1852"/>
    <w:rsid w:val="00CA18C0"/>
    <w:rsid w:val="00CA1D9E"/>
    <w:rsid w:val="00CA2346"/>
    <w:rsid w:val="00CA242A"/>
    <w:rsid w:val="00CA264B"/>
    <w:rsid w:val="00CA27BD"/>
    <w:rsid w:val="00CA2AB6"/>
    <w:rsid w:val="00CA2EBE"/>
    <w:rsid w:val="00CA2F9F"/>
    <w:rsid w:val="00CA2FEC"/>
    <w:rsid w:val="00CA30BD"/>
    <w:rsid w:val="00CA368B"/>
    <w:rsid w:val="00CA3A3A"/>
    <w:rsid w:val="00CA3A9B"/>
    <w:rsid w:val="00CA45FF"/>
    <w:rsid w:val="00CA4BCC"/>
    <w:rsid w:val="00CA4C32"/>
    <w:rsid w:val="00CA618F"/>
    <w:rsid w:val="00CA66C8"/>
    <w:rsid w:val="00CA7168"/>
    <w:rsid w:val="00CA7288"/>
    <w:rsid w:val="00CA72DC"/>
    <w:rsid w:val="00CA7462"/>
    <w:rsid w:val="00CA77E6"/>
    <w:rsid w:val="00CA7C70"/>
    <w:rsid w:val="00CB01D6"/>
    <w:rsid w:val="00CB049F"/>
    <w:rsid w:val="00CB0601"/>
    <w:rsid w:val="00CB0685"/>
    <w:rsid w:val="00CB10EF"/>
    <w:rsid w:val="00CB1AD7"/>
    <w:rsid w:val="00CB23EA"/>
    <w:rsid w:val="00CB262C"/>
    <w:rsid w:val="00CB2759"/>
    <w:rsid w:val="00CB311E"/>
    <w:rsid w:val="00CB312F"/>
    <w:rsid w:val="00CB33E8"/>
    <w:rsid w:val="00CB3591"/>
    <w:rsid w:val="00CB3672"/>
    <w:rsid w:val="00CB36B3"/>
    <w:rsid w:val="00CB387C"/>
    <w:rsid w:val="00CB39AA"/>
    <w:rsid w:val="00CB3C80"/>
    <w:rsid w:val="00CB3FBC"/>
    <w:rsid w:val="00CB4234"/>
    <w:rsid w:val="00CB4799"/>
    <w:rsid w:val="00CB4C54"/>
    <w:rsid w:val="00CB5201"/>
    <w:rsid w:val="00CB5728"/>
    <w:rsid w:val="00CB5C23"/>
    <w:rsid w:val="00CB5C71"/>
    <w:rsid w:val="00CB6026"/>
    <w:rsid w:val="00CB631D"/>
    <w:rsid w:val="00CB63D3"/>
    <w:rsid w:val="00CB64E3"/>
    <w:rsid w:val="00CB6522"/>
    <w:rsid w:val="00CB6B04"/>
    <w:rsid w:val="00CB6D2F"/>
    <w:rsid w:val="00CB6E80"/>
    <w:rsid w:val="00CB71E1"/>
    <w:rsid w:val="00CB7CF6"/>
    <w:rsid w:val="00CB7F67"/>
    <w:rsid w:val="00CC0502"/>
    <w:rsid w:val="00CC079C"/>
    <w:rsid w:val="00CC09EF"/>
    <w:rsid w:val="00CC0D2C"/>
    <w:rsid w:val="00CC0D85"/>
    <w:rsid w:val="00CC0ED3"/>
    <w:rsid w:val="00CC1355"/>
    <w:rsid w:val="00CC1380"/>
    <w:rsid w:val="00CC1894"/>
    <w:rsid w:val="00CC19B7"/>
    <w:rsid w:val="00CC1A60"/>
    <w:rsid w:val="00CC1B21"/>
    <w:rsid w:val="00CC1E11"/>
    <w:rsid w:val="00CC1FBD"/>
    <w:rsid w:val="00CC2EE2"/>
    <w:rsid w:val="00CC36FA"/>
    <w:rsid w:val="00CC3C9A"/>
    <w:rsid w:val="00CC3CDC"/>
    <w:rsid w:val="00CC3D03"/>
    <w:rsid w:val="00CC3F28"/>
    <w:rsid w:val="00CC41F5"/>
    <w:rsid w:val="00CC45DB"/>
    <w:rsid w:val="00CC47A6"/>
    <w:rsid w:val="00CC51C8"/>
    <w:rsid w:val="00CC533C"/>
    <w:rsid w:val="00CC5372"/>
    <w:rsid w:val="00CC53EA"/>
    <w:rsid w:val="00CC58DF"/>
    <w:rsid w:val="00CC598A"/>
    <w:rsid w:val="00CC5CD6"/>
    <w:rsid w:val="00CC6C59"/>
    <w:rsid w:val="00CC6DA2"/>
    <w:rsid w:val="00CC6E68"/>
    <w:rsid w:val="00CC73FF"/>
    <w:rsid w:val="00CC78C9"/>
    <w:rsid w:val="00CD0183"/>
    <w:rsid w:val="00CD04CC"/>
    <w:rsid w:val="00CD0832"/>
    <w:rsid w:val="00CD0845"/>
    <w:rsid w:val="00CD122D"/>
    <w:rsid w:val="00CD141E"/>
    <w:rsid w:val="00CD1588"/>
    <w:rsid w:val="00CD1627"/>
    <w:rsid w:val="00CD1796"/>
    <w:rsid w:val="00CD17BD"/>
    <w:rsid w:val="00CD1B1B"/>
    <w:rsid w:val="00CD1F66"/>
    <w:rsid w:val="00CD25D9"/>
    <w:rsid w:val="00CD262B"/>
    <w:rsid w:val="00CD2644"/>
    <w:rsid w:val="00CD2CE1"/>
    <w:rsid w:val="00CD30F6"/>
    <w:rsid w:val="00CD33CD"/>
    <w:rsid w:val="00CD4519"/>
    <w:rsid w:val="00CD4568"/>
    <w:rsid w:val="00CD45DA"/>
    <w:rsid w:val="00CD49D9"/>
    <w:rsid w:val="00CD4DFC"/>
    <w:rsid w:val="00CD4EA4"/>
    <w:rsid w:val="00CD5EA2"/>
    <w:rsid w:val="00CD620A"/>
    <w:rsid w:val="00CD62FB"/>
    <w:rsid w:val="00CD6860"/>
    <w:rsid w:val="00CD6F58"/>
    <w:rsid w:val="00CD7356"/>
    <w:rsid w:val="00CD76F4"/>
    <w:rsid w:val="00CD78C8"/>
    <w:rsid w:val="00CD7979"/>
    <w:rsid w:val="00CD79EF"/>
    <w:rsid w:val="00CE05E7"/>
    <w:rsid w:val="00CE06AD"/>
    <w:rsid w:val="00CE0711"/>
    <w:rsid w:val="00CE0E2F"/>
    <w:rsid w:val="00CE14A6"/>
    <w:rsid w:val="00CE1B0C"/>
    <w:rsid w:val="00CE1DA4"/>
    <w:rsid w:val="00CE2383"/>
    <w:rsid w:val="00CE241C"/>
    <w:rsid w:val="00CE2565"/>
    <w:rsid w:val="00CE2EA4"/>
    <w:rsid w:val="00CE3C7A"/>
    <w:rsid w:val="00CE4411"/>
    <w:rsid w:val="00CE4708"/>
    <w:rsid w:val="00CE51D0"/>
    <w:rsid w:val="00CE5714"/>
    <w:rsid w:val="00CE5C33"/>
    <w:rsid w:val="00CE5D93"/>
    <w:rsid w:val="00CE5F8C"/>
    <w:rsid w:val="00CE6138"/>
    <w:rsid w:val="00CE62D6"/>
    <w:rsid w:val="00CE693B"/>
    <w:rsid w:val="00CE6F59"/>
    <w:rsid w:val="00CE6F8D"/>
    <w:rsid w:val="00CE707C"/>
    <w:rsid w:val="00CE7186"/>
    <w:rsid w:val="00CE7684"/>
    <w:rsid w:val="00CE7757"/>
    <w:rsid w:val="00CE7847"/>
    <w:rsid w:val="00CE7AAB"/>
    <w:rsid w:val="00CE7C43"/>
    <w:rsid w:val="00CE7CCB"/>
    <w:rsid w:val="00CE7D71"/>
    <w:rsid w:val="00CF057A"/>
    <w:rsid w:val="00CF0937"/>
    <w:rsid w:val="00CF0DB7"/>
    <w:rsid w:val="00CF0E14"/>
    <w:rsid w:val="00CF0F9A"/>
    <w:rsid w:val="00CF107B"/>
    <w:rsid w:val="00CF1242"/>
    <w:rsid w:val="00CF1254"/>
    <w:rsid w:val="00CF151F"/>
    <w:rsid w:val="00CF234C"/>
    <w:rsid w:val="00CF24CF"/>
    <w:rsid w:val="00CF2673"/>
    <w:rsid w:val="00CF2890"/>
    <w:rsid w:val="00CF2B10"/>
    <w:rsid w:val="00CF2DA1"/>
    <w:rsid w:val="00CF3254"/>
    <w:rsid w:val="00CF328D"/>
    <w:rsid w:val="00CF38D4"/>
    <w:rsid w:val="00CF3A56"/>
    <w:rsid w:val="00CF3A90"/>
    <w:rsid w:val="00CF3FBC"/>
    <w:rsid w:val="00CF43B1"/>
    <w:rsid w:val="00CF4670"/>
    <w:rsid w:val="00CF4BE1"/>
    <w:rsid w:val="00CF54F1"/>
    <w:rsid w:val="00CF5B9A"/>
    <w:rsid w:val="00CF618A"/>
    <w:rsid w:val="00CF6406"/>
    <w:rsid w:val="00CF66D3"/>
    <w:rsid w:val="00CF66FA"/>
    <w:rsid w:val="00CF6770"/>
    <w:rsid w:val="00CF6E15"/>
    <w:rsid w:val="00CF721D"/>
    <w:rsid w:val="00CF7385"/>
    <w:rsid w:val="00CF761D"/>
    <w:rsid w:val="00CF792E"/>
    <w:rsid w:val="00CF797D"/>
    <w:rsid w:val="00CF79A7"/>
    <w:rsid w:val="00CF79D5"/>
    <w:rsid w:val="00CF7B15"/>
    <w:rsid w:val="00D00406"/>
    <w:rsid w:val="00D007A3"/>
    <w:rsid w:val="00D00C60"/>
    <w:rsid w:val="00D00CF0"/>
    <w:rsid w:val="00D00DF2"/>
    <w:rsid w:val="00D012C0"/>
    <w:rsid w:val="00D0156D"/>
    <w:rsid w:val="00D01D6E"/>
    <w:rsid w:val="00D02084"/>
    <w:rsid w:val="00D02179"/>
    <w:rsid w:val="00D021A8"/>
    <w:rsid w:val="00D028EF"/>
    <w:rsid w:val="00D03173"/>
    <w:rsid w:val="00D033D8"/>
    <w:rsid w:val="00D035CB"/>
    <w:rsid w:val="00D036B0"/>
    <w:rsid w:val="00D03A2B"/>
    <w:rsid w:val="00D03BA2"/>
    <w:rsid w:val="00D04077"/>
    <w:rsid w:val="00D041D6"/>
    <w:rsid w:val="00D045EE"/>
    <w:rsid w:val="00D04BA7"/>
    <w:rsid w:val="00D04C1B"/>
    <w:rsid w:val="00D04E53"/>
    <w:rsid w:val="00D04E9B"/>
    <w:rsid w:val="00D04FF1"/>
    <w:rsid w:val="00D0522D"/>
    <w:rsid w:val="00D052E3"/>
    <w:rsid w:val="00D05FA7"/>
    <w:rsid w:val="00D0614B"/>
    <w:rsid w:val="00D0664F"/>
    <w:rsid w:val="00D06694"/>
    <w:rsid w:val="00D06AD1"/>
    <w:rsid w:val="00D06B2C"/>
    <w:rsid w:val="00D06B9A"/>
    <w:rsid w:val="00D06C78"/>
    <w:rsid w:val="00D06D78"/>
    <w:rsid w:val="00D074D0"/>
    <w:rsid w:val="00D102D5"/>
    <w:rsid w:val="00D103B1"/>
    <w:rsid w:val="00D10D01"/>
    <w:rsid w:val="00D11BF4"/>
    <w:rsid w:val="00D11C15"/>
    <w:rsid w:val="00D11CEC"/>
    <w:rsid w:val="00D11D52"/>
    <w:rsid w:val="00D1293A"/>
    <w:rsid w:val="00D12F90"/>
    <w:rsid w:val="00D13078"/>
    <w:rsid w:val="00D131CC"/>
    <w:rsid w:val="00D13351"/>
    <w:rsid w:val="00D13461"/>
    <w:rsid w:val="00D13757"/>
    <w:rsid w:val="00D13D6A"/>
    <w:rsid w:val="00D13FEF"/>
    <w:rsid w:val="00D14518"/>
    <w:rsid w:val="00D14A30"/>
    <w:rsid w:val="00D15333"/>
    <w:rsid w:val="00D1541A"/>
    <w:rsid w:val="00D155EF"/>
    <w:rsid w:val="00D15813"/>
    <w:rsid w:val="00D15B82"/>
    <w:rsid w:val="00D1614F"/>
    <w:rsid w:val="00D16635"/>
    <w:rsid w:val="00D166C1"/>
    <w:rsid w:val="00D16700"/>
    <w:rsid w:val="00D16815"/>
    <w:rsid w:val="00D16858"/>
    <w:rsid w:val="00D16CAE"/>
    <w:rsid w:val="00D170B2"/>
    <w:rsid w:val="00D17549"/>
    <w:rsid w:val="00D17B4B"/>
    <w:rsid w:val="00D17DEC"/>
    <w:rsid w:val="00D203C4"/>
    <w:rsid w:val="00D204B7"/>
    <w:rsid w:val="00D20661"/>
    <w:rsid w:val="00D20AAA"/>
    <w:rsid w:val="00D20C9F"/>
    <w:rsid w:val="00D2188B"/>
    <w:rsid w:val="00D21BFE"/>
    <w:rsid w:val="00D22284"/>
    <w:rsid w:val="00D22568"/>
    <w:rsid w:val="00D2256A"/>
    <w:rsid w:val="00D229A7"/>
    <w:rsid w:val="00D22A3D"/>
    <w:rsid w:val="00D231FB"/>
    <w:rsid w:val="00D235CF"/>
    <w:rsid w:val="00D236FA"/>
    <w:rsid w:val="00D23838"/>
    <w:rsid w:val="00D23FEB"/>
    <w:rsid w:val="00D24414"/>
    <w:rsid w:val="00D244E3"/>
    <w:rsid w:val="00D24653"/>
    <w:rsid w:val="00D24D97"/>
    <w:rsid w:val="00D24FB8"/>
    <w:rsid w:val="00D251DC"/>
    <w:rsid w:val="00D25B70"/>
    <w:rsid w:val="00D26101"/>
    <w:rsid w:val="00D26102"/>
    <w:rsid w:val="00D26805"/>
    <w:rsid w:val="00D26863"/>
    <w:rsid w:val="00D268CB"/>
    <w:rsid w:val="00D26DA9"/>
    <w:rsid w:val="00D26F11"/>
    <w:rsid w:val="00D271EB"/>
    <w:rsid w:val="00D2721D"/>
    <w:rsid w:val="00D275F5"/>
    <w:rsid w:val="00D27661"/>
    <w:rsid w:val="00D27CBD"/>
    <w:rsid w:val="00D27F43"/>
    <w:rsid w:val="00D27F60"/>
    <w:rsid w:val="00D304AB"/>
    <w:rsid w:val="00D30A39"/>
    <w:rsid w:val="00D30AC5"/>
    <w:rsid w:val="00D31200"/>
    <w:rsid w:val="00D315DA"/>
    <w:rsid w:val="00D32461"/>
    <w:rsid w:val="00D32CBE"/>
    <w:rsid w:val="00D3349E"/>
    <w:rsid w:val="00D335BA"/>
    <w:rsid w:val="00D33E06"/>
    <w:rsid w:val="00D34391"/>
    <w:rsid w:val="00D34623"/>
    <w:rsid w:val="00D34E4B"/>
    <w:rsid w:val="00D35479"/>
    <w:rsid w:val="00D35658"/>
    <w:rsid w:val="00D35762"/>
    <w:rsid w:val="00D35B85"/>
    <w:rsid w:val="00D363E2"/>
    <w:rsid w:val="00D3640D"/>
    <w:rsid w:val="00D369F8"/>
    <w:rsid w:val="00D36D21"/>
    <w:rsid w:val="00D3766B"/>
    <w:rsid w:val="00D376C2"/>
    <w:rsid w:val="00D376F1"/>
    <w:rsid w:val="00D4000B"/>
    <w:rsid w:val="00D400D0"/>
    <w:rsid w:val="00D401C9"/>
    <w:rsid w:val="00D40723"/>
    <w:rsid w:val="00D40ADB"/>
    <w:rsid w:val="00D40D1A"/>
    <w:rsid w:val="00D40DAA"/>
    <w:rsid w:val="00D411C9"/>
    <w:rsid w:val="00D41201"/>
    <w:rsid w:val="00D413BA"/>
    <w:rsid w:val="00D41528"/>
    <w:rsid w:val="00D41A74"/>
    <w:rsid w:val="00D41BE5"/>
    <w:rsid w:val="00D41D35"/>
    <w:rsid w:val="00D41F10"/>
    <w:rsid w:val="00D42700"/>
    <w:rsid w:val="00D42EE7"/>
    <w:rsid w:val="00D4365D"/>
    <w:rsid w:val="00D43791"/>
    <w:rsid w:val="00D43CA8"/>
    <w:rsid w:val="00D43F84"/>
    <w:rsid w:val="00D440FF"/>
    <w:rsid w:val="00D4486E"/>
    <w:rsid w:val="00D44DA5"/>
    <w:rsid w:val="00D44E28"/>
    <w:rsid w:val="00D4510D"/>
    <w:rsid w:val="00D4523D"/>
    <w:rsid w:val="00D4593F"/>
    <w:rsid w:val="00D45BD4"/>
    <w:rsid w:val="00D45DF0"/>
    <w:rsid w:val="00D460F5"/>
    <w:rsid w:val="00D4638B"/>
    <w:rsid w:val="00D464F4"/>
    <w:rsid w:val="00D468E6"/>
    <w:rsid w:val="00D4775B"/>
    <w:rsid w:val="00D47976"/>
    <w:rsid w:val="00D47AB8"/>
    <w:rsid w:val="00D47B6C"/>
    <w:rsid w:val="00D5029D"/>
    <w:rsid w:val="00D503BB"/>
    <w:rsid w:val="00D504A9"/>
    <w:rsid w:val="00D505AB"/>
    <w:rsid w:val="00D50696"/>
    <w:rsid w:val="00D508E0"/>
    <w:rsid w:val="00D50C4F"/>
    <w:rsid w:val="00D50F68"/>
    <w:rsid w:val="00D514BA"/>
    <w:rsid w:val="00D515F6"/>
    <w:rsid w:val="00D51D30"/>
    <w:rsid w:val="00D51E59"/>
    <w:rsid w:val="00D53AAB"/>
    <w:rsid w:val="00D53B20"/>
    <w:rsid w:val="00D54414"/>
    <w:rsid w:val="00D54D6D"/>
    <w:rsid w:val="00D54F87"/>
    <w:rsid w:val="00D555DA"/>
    <w:rsid w:val="00D555F2"/>
    <w:rsid w:val="00D556E2"/>
    <w:rsid w:val="00D55D94"/>
    <w:rsid w:val="00D55FDC"/>
    <w:rsid w:val="00D56162"/>
    <w:rsid w:val="00D564D3"/>
    <w:rsid w:val="00D56566"/>
    <w:rsid w:val="00D56646"/>
    <w:rsid w:val="00D56760"/>
    <w:rsid w:val="00D568B0"/>
    <w:rsid w:val="00D56B88"/>
    <w:rsid w:val="00D56FAC"/>
    <w:rsid w:val="00D57046"/>
    <w:rsid w:val="00D57699"/>
    <w:rsid w:val="00D57A16"/>
    <w:rsid w:val="00D60E3D"/>
    <w:rsid w:val="00D60EC7"/>
    <w:rsid w:val="00D6141E"/>
    <w:rsid w:val="00D616A7"/>
    <w:rsid w:val="00D61905"/>
    <w:rsid w:val="00D619C9"/>
    <w:rsid w:val="00D61AE2"/>
    <w:rsid w:val="00D61B7F"/>
    <w:rsid w:val="00D61E6F"/>
    <w:rsid w:val="00D62136"/>
    <w:rsid w:val="00D624C2"/>
    <w:rsid w:val="00D6254D"/>
    <w:rsid w:val="00D62689"/>
    <w:rsid w:val="00D62C05"/>
    <w:rsid w:val="00D62CFF"/>
    <w:rsid w:val="00D62D0D"/>
    <w:rsid w:val="00D62E10"/>
    <w:rsid w:val="00D63098"/>
    <w:rsid w:val="00D63318"/>
    <w:rsid w:val="00D637CA"/>
    <w:rsid w:val="00D639A1"/>
    <w:rsid w:val="00D63BD1"/>
    <w:rsid w:val="00D63F35"/>
    <w:rsid w:val="00D641F1"/>
    <w:rsid w:val="00D6420A"/>
    <w:rsid w:val="00D643A8"/>
    <w:rsid w:val="00D644AC"/>
    <w:rsid w:val="00D647A4"/>
    <w:rsid w:val="00D6487A"/>
    <w:rsid w:val="00D648BB"/>
    <w:rsid w:val="00D64E04"/>
    <w:rsid w:val="00D64FF5"/>
    <w:rsid w:val="00D650A7"/>
    <w:rsid w:val="00D650B0"/>
    <w:rsid w:val="00D6548E"/>
    <w:rsid w:val="00D6559B"/>
    <w:rsid w:val="00D6568C"/>
    <w:rsid w:val="00D65699"/>
    <w:rsid w:val="00D65A5E"/>
    <w:rsid w:val="00D6621A"/>
    <w:rsid w:val="00D664DF"/>
    <w:rsid w:val="00D66834"/>
    <w:rsid w:val="00D66947"/>
    <w:rsid w:val="00D669D1"/>
    <w:rsid w:val="00D67053"/>
    <w:rsid w:val="00D6722A"/>
    <w:rsid w:val="00D6759D"/>
    <w:rsid w:val="00D677EE"/>
    <w:rsid w:val="00D70062"/>
    <w:rsid w:val="00D7017C"/>
    <w:rsid w:val="00D7048F"/>
    <w:rsid w:val="00D7049A"/>
    <w:rsid w:val="00D704F6"/>
    <w:rsid w:val="00D70B0A"/>
    <w:rsid w:val="00D71655"/>
    <w:rsid w:val="00D71D3E"/>
    <w:rsid w:val="00D71F34"/>
    <w:rsid w:val="00D722B1"/>
    <w:rsid w:val="00D72D89"/>
    <w:rsid w:val="00D73598"/>
    <w:rsid w:val="00D73B6F"/>
    <w:rsid w:val="00D74575"/>
    <w:rsid w:val="00D747C6"/>
    <w:rsid w:val="00D749AF"/>
    <w:rsid w:val="00D74A82"/>
    <w:rsid w:val="00D753F6"/>
    <w:rsid w:val="00D75A29"/>
    <w:rsid w:val="00D76728"/>
    <w:rsid w:val="00D76C93"/>
    <w:rsid w:val="00D7737D"/>
    <w:rsid w:val="00D77E8E"/>
    <w:rsid w:val="00D80084"/>
    <w:rsid w:val="00D801A9"/>
    <w:rsid w:val="00D80897"/>
    <w:rsid w:val="00D80920"/>
    <w:rsid w:val="00D809DE"/>
    <w:rsid w:val="00D81007"/>
    <w:rsid w:val="00D81042"/>
    <w:rsid w:val="00D81375"/>
    <w:rsid w:val="00D813D8"/>
    <w:rsid w:val="00D814F5"/>
    <w:rsid w:val="00D81D7D"/>
    <w:rsid w:val="00D81EE7"/>
    <w:rsid w:val="00D81F0F"/>
    <w:rsid w:val="00D82041"/>
    <w:rsid w:val="00D82705"/>
    <w:rsid w:val="00D8279F"/>
    <w:rsid w:val="00D82B5E"/>
    <w:rsid w:val="00D82D8B"/>
    <w:rsid w:val="00D82FD4"/>
    <w:rsid w:val="00D83232"/>
    <w:rsid w:val="00D8333A"/>
    <w:rsid w:val="00D83412"/>
    <w:rsid w:val="00D83770"/>
    <w:rsid w:val="00D83B0B"/>
    <w:rsid w:val="00D83D98"/>
    <w:rsid w:val="00D84087"/>
    <w:rsid w:val="00D8466F"/>
    <w:rsid w:val="00D846C1"/>
    <w:rsid w:val="00D849C0"/>
    <w:rsid w:val="00D84A85"/>
    <w:rsid w:val="00D84D2C"/>
    <w:rsid w:val="00D85031"/>
    <w:rsid w:val="00D8540E"/>
    <w:rsid w:val="00D8546E"/>
    <w:rsid w:val="00D856F1"/>
    <w:rsid w:val="00D85C4D"/>
    <w:rsid w:val="00D85CAC"/>
    <w:rsid w:val="00D867FE"/>
    <w:rsid w:val="00D86D34"/>
    <w:rsid w:val="00D86EFE"/>
    <w:rsid w:val="00D8730B"/>
    <w:rsid w:val="00D8789A"/>
    <w:rsid w:val="00D87B9B"/>
    <w:rsid w:val="00D903F4"/>
    <w:rsid w:val="00D9050D"/>
    <w:rsid w:val="00D905FB"/>
    <w:rsid w:val="00D9072A"/>
    <w:rsid w:val="00D90F85"/>
    <w:rsid w:val="00D91638"/>
    <w:rsid w:val="00D91981"/>
    <w:rsid w:val="00D91A69"/>
    <w:rsid w:val="00D91C47"/>
    <w:rsid w:val="00D92151"/>
    <w:rsid w:val="00D9236F"/>
    <w:rsid w:val="00D92631"/>
    <w:rsid w:val="00D92756"/>
    <w:rsid w:val="00D92A62"/>
    <w:rsid w:val="00D92EAE"/>
    <w:rsid w:val="00D93683"/>
    <w:rsid w:val="00D93EE3"/>
    <w:rsid w:val="00D943DE"/>
    <w:rsid w:val="00D945D3"/>
    <w:rsid w:val="00D94774"/>
    <w:rsid w:val="00D94852"/>
    <w:rsid w:val="00D948FC"/>
    <w:rsid w:val="00D95266"/>
    <w:rsid w:val="00D957D9"/>
    <w:rsid w:val="00D96352"/>
    <w:rsid w:val="00D963E8"/>
    <w:rsid w:val="00D9662A"/>
    <w:rsid w:val="00D96A84"/>
    <w:rsid w:val="00D96B73"/>
    <w:rsid w:val="00D974FC"/>
    <w:rsid w:val="00D97BBE"/>
    <w:rsid w:val="00DA0157"/>
    <w:rsid w:val="00DA039C"/>
    <w:rsid w:val="00DA0D7B"/>
    <w:rsid w:val="00DA10B4"/>
    <w:rsid w:val="00DA16E4"/>
    <w:rsid w:val="00DA201B"/>
    <w:rsid w:val="00DA2880"/>
    <w:rsid w:val="00DA2980"/>
    <w:rsid w:val="00DA2B8F"/>
    <w:rsid w:val="00DA3559"/>
    <w:rsid w:val="00DA36F3"/>
    <w:rsid w:val="00DA3C10"/>
    <w:rsid w:val="00DA3C9D"/>
    <w:rsid w:val="00DA3DB4"/>
    <w:rsid w:val="00DA4075"/>
    <w:rsid w:val="00DA40C5"/>
    <w:rsid w:val="00DA44E7"/>
    <w:rsid w:val="00DA4708"/>
    <w:rsid w:val="00DA473B"/>
    <w:rsid w:val="00DA4B47"/>
    <w:rsid w:val="00DA4BFA"/>
    <w:rsid w:val="00DA4CFF"/>
    <w:rsid w:val="00DA5A3E"/>
    <w:rsid w:val="00DA5BAB"/>
    <w:rsid w:val="00DA5E75"/>
    <w:rsid w:val="00DA6608"/>
    <w:rsid w:val="00DA66AF"/>
    <w:rsid w:val="00DA6AC3"/>
    <w:rsid w:val="00DA6DA2"/>
    <w:rsid w:val="00DA6EBE"/>
    <w:rsid w:val="00DA7558"/>
    <w:rsid w:val="00DA7E70"/>
    <w:rsid w:val="00DB038F"/>
    <w:rsid w:val="00DB0916"/>
    <w:rsid w:val="00DB0BB1"/>
    <w:rsid w:val="00DB0C22"/>
    <w:rsid w:val="00DB1ACF"/>
    <w:rsid w:val="00DB1E3E"/>
    <w:rsid w:val="00DB27CC"/>
    <w:rsid w:val="00DB2A54"/>
    <w:rsid w:val="00DB2AC7"/>
    <w:rsid w:val="00DB2D71"/>
    <w:rsid w:val="00DB2F94"/>
    <w:rsid w:val="00DB3030"/>
    <w:rsid w:val="00DB4B64"/>
    <w:rsid w:val="00DB4EF9"/>
    <w:rsid w:val="00DB511C"/>
    <w:rsid w:val="00DB5372"/>
    <w:rsid w:val="00DB6419"/>
    <w:rsid w:val="00DB6500"/>
    <w:rsid w:val="00DB66DC"/>
    <w:rsid w:val="00DB6FFE"/>
    <w:rsid w:val="00DB707B"/>
    <w:rsid w:val="00DB70F4"/>
    <w:rsid w:val="00DB74B2"/>
    <w:rsid w:val="00DB76C0"/>
    <w:rsid w:val="00DC0010"/>
    <w:rsid w:val="00DC0164"/>
    <w:rsid w:val="00DC016D"/>
    <w:rsid w:val="00DC0365"/>
    <w:rsid w:val="00DC0937"/>
    <w:rsid w:val="00DC0C2C"/>
    <w:rsid w:val="00DC15A2"/>
    <w:rsid w:val="00DC191F"/>
    <w:rsid w:val="00DC1E12"/>
    <w:rsid w:val="00DC243C"/>
    <w:rsid w:val="00DC2667"/>
    <w:rsid w:val="00DC29FE"/>
    <w:rsid w:val="00DC3448"/>
    <w:rsid w:val="00DC3BE6"/>
    <w:rsid w:val="00DC430C"/>
    <w:rsid w:val="00DC4685"/>
    <w:rsid w:val="00DC4744"/>
    <w:rsid w:val="00DC4F2D"/>
    <w:rsid w:val="00DC5090"/>
    <w:rsid w:val="00DC54B0"/>
    <w:rsid w:val="00DC5ED4"/>
    <w:rsid w:val="00DC60FB"/>
    <w:rsid w:val="00DC6289"/>
    <w:rsid w:val="00DC674F"/>
    <w:rsid w:val="00DC6782"/>
    <w:rsid w:val="00DC67B9"/>
    <w:rsid w:val="00DC6B21"/>
    <w:rsid w:val="00DC6E8C"/>
    <w:rsid w:val="00DC70A8"/>
    <w:rsid w:val="00DC7319"/>
    <w:rsid w:val="00DC742E"/>
    <w:rsid w:val="00DC7466"/>
    <w:rsid w:val="00DD025F"/>
    <w:rsid w:val="00DD08B0"/>
    <w:rsid w:val="00DD0A5F"/>
    <w:rsid w:val="00DD0D86"/>
    <w:rsid w:val="00DD0DE3"/>
    <w:rsid w:val="00DD1A46"/>
    <w:rsid w:val="00DD1D9E"/>
    <w:rsid w:val="00DD1F65"/>
    <w:rsid w:val="00DD229B"/>
    <w:rsid w:val="00DD2850"/>
    <w:rsid w:val="00DD2D53"/>
    <w:rsid w:val="00DD34B6"/>
    <w:rsid w:val="00DD3540"/>
    <w:rsid w:val="00DD35E3"/>
    <w:rsid w:val="00DD38C1"/>
    <w:rsid w:val="00DD38DC"/>
    <w:rsid w:val="00DD3A51"/>
    <w:rsid w:val="00DD3BF6"/>
    <w:rsid w:val="00DD474C"/>
    <w:rsid w:val="00DD4C99"/>
    <w:rsid w:val="00DD5400"/>
    <w:rsid w:val="00DD54B5"/>
    <w:rsid w:val="00DD5C15"/>
    <w:rsid w:val="00DD605C"/>
    <w:rsid w:val="00DD6062"/>
    <w:rsid w:val="00DD63FF"/>
    <w:rsid w:val="00DD645E"/>
    <w:rsid w:val="00DD6520"/>
    <w:rsid w:val="00DD6EC8"/>
    <w:rsid w:val="00DD76D7"/>
    <w:rsid w:val="00DD7884"/>
    <w:rsid w:val="00DE0000"/>
    <w:rsid w:val="00DE03C3"/>
    <w:rsid w:val="00DE0FF1"/>
    <w:rsid w:val="00DE2D66"/>
    <w:rsid w:val="00DE3341"/>
    <w:rsid w:val="00DE36FA"/>
    <w:rsid w:val="00DE3724"/>
    <w:rsid w:val="00DE37DB"/>
    <w:rsid w:val="00DE385C"/>
    <w:rsid w:val="00DE3AB0"/>
    <w:rsid w:val="00DE3BA0"/>
    <w:rsid w:val="00DE40AE"/>
    <w:rsid w:val="00DE4585"/>
    <w:rsid w:val="00DE46AA"/>
    <w:rsid w:val="00DE4EBD"/>
    <w:rsid w:val="00DE50AB"/>
    <w:rsid w:val="00DE6073"/>
    <w:rsid w:val="00DE62F2"/>
    <w:rsid w:val="00DE6C87"/>
    <w:rsid w:val="00DE72D6"/>
    <w:rsid w:val="00DE7849"/>
    <w:rsid w:val="00DE78AA"/>
    <w:rsid w:val="00DE7A99"/>
    <w:rsid w:val="00DF0141"/>
    <w:rsid w:val="00DF03BE"/>
    <w:rsid w:val="00DF05B2"/>
    <w:rsid w:val="00DF074B"/>
    <w:rsid w:val="00DF080E"/>
    <w:rsid w:val="00DF08E6"/>
    <w:rsid w:val="00DF0C51"/>
    <w:rsid w:val="00DF0EB0"/>
    <w:rsid w:val="00DF1357"/>
    <w:rsid w:val="00DF1926"/>
    <w:rsid w:val="00DF1B32"/>
    <w:rsid w:val="00DF1BBF"/>
    <w:rsid w:val="00DF1D59"/>
    <w:rsid w:val="00DF1D82"/>
    <w:rsid w:val="00DF1EE7"/>
    <w:rsid w:val="00DF2D51"/>
    <w:rsid w:val="00DF3145"/>
    <w:rsid w:val="00DF32B4"/>
    <w:rsid w:val="00DF4262"/>
    <w:rsid w:val="00DF430A"/>
    <w:rsid w:val="00DF4830"/>
    <w:rsid w:val="00DF4B0E"/>
    <w:rsid w:val="00DF5406"/>
    <w:rsid w:val="00DF55B0"/>
    <w:rsid w:val="00DF5620"/>
    <w:rsid w:val="00DF5886"/>
    <w:rsid w:val="00DF5B17"/>
    <w:rsid w:val="00DF5D48"/>
    <w:rsid w:val="00DF5D91"/>
    <w:rsid w:val="00DF726F"/>
    <w:rsid w:val="00DF7B42"/>
    <w:rsid w:val="00DF7B6D"/>
    <w:rsid w:val="00DF7E92"/>
    <w:rsid w:val="00E000EC"/>
    <w:rsid w:val="00E00432"/>
    <w:rsid w:val="00E006E1"/>
    <w:rsid w:val="00E00A57"/>
    <w:rsid w:val="00E00ADF"/>
    <w:rsid w:val="00E00C2C"/>
    <w:rsid w:val="00E00CAF"/>
    <w:rsid w:val="00E00E62"/>
    <w:rsid w:val="00E0133E"/>
    <w:rsid w:val="00E01E4B"/>
    <w:rsid w:val="00E02311"/>
    <w:rsid w:val="00E02816"/>
    <w:rsid w:val="00E02A47"/>
    <w:rsid w:val="00E02CBB"/>
    <w:rsid w:val="00E03027"/>
    <w:rsid w:val="00E03ACE"/>
    <w:rsid w:val="00E03D2E"/>
    <w:rsid w:val="00E03F6C"/>
    <w:rsid w:val="00E04095"/>
    <w:rsid w:val="00E0468B"/>
    <w:rsid w:val="00E04BDB"/>
    <w:rsid w:val="00E04BF6"/>
    <w:rsid w:val="00E04D9B"/>
    <w:rsid w:val="00E0500B"/>
    <w:rsid w:val="00E05226"/>
    <w:rsid w:val="00E0541D"/>
    <w:rsid w:val="00E0556E"/>
    <w:rsid w:val="00E05BD0"/>
    <w:rsid w:val="00E062B0"/>
    <w:rsid w:val="00E0648C"/>
    <w:rsid w:val="00E065F1"/>
    <w:rsid w:val="00E06662"/>
    <w:rsid w:val="00E067BD"/>
    <w:rsid w:val="00E068A4"/>
    <w:rsid w:val="00E06AB5"/>
    <w:rsid w:val="00E06C12"/>
    <w:rsid w:val="00E0711E"/>
    <w:rsid w:val="00E0715E"/>
    <w:rsid w:val="00E0770C"/>
    <w:rsid w:val="00E077EF"/>
    <w:rsid w:val="00E07AE2"/>
    <w:rsid w:val="00E07B84"/>
    <w:rsid w:val="00E07C6D"/>
    <w:rsid w:val="00E07F41"/>
    <w:rsid w:val="00E10114"/>
    <w:rsid w:val="00E10568"/>
    <w:rsid w:val="00E10691"/>
    <w:rsid w:val="00E109CA"/>
    <w:rsid w:val="00E10BB8"/>
    <w:rsid w:val="00E110A3"/>
    <w:rsid w:val="00E11562"/>
    <w:rsid w:val="00E116B4"/>
    <w:rsid w:val="00E11CA6"/>
    <w:rsid w:val="00E1226F"/>
    <w:rsid w:val="00E12CB5"/>
    <w:rsid w:val="00E12E9B"/>
    <w:rsid w:val="00E12F6E"/>
    <w:rsid w:val="00E13836"/>
    <w:rsid w:val="00E142AD"/>
    <w:rsid w:val="00E146E5"/>
    <w:rsid w:val="00E14DEA"/>
    <w:rsid w:val="00E14DFA"/>
    <w:rsid w:val="00E14E8C"/>
    <w:rsid w:val="00E15B0E"/>
    <w:rsid w:val="00E15B36"/>
    <w:rsid w:val="00E15BF5"/>
    <w:rsid w:val="00E15CF9"/>
    <w:rsid w:val="00E15D72"/>
    <w:rsid w:val="00E163B0"/>
    <w:rsid w:val="00E1652C"/>
    <w:rsid w:val="00E16E7A"/>
    <w:rsid w:val="00E16EF4"/>
    <w:rsid w:val="00E17192"/>
    <w:rsid w:val="00E179DB"/>
    <w:rsid w:val="00E17A42"/>
    <w:rsid w:val="00E17EA5"/>
    <w:rsid w:val="00E205EE"/>
    <w:rsid w:val="00E21016"/>
    <w:rsid w:val="00E216D7"/>
    <w:rsid w:val="00E2197F"/>
    <w:rsid w:val="00E223BF"/>
    <w:rsid w:val="00E22446"/>
    <w:rsid w:val="00E229C5"/>
    <w:rsid w:val="00E229DB"/>
    <w:rsid w:val="00E22E24"/>
    <w:rsid w:val="00E233BF"/>
    <w:rsid w:val="00E23BCB"/>
    <w:rsid w:val="00E23C34"/>
    <w:rsid w:val="00E24ABC"/>
    <w:rsid w:val="00E251BC"/>
    <w:rsid w:val="00E255AC"/>
    <w:rsid w:val="00E25600"/>
    <w:rsid w:val="00E2571A"/>
    <w:rsid w:val="00E259D7"/>
    <w:rsid w:val="00E259F6"/>
    <w:rsid w:val="00E25D1F"/>
    <w:rsid w:val="00E2625C"/>
    <w:rsid w:val="00E26865"/>
    <w:rsid w:val="00E26A37"/>
    <w:rsid w:val="00E26DED"/>
    <w:rsid w:val="00E26EDC"/>
    <w:rsid w:val="00E2713C"/>
    <w:rsid w:val="00E2740C"/>
    <w:rsid w:val="00E276EE"/>
    <w:rsid w:val="00E27773"/>
    <w:rsid w:val="00E30091"/>
    <w:rsid w:val="00E300A9"/>
    <w:rsid w:val="00E300C6"/>
    <w:rsid w:val="00E30256"/>
    <w:rsid w:val="00E305AE"/>
    <w:rsid w:val="00E30B42"/>
    <w:rsid w:val="00E30EFC"/>
    <w:rsid w:val="00E31F8B"/>
    <w:rsid w:val="00E328CD"/>
    <w:rsid w:val="00E32DC4"/>
    <w:rsid w:val="00E32E67"/>
    <w:rsid w:val="00E33318"/>
    <w:rsid w:val="00E33AE6"/>
    <w:rsid w:val="00E33FB3"/>
    <w:rsid w:val="00E33FC6"/>
    <w:rsid w:val="00E340D7"/>
    <w:rsid w:val="00E34159"/>
    <w:rsid w:val="00E342D7"/>
    <w:rsid w:val="00E3475E"/>
    <w:rsid w:val="00E34D00"/>
    <w:rsid w:val="00E35570"/>
    <w:rsid w:val="00E35967"/>
    <w:rsid w:val="00E35C26"/>
    <w:rsid w:val="00E35FFA"/>
    <w:rsid w:val="00E36B52"/>
    <w:rsid w:val="00E36C25"/>
    <w:rsid w:val="00E37826"/>
    <w:rsid w:val="00E37C86"/>
    <w:rsid w:val="00E37EDF"/>
    <w:rsid w:val="00E37FD3"/>
    <w:rsid w:val="00E40696"/>
    <w:rsid w:val="00E410EA"/>
    <w:rsid w:val="00E4137D"/>
    <w:rsid w:val="00E41B53"/>
    <w:rsid w:val="00E41D5C"/>
    <w:rsid w:val="00E425B3"/>
    <w:rsid w:val="00E426BF"/>
    <w:rsid w:val="00E42804"/>
    <w:rsid w:val="00E42C78"/>
    <w:rsid w:val="00E42F3E"/>
    <w:rsid w:val="00E4337D"/>
    <w:rsid w:val="00E43709"/>
    <w:rsid w:val="00E437F7"/>
    <w:rsid w:val="00E43E18"/>
    <w:rsid w:val="00E441F0"/>
    <w:rsid w:val="00E4438A"/>
    <w:rsid w:val="00E443D5"/>
    <w:rsid w:val="00E44849"/>
    <w:rsid w:val="00E45130"/>
    <w:rsid w:val="00E45411"/>
    <w:rsid w:val="00E4599B"/>
    <w:rsid w:val="00E46101"/>
    <w:rsid w:val="00E46216"/>
    <w:rsid w:val="00E462AD"/>
    <w:rsid w:val="00E46EEC"/>
    <w:rsid w:val="00E46F7A"/>
    <w:rsid w:val="00E47023"/>
    <w:rsid w:val="00E474B1"/>
    <w:rsid w:val="00E50414"/>
    <w:rsid w:val="00E50807"/>
    <w:rsid w:val="00E50A84"/>
    <w:rsid w:val="00E51275"/>
    <w:rsid w:val="00E512D4"/>
    <w:rsid w:val="00E5188F"/>
    <w:rsid w:val="00E51BA0"/>
    <w:rsid w:val="00E51BAF"/>
    <w:rsid w:val="00E51E2C"/>
    <w:rsid w:val="00E5237C"/>
    <w:rsid w:val="00E52490"/>
    <w:rsid w:val="00E524AD"/>
    <w:rsid w:val="00E526DB"/>
    <w:rsid w:val="00E529F9"/>
    <w:rsid w:val="00E52CB7"/>
    <w:rsid w:val="00E52F30"/>
    <w:rsid w:val="00E52FF2"/>
    <w:rsid w:val="00E5356D"/>
    <w:rsid w:val="00E538FD"/>
    <w:rsid w:val="00E53FE9"/>
    <w:rsid w:val="00E5409E"/>
    <w:rsid w:val="00E540DC"/>
    <w:rsid w:val="00E54146"/>
    <w:rsid w:val="00E543B9"/>
    <w:rsid w:val="00E54416"/>
    <w:rsid w:val="00E5456B"/>
    <w:rsid w:val="00E54B96"/>
    <w:rsid w:val="00E54CB0"/>
    <w:rsid w:val="00E54D02"/>
    <w:rsid w:val="00E54D45"/>
    <w:rsid w:val="00E55017"/>
    <w:rsid w:val="00E55026"/>
    <w:rsid w:val="00E55416"/>
    <w:rsid w:val="00E554CE"/>
    <w:rsid w:val="00E5561A"/>
    <w:rsid w:val="00E557D1"/>
    <w:rsid w:val="00E55BC0"/>
    <w:rsid w:val="00E55E45"/>
    <w:rsid w:val="00E55FDB"/>
    <w:rsid w:val="00E56282"/>
    <w:rsid w:val="00E56BDE"/>
    <w:rsid w:val="00E56D47"/>
    <w:rsid w:val="00E57339"/>
    <w:rsid w:val="00E57BE0"/>
    <w:rsid w:val="00E605A7"/>
    <w:rsid w:val="00E60757"/>
    <w:rsid w:val="00E60A85"/>
    <w:rsid w:val="00E60BB9"/>
    <w:rsid w:val="00E60C5F"/>
    <w:rsid w:val="00E61111"/>
    <w:rsid w:val="00E613BE"/>
    <w:rsid w:val="00E61649"/>
    <w:rsid w:val="00E616BF"/>
    <w:rsid w:val="00E616D7"/>
    <w:rsid w:val="00E61A70"/>
    <w:rsid w:val="00E62036"/>
    <w:rsid w:val="00E62231"/>
    <w:rsid w:val="00E62383"/>
    <w:rsid w:val="00E62582"/>
    <w:rsid w:val="00E6275A"/>
    <w:rsid w:val="00E62BFC"/>
    <w:rsid w:val="00E62D17"/>
    <w:rsid w:val="00E62E42"/>
    <w:rsid w:val="00E62ED9"/>
    <w:rsid w:val="00E636A8"/>
    <w:rsid w:val="00E638F0"/>
    <w:rsid w:val="00E63981"/>
    <w:rsid w:val="00E63C66"/>
    <w:rsid w:val="00E63FF1"/>
    <w:rsid w:val="00E6473B"/>
    <w:rsid w:val="00E6492C"/>
    <w:rsid w:val="00E64CF5"/>
    <w:rsid w:val="00E65475"/>
    <w:rsid w:val="00E65800"/>
    <w:rsid w:val="00E658AA"/>
    <w:rsid w:val="00E6656A"/>
    <w:rsid w:val="00E6670B"/>
    <w:rsid w:val="00E66B17"/>
    <w:rsid w:val="00E66F83"/>
    <w:rsid w:val="00E67982"/>
    <w:rsid w:val="00E7004F"/>
    <w:rsid w:val="00E703E9"/>
    <w:rsid w:val="00E70D30"/>
    <w:rsid w:val="00E7131D"/>
    <w:rsid w:val="00E71602"/>
    <w:rsid w:val="00E71611"/>
    <w:rsid w:val="00E716BA"/>
    <w:rsid w:val="00E730E6"/>
    <w:rsid w:val="00E731AF"/>
    <w:rsid w:val="00E73C8B"/>
    <w:rsid w:val="00E73F2E"/>
    <w:rsid w:val="00E743BC"/>
    <w:rsid w:val="00E74908"/>
    <w:rsid w:val="00E74C54"/>
    <w:rsid w:val="00E74F8B"/>
    <w:rsid w:val="00E7522D"/>
    <w:rsid w:val="00E75977"/>
    <w:rsid w:val="00E75D52"/>
    <w:rsid w:val="00E75F8F"/>
    <w:rsid w:val="00E761C7"/>
    <w:rsid w:val="00E76431"/>
    <w:rsid w:val="00E765B7"/>
    <w:rsid w:val="00E767A1"/>
    <w:rsid w:val="00E7686D"/>
    <w:rsid w:val="00E76C1D"/>
    <w:rsid w:val="00E775BD"/>
    <w:rsid w:val="00E77B42"/>
    <w:rsid w:val="00E8023D"/>
    <w:rsid w:val="00E80A34"/>
    <w:rsid w:val="00E80CFA"/>
    <w:rsid w:val="00E80F29"/>
    <w:rsid w:val="00E8114C"/>
    <w:rsid w:val="00E811F8"/>
    <w:rsid w:val="00E8130D"/>
    <w:rsid w:val="00E81358"/>
    <w:rsid w:val="00E813BA"/>
    <w:rsid w:val="00E81556"/>
    <w:rsid w:val="00E81681"/>
    <w:rsid w:val="00E81982"/>
    <w:rsid w:val="00E81A88"/>
    <w:rsid w:val="00E81C14"/>
    <w:rsid w:val="00E83246"/>
    <w:rsid w:val="00E83B7F"/>
    <w:rsid w:val="00E83C14"/>
    <w:rsid w:val="00E8439F"/>
    <w:rsid w:val="00E8463C"/>
    <w:rsid w:val="00E84D30"/>
    <w:rsid w:val="00E8547B"/>
    <w:rsid w:val="00E85585"/>
    <w:rsid w:val="00E855E7"/>
    <w:rsid w:val="00E85706"/>
    <w:rsid w:val="00E8590C"/>
    <w:rsid w:val="00E85911"/>
    <w:rsid w:val="00E85DD8"/>
    <w:rsid w:val="00E85F76"/>
    <w:rsid w:val="00E86A3A"/>
    <w:rsid w:val="00E86D50"/>
    <w:rsid w:val="00E86FAD"/>
    <w:rsid w:val="00E87133"/>
    <w:rsid w:val="00E871A5"/>
    <w:rsid w:val="00E8743E"/>
    <w:rsid w:val="00E87591"/>
    <w:rsid w:val="00E87900"/>
    <w:rsid w:val="00E879DA"/>
    <w:rsid w:val="00E9041C"/>
    <w:rsid w:val="00E90876"/>
    <w:rsid w:val="00E90EC0"/>
    <w:rsid w:val="00E90F12"/>
    <w:rsid w:val="00E91247"/>
    <w:rsid w:val="00E91251"/>
    <w:rsid w:val="00E91691"/>
    <w:rsid w:val="00E919DD"/>
    <w:rsid w:val="00E925C0"/>
    <w:rsid w:val="00E9322A"/>
    <w:rsid w:val="00E933EF"/>
    <w:rsid w:val="00E93590"/>
    <w:rsid w:val="00E935AA"/>
    <w:rsid w:val="00E93A8B"/>
    <w:rsid w:val="00E93FEE"/>
    <w:rsid w:val="00E94506"/>
    <w:rsid w:val="00E94733"/>
    <w:rsid w:val="00E949B0"/>
    <w:rsid w:val="00E94D24"/>
    <w:rsid w:val="00E950D4"/>
    <w:rsid w:val="00E9511F"/>
    <w:rsid w:val="00E955AA"/>
    <w:rsid w:val="00E95A7B"/>
    <w:rsid w:val="00E95AD3"/>
    <w:rsid w:val="00E963B7"/>
    <w:rsid w:val="00E967E8"/>
    <w:rsid w:val="00E9687C"/>
    <w:rsid w:val="00E969E9"/>
    <w:rsid w:val="00E96B3D"/>
    <w:rsid w:val="00E975A5"/>
    <w:rsid w:val="00E97C31"/>
    <w:rsid w:val="00EA01A0"/>
    <w:rsid w:val="00EA023F"/>
    <w:rsid w:val="00EA04EA"/>
    <w:rsid w:val="00EA0774"/>
    <w:rsid w:val="00EA0882"/>
    <w:rsid w:val="00EA09BF"/>
    <w:rsid w:val="00EA0E1A"/>
    <w:rsid w:val="00EA14A7"/>
    <w:rsid w:val="00EA155A"/>
    <w:rsid w:val="00EA1DBF"/>
    <w:rsid w:val="00EA24D4"/>
    <w:rsid w:val="00EA2719"/>
    <w:rsid w:val="00EA2851"/>
    <w:rsid w:val="00EA3515"/>
    <w:rsid w:val="00EA39D0"/>
    <w:rsid w:val="00EA3DB6"/>
    <w:rsid w:val="00EA3E84"/>
    <w:rsid w:val="00EA40F4"/>
    <w:rsid w:val="00EA4219"/>
    <w:rsid w:val="00EA43CF"/>
    <w:rsid w:val="00EA468F"/>
    <w:rsid w:val="00EA47B0"/>
    <w:rsid w:val="00EA4B39"/>
    <w:rsid w:val="00EA4BC1"/>
    <w:rsid w:val="00EA4C69"/>
    <w:rsid w:val="00EA513F"/>
    <w:rsid w:val="00EA5143"/>
    <w:rsid w:val="00EA55FE"/>
    <w:rsid w:val="00EA57F6"/>
    <w:rsid w:val="00EA623A"/>
    <w:rsid w:val="00EA6A0D"/>
    <w:rsid w:val="00EA6C3C"/>
    <w:rsid w:val="00EA7B1D"/>
    <w:rsid w:val="00EB06A6"/>
    <w:rsid w:val="00EB0B4F"/>
    <w:rsid w:val="00EB141F"/>
    <w:rsid w:val="00EB1833"/>
    <w:rsid w:val="00EB1843"/>
    <w:rsid w:val="00EB1B59"/>
    <w:rsid w:val="00EB1D90"/>
    <w:rsid w:val="00EB2A9A"/>
    <w:rsid w:val="00EB31C8"/>
    <w:rsid w:val="00EB3536"/>
    <w:rsid w:val="00EB38F5"/>
    <w:rsid w:val="00EB3B0C"/>
    <w:rsid w:val="00EB3C00"/>
    <w:rsid w:val="00EB4384"/>
    <w:rsid w:val="00EB45A6"/>
    <w:rsid w:val="00EB52CA"/>
    <w:rsid w:val="00EB55F4"/>
    <w:rsid w:val="00EB5C61"/>
    <w:rsid w:val="00EB6059"/>
    <w:rsid w:val="00EB6065"/>
    <w:rsid w:val="00EB60DC"/>
    <w:rsid w:val="00EB62E3"/>
    <w:rsid w:val="00EB6669"/>
    <w:rsid w:val="00EB6D47"/>
    <w:rsid w:val="00EB6F89"/>
    <w:rsid w:val="00EB7AFC"/>
    <w:rsid w:val="00EB7D2A"/>
    <w:rsid w:val="00EC0065"/>
    <w:rsid w:val="00EC04B5"/>
    <w:rsid w:val="00EC0663"/>
    <w:rsid w:val="00EC06AB"/>
    <w:rsid w:val="00EC0826"/>
    <w:rsid w:val="00EC0998"/>
    <w:rsid w:val="00EC0C48"/>
    <w:rsid w:val="00EC0D42"/>
    <w:rsid w:val="00EC0F41"/>
    <w:rsid w:val="00EC11CD"/>
    <w:rsid w:val="00EC1BE5"/>
    <w:rsid w:val="00EC1D82"/>
    <w:rsid w:val="00EC2A47"/>
    <w:rsid w:val="00EC2C29"/>
    <w:rsid w:val="00EC2CE5"/>
    <w:rsid w:val="00EC2F4C"/>
    <w:rsid w:val="00EC414B"/>
    <w:rsid w:val="00EC49DC"/>
    <w:rsid w:val="00EC4CA9"/>
    <w:rsid w:val="00EC4E99"/>
    <w:rsid w:val="00EC5CCE"/>
    <w:rsid w:val="00EC5D02"/>
    <w:rsid w:val="00EC6221"/>
    <w:rsid w:val="00EC6483"/>
    <w:rsid w:val="00EC6605"/>
    <w:rsid w:val="00EC6C8F"/>
    <w:rsid w:val="00ED0467"/>
    <w:rsid w:val="00ED06B3"/>
    <w:rsid w:val="00ED0C3E"/>
    <w:rsid w:val="00ED0ED3"/>
    <w:rsid w:val="00ED101D"/>
    <w:rsid w:val="00ED12A5"/>
    <w:rsid w:val="00ED1DAE"/>
    <w:rsid w:val="00ED1ED8"/>
    <w:rsid w:val="00ED2133"/>
    <w:rsid w:val="00ED214C"/>
    <w:rsid w:val="00ED21C2"/>
    <w:rsid w:val="00ED229B"/>
    <w:rsid w:val="00ED2A2A"/>
    <w:rsid w:val="00ED2C1B"/>
    <w:rsid w:val="00ED33A9"/>
    <w:rsid w:val="00ED33E3"/>
    <w:rsid w:val="00ED35DE"/>
    <w:rsid w:val="00ED3847"/>
    <w:rsid w:val="00ED385B"/>
    <w:rsid w:val="00ED39F7"/>
    <w:rsid w:val="00ED3A21"/>
    <w:rsid w:val="00ED4180"/>
    <w:rsid w:val="00ED49A4"/>
    <w:rsid w:val="00ED4E7C"/>
    <w:rsid w:val="00ED54F9"/>
    <w:rsid w:val="00ED5709"/>
    <w:rsid w:val="00ED63F6"/>
    <w:rsid w:val="00ED67DE"/>
    <w:rsid w:val="00ED6982"/>
    <w:rsid w:val="00ED6B09"/>
    <w:rsid w:val="00ED6CC1"/>
    <w:rsid w:val="00EE0218"/>
    <w:rsid w:val="00EE0BD2"/>
    <w:rsid w:val="00EE0E54"/>
    <w:rsid w:val="00EE0E5F"/>
    <w:rsid w:val="00EE1033"/>
    <w:rsid w:val="00EE1D25"/>
    <w:rsid w:val="00EE2196"/>
    <w:rsid w:val="00EE2ECF"/>
    <w:rsid w:val="00EE2F42"/>
    <w:rsid w:val="00EE341C"/>
    <w:rsid w:val="00EE349C"/>
    <w:rsid w:val="00EE37D1"/>
    <w:rsid w:val="00EE3861"/>
    <w:rsid w:val="00EE3896"/>
    <w:rsid w:val="00EE419D"/>
    <w:rsid w:val="00EE4E21"/>
    <w:rsid w:val="00EE4FD4"/>
    <w:rsid w:val="00EE5377"/>
    <w:rsid w:val="00EE53C4"/>
    <w:rsid w:val="00EE5BF1"/>
    <w:rsid w:val="00EE5D09"/>
    <w:rsid w:val="00EE5D47"/>
    <w:rsid w:val="00EE5DE5"/>
    <w:rsid w:val="00EE6033"/>
    <w:rsid w:val="00EE68F1"/>
    <w:rsid w:val="00EE6CA6"/>
    <w:rsid w:val="00EE707D"/>
    <w:rsid w:val="00EE71FF"/>
    <w:rsid w:val="00EE79DF"/>
    <w:rsid w:val="00EE7FB4"/>
    <w:rsid w:val="00EF009A"/>
    <w:rsid w:val="00EF0262"/>
    <w:rsid w:val="00EF02FE"/>
    <w:rsid w:val="00EF032D"/>
    <w:rsid w:val="00EF0399"/>
    <w:rsid w:val="00EF03E4"/>
    <w:rsid w:val="00EF0436"/>
    <w:rsid w:val="00EF0668"/>
    <w:rsid w:val="00EF097B"/>
    <w:rsid w:val="00EF0A8F"/>
    <w:rsid w:val="00EF0FF1"/>
    <w:rsid w:val="00EF167B"/>
    <w:rsid w:val="00EF17AA"/>
    <w:rsid w:val="00EF24BB"/>
    <w:rsid w:val="00EF2546"/>
    <w:rsid w:val="00EF28A6"/>
    <w:rsid w:val="00EF2B90"/>
    <w:rsid w:val="00EF3132"/>
    <w:rsid w:val="00EF32EB"/>
    <w:rsid w:val="00EF32F6"/>
    <w:rsid w:val="00EF349B"/>
    <w:rsid w:val="00EF3E85"/>
    <w:rsid w:val="00EF3FD0"/>
    <w:rsid w:val="00EF4114"/>
    <w:rsid w:val="00EF448F"/>
    <w:rsid w:val="00EF4634"/>
    <w:rsid w:val="00EF472E"/>
    <w:rsid w:val="00EF4A5A"/>
    <w:rsid w:val="00EF4DCC"/>
    <w:rsid w:val="00EF4EC4"/>
    <w:rsid w:val="00EF5953"/>
    <w:rsid w:val="00EF5D05"/>
    <w:rsid w:val="00EF5FDD"/>
    <w:rsid w:val="00EF66A9"/>
    <w:rsid w:val="00EF67AC"/>
    <w:rsid w:val="00EF6B47"/>
    <w:rsid w:val="00EF6D50"/>
    <w:rsid w:val="00EF6DAD"/>
    <w:rsid w:val="00EF6FC2"/>
    <w:rsid w:val="00EF7026"/>
    <w:rsid w:val="00EF7029"/>
    <w:rsid w:val="00EF7261"/>
    <w:rsid w:val="00EF74D8"/>
    <w:rsid w:val="00EF75ED"/>
    <w:rsid w:val="00EF76AB"/>
    <w:rsid w:val="00F0030E"/>
    <w:rsid w:val="00F00C47"/>
    <w:rsid w:val="00F0167C"/>
    <w:rsid w:val="00F01898"/>
    <w:rsid w:val="00F01A26"/>
    <w:rsid w:val="00F01C32"/>
    <w:rsid w:val="00F02237"/>
    <w:rsid w:val="00F02490"/>
    <w:rsid w:val="00F02AE4"/>
    <w:rsid w:val="00F02D31"/>
    <w:rsid w:val="00F02DA4"/>
    <w:rsid w:val="00F02E04"/>
    <w:rsid w:val="00F02FC7"/>
    <w:rsid w:val="00F033BF"/>
    <w:rsid w:val="00F0370E"/>
    <w:rsid w:val="00F03A41"/>
    <w:rsid w:val="00F03DC0"/>
    <w:rsid w:val="00F049A7"/>
    <w:rsid w:val="00F04A4A"/>
    <w:rsid w:val="00F051B2"/>
    <w:rsid w:val="00F05BDF"/>
    <w:rsid w:val="00F05C29"/>
    <w:rsid w:val="00F05EE0"/>
    <w:rsid w:val="00F05FFF"/>
    <w:rsid w:val="00F06695"/>
    <w:rsid w:val="00F06985"/>
    <w:rsid w:val="00F074BF"/>
    <w:rsid w:val="00F0766F"/>
    <w:rsid w:val="00F07DE8"/>
    <w:rsid w:val="00F1005D"/>
    <w:rsid w:val="00F10ED0"/>
    <w:rsid w:val="00F110EE"/>
    <w:rsid w:val="00F11C2F"/>
    <w:rsid w:val="00F12054"/>
    <w:rsid w:val="00F1215B"/>
    <w:rsid w:val="00F12469"/>
    <w:rsid w:val="00F12F4B"/>
    <w:rsid w:val="00F1362F"/>
    <w:rsid w:val="00F136A5"/>
    <w:rsid w:val="00F138D0"/>
    <w:rsid w:val="00F13BB1"/>
    <w:rsid w:val="00F13E44"/>
    <w:rsid w:val="00F14AC6"/>
    <w:rsid w:val="00F14B03"/>
    <w:rsid w:val="00F14F20"/>
    <w:rsid w:val="00F15025"/>
    <w:rsid w:val="00F1504F"/>
    <w:rsid w:val="00F15249"/>
    <w:rsid w:val="00F156B3"/>
    <w:rsid w:val="00F15786"/>
    <w:rsid w:val="00F15803"/>
    <w:rsid w:val="00F15EE3"/>
    <w:rsid w:val="00F15FD8"/>
    <w:rsid w:val="00F166CC"/>
    <w:rsid w:val="00F17505"/>
    <w:rsid w:val="00F17553"/>
    <w:rsid w:val="00F175CD"/>
    <w:rsid w:val="00F176D8"/>
    <w:rsid w:val="00F203E6"/>
    <w:rsid w:val="00F20405"/>
    <w:rsid w:val="00F2062F"/>
    <w:rsid w:val="00F20AC9"/>
    <w:rsid w:val="00F20BA5"/>
    <w:rsid w:val="00F20D83"/>
    <w:rsid w:val="00F20DA2"/>
    <w:rsid w:val="00F20E6C"/>
    <w:rsid w:val="00F21345"/>
    <w:rsid w:val="00F21515"/>
    <w:rsid w:val="00F2188B"/>
    <w:rsid w:val="00F21A1A"/>
    <w:rsid w:val="00F21BC9"/>
    <w:rsid w:val="00F21F5B"/>
    <w:rsid w:val="00F22377"/>
    <w:rsid w:val="00F2264E"/>
    <w:rsid w:val="00F22813"/>
    <w:rsid w:val="00F22A30"/>
    <w:rsid w:val="00F22B73"/>
    <w:rsid w:val="00F22FC8"/>
    <w:rsid w:val="00F23079"/>
    <w:rsid w:val="00F23EFB"/>
    <w:rsid w:val="00F24002"/>
    <w:rsid w:val="00F24DF2"/>
    <w:rsid w:val="00F24DF8"/>
    <w:rsid w:val="00F24F99"/>
    <w:rsid w:val="00F25ED1"/>
    <w:rsid w:val="00F26E82"/>
    <w:rsid w:val="00F27403"/>
    <w:rsid w:val="00F27C86"/>
    <w:rsid w:val="00F27F36"/>
    <w:rsid w:val="00F303CA"/>
    <w:rsid w:val="00F3099B"/>
    <w:rsid w:val="00F309FD"/>
    <w:rsid w:val="00F30C13"/>
    <w:rsid w:val="00F31034"/>
    <w:rsid w:val="00F31B8F"/>
    <w:rsid w:val="00F31F74"/>
    <w:rsid w:val="00F325B1"/>
    <w:rsid w:val="00F325BA"/>
    <w:rsid w:val="00F32B8C"/>
    <w:rsid w:val="00F332FE"/>
    <w:rsid w:val="00F33383"/>
    <w:rsid w:val="00F333DB"/>
    <w:rsid w:val="00F3393E"/>
    <w:rsid w:val="00F33A70"/>
    <w:rsid w:val="00F33D5B"/>
    <w:rsid w:val="00F3463E"/>
    <w:rsid w:val="00F346F0"/>
    <w:rsid w:val="00F34788"/>
    <w:rsid w:val="00F34979"/>
    <w:rsid w:val="00F34E3B"/>
    <w:rsid w:val="00F3511C"/>
    <w:rsid w:val="00F3518A"/>
    <w:rsid w:val="00F35306"/>
    <w:rsid w:val="00F35908"/>
    <w:rsid w:val="00F35C3B"/>
    <w:rsid w:val="00F35F1D"/>
    <w:rsid w:val="00F36419"/>
    <w:rsid w:val="00F37261"/>
    <w:rsid w:val="00F372C8"/>
    <w:rsid w:val="00F3782A"/>
    <w:rsid w:val="00F37B86"/>
    <w:rsid w:val="00F37DAC"/>
    <w:rsid w:val="00F4015E"/>
    <w:rsid w:val="00F4030B"/>
    <w:rsid w:val="00F4059C"/>
    <w:rsid w:val="00F405CA"/>
    <w:rsid w:val="00F40846"/>
    <w:rsid w:val="00F40907"/>
    <w:rsid w:val="00F40965"/>
    <w:rsid w:val="00F40968"/>
    <w:rsid w:val="00F409D0"/>
    <w:rsid w:val="00F40B1A"/>
    <w:rsid w:val="00F40C84"/>
    <w:rsid w:val="00F40EB9"/>
    <w:rsid w:val="00F4114F"/>
    <w:rsid w:val="00F411ED"/>
    <w:rsid w:val="00F419C9"/>
    <w:rsid w:val="00F42184"/>
    <w:rsid w:val="00F42B05"/>
    <w:rsid w:val="00F42F65"/>
    <w:rsid w:val="00F43638"/>
    <w:rsid w:val="00F43D4E"/>
    <w:rsid w:val="00F43F3D"/>
    <w:rsid w:val="00F44248"/>
    <w:rsid w:val="00F444F5"/>
    <w:rsid w:val="00F448D5"/>
    <w:rsid w:val="00F4492F"/>
    <w:rsid w:val="00F44A03"/>
    <w:rsid w:val="00F44AB8"/>
    <w:rsid w:val="00F44B6B"/>
    <w:rsid w:val="00F45641"/>
    <w:rsid w:val="00F459B9"/>
    <w:rsid w:val="00F4602E"/>
    <w:rsid w:val="00F46447"/>
    <w:rsid w:val="00F46585"/>
    <w:rsid w:val="00F468C8"/>
    <w:rsid w:val="00F46BCF"/>
    <w:rsid w:val="00F46FEE"/>
    <w:rsid w:val="00F47343"/>
    <w:rsid w:val="00F5020E"/>
    <w:rsid w:val="00F50C12"/>
    <w:rsid w:val="00F50C6C"/>
    <w:rsid w:val="00F50DD6"/>
    <w:rsid w:val="00F50FF5"/>
    <w:rsid w:val="00F51469"/>
    <w:rsid w:val="00F5155A"/>
    <w:rsid w:val="00F515AF"/>
    <w:rsid w:val="00F5166D"/>
    <w:rsid w:val="00F51851"/>
    <w:rsid w:val="00F51AEA"/>
    <w:rsid w:val="00F51B49"/>
    <w:rsid w:val="00F520CA"/>
    <w:rsid w:val="00F52305"/>
    <w:rsid w:val="00F5252B"/>
    <w:rsid w:val="00F52809"/>
    <w:rsid w:val="00F52DDD"/>
    <w:rsid w:val="00F53031"/>
    <w:rsid w:val="00F53143"/>
    <w:rsid w:val="00F53503"/>
    <w:rsid w:val="00F53B55"/>
    <w:rsid w:val="00F53E05"/>
    <w:rsid w:val="00F547F6"/>
    <w:rsid w:val="00F548BA"/>
    <w:rsid w:val="00F554C2"/>
    <w:rsid w:val="00F5550A"/>
    <w:rsid w:val="00F556C3"/>
    <w:rsid w:val="00F557DF"/>
    <w:rsid w:val="00F559F0"/>
    <w:rsid w:val="00F55A02"/>
    <w:rsid w:val="00F55A1E"/>
    <w:rsid w:val="00F55A56"/>
    <w:rsid w:val="00F55E60"/>
    <w:rsid w:val="00F56088"/>
    <w:rsid w:val="00F563BF"/>
    <w:rsid w:val="00F565F6"/>
    <w:rsid w:val="00F568C7"/>
    <w:rsid w:val="00F56F63"/>
    <w:rsid w:val="00F57714"/>
    <w:rsid w:val="00F579E4"/>
    <w:rsid w:val="00F57D2E"/>
    <w:rsid w:val="00F6027A"/>
    <w:rsid w:val="00F6031D"/>
    <w:rsid w:val="00F60A7D"/>
    <w:rsid w:val="00F61303"/>
    <w:rsid w:val="00F613B8"/>
    <w:rsid w:val="00F614BD"/>
    <w:rsid w:val="00F6150A"/>
    <w:rsid w:val="00F61519"/>
    <w:rsid w:val="00F615EF"/>
    <w:rsid w:val="00F62692"/>
    <w:rsid w:val="00F63035"/>
    <w:rsid w:val="00F63B5C"/>
    <w:rsid w:val="00F63C61"/>
    <w:rsid w:val="00F63D34"/>
    <w:rsid w:val="00F64233"/>
    <w:rsid w:val="00F64C03"/>
    <w:rsid w:val="00F65320"/>
    <w:rsid w:val="00F65606"/>
    <w:rsid w:val="00F65D34"/>
    <w:rsid w:val="00F6608A"/>
    <w:rsid w:val="00F66614"/>
    <w:rsid w:val="00F6667A"/>
    <w:rsid w:val="00F666D3"/>
    <w:rsid w:val="00F669B1"/>
    <w:rsid w:val="00F671F7"/>
    <w:rsid w:val="00F67764"/>
    <w:rsid w:val="00F67C0B"/>
    <w:rsid w:val="00F70597"/>
    <w:rsid w:val="00F7071D"/>
    <w:rsid w:val="00F708B7"/>
    <w:rsid w:val="00F709E2"/>
    <w:rsid w:val="00F71232"/>
    <w:rsid w:val="00F712D7"/>
    <w:rsid w:val="00F71CC7"/>
    <w:rsid w:val="00F71CF9"/>
    <w:rsid w:val="00F71F2A"/>
    <w:rsid w:val="00F72112"/>
    <w:rsid w:val="00F72428"/>
    <w:rsid w:val="00F72AB2"/>
    <w:rsid w:val="00F72ADA"/>
    <w:rsid w:val="00F7306A"/>
    <w:rsid w:val="00F739C4"/>
    <w:rsid w:val="00F740E7"/>
    <w:rsid w:val="00F742E8"/>
    <w:rsid w:val="00F74722"/>
    <w:rsid w:val="00F747F3"/>
    <w:rsid w:val="00F748F4"/>
    <w:rsid w:val="00F7526D"/>
    <w:rsid w:val="00F75816"/>
    <w:rsid w:val="00F759B8"/>
    <w:rsid w:val="00F75CAB"/>
    <w:rsid w:val="00F75E56"/>
    <w:rsid w:val="00F75F45"/>
    <w:rsid w:val="00F76864"/>
    <w:rsid w:val="00F76AC8"/>
    <w:rsid w:val="00F7752C"/>
    <w:rsid w:val="00F77854"/>
    <w:rsid w:val="00F77968"/>
    <w:rsid w:val="00F77EAB"/>
    <w:rsid w:val="00F8028B"/>
    <w:rsid w:val="00F80310"/>
    <w:rsid w:val="00F80BEB"/>
    <w:rsid w:val="00F81860"/>
    <w:rsid w:val="00F8196D"/>
    <w:rsid w:val="00F81A58"/>
    <w:rsid w:val="00F81B2A"/>
    <w:rsid w:val="00F81FD5"/>
    <w:rsid w:val="00F81FE0"/>
    <w:rsid w:val="00F81FF1"/>
    <w:rsid w:val="00F820B4"/>
    <w:rsid w:val="00F8247C"/>
    <w:rsid w:val="00F826CD"/>
    <w:rsid w:val="00F82957"/>
    <w:rsid w:val="00F82ACB"/>
    <w:rsid w:val="00F82B40"/>
    <w:rsid w:val="00F83699"/>
    <w:rsid w:val="00F8399F"/>
    <w:rsid w:val="00F83BD2"/>
    <w:rsid w:val="00F849CD"/>
    <w:rsid w:val="00F84BA5"/>
    <w:rsid w:val="00F8502A"/>
    <w:rsid w:val="00F855FE"/>
    <w:rsid w:val="00F85670"/>
    <w:rsid w:val="00F857CA"/>
    <w:rsid w:val="00F864CC"/>
    <w:rsid w:val="00F86900"/>
    <w:rsid w:val="00F8712D"/>
    <w:rsid w:val="00F8747C"/>
    <w:rsid w:val="00F87E5D"/>
    <w:rsid w:val="00F900AD"/>
    <w:rsid w:val="00F907C8"/>
    <w:rsid w:val="00F90CC1"/>
    <w:rsid w:val="00F90E57"/>
    <w:rsid w:val="00F91047"/>
    <w:rsid w:val="00F912E4"/>
    <w:rsid w:val="00F914F8"/>
    <w:rsid w:val="00F9162C"/>
    <w:rsid w:val="00F9170E"/>
    <w:rsid w:val="00F91F34"/>
    <w:rsid w:val="00F921DB"/>
    <w:rsid w:val="00F9259C"/>
    <w:rsid w:val="00F92800"/>
    <w:rsid w:val="00F9287C"/>
    <w:rsid w:val="00F92B08"/>
    <w:rsid w:val="00F92C2B"/>
    <w:rsid w:val="00F92D50"/>
    <w:rsid w:val="00F92EA9"/>
    <w:rsid w:val="00F9321E"/>
    <w:rsid w:val="00F932D1"/>
    <w:rsid w:val="00F937E3"/>
    <w:rsid w:val="00F93DA2"/>
    <w:rsid w:val="00F93F6B"/>
    <w:rsid w:val="00F94241"/>
    <w:rsid w:val="00F94348"/>
    <w:rsid w:val="00F94515"/>
    <w:rsid w:val="00F945CD"/>
    <w:rsid w:val="00F94F68"/>
    <w:rsid w:val="00F955C4"/>
    <w:rsid w:val="00F95671"/>
    <w:rsid w:val="00F956C9"/>
    <w:rsid w:val="00F95ECF"/>
    <w:rsid w:val="00F96C65"/>
    <w:rsid w:val="00F96E0E"/>
    <w:rsid w:val="00F97127"/>
    <w:rsid w:val="00F97388"/>
    <w:rsid w:val="00F9742D"/>
    <w:rsid w:val="00F978D1"/>
    <w:rsid w:val="00F9792C"/>
    <w:rsid w:val="00F97AAA"/>
    <w:rsid w:val="00F97AD4"/>
    <w:rsid w:val="00F97CA8"/>
    <w:rsid w:val="00FA020B"/>
    <w:rsid w:val="00FA0409"/>
    <w:rsid w:val="00FA178D"/>
    <w:rsid w:val="00FA1971"/>
    <w:rsid w:val="00FA1C73"/>
    <w:rsid w:val="00FA1D6C"/>
    <w:rsid w:val="00FA1FEB"/>
    <w:rsid w:val="00FA25D6"/>
    <w:rsid w:val="00FA260C"/>
    <w:rsid w:val="00FA2EAD"/>
    <w:rsid w:val="00FA36D3"/>
    <w:rsid w:val="00FA3B81"/>
    <w:rsid w:val="00FA3BC3"/>
    <w:rsid w:val="00FA4068"/>
    <w:rsid w:val="00FA4333"/>
    <w:rsid w:val="00FA44C7"/>
    <w:rsid w:val="00FA44F0"/>
    <w:rsid w:val="00FA4635"/>
    <w:rsid w:val="00FA46E5"/>
    <w:rsid w:val="00FA4715"/>
    <w:rsid w:val="00FA4A62"/>
    <w:rsid w:val="00FA4AD8"/>
    <w:rsid w:val="00FA4B91"/>
    <w:rsid w:val="00FA5225"/>
    <w:rsid w:val="00FA642E"/>
    <w:rsid w:val="00FA697E"/>
    <w:rsid w:val="00FA7007"/>
    <w:rsid w:val="00FA710F"/>
    <w:rsid w:val="00FA7768"/>
    <w:rsid w:val="00FA7FD8"/>
    <w:rsid w:val="00FB01A3"/>
    <w:rsid w:val="00FB0550"/>
    <w:rsid w:val="00FB076D"/>
    <w:rsid w:val="00FB07A6"/>
    <w:rsid w:val="00FB0DC0"/>
    <w:rsid w:val="00FB0EE3"/>
    <w:rsid w:val="00FB10B3"/>
    <w:rsid w:val="00FB1F27"/>
    <w:rsid w:val="00FB2011"/>
    <w:rsid w:val="00FB23D5"/>
    <w:rsid w:val="00FB243A"/>
    <w:rsid w:val="00FB2444"/>
    <w:rsid w:val="00FB24CB"/>
    <w:rsid w:val="00FB2647"/>
    <w:rsid w:val="00FB264B"/>
    <w:rsid w:val="00FB2859"/>
    <w:rsid w:val="00FB2863"/>
    <w:rsid w:val="00FB2BAE"/>
    <w:rsid w:val="00FB3597"/>
    <w:rsid w:val="00FB3DF0"/>
    <w:rsid w:val="00FB409A"/>
    <w:rsid w:val="00FB40FD"/>
    <w:rsid w:val="00FB4118"/>
    <w:rsid w:val="00FB42CC"/>
    <w:rsid w:val="00FB43F2"/>
    <w:rsid w:val="00FB49FB"/>
    <w:rsid w:val="00FB4A2E"/>
    <w:rsid w:val="00FB53CA"/>
    <w:rsid w:val="00FB5B3A"/>
    <w:rsid w:val="00FB5CCB"/>
    <w:rsid w:val="00FB5E28"/>
    <w:rsid w:val="00FB6198"/>
    <w:rsid w:val="00FB65BD"/>
    <w:rsid w:val="00FB6A61"/>
    <w:rsid w:val="00FB6B2F"/>
    <w:rsid w:val="00FB7151"/>
    <w:rsid w:val="00FB7278"/>
    <w:rsid w:val="00FB7397"/>
    <w:rsid w:val="00FB7AD2"/>
    <w:rsid w:val="00FB7CB6"/>
    <w:rsid w:val="00FB7D39"/>
    <w:rsid w:val="00FB7EB3"/>
    <w:rsid w:val="00FB7F0F"/>
    <w:rsid w:val="00FC0496"/>
    <w:rsid w:val="00FC077D"/>
    <w:rsid w:val="00FC0A59"/>
    <w:rsid w:val="00FC0A94"/>
    <w:rsid w:val="00FC0D7B"/>
    <w:rsid w:val="00FC124E"/>
    <w:rsid w:val="00FC1CDC"/>
    <w:rsid w:val="00FC2943"/>
    <w:rsid w:val="00FC2A60"/>
    <w:rsid w:val="00FC2ECE"/>
    <w:rsid w:val="00FC2F78"/>
    <w:rsid w:val="00FC2FD6"/>
    <w:rsid w:val="00FC3750"/>
    <w:rsid w:val="00FC3CE4"/>
    <w:rsid w:val="00FC415F"/>
    <w:rsid w:val="00FC4190"/>
    <w:rsid w:val="00FC41C3"/>
    <w:rsid w:val="00FC4710"/>
    <w:rsid w:val="00FC487C"/>
    <w:rsid w:val="00FC4F6B"/>
    <w:rsid w:val="00FC51A5"/>
    <w:rsid w:val="00FC51F2"/>
    <w:rsid w:val="00FC5553"/>
    <w:rsid w:val="00FC59D4"/>
    <w:rsid w:val="00FC5D29"/>
    <w:rsid w:val="00FC6352"/>
    <w:rsid w:val="00FC6625"/>
    <w:rsid w:val="00FC67BE"/>
    <w:rsid w:val="00FC6A3F"/>
    <w:rsid w:val="00FC6A63"/>
    <w:rsid w:val="00FC6E97"/>
    <w:rsid w:val="00FC75DC"/>
    <w:rsid w:val="00FC77B9"/>
    <w:rsid w:val="00FC7BCF"/>
    <w:rsid w:val="00FD0284"/>
    <w:rsid w:val="00FD079F"/>
    <w:rsid w:val="00FD0B36"/>
    <w:rsid w:val="00FD0FD0"/>
    <w:rsid w:val="00FD168A"/>
    <w:rsid w:val="00FD1E75"/>
    <w:rsid w:val="00FD2148"/>
    <w:rsid w:val="00FD2183"/>
    <w:rsid w:val="00FD2829"/>
    <w:rsid w:val="00FD3643"/>
    <w:rsid w:val="00FD3D45"/>
    <w:rsid w:val="00FD40F1"/>
    <w:rsid w:val="00FD440D"/>
    <w:rsid w:val="00FD4537"/>
    <w:rsid w:val="00FD4618"/>
    <w:rsid w:val="00FD4854"/>
    <w:rsid w:val="00FD553C"/>
    <w:rsid w:val="00FD57CB"/>
    <w:rsid w:val="00FD5856"/>
    <w:rsid w:val="00FD5A64"/>
    <w:rsid w:val="00FD5AA5"/>
    <w:rsid w:val="00FD5F1E"/>
    <w:rsid w:val="00FD6A2D"/>
    <w:rsid w:val="00FD6D2C"/>
    <w:rsid w:val="00FD6DBB"/>
    <w:rsid w:val="00FD6E20"/>
    <w:rsid w:val="00FD6F5E"/>
    <w:rsid w:val="00FD76A5"/>
    <w:rsid w:val="00FD7CB5"/>
    <w:rsid w:val="00FE0208"/>
    <w:rsid w:val="00FE0273"/>
    <w:rsid w:val="00FE087D"/>
    <w:rsid w:val="00FE133D"/>
    <w:rsid w:val="00FE15AB"/>
    <w:rsid w:val="00FE17BA"/>
    <w:rsid w:val="00FE193F"/>
    <w:rsid w:val="00FE19F5"/>
    <w:rsid w:val="00FE2061"/>
    <w:rsid w:val="00FE2090"/>
    <w:rsid w:val="00FE2894"/>
    <w:rsid w:val="00FE2E28"/>
    <w:rsid w:val="00FE2FBF"/>
    <w:rsid w:val="00FE33A8"/>
    <w:rsid w:val="00FE34AC"/>
    <w:rsid w:val="00FE359D"/>
    <w:rsid w:val="00FE3A17"/>
    <w:rsid w:val="00FE3B58"/>
    <w:rsid w:val="00FE3F53"/>
    <w:rsid w:val="00FE40DA"/>
    <w:rsid w:val="00FE43EF"/>
    <w:rsid w:val="00FE4623"/>
    <w:rsid w:val="00FE47EA"/>
    <w:rsid w:val="00FE4C61"/>
    <w:rsid w:val="00FE4F7A"/>
    <w:rsid w:val="00FE4FDA"/>
    <w:rsid w:val="00FE532C"/>
    <w:rsid w:val="00FE5364"/>
    <w:rsid w:val="00FE5792"/>
    <w:rsid w:val="00FE57FA"/>
    <w:rsid w:val="00FE592B"/>
    <w:rsid w:val="00FE5A72"/>
    <w:rsid w:val="00FE5ACF"/>
    <w:rsid w:val="00FE5CA7"/>
    <w:rsid w:val="00FE5CAF"/>
    <w:rsid w:val="00FE5DD5"/>
    <w:rsid w:val="00FE5F0D"/>
    <w:rsid w:val="00FE5F62"/>
    <w:rsid w:val="00FE684C"/>
    <w:rsid w:val="00FE73D3"/>
    <w:rsid w:val="00FE73DE"/>
    <w:rsid w:val="00FE74D7"/>
    <w:rsid w:val="00FE74E3"/>
    <w:rsid w:val="00FE7A66"/>
    <w:rsid w:val="00FE7BC4"/>
    <w:rsid w:val="00FE7CF6"/>
    <w:rsid w:val="00FE7EEE"/>
    <w:rsid w:val="00FE7FAF"/>
    <w:rsid w:val="00FF00D6"/>
    <w:rsid w:val="00FF0C05"/>
    <w:rsid w:val="00FF0E46"/>
    <w:rsid w:val="00FF16E8"/>
    <w:rsid w:val="00FF170D"/>
    <w:rsid w:val="00FF1A54"/>
    <w:rsid w:val="00FF1D26"/>
    <w:rsid w:val="00FF29D4"/>
    <w:rsid w:val="00FF2C32"/>
    <w:rsid w:val="00FF306A"/>
    <w:rsid w:val="00FF354F"/>
    <w:rsid w:val="00FF3629"/>
    <w:rsid w:val="00FF388D"/>
    <w:rsid w:val="00FF469B"/>
    <w:rsid w:val="00FF48D6"/>
    <w:rsid w:val="00FF49FD"/>
    <w:rsid w:val="00FF4A0C"/>
    <w:rsid w:val="00FF5B09"/>
    <w:rsid w:val="00FF5DD9"/>
    <w:rsid w:val="00FF6058"/>
    <w:rsid w:val="00FF60E1"/>
    <w:rsid w:val="00FF6334"/>
    <w:rsid w:val="00FF6CF9"/>
    <w:rsid w:val="00FF7319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1E073C"/>
  <w15:chartTrackingRefBased/>
  <w15:docId w15:val="{779601AB-42FE-40C4-9B5B-7DF171DE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customStyle="1" w:styleId="Title1">
    <w:name w:val="Title1"/>
    <w:basedOn w:val="a"/>
    <w:rsid w:val="00004A23"/>
    <w:rPr>
      <w:b/>
    </w:rPr>
  </w:style>
  <w:style w:type="paragraph" w:customStyle="1" w:styleId="AuthorsFull">
    <w:name w:val="Authors Full"/>
    <w:basedOn w:val="a"/>
    <w:rsid w:val="00004A23"/>
    <w:rPr>
      <w:i/>
    </w:rPr>
  </w:style>
  <w:style w:type="paragraph" w:customStyle="1" w:styleId="dedication">
    <w:name w:val="dedication"/>
    <w:basedOn w:val="a"/>
    <w:rsid w:val="00004A23"/>
    <w:rPr>
      <w:i/>
    </w:rPr>
  </w:style>
  <w:style w:type="paragraph" w:customStyle="1" w:styleId="Addresses">
    <w:name w:val="Addresses"/>
    <w:basedOn w:val="a"/>
    <w:rsid w:val="00004A23"/>
  </w:style>
  <w:style w:type="paragraph" w:customStyle="1" w:styleId="Acknowledgements">
    <w:name w:val="Acknowledgements"/>
    <w:basedOn w:val="a"/>
    <w:rsid w:val="00004A23"/>
  </w:style>
  <w:style w:type="paragraph" w:customStyle="1" w:styleId="Abstract">
    <w:name w:val="Abstract"/>
    <w:basedOn w:val="a"/>
    <w:autoRedefine/>
    <w:rsid w:val="004473A4"/>
    <w:pPr>
      <w:tabs>
        <w:tab w:val="left" w:pos="1890"/>
      </w:tabs>
      <w:spacing w:line="480" w:lineRule="auto"/>
      <w:ind w:firstLineChars="100" w:firstLine="240"/>
      <w:jc w:val="both"/>
    </w:pPr>
  </w:style>
  <w:style w:type="paragraph" w:customStyle="1" w:styleId="Head1">
    <w:name w:val="Head 1"/>
    <w:basedOn w:val="a"/>
    <w:autoRedefine/>
    <w:rsid w:val="009B7CD8"/>
    <w:pPr>
      <w:widowControl w:val="0"/>
      <w:tabs>
        <w:tab w:val="left" w:pos="708"/>
      </w:tabs>
      <w:spacing w:line="360" w:lineRule="auto"/>
    </w:pPr>
    <w:rPr>
      <w:b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</w:rPr>
  </w:style>
  <w:style w:type="paragraph" w:customStyle="1" w:styleId="dates">
    <w:name w:val="dates"/>
    <w:basedOn w:val="a"/>
    <w:rsid w:val="00004A23"/>
    <w:pPr>
      <w:jc w:val="right"/>
    </w:p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</w:style>
  <w:style w:type="paragraph" w:customStyle="1" w:styleId="Tableofcontents">
    <w:name w:val="Table of contents"/>
    <w:basedOn w:val="a"/>
    <w:autoRedefine/>
    <w:rsid w:val="00E45411"/>
    <w:pPr>
      <w:tabs>
        <w:tab w:val="left" w:pos="708"/>
      </w:tabs>
    </w:p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</w:style>
  <w:style w:type="character" w:customStyle="1" w:styleId="ExperimentalTextChar">
    <w:name w:val="Experimental Text Char"/>
    <w:link w:val="ExperimentalText"/>
    <w:rsid w:val="00004A23"/>
    <w:rPr>
      <w:rFonts w:eastAsia="ＭＳ 明朝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ＭＳ 明朝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</w:rPr>
  </w:style>
  <w:style w:type="paragraph" w:customStyle="1" w:styleId="Dedication0">
    <w:name w:val="Dedication"/>
    <w:basedOn w:val="a"/>
    <w:autoRedefine/>
    <w:rsid w:val="00322D5B"/>
  </w:style>
  <w:style w:type="paragraph" w:customStyle="1" w:styleId="Maintext0">
    <w:name w:val="Main text"/>
    <w:basedOn w:val="a"/>
    <w:link w:val="MaintextChar0"/>
    <w:autoRedefine/>
    <w:rsid w:val="00647C5F"/>
    <w:pPr>
      <w:tabs>
        <w:tab w:val="left" w:pos="708"/>
      </w:tabs>
    </w:pPr>
    <w:rPr>
      <w:b/>
      <w:color w:val="000000"/>
    </w:rPr>
  </w:style>
  <w:style w:type="character" w:customStyle="1" w:styleId="MaintextChar0">
    <w:name w:val="Main text Char"/>
    <w:link w:val="Maintext0"/>
    <w:rsid w:val="00647C5F"/>
    <w:rPr>
      <w:b/>
      <w:color w:val="000000"/>
      <w:sz w:val="24"/>
      <w:szCs w:val="24"/>
    </w:rPr>
  </w:style>
  <w:style w:type="paragraph" w:customStyle="1" w:styleId="Biography">
    <w:name w:val="Biography"/>
    <w:basedOn w:val="a"/>
    <w:autoRedefine/>
    <w:rsid w:val="00562E2B"/>
    <w:rPr>
      <w:i/>
    </w:rPr>
  </w:style>
  <w:style w:type="character" w:customStyle="1" w:styleId="a6">
    <w:name w:val="ヘッダー (文字)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コメント文字列 (文字)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フッター (文字)"/>
    <w:link w:val="a7"/>
    <w:uiPriority w:val="99"/>
    <w:rsid w:val="007B7A09"/>
    <w:rPr>
      <w:sz w:val="24"/>
      <w:szCs w:val="24"/>
      <w:lang w:eastAsia="ja-JP"/>
    </w:rPr>
  </w:style>
  <w:style w:type="character" w:styleId="ae">
    <w:name w:val="Hyperlink"/>
    <w:uiPriority w:val="99"/>
    <w:unhideWhenUsed/>
    <w:rsid w:val="0060012D"/>
    <w:rPr>
      <w:color w:val="0000FF"/>
      <w:u w:val="single"/>
    </w:rPr>
  </w:style>
  <w:style w:type="paragraph" w:customStyle="1" w:styleId="af">
    <w:name w:val="アブストラクト"/>
    <w:basedOn w:val="a"/>
    <w:rsid w:val="00D61AE2"/>
    <w:pPr>
      <w:widowControl w:val="0"/>
      <w:snapToGrid w:val="0"/>
      <w:jc w:val="both"/>
    </w:pPr>
    <w:rPr>
      <w:bCs/>
      <w:kern w:val="2"/>
      <w:sz w:val="18"/>
      <w:szCs w:val="18"/>
    </w:rPr>
  </w:style>
  <w:style w:type="paragraph" w:styleId="af0">
    <w:name w:val="Body Text"/>
    <w:basedOn w:val="a"/>
    <w:link w:val="af1"/>
    <w:rsid w:val="00D61AE2"/>
    <w:pPr>
      <w:widowControl w:val="0"/>
      <w:snapToGrid w:val="0"/>
      <w:jc w:val="both"/>
    </w:pPr>
    <w:rPr>
      <w:kern w:val="2"/>
      <w:sz w:val="22"/>
      <w:szCs w:val="22"/>
      <w:lang w:val="x-none" w:eastAsia="x-none"/>
    </w:rPr>
  </w:style>
  <w:style w:type="character" w:customStyle="1" w:styleId="af1">
    <w:name w:val="本文 (文字)"/>
    <w:link w:val="af0"/>
    <w:rsid w:val="00D61AE2"/>
    <w:rPr>
      <w:kern w:val="2"/>
      <w:sz w:val="22"/>
      <w:szCs w:val="22"/>
    </w:rPr>
  </w:style>
  <w:style w:type="paragraph" w:customStyle="1" w:styleId="Default">
    <w:name w:val="Default"/>
    <w:rsid w:val="0092133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29401D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styleId="af2">
    <w:name w:val="FollowedHyperlink"/>
    <w:uiPriority w:val="99"/>
    <w:semiHidden/>
    <w:unhideWhenUsed/>
    <w:rsid w:val="00462B0D"/>
    <w:rPr>
      <w:color w:val="954F72"/>
      <w:u w:val="single"/>
    </w:rPr>
  </w:style>
  <w:style w:type="character" w:customStyle="1" w:styleId="1">
    <w:name w:val="未解決のメンション1"/>
    <w:uiPriority w:val="99"/>
    <w:semiHidden/>
    <w:unhideWhenUsed/>
    <w:rsid w:val="00B408B8"/>
    <w:rPr>
      <w:color w:val="605E5C"/>
      <w:shd w:val="clear" w:color="auto" w:fill="E1DFDD"/>
    </w:rPr>
  </w:style>
  <w:style w:type="paragraph" w:customStyle="1" w:styleId="121">
    <w:name w:val="表 (青) 121"/>
    <w:hidden/>
    <w:uiPriority w:val="99"/>
    <w:semiHidden/>
    <w:rsid w:val="00012B0C"/>
    <w:rPr>
      <w:sz w:val="24"/>
      <w:szCs w:val="24"/>
    </w:rPr>
  </w:style>
  <w:style w:type="paragraph" w:styleId="af3">
    <w:name w:val="Revision"/>
    <w:hidden/>
    <w:uiPriority w:val="99"/>
    <w:semiHidden/>
    <w:rsid w:val="000379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D85AC452-876A-CD44-B8D5-633B745DF4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Einstellungen\LWylie\Lokale Einstellungen\Anwendungsdaten\Chemistry Add-in for Word\Chemistry Gallery\Chem4Word.dotx</Template>
  <TotalTime>22</TotalTime>
  <Pages>4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DOI: 10</vt:lpstr>
      <vt:lpstr>DOI: 10</vt:lpstr>
    </vt:vector>
  </TitlesOfParts>
  <Company>WILEY-VCH Verlag GmbH &amp; Co. KGaA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小原 真司</cp:lastModifiedBy>
  <cp:revision>8</cp:revision>
  <cp:lastPrinted>2019-02-17T02:55:00Z</cp:lastPrinted>
  <dcterms:created xsi:type="dcterms:W3CDTF">2020-04-01T06:44:00Z</dcterms:created>
  <dcterms:modified xsi:type="dcterms:W3CDTF">2020-04-12T16:04:00Z</dcterms:modified>
</cp:coreProperties>
</file>