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3DA75" w14:textId="54E6FBF9" w:rsidR="00480C94" w:rsidRPr="0032623E" w:rsidRDefault="00787BE2" w:rsidP="00480C94">
      <w:pPr>
        <w:pStyle w:val="BATitle"/>
        <w:spacing w:before="0" w:after="0"/>
        <w:rPr>
          <w:rFonts w:eastAsiaTheme="minorEastAsia"/>
          <w:sz w:val="28"/>
          <w:szCs w:val="28"/>
          <w:lang w:eastAsia="ja-JP"/>
        </w:rPr>
      </w:pPr>
      <w:r w:rsidRPr="0032623E">
        <w:rPr>
          <w:rFonts w:eastAsiaTheme="minorEastAsia"/>
          <w:sz w:val="28"/>
          <w:szCs w:val="28"/>
          <w:lang w:eastAsia="ja-JP"/>
        </w:rPr>
        <w:t>Supplementary Information (SI)</w:t>
      </w:r>
    </w:p>
    <w:p w14:paraId="6ADE85FF" w14:textId="7509D988" w:rsidR="00562A54" w:rsidRPr="0032623E" w:rsidRDefault="006679B1" w:rsidP="00562A54">
      <w:pPr>
        <w:pStyle w:val="BATitle"/>
        <w:spacing w:beforeLines="500" w:before="1200" w:after="720" w:line="276" w:lineRule="auto"/>
        <w:rPr>
          <w:rFonts w:eastAsiaTheme="minorEastAsia"/>
          <w:b/>
          <w:szCs w:val="44"/>
          <w:lang w:eastAsia="ja-JP"/>
        </w:rPr>
      </w:pPr>
      <w:r>
        <w:rPr>
          <w:rFonts w:eastAsia="Malgun Gothic"/>
          <w:b/>
          <w:szCs w:val="44"/>
          <w:lang w:eastAsia="ko-KR"/>
        </w:rPr>
        <w:t xml:space="preserve">Direct Observation of </w:t>
      </w:r>
      <w:r w:rsidR="00DD2CB6" w:rsidRPr="00DD2CB6">
        <w:rPr>
          <w:rFonts w:eastAsia="Malgun Gothic"/>
          <w:b/>
          <w:szCs w:val="44"/>
          <w:lang w:eastAsia="ko-KR"/>
        </w:rPr>
        <w:t>Morphological Transition for an Adsorbed Single Polymer Chain</w:t>
      </w:r>
    </w:p>
    <w:p w14:paraId="0EB4C3A9" w14:textId="2B074CE0" w:rsidR="00DD2CB6" w:rsidRDefault="00DD2CB6" w:rsidP="00562A54">
      <w:pPr>
        <w:pStyle w:val="BBAuthorName"/>
        <w:spacing w:line="276" w:lineRule="auto"/>
        <w:rPr>
          <w:rFonts w:ascii="Times New Roman" w:hAnsi="Times New Roman"/>
          <w:i w:val="0"/>
          <w:iCs/>
          <w:szCs w:val="24"/>
          <w:lang w:eastAsia="ja-JP"/>
        </w:rPr>
      </w:pPr>
      <w:r w:rsidRPr="00DD2CB6">
        <w:rPr>
          <w:rFonts w:ascii="Times New Roman" w:hAnsi="Times New Roman"/>
          <w:i w:val="0"/>
          <w:iCs/>
          <w:szCs w:val="24"/>
          <w:lang w:eastAsia="ja-JP"/>
        </w:rPr>
        <w:t>Yukari Oda</w:t>
      </w:r>
      <w:proofErr w:type="gramStart"/>
      <w:r w:rsidR="00C6265E" w:rsidRPr="00C6265E">
        <w:rPr>
          <w:rFonts w:ascii="Times New Roman" w:hAnsi="Times New Roman"/>
          <w:i w:val="0"/>
          <w:iCs/>
          <w:szCs w:val="24"/>
          <w:vertAlign w:val="superscript"/>
        </w:rPr>
        <w:t>†,‡</w:t>
      </w:r>
      <w:proofErr w:type="gramEnd"/>
      <w:r w:rsidRPr="00DD2CB6">
        <w:rPr>
          <w:rFonts w:ascii="Times New Roman" w:hAnsi="Times New Roman"/>
          <w:i w:val="0"/>
          <w:iCs/>
          <w:szCs w:val="24"/>
          <w:lang w:eastAsia="ja-JP"/>
        </w:rPr>
        <w:t>, Daisuke Kawaguchi</w:t>
      </w:r>
      <w:r w:rsidR="00C6265E" w:rsidRPr="00C6265E">
        <w:rPr>
          <w:rFonts w:ascii="Times New Roman" w:hAnsi="Times New Roman"/>
          <w:i w:val="0"/>
          <w:iCs/>
          <w:szCs w:val="24"/>
          <w:vertAlign w:val="superscript"/>
        </w:rPr>
        <w:t>†,‡</w:t>
      </w:r>
      <w:r w:rsidRPr="00DD2CB6">
        <w:rPr>
          <w:rFonts w:ascii="Times New Roman" w:hAnsi="Times New Roman"/>
          <w:i w:val="0"/>
          <w:iCs/>
          <w:szCs w:val="24"/>
          <w:lang w:eastAsia="ja-JP"/>
        </w:rPr>
        <w:t>, Yuma Morimitsu</w:t>
      </w:r>
      <w:r w:rsidR="00C6265E" w:rsidRPr="00C6265E">
        <w:rPr>
          <w:rFonts w:ascii="Times New Roman" w:hAnsi="Times New Roman"/>
          <w:i w:val="0"/>
          <w:iCs/>
          <w:szCs w:val="24"/>
          <w:vertAlign w:val="superscript"/>
        </w:rPr>
        <w:t>†</w:t>
      </w:r>
      <w:r w:rsidRPr="00DD2CB6">
        <w:rPr>
          <w:rFonts w:ascii="Times New Roman" w:hAnsi="Times New Roman"/>
          <w:i w:val="0"/>
          <w:iCs/>
          <w:szCs w:val="24"/>
          <w:lang w:eastAsia="ja-JP"/>
        </w:rPr>
        <w:t>, Satoru Yamamoto</w:t>
      </w:r>
      <w:r w:rsidR="00C6265E" w:rsidRPr="00C6265E">
        <w:rPr>
          <w:rFonts w:ascii="Times New Roman" w:hAnsi="Times New Roman"/>
          <w:i w:val="0"/>
          <w:iCs/>
          <w:szCs w:val="24"/>
          <w:vertAlign w:val="superscript"/>
        </w:rPr>
        <w:t>‡</w:t>
      </w:r>
      <w:r w:rsidRPr="00DD2CB6">
        <w:rPr>
          <w:rFonts w:ascii="Times New Roman" w:hAnsi="Times New Roman"/>
          <w:i w:val="0"/>
          <w:iCs/>
          <w:szCs w:val="24"/>
          <w:lang w:eastAsia="ja-JP"/>
        </w:rPr>
        <w:t xml:space="preserve">, </w:t>
      </w:r>
    </w:p>
    <w:p w14:paraId="75C7715C" w14:textId="45DF00C8" w:rsidR="00562A54" w:rsidRPr="00DD2CB6" w:rsidRDefault="00DD2CB6" w:rsidP="00562A54">
      <w:pPr>
        <w:pStyle w:val="BBAuthorName"/>
        <w:spacing w:line="276" w:lineRule="auto"/>
        <w:rPr>
          <w:rFonts w:ascii="Times New Roman" w:hAnsi="Times New Roman"/>
          <w:i w:val="0"/>
          <w:iCs/>
          <w:szCs w:val="24"/>
          <w:lang w:eastAsia="ja-JP"/>
        </w:rPr>
      </w:pPr>
      <w:r w:rsidRPr="00DD2CB6">
        <w:rPr>
          <w:rFonts w:ascii="Times New Roman" w:hAnsi="Times New Roman"/>
          <w:i w:val="0"/>
          <w:iCs/>
          <w:szCs w:val="24"/>
          <w:lang w:eastAsia="ja-JP"/>
        </w:rPr>
        <w:t>and Keiji Tanaka*</w:t>
      </w:r>
      <w:proofErr w:type="gramStart"/>
      <w:r w:rsidR="00C6265E" w:rsidRPr="00C6265E">
        <w:rPr>
          <w:rFonts w:ascii="Times New Roman" w:hAnsi="Times New Roman"/>
          <w:i w:val="0"/>
          <w:iCs/>
          <w:szCs w:val="24"/>
          <w:vertAlign w:val="superscript"/>
        </w:rPr>
        <w:t>†,‡</w:t>
      </w:r>
      <w:proofErr w:type="gramEnd"/>
      <w:r w:rsidRPr="00DD2CB6">
        <w:rPr>
          <w:rFonts w:ascii="Times New Roman" w:hAnsi="Times New Roman"/>
          <w:i w:val="0"/>
          <w:iCs/>
          <w:szCs w:val="24"/>
          <w:vertAlign w:val="superscript"/>
          <w:lang w:eastAsia="ja-JP"/>
        </w:rPr>
        <w:t>,</w:t>
      </w:r>
      <w:r w:rsidR="00C6265E" w:rsidRPr="00C6265E">
        <w:rPr>
          <w:i w:val="0"/>
          <w:iCs/>
          <w:vertAlign w:val="superscript"/>
        </w:rPr>
        <w:t>§</w:t>
      </w:r>
    </w:p>
    <w:p w14:paraId="7F54BBA5" w14:textId="77777777" w:rsidR="00562A54" w:rsidRPr="0032623E" w:rsidRDefault="00562A54" w:rsidP="00562A54">
      <w:pPr>
        <w:pStyle w:val="BCAuthorAddress"/>
        <w:tabs>
          <w:tab w:val="left" w:pos="142"/>
        </w:tabs>
        <w:spacing w:after="0" w:line="360" w:lineRule="auto"/>
        <w:rPr>
          <w:rFonts w:ascii="Times New Roman" w:hAnsi="Times New Roman"/>
          <w:i/>
          <w:szCs w:val="24"/>
          <w:vertAlign w:val="superscript"/>
          <w:lang w:eastAsia="ja-JP"/>
        </w:rPr>
      </w:pPr>
    </w:p>
    <w:p w14:paraId="70AFB86D" w14:textId="3D5BE536" w:rsidR="00562A54" w:rsidRPr="0032623E" w:rsidRDefault="00C6265E" w:rsidP="00A97381">
      <w:pPr>
        <w:pStyle w:val="BCAuthorAddress"/>
        <w:tabs>
          <w:tab w:val="left" w:pos="142"/>
        </w:tabs>
        <w:spacing w:after="0" w:line="360" w:lineRule="auto"/>
        <w:rPr>
          <w:rFonts w:ascii="Times New Roman" w:hAnsi="Times New Roman"/>
          <w:i/>
          <w:szCs w:val="24"/>
          <w:lang w:eastAsia="ja-JP"/>
        </w:rPr>
      </w:pPr>
      <w:r w:rsidRPr="00C6265E">
        <w:rPr>
          <w:rFonts w:ascii="Times New Roman" w:hAnsi="Times New Roman"/>
          <w:i/>
          <w:iCs/>
          <w:szCs w:val="24"/>
          <w:vertAlign w:val="superscript"/>
        </w:rPr>
        <w:t>†</w:t>
      </w:r>
      <w:r w:rsidR="00350F45" w:rsidRPr="0032623E">
        <w:rPr>
          <w:rFonts w:ascii="Times New Roman" w:hAnsi="Times New Roman"/>
          <w:i/>
          <w:szCs w:val="24"/>
          <w:vertAlign w:val="superscript"/>
          <w:lang w:eastAsia="ja-JP"/>
        </w:rPr>
        <w:t xml:space="preserve"> </w:t>
      </w:r>
      <w:r w:rsidR="00562A54" w:rsidRPr="0032623E">
        <w:rPr>
          <w:rFonts w:ascii="Times New Roman" w:hAnsi="Times New Roman"/>
          <w:i/>
          <w:szCs w:val="24"/>
          <w:lang w:eastAsia="ja-JP"/>
        </w:rPr>
        <w:t>De</w:t>
      </w:r>
      <w:r w:rsidR="00562A54" w:rsidRPr="0032623E">
        <w:rPr>
          <w:rFonts w:ascii="Times New Roman" w:hAnsi="Times New Roman"/>
          <w:i/>
          <w:szCs w:val="24"/>
        </w:rPr>
        <w:t>partment of Applied Chemistry, Kyushu University, Fukuoka 819-0395, Japan</w:t>
      </w:r>
    </w:p>
    <w:p w14:paraId="204327CF" w14:textId="3997551C" w:rsidR="00562A54" w:rsidRPr="0032623E" w:rsidRDefault="00C6265E" w:rsidP="00A97381">
      <w:pPr>
        <w:pStyle w:val="BCAuthorAddress"/>
        <w:spacing w:after="0" w:line="360" w:lineRule="auto"/>
        <w:ind w:left="135" w:hanging="135"/>
        <w:rPr>
          <w:rFonts w:ascii="Times New Roman" w:hAnsi="Times New Roman"/>
          <w:i/>
          <w:szCs w:val="24"/>
          <w:lang w:eastAsia="ja-JP"/>
        </w:rPr>
      </w:pPr>
      <w:r w:rsidRPr="00C6265E">
        <w:rPr>
          <w:rFonts w:ascii="Times New Roman" w:hAnsi="Times New Roman"/>
          <w:i/>
          <w:iCs/>
          <w:szCs w:val="24"/>
          <w:vertAlign w:val="superscript"/>
        </w:rPr>
        <w:t>‡</w:t>
      </w:r>
      <w:r w:rsidR="00350F45" w:rsidRPr="0032623E">
        <w:rPr>
          <w:rFonts w:ascii="Times New Roman" w:hAnsi="Times New Roman"/>
          <w:i/>
          <w:szCs w:val="24"/>
          <w:vertAlign w:val="superscript"/>
          <w:lang w:eastAsia="ja-JP"/>
        </w:rPr>
        <w:t xml:space="preserve"> </w:t>
      </w:r>
      <w:r w:rsidR="00350F45" w:rsidRPr="0032623E">
        <w:rPr>
          <w:rFonts w:ascii="Times New Roman" w:hAnsi="Times New Roman"/>
          <w:i/>
          <w:szCs w:val="24"/>
        </w:rPr>
        <w:t>Centre</w:t>
      </w:r>
      <w:r w:rsidR="00562A54" w:rsidRPr="0032623E">
        <w:rPr>
          <w:rFonts w:ascii="Times New Roman" w:hAnsi="Times New Roman"/>
          <w:i/>
          <w:szCs w:val="24"/>
        </w:rPr>
        <w:t xml:space="preserve"> for Polymer Interface and Molecular Adhesion Science, Kyushu University, Fukuoka 819-0395, Japan</w:t>
      </w:r>
    </w:p>
    <w:p w14:paraId="7A58A472" w14:textId="56BA03BC" w:rsidR="00562A54" w:rsidRPr="0032623E" w:rsidRDefault="00C6265E" w:rsidP="00A97381">
      <w:pPr>
        <w:pStyle w:val="FACorrespondingAuthorFootnote"/>
        <w:spacing w:after="0" w:line="360" w:lineRule="auto"/>
        <w:jc w:val="center"/>
        <w:rPr>
          <w:rFonts w:ascii="Times New Roman" w:hAnsi="Times New Roman"/>
          <w:i/>
          <w:szCs w:val="24"/>
        </w:rPr>
      </w:pPr>
      <w:r w:rsidRPr="00C6265E">
        <w:rPr>
          <w:i/>
          <w:iCs/>
          <w:vertAlign w:val="superscript"/>
        </w:rPr>
        <w:t>§</w:t>
      </w:r>
      <w:r w:rsidR="00350F45" w:rsidRPr="0032623E">
        <w:rPr>
          <w:rFonts w:ascii="Times New Roman" w:hAnsi="Times New Roman"/>
          <w:i/>
          <w:szCs w:val="24"/>
          <w:vertAlign w:val="superscript"/>
        </w:rPr>
        <w:t xml:space="preserve"> </w:t>
      </w:r>
      <w:r w:rsidR="00562A54" w:rsidRPr="0032623E">
        <w:rPr>
          <w:rFonts w:ascii="Times New Roman" w:hAnsi="Times New Roman"/>
          <w:i/>
          <w:szCs w:val="24"/>
          <w:lang w:eastAsia="ja-JP"/>
        </w:rPr>
        <w:t>Int</w:t>
      </w:r>
      <w:r w:rsidR="00562A54" w:rsidRPr="0032623E">
        <w:rPr>
          <w:rFonts w:ascii="Times New Roman" w:hAnsi="Times New Roman"/>
          <w:i/>
          <w:szCs w:val="24"/>
        </w:rPr>
        <w:t>ernational Institute for Carbon-Neutral Energy Research (WPI-I2CNER), Kyushu University, Fukuoka 819-0395, Japan</w:t>
      </w:r>
    </w:p>
    <w:p w14:paraId="473A7262" w14:textId="77777777" w:rsidR="00F32D7A" w:rsidRPr="0032623E" w:rsidRDefault="00F32D7A" w:rsidP="00F32D7A">
      <w:pPr>
        <w:pStyle w:val="FACorrespondingAuthorFootnote"/>
        <w:spacing w:line="276" w:lineRule="auto"/>
        <w:rPr>
          <w:rFonts w:ascii="Times New Roman" w:hAnsi="Times New Roman"/>
        </w:rPr>
      </w:pPr>
    </w:p>
    <w:p w14:paraId="2842EFB2" w14:textId="77777777" w:rsidR="00F32D7A" w:rsidRPr="0032623E" w:rsidRDefault="00F32D7A" w:rsidP="00E20C8F">
      <w:pPr>
        <w:pStyle w:val="FACorrespondingAuthorFootnote"/>
        <w:spacing w:line="276" w:lineRule="auto"/>
        <w:rPr>
          <w:rFonts w:ascii="Times New Roman" w:hAnsi="Times New Roman"/>
        </w:rPr>
      </w:pPr>
      <w:r w:rsidRPr="0032623E">
        <w:rPr>
          <w:rFonts w:ascii="Times New Roman" w:hAnsi="Times New Roman"/>
        </w:rPr>
        <w:t>*To whom correspondence should be addressed</w:t>
      </w:r>
    </w:p>
    <w:p w14:paraId="2AF24E31" w14:textId="77777777" w:rsidR="00F32D7A" w:rsidRPr="0032623E" w:rsidRDefault="00F32D7A" w:rsidP="00E20C8F">
      <w:pPr>
        <w:pStyle w:val="FACorrespondingAuthorFootnote"/>
        <w:spacing w:line="276" w:lineRule="auto"/>
        <w:rPr>
          <w:rFonts w:ascii="Times New Roman" w:hAnsi="Times New Roman"/>
        </w:rPr>
      </w:pPr>
      <w:r w:rsidRPr="0032623E">
        <w:rPr>
          <w:rFonts w:ascii="Times New Roman" w:hAnsi="Times New Roman"/>
        </w:rPr>
        <w:t>FAX: +81-92-802-2880</w:t>
      </w:r>
      <w:r w:rsidRPr="0032623E">
        <w:rPr>
          <w:rFonts w:ascii="Times New Roman" w:hAnsi="Times New Roman"/>
          <w:lang w:eastAsia="ja-JP"/>
        </w:rPr>
        <w:tab/>
      </w:r>
      <w:r w:rsidRPr="0032623E">
        <w:rPr>
          <w:rFonts w:ascii="Times New Roman" w:hAnsi="Times New Roman"/>
        </w:rPr>
        <w:t>TEL:</w:t>
      </w:r>
      <w:r w:rsidRPr="0032623E">
        <w:rPr>
          <w:rFonts w:ascii="Times New Roman" w:hAnsi="Times New Roman"/>
          <w:lang w:eastAsia="ja-JP"/>
        </w:rPr>
        <w:t xml:space="preserve"> </w:t>
      </w:r>
      <w:r w:rsidRPr="0032623E">
        <w:rPr>
          <w:rFonts w:ascii="Times New Roman" w:hAnsi="Times New Roman"/>
        </w:rPr>
        <w:t>+81-92-802-2878</w:t>
      </w:r>
    </w:p>
    <w:p w14:paraId="78AB87DF" w14:textId="118FAC1F" w:rsidR="001E5305" w:rsidRPr="0032623E" w:rsidRDefault="00F32D7A" w:rsidP="001E5305">
      <w:pPr>
        <w:pStyle w:val="FACorrespondingAuthorFootnote"/>
        <w:spacing w:line="276" w:lineRule="auto"/>
        <w:rPr>
          <w:rFonts w:ascii="Times New Roman" w:hAnsi="Times New Roman"/>
        </w:rPr>
      </w:pPr>
      <w:r w:rsidRPr="0032623E">
        <w:rPr>
          <w:rFonts w:ascii="Times New Roman" w:hAnsi="Times New Roman"/>
        </w:rPr>
        <w:t xml:space="preserve">E-mail: </w:t>
      </w:r>
      <w:r w:rsidR="001E5305" w:rsidRPr="0032623E">
        <w:rPr>
          <w:rFonts w:ascii="Times New Roman" w:hAnsi="Times New Roman"/>
        </w:rPr>
        <w:t>k-tanaka@cstf.kyushu-u.ac.jp</w:t>
      </w:r>
    </w:p>
    <w:p w14:paraId="32894BE9" w14:textId="256AC9B1" w:rsidR="00F85BD8" w:rsidRDefault="001E5305" w:rsidP="00F85BD8">
      <w:pPr>
        <w:spacing w:after="0"/>
        <w:jc w:val="left"/>
        <w:rPr>
          <w:rFonts w:ascii="Times New Roman" w:hAnsi="Times New Roman"/>
        </w:rPr>
      </w:pPr>
      <w:r w:rsidRPr="0032623E">
        <w:rPr>
          <w:rFonts w:ascii="Times New Roman" w:hAnsi="Times New Roman"/>
        </w:rPr>
        <w:br w:type="page"/>
      </w:r>
    </w:p>
    <w:p w14:paraId="6BE45001" w14:textId="7998C467" w:rsidR="00DD2CB6" w:rsidRPr="00B351E2" w:rsidRDefault="00DD2CB6" w:rsidP="002D4B98">
      <w:pPr>
        <w:spacing w:after="0"/>
        <w:rPr>
          <w:rFonts w:ascii="Times New Roman" w:hAnsi="Times New Roman"/>
          <w:b/>
          <w:szCs w:val="24"/>
        </w:rPr>
      </w:pPr>
      <w:r w:rsidRPr="00B351E2">
        <w:rPr>
          <w:rFonts w:ascii="Times New Roman" w:hAnsi="Times New Roman"/>
          <w:b/>
          <w:szCs w:val="24"/>
        </w:rPr>
        <w:lastRenderedPageBreak/>
        <w:t>Supporting Data</w:t>
      </w:r>
    </w:p>
    <w:p w14:paraId="55118AC1" w14:textId="3A016C6A" w:rsidR="00DD2CB6" w:rsidRPr="006679B1" w:rsidRDefault="00DD2CB6" w:rsidP="006679B1">
      <w:pPr>
        <w:ind w:firstLine="720"/>
        <w:rPr>
          <w:rFonts w:ascii="Times New Roman" w:hAnsi="Times New Roman"/>
          <w:b/>
        </w:rPr>
      </w:pPr>
      <w:r w:rsidRPr="006679B1">
        <w:rPr>
          <w:rFonts w:ascii="Times New Roman" w:hAnsi="Times New Roman"/>
          <w:b/>
        </w:rPr>
        <w:t>Effect of tip radius on apparent chain width</w:t>
      </w:r>
      <w:r w:rsidR="006679B1" w:rsidRPr="006679B1">
        <w:rPr>
          <w:rFonts w:ascii="Times New Roman" w:hAnsi="Times New Roman"/>
          <w:b/>
        </w:rPr>
        <w:t xml:space="preserve">.  </w:t>
      </w:r>
      <w:r w:rsidRPr="00935630">
        <w:rPr>
          <w:rFonts w:ascii="Times New Roman" w:hAnsi="Times New Roman"/>
        </w:rPr>
        <w:t>The diameter of a polymer chain is apparently broadened in an AFM image by the convolution effect of the tip radius (</w:t>
      </w:r>
      <w:r w:rsidRPr="00935630">
        <w:rPr>
          <w:rFonts w:ascii="Times New Roman" w:hAnsi="Times New Roman"/>
          <w:i/>
        </w:rPr>
        <w:t>R</w:t>
      </w:r>
      <w:r w:rsidRPr="00935630">
        <w:rPr>
          <w:rFonts w:ascii="Times New Roman" w:hAnsi="Times New Roman"/>
        </w:rPr>
        <w:t xml:space="preserve"> = 7 nm), a possible value for the real chain radius (</w:t>
      </w:r>
      <w:r w:rsidRPr="00935630">
        <w:rPr>
          <w:rFonts w:ascii="Times New Roman" w:hAnsi="Times New Roman"/>
          <w:i/>
        </w:rPr>
        <w:t>r</w:t>
      </w:r>
      <w:r w:rsidRPr="00935630">
        <w:rPr>
          <w:rFonts w:ascii="Times New Roman" w:hAnsi="Times New Roman"/>
        </w:rPr>
        <w:t>) was extracted following the equation (</w:t>
      </w:r>
      <w:r w:rsidR="002D4B98">
        <w:rPr>
          <w:rFonts w:ascii="Times New Roman" w:hAnsi="Times New Roman"/>
        </w:rPr>
        <w:t>1</w:t>
      </w:r>
      <w:proofErr w:type="gramStart"/>
      <w:r w:rsidRPr="00935630">
        <w:rPr>
          <w:rFonts w:ascii="Times New Roman" w:hAnsi="Times New Roman"/>
        </w:rPr>
        <w:t>);</w:t>
      </w:r>
      <w:r w:rsidRPr="00935630">
        <w:rPr>
          <w:rFonts w:ascii="Times New Roman" w:hAnsi="Times New Roman"/>
          <w:vertAlign w:val="superscript"/>
        </w:rPr>
        <w:t>S</w:t>
      </w:r>
      <w:proofErr w:type="gramEnd"/>
      <w:r w:rsidRPr="00935630">
        <w:rPr>
          <w:rFonts w:ascii="Times New Roman" w:hAnsi="Times New Roman"/>
          <w:vertAlign w:val="superscript"/>
        </w:rPr>
        <w:t>1</w:t>
      </w:r>
      <w:r w:rsidRPr="00935630">
        <w:rPr>
          <w:rFonts w:ascii="Times New Roman" w:hAnsi="Times New Roman"/>
        </w:rPr>
        <w:t xml:space="preserve"> </w:t>
      </w:r>
    </w:p>
    <w:p w14:paraId="1D04E8EE" w14:textId="6623AACB" w:rsidR="00DD2CB6" w:rsidRPr="00935630" w:rsidRDefault="00DD2CB6" w:rsidP="006679B1">
      <w:pPr>
        <w:ind w:firstLine="709"/>
        <w:rPr>
          <w:rFonts w:ascii="Times New Roman" w:hAnsi="Times New Roman"/>
        </w:rPr>
      </w:pPr>
      <w:r w:rsidRPr="00935630">
        <w:rPr>
          <w:rFonts w:ascii="Times New Roman" w:hAnsi="Times New Roman"/>
          <w:i/>
        </w:rPr>
        <w:t>D</w:t>
      </w:r>
      <w:r w:rsidRPr="00935630">
        <w:rPr>
          <w:rFonts w:ascii="Times New Roman" w:hAnsi="Times New Roman"/>
        </w:rPr>
        <w:t xml:space="preserve"> = 2(</w:t>
      </w:r>
      <w:proofErr w:type="spellStart"/>
      <w:r w:rsidRPr="00935630">
        <w:rPr>
          <w:rFonts w:ascii="Times New Roman" w:hAnsi="Times New Roman"/>
          <w:i/>
        </w:rPr>
        <w:t>r</w:t>
      </w:r>
      <w:r w:rsidRPr="00935630">
        <w:rPr>
          <w:rFonts w:ascii="Times New Roman" w:hAnsi="Times New Roman"/>
        </w:rPr>
        <w:t>•</w:t>
      </w:r>
      <w:r w:rsidRPr="00935630">
        <w:rPr>
          <w:rFonts w:ascii="Times New Roman" w:hAnsi="Times New Roman"/>
          <w:i/>
        </w:rPr>
        <w:t>R</w:t>
      </w:r>
      <w:proofErr w:type="spellEnd"/>
      <w:r w:rsidRPr="00935630">
        <w:rPr>
          <w:rFonts w:ascii="Times New Roman" w:hAnsi="Times New Roman"/>
        </w:rPr>
        <w:t>)</w:t>
      </w:r>
      <w:r w:rsidRPr="00935630">
        <w:rPr>
          <w:rFonts w:ascii="Times New Roman" w:hAnsi="Times New Roman"/>
          <w:vertAlign w:val="superscript"/>
        </w:rPr>
        <w:t>1/2</w:t>
      </w:r>
      <w:r w:rsidRPr="00935630">
        <w:rPr>
          <w:rFonts w:ascii="Times New Roman" w:hAnsi="Times New Roman"/>
        </w:rPr>
        <w:tab/>
      </w:r>
      <w:r w:rsidRPr="00935630">
        <w:rPr>
          <w:rFonts w:ascii="Times New Roman" w:hAnsi="Times New Roman"/>
        </w:rPr>
        <w:tab/>
      </w:r>
      <w:r w:rsidRPr="00935630">
        <w:rPr>
          <w:rFonts w:ascii="Times New Roman" w:hAnsi="Times New Roman"/>
        </w:rPr>
        <w:tab/>
      </w:r>
      <w:r w:rsidRPr="00935630">
        <w:rPr>
          <w:rFonts w:ascii="Times New Roman" w:hAnsi="Times New Roman"/>
        </w:rPr>
        <w:tab/>
      </w:r>
      <w:r w:rsidRPr="00935630">
        <w:rPr>
          <w:rFonts w:ascii="Times New Roman" w:hAnsi="Times New Roman"/>
        </w:rPr>
        <w:tab/>
      </w:r>
      <w:r w:rsidRPr="00935630">
        <w:rPr>
          <w:rFonts w:ascii="Times New Roman" w:hAnsi="Times New Roman"/>
        </w:rPr>
        <w:tab/>
      </w:r>
      <w:r w:rsidRPr="00935630">
        <w:rPr>
          <w:rFonts w:ascii="Times New Roman" w:hAnsi="Times New Roman"/>
        </w:rPr>
        <w:tab/>
      </w:r>
      <w:r w:rsidRPr="00935630">
        <w:rPr>
          <w:rFonts w:ascii="Times New Roman" w:hAnsi="Times New Roman"/>
        </w:rPr>
        <w:tab/>
      </w:r>
      <w:r w:rsidR="006679B1">
        <w:rPr>
          <w:rFonts w:ascii="Times New Roman" w:hAnsi="Times New Roman"/>
        </w:rPr>
        <w:tab/>
      </w:r>
      <w:r w:rsidRPr="00935630">
        <w:rPr>
          <w:rFonts w:ascii="Times New Roman" w:hAnsi="Times New Roman"/>
        </w:rPr>
        <w:t>(</w:t>
      </w:r>
      <w:r w:rsidR="002D4B98">
        <w:rPr>
          <w:rFonts w:ascii="Times New Roman" w:hAnsi="Times New Roman"/>
        </w:rPr>
        <w:t>1</w:t>
      </w:r>
      <w:r w:rsidRPr="00935630">
        <w:rPr>
          <w:rFonts w:ascii="Times New Roman" w:hAnsi="Times New Roman"/>
        </w:rPr>
        <w:t>)</w:t>
      </w:r>
    </w:p>
    <w:p w14:paraId="05787601" w14:textId="0EBF13A7" w:rsidR="00DD2CB6" w:rsidRDefault="00DD2CB6" w:rsidP="006679B1">
      <w:pPr>
        <w:rPr>
          <w:rFonts w:ascii="Times New Roman" w:hAnsi="Times New Roman"/>
        </w:rPr>
      </w:pPr>
      <w:r w:rsidRPr="00935630">
        <w:rPr>
          <w:rFonts w:ascii="Times New Roman" w:hAnsi="Times New Roman"/>
        </w:rPr>
        <w:t xml:space="preserve">where </w:t>
      </w:r>
      <w:r w:rsidRPr="00935630">
        <w:rPr>
          <w:rFonts w:ascii="Times New Roman" w:hAnsi="Times New Roman"/>
          <w:i/>
        </w:rPr>
        <w:t>D</w:t>
      </w:r>
      <w:r w:rsidRPr="00935630">
        <w:rPr>
          <w:rFonts w:ascii="Times New Roman" w:hAnsi="Times New Roman"/>
        </w:rPr>
        <w:t xml:space="preserve"> is half of the apparent chain width in the AFM image.  Figure S1 shows a schematic illustration of the relationship between a chain radius and a tip radius.</w:t>
      </w:r>
    </w:p>
    <w:p w14:paraId="7953C8B2" w14:textId="32FEC47F" w:rsidR="00DD2CB6" w:rsidRDefault="00DD2CB6" w:rsidP="00DD2CB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ja-JP"/>
        </w:rPr>
        <w:drawing>
          <wp:inline distT="0" distB="0" distL="0" distR="0" wp14:anchorId="04242590" wp14:editId="4DF5603D">
            <wp:extent cx="1422400" cy="998277"/>
            <wp:effectExtent l="0" t="0" r="635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839" cy="99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5B128" w14:textId="5D9129D2" w:rsidR="00DD2CB6" w:rsidRDefault="00DD2CB6" w:rsidP="006679B1">
      <w:pPr>
        <w:ind w:leftChars="200" w:left="480" w:rightChars="200" w:right="480"/>
        <w:jc w:val="center"/>
        <w:rPr>
          <w:rFonts w:ascii="Times New Roman" w:hAnsi="Times New Roman"/>
          <w:sz w:val="18"/>
          <w:szCs w:val="18"/>
        </w:rPr>
      </w:pPr>
      <w:r w:rsidRPr="00935630">
        <w:rPr>
          <w:rFonts w:ascii="Times New Roman" w:hAnsi="Times New Roman"/>
          <w:b/>
          <w:sz w:val="18"/>
          <w:szCs w:val="18"/>
        </w:rPr>
        <w:t>Figure S1.</w:t>
      </w:r>
      <w:r w:rsidRPr="00935630">
        <w:rPr>
          <w:rFonts w:ascii="Times New Roman" w:hAnsi="Times New Roman"/>
          <w:sz w:val="18"/>
          <w:szCs w:val="18"/>
        </w:rPr>
        <w:t xml:space="preserve">  A schematic illustration of the relationship between a chain radius and a tip radius.</w:t>
      </w:r>
    </w:p>
    <w:p w14:paraId="24FE4B83" w14:textId="77777777" w:rsidR="006679B1" w:rsidRPr="006679B1" w:rsidRDefault="006679B1" w:rsidP="006679B1">
      <w:pPr>
        <w:ind w:leftChars="200" w:left="480" w:rightChars="200" w:right="480"/>
        <w:jc w:val="center"/>
        <w:rPr>
          <w:rFonts w:ascii="Times New Roman" w:hAnsi="Times New Roman"/>
          <w:sz w:val="18"/>
          <w:szCs w:val="18"/>
        </w:rPr>
      </w:pPr>
    </w:p>
    <w:p w14:paraId="2CA89A24" w14:textId="6C8D2871" w:rsidR="00895CC4" w:rsidRPr="00732E57" w:rsidRDefault="00DD2CB6" w:rsidP="006679B1">
      <w:pPr>
        <w:ind w:firstLine="709"/>
        <w:rPr>
          <w:rFonts w:ascii="Times New Roman" w:hAnsi="Times New Roman"/>
          <w:color w:val="000000" w:themeColor="text1"/>
        </w:rPr>
      </w:pPr>
      <w:r w:rsidRPr="00732E57">
        <w:rPr>
          <w:rFonts w:ascii="Times New Roman" w:hAnsi="Times New Roman"/>
          <w:b/>
          <w:color w:val="000000" w:themeColor="text1"/>
        </w:rPr>
        <w:t>Temperature effect on chain conformation</w:t>
      </w:r>
      <w:r w:rsidR="006679B1" w:rsidRPr="00732E57">
        <w:rPr>
          <w:rFonts w:ascii="Times New Roman" w:hAnsi="Times New Roman"/>
          <w:b/>
          <w:color w:val="000000" w:themeColor="text1"/>
        </w:rPr>
        <w:t xml:space="preserve">.  </w:t>
      </w:r>
      <w:r w:rsidR="00895CC4" w:rsidRPr="00732E57">
        <w:rPr>
          <w:rFonts w:ascii="Times New Roman" w:hAnsi="Times New Roman"/>
          <w:color w:val="000000" w:themeColor="text1"/>
        </w:rPr>
        <w:t>Figure</w:t>
      </w:r>
      <w:r w:rsidR="00D43360" w:rsidRPr="00732E57">
        <w:rPr>
          <w:rFonts w:ascii="Times New Roman" w:hAnsi="Times New Roman"/>
          <w:color w:val="000000" w:themeColor="text1"/>
        </w:rPr>
        <w:t>s</w:t>
      </w:r>
      <w:r w:rsidR="00895CC4" w:rsidRPr="00732E57">
        <w:rPr>
          <w:rFonts w:ascii="Times New Roman" w:hAnsi="Times New Roman"/>
          <w:color w:val="000000" w:themeColor="text1"/>
        </w:rPr>
        <w:t xml:space="preserve"> S2 </w:t>
      </w:r>
      <w:r w:rsidR="00D43360" w:rsidRPr="00732E57">
        <w:rPr>
          <w:rFonts w:ascii="Times New Roman" w:hAnsi="Times New Roman"/>
          <w:color w:val="000000" w:themeColor="text1"/>
        </w:rPr>
        <w:t xml:space="preserve">and S3 show histograms of the height and width </w:t>
      </w:r>
      <w:r w:rsidR="005A2FF2" w:rsidRPr="00732E57">
        <w:rPr>
          <w:rFonts w:ascii="Times New Roman" w:hAnsi="Times New Roman"/>
          <w:color w:val="000000" w:themeColor="text1"/>
        </w:rPr>
        <w:t xml:space="preserve">populations </w:t>
      </w:r>
      <w:r w:rsidR="00D43360" w:rsidRPr="00732E57">
        <w:rPr>
          <w:rFonts w:ascii="Times New Roman" w:hAnsi="Times New Roman"/>
          <w:color w:val="000000" w:themeColor="text1"/>
        </w:rPr>
        <w:t xml:space="preserve">for </w:t>
      </w:r>
      <w:r w:rsidR="00E0557D" w:rsidRPr="00732E57">
        <w:rPr>
          <w:rFonts w:ascii="Times New Roman" w:hAnsi="Times New Roman"/>
          <w:color w:val="000000" w:themeColor="text1"/>
        </w:rPr>
        <w:t xml:space="preserve">PMMA300k </w:t>
      </w:r>
      <w:r w:rsidR="00D43360" w:rsidRPr="00732E57">
        <w:rPr>
          <w:rFonts w:ascii="Times New Roman" w:hAnsi="Times New Roman"/>
          <w:color w:val="000000" w:themeColor="text1"/>
        </w:rPr>
        <w:t>chain</w:t>
      </w:r>
      <w:r w:rsidR="00E0557D" w:rsidRPr="00732E57">
        <w:rPr>
          <w:rFonts w:ascii="Times New Roman" w:hAnsi="Times New Roman"/>
          <w:color w:val="000000" w:themeColor="text1"/>
        </w:rPr>
        <w:t>s</w:t>
      </w:r>
      <w:r w:rsidR="00D43360" w:rsidRPr="00732E57">
        <w:rPr>
          <w:rFonts w:ascii="Times New Roman" w:hAnsi="Times New Roman"/>
          <w:color w:val="000000" w:themeColor="text1"/>
        </w:rPr>
        <w:t xml:space="preserve"> at 298, 313, and 328 K. </w:t>
      </w:r>
      <w:r w:rsidR="00895CC4" w:rsidRPr="00732E57">
        <w:rPr>
          <w:rFonts w:ascii="Times New Roman" w:hAnsi="Times New Roman"/>
          <w:color w:val="000000" w:themeColor="text1"/>
        </w:rPr>
        <w:t xml:space="preserve"> </w:t>
      </w:r>
      <w:r w:rsidR="00D43360" w:rsidRPr="00732E57">
        <w:rPr>
          <w:rFonts w:ascii="Times New Roman" w:hAnsi="Times New Roman"/>
          <w:color w:val="000000" w:themeColor="text1"/>
        </w:rPr>
        <w:t xml:space="preserve">The height was </w:t>
      </w:r>
      <w:r w:rsidR="005A2FF2" w:rsidRPr="00732E57">
        <w:rPr>
          <w:rFonts w:ascii="Times New Roman" w:hAnsi="Times New Roman"/>
          <w:color w:val="000000" w:themeColor="text1"/>
        </w:rPr>
        <w:t>estimated</w:t>
      </w:r>
      <w:r w:rsidR="00D43360" w:rsidRPr="00732E57">
        <w:rPr>
          <w:rFonts w:ascii="Times New Roman" w:hAnsi="Times New Roman"/>
          <w:color w:val="000000" w:themeColor="text1"/>
        </w:rPr>
        <w:t xml:space="preserve"> by tracing </w:t>
      </w:r>
      <w:r w:rsidR="005A2FF2" w:rsidRPr="00732E57">
        <w:rPr>
          <w:rFonts w:ascii="Times New Roman" w:hAnsi="Times New Roman"/>
          <w:color w:val="000000" w:themeColor="text1"/>
        </w:rPr>
        <w:t>a</w:t>
      </w:r>
      <w:r w:rsidR="00D43360" w:rsidRPr="00732E57">
        <w:rPr>
          <w:rFonts w:ascii="Times New Roman" w:hAnsi="Times New Roman"/>
          <w:color w:val="000000" w:themeColor="text1"/>
        </w:rPr>
        <w:t xml:space="preserve"> contour line.  The width was </w:t>
      </w:r>
      <w:r w:rsidR="005A2FF2" w:rsidRPr="00732E57">
        <w:rPr>
          <w:rFonts w:ascii="Times New Roman" w:hAnsi="Times New Roman"/>
          <w:color w:val="000000" w:themeColor="text1"/>
        </w:rPr>
        <w:t xml:space="preserve">estimated </w:t>
      </w:r>
      <w:r w:rsidR="00D43360" w:rsidRPr="00732E57">
        <w:rPr>
          <w:rFonts w:ascii="Times New Roman" w:hAnsi="Times New Roman"/>
          <w:color w:val="000000" w:themeColor="text1"/>
        </w:rPr>
        <w:t xml:space="preserve">by obtaining the cross-sectional view along </w:t>
      </w:r>
      <w:r w:rsidR="005A2FF2" w:rsidRPr="00732E57">
        <w:rPr>
          <w:rFonts w:ascii="Times New Roman" w:hAnsi="Times New Roman"/>
          <w:color w:val="000000" w:themeColor="text1"/>
        </w:rPr>
        <w:t>a</w:t>
      </w:r>
      <w:r w:rsidR="00D43360" w:rsidRPr="00732E57">
        <w:rPr>
          <w:rFonts w:ascii="Times New Roman" w:hAnsi="Times New Roman"/>
          <w:color w:val="000000" w:themeColor="text1"/>
        </w:rPr>
        <w:t xml:space="preserve"> contour line at random.  </w:t>
      </w:r>
      <w:r w:rsidRPr="00732E57">
        <w:rPr>
          <w:rFonts w:ascii="Times New Roman" w:hAnsi="Times New Roman"/>
          <w:color w:val="000000" w:themeColor="text1"/>
        </w:rPr>
        <w:t>Figure S</w:t>
      </w:r>
      <w:r w:rsidR="005A631D" w:rsidRPr="00732E57">
        <w:rPr>
          <w:rFonts w:ascii="Times New Roman" w:hAnsi="Times New Roman"/>
          <w:color w:val="000000" w:themeColor="text1"/>
        </w:rPr>
        <w:t>4</w:t>
      </w:r>
      <w:r w:rsidRPr="00732E57">
        <w:rPr>
          <w:rFonts w:ascii="Times New Roman" w:hAnsi="Times New Roman"/>
          <w:color w:val="000000" w:themeColor="text1"/>
        </w:rPr>
        <w:t xml:space="preserve"> shows AFM images for PMMA300k chains acquired at 298 and 328 K, and 298 K after cooling down.  </w:t>
      </w:r>
      <w:r w:rsidR="006679B1" w:rsidRPr="00732E57">
        <w:rPr>
          <w:rFonts w:ascii="Times New Roman" w:hAnsi="Times New Roman"/>
          <w:color w:val="000000" w:themeColor="text1"/>
        </w:rPr>
        <w:t xml:space="preserve">Figure </w:t>
      </w:r>
      <w:r w:rsidR="00895CC4" w:rsidRPr="00732E57">
        <w:rPr>
          <w:rFonts w:ascii="Times New Roman" w:hAnsi="Times New Roman"/>
          <w:color w:val="000000" w:themeColor="text1"/>
        </w:rPr>
        <w:t xml:space="preserve">S5 </w:t>
      </w:r>
      <w:r w:rsidR="006679B1" w:rsidRPr="00732E57">
        <w:rPr>
          <w:rFonts w:ascii="Times New Roman" w:hAnsi="Times New Roman"/>
          <w:color w:val="000000" w:themeColor="text1"/>
        </w:rPr>
        <w:t>shows AFM images for chains acquired at 298, 378, and 393 K.</w:t>
      </w:r>
    </w:p>
    <w:p w14:paraId="2B33C5A9" w14:textId="75E96158" w:rsidR="00895CC4" w:rsidRDefault="00895CC4">
      <w:pPr>
        <w:spacing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60F7A94" w14:textId="31F592DB" w:rsidR="00895CC4" w:rsidRDefault="00895CC4" w:rsidP="00FE2B9C">
      <w:pPr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ja-JP"/>
        </w:rPr>
        <w:lastRenderedPageBreak/>
        <w:drawing>
          <wp:inline distT="0" distB="0" distL="0" distR="0" wp14:anchorId="363F3DCB" wp14:editId="6A8AE35D">
            <wp:extent cx="2539800" cy="1675800"/>
            <wp:effectExtent l="0" t="0" r="0" b="63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800" cy="167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FA823" w14:textId="3397C674" w:rsidR="00895CC4" w:rsidRDefault="00895CC4" w:rsidP="00FE2B9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ja-JP"/>
        </w:rPr>
        <w:drawing>
          <wp:inline distT="0" distB="0" distL="0" distR="0" wp14:anchorId="1A9B7BF2" wp14:editId="4A1E9FBC">
            <wp:extent cx="5295240" cy="2535480"/>
            <wp:effectExtent l="0" t="0" r="0" b="127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40" cy="25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AB7EB" w14:textId="0156E76D" w:rsidR="00895CC4" w:rsidRPr="007208B9" w:rsidRDefault="00895CC4" w:rsidP="00FE2B9C">
      <w:pPr>
        <w:spacing w:line="240" w:lineRule="exact"/>
        <w:ind w:leftChars="200" w:left="480" w:rightChars="200" w:right="480"/>
        <w:rPr>
          <w:rFonts w:ascii="Times New Roman" w:hAnsi="Times New Roman"/>
          <w:color w:val="000000" w:themeColor="text1"/>
          <w:sz w:val="18"/>
          <w:szCs w:val="18"/>
        </w:rPr>
      </w:pPr>
      <w:r w:rsidRPr="007208B9">
        <w:rPr>
          <w:rFonts w:ascii="Times New Roman" w:hAnsi="Times New Roman"/>
          <w:b/>
          <w:color w:val="000000" w:themeColor="text1"/>
          <w:sz w:val="18"/>
          <w:szCs w:val="18"/>
        </w:rPr>
        <w:t>Figure S2.</w:t>
      </w:r>
      <w:r w:rsidRPr="007208B9">
        <w:rPr>
          <w:rFonts w:ascii="Times New Roman" w:hAnsi="Times New Roman"/>
          <w:color w:val="000000" w:themeColor="text1"/>
          <w:sz w:val="18"/>
          <w:szCs w:val="18"/>
        </w:rPr>
        <w:t xml:space="preserve">  (a-f) Height images for PMMA300k chains on mica acquired at 298, 313, and 328 K, which were </w:t>
      </w:r>
      <w:r w:rsidR="00FE2B9C" w:rsidRPr="007208B9">
        <w:rPr>
          <w:rFonts w:ascii="Times New Roman" w:hAnsi="Times New Roman"/>
          <w:color w:val="000000" w:themeColor="text1"/>
          <w:sz w:val="18"/>
          <w:szCs w:val="18"/>
        </w:rPr>
        <w:t xml:space="preserve">the same as panels (a-f) of Figure 3.  </w:t>
      </w:r>
      <w:r w:rsidRPr="007208B9">
        <w:rPr>
          <w:rFonts w:ascii="Times New Roman" w:hAnsi="Times New Roman"/>
          <w:color w:val="000000" w:themeColor="text1"/>
          <w:sz w:val="18"/>
          <w:szCs w:val="18"/>
        </w:rPr>
        <w:t xml:space="preserve">(g-u) Height histograms for chains </w:t>
      </w:r>
      <w:r w:rsidRPr="007208B9">
        <w:rPr>
          <w:rFonts w:ascii="Times New Roman" w:hAnsi="Times New Roman"/>
          <w:b/>
          <w:color w:val="000000" w:themeColor="text1"/>
          <w:sz w:val="18"/>
          <w:szCs w:val="18"/>
        </w:rPr>
        <w:t>2</w:t>
      </w:r>
      <w:r w:rsidRPr="007208B9">
        <w:rPr>
          <w:rFonts w:ascii="Times New Roman" w:hAnsi="Times New Roman"/>
          <w:color w:val="000000" w:themeColor="text1"/>
          <w:sz w:val="18"/>
          <w:szCs w:val="18"/>
        </w:rPr>
        <w:t xml:space="preserve">, </w:t>
      </w:r>
      <w:r w:rsidRPr="007208B9">
        <w:rPr>
          <w:rFonts w:ascii="Times New Roman" w:hAnsi="Times New Roman"/>
          <w:b/>
          <w:color w:val="000000" w:themeColor="text1"/>
          <w:sz w:val="18"/>
          <w:szCs w:val="18"/>
        </w:rPr>
        <w:t>3</w:t>
      </w:r>
      <w:r w:rsidRPr="007208B9">
        <w:rPr>
          <w:rFonts w:ascii="Times New Roman" w:hAnsi="Times New Roman"/>
          <w:color w:val="000000" w:themeColor="text1"/>
          <w:sz w:val="18"/>
          <w:szCs w:val="18"/>
        </w:rPr>
        <w:t xml:space="preserve">, </w:t>
      </w:r>
      <w:r w:rsidRPr="007208B9">
        <w:rPr>
          <w:rFonts w:ascii="Times New Roman" w:hAnsi="Times New Roman"/>
          <w:b/>
          <w:color w:val="000000" w:themeColor="text1"/>
          <w:sz w:val="18"/>
          <w:szCs w:val="18"/>
        </w:rPr>
        <w:t>4</w:t>
      </w:r>
      <w:r w:rsidRPr="007208B9">
        <w:rPr>
          <w:rFonts w:ascii="Times New Roman" w:hAnsi="Times New Roman"/>
          <w:color w:val="000000" w:themeColor="text1"/>
          <w:sz w:val="18"/>
          <w:szCs w:val="18"/>
        </w:rPr>
        <w:t xml:space="preserve">, </w:t>
      </w:r>
      <w:r w:rsidRPr="007208B9">
        <w:rPr>
          <w:rFonts w:ascii="Times New Roman" w:hAnsi="Times New Roman"/>
          <w:b/>
          <w:color w:val="000000" w:themeColor="text1"/>
          <w:sz w:val="18"/>
          <w:szCs w:val="18"/>
        </w:rPr>
        <w:t>5</w:t>
      </w:r>
      <w:r w:rsidR="00FE2B9C" w:rsidRPr="007208B9">
        <w:rPr>
          <w:rFonts w:ascii="Times New Roman" w:hAnsi="Times New Roman"/>
          <w:color w:val="000000" w:themeColor="text1"/>
          <w:sz w:val="18"/>
          <w:szCs w:val="18"/>
        </w:rPr>
        <w:t xml:space="preserve"> and</w:t>
      </w:r>
      <w:r w:rsidRPr="007208B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7208B9">
        <w:rPr>
          <w:rFonts w:ascii="Times New Roman" w:hAnsi="Times New Roman"/>
          <w:b/>
          <w:color w:val="000000" w:themeColor="text1"/>
          <w:sz w:val="18"/>
          <w:szCs w:val="18"/>
        </w:rPr>
        <w:t>6</w:t>
      </w:r>
      <w:r w:rsidRPr="007208B9">
        <w:rPr>
          <w:rFonts w:ascii="Times New Roman" w:hAnsi="Times New Roman"/>
          <w:color w:val="000000" w:themeColor="text1"/>
          <w:sz w:val="18"/>
          <w:szCs w:val="18"/>
        </w:rPr>
        <w:t xml:space="preserve"> shown in panels (a-f) along the contour lines at (g, j, m, p, s) 298, (h, k, n, q, t) 313, and (</w:t>
      </w:r>
      <w:proofErr w:type="spellStart"/>
      <w:r w:rsidRPr="007208B9">
        <w:rPr>
          <w:rFonts w:ascii="Times New Roman" w:hAnsi="Times New Roman"/>
          <w:color w:val="000000" w:themeColor="text1"/>
          <w:sz w:val="18"/>
          <w:szCs w:val="18"/>
        </w:rPr>
        <w:t>i</w:t>
      </w:r>
      <w:proofErr w:type="spellEnd"/>
      <w:r w:rsidRPr="007208B9">
        <w:rPr>
          <w:rFonts w:ascii="Times New Roman" w:hAnsi="Times New Roman"/>
          <w:color w:val="000000" w:themeColor="text1"/>
          <w:sz w:val="18"/>
          <w:szCs w:val="18"/>
        </w:rPr>
        <w:t>, l, o, r, u) 328 K.</w:t>
      </w:r>
    </w:p>
    <w:p w14:paraId="2B744E49" w14:textId="2EBAD736" w:rsidR="00895CC4" w:rsidRPr="007208B9" w:rsidRDefault="00895CC4" w:rsidP="00FE2B9C">
      <w:pPr>
        <w:rPr>
          <w:rFonts w:ascii="Times New Roman" w:hAnsi="Times New Roman"/>
          <w:color w:val="000000" w:themeColor="text1"/>
        </w:rPr>
      </w:pPr>
    </w:p>
    <w:p w14:paraId="50DEF8AD" w14:textId="727B8480" w:rsidR="00895CC4" w:rsidRPr="007208B9" w:rsidRDefault="00895CC4" w:rsidP="00FE2B9C">
      <w:pPr>
        <w:rPr>
          <w:rFonts w:ascii="Times New Roman" w:hAnsi="Times New Roman"/>
          <w:color w:val="000000" w:themeColor="text1"/>
        </w:rPr>
      </w:pPr>
      <w:r w:rsidRPr="007208B9">
        <w:rPr>
          <w:rFonts w:ascii="Times New Roman" w:hAnsi="Times New Roman"/>
          <w:noProof/>
          <w:color w:val="000000" w:themeColor="text1"/>
          <w:lang w:eastAsia="ja-JP"/>
        </w:rPr>
        <w:drawing>
          <wp:inline distT="0" distB="0" distL="0" distR="0" wp14:anchorId="2EFD8FE7" wp14:editId="0839DBA8">
            <wp:extent cx="5867640" cy="239040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640" cy="239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A6580" w14:textId="2DC28168" w:rsidR="00895CC4" w:rsidRPr="007208B9" w:rsidRDefault="00895CC4" w:rsidP="00FE2B9C">
      <w:pPr>
        <w:spacing w:line="240" w:lineRule="exact"/>
        <w:ind w:leftChars="200" w:left="480" w:rightChars="200" w:right="480"/>
        <w:rPr>
          <w:rFonts w:ascii="Times New Roman" w:hAnsi="Times New Roman"/>
          <w:color w:val="000000" w:themeColor="text1"/>
          <w:sz w:val="18"/>
          <w:szCs w:val="18"/>
        </w:rPr>
      </w:pPr>
      <w:r w:rsidRPr="007208B9">
        <w:rPr>
          <w:rFonts w:ascii="Times New Roman" w:hAnsi="Times New Roman"/>
          <w:b/>
          <w:color w:val="000000" w:themeColor="text1"/>
          <w:sz w:val="18"/>
          <w:szCs w:val="18"/>
        </w:rPr>
        <w:t>Figure S3.</w:t>
      </w:r>
      <w:r w:rsidRPr="007208B9">
        <w:rPr>
          <w:rFonts w:ascii="Times New Roman" w:hAnsi="Times New Roman"/>
          <w:color w:val="000000" w:themeColor="text1"/>
          <w:sz w:val="18"/>
          <w:szCs w:val="18"/>
        </w:rPr>
        <w:t xml:space="preserve">  (a-r) Width histograms for chains </w:t>
      </w:r>
      <w:r w:rsidRPr="007208B9">
        <w:rPr>
          <w:rFonts w:ascii="Times New Roman" w:hAnsi="Times New Roman"/>
          <w:b/>
          <w:color w:val="000000" w:themeColor="text1"/>
          <w:sz w:val="18"/>
          <w:szCs w:val="18"/>
        </w:rPr>
        <w:t>1</w:t>
      </w:r>
      <w:r w:rsidRPr="007208B9">
        <w:rPr>
          <w:rFonts w:ascii="Times New Roman" w:hAnsi="Times New Roman"/>
          <w:color w:val="000000" w:themeColor="text1"/>
          <w:sz w:val="18"/>
          <w:szCs w:val="18"/>
        </w:rPr>
        <w:t xml:space="preserve">, </w:t>
      </w:r>
      <w:r w:rsidRPr="007208B9">
        <w:rPr>
          <w:rFonts w:ascii="Times New Roman" w:hAnsi="Times New Roman"/>
          <w:b/>
          <w:color w:val="000000" w:themeColor="text1"/>
          <w:sz w:val="18"/>
          <w:szCs w:val="18"/>
        </w:rPr>
        <w:t>2</w:t>
      </w:r>
      <w:r w:rsidRPr="007208B9">
        <w:rPr>
          <w:rFonts w:ascii="Times New Roman" w:hAnsi="Times New Roman"/>
          <w:color w:val="000000" w:themeColor="text1"/>
          <w:sz w:val="18"/>
          <w:szCs w:val="18"/>
        </w:rPr>
        <w:t xml:space="preserve">, </w:t>
      </w:r>
      <w:r w:rsidRPr="007208B9">
        <w:rPr>
          <w:rFonts w:ascii="Times New Roman" w:hAnsi="Times New Roman"/>
          <w:b/>
          <w:color w:val="000000" w:themeColor="text1"/>
          <w:sz w:val="18"/>
          <w:szCs w:val="18"/>
        </w:rPr>
        <w:t>3</w:t>
      </w:r>
      <w:r w:rsidRPr="007208B9">
        <w:rPr>
          <w:rFonts w:ascii="Times New Roman" w:hAnsi="Times New Roman"/>
          <w:color w:val="000000" w:themeColor="text1"/>
          <w:sz w:val="18"/>
          <w:szCs w:val="18"/>
        </w:rPr>
        <w:t xml:space="preserve">, </w:t>
      </w:r>
      <w:r w:rsidRPr="007208B9">
        <w:rPr>
          <w:rFonts w:ascii="Times New Roman" w:hAnsi="Times New Roman"/>
          <w:b/>
          <w:color w:val="000000" w:themeColor="text1"/>
          <w:sz w:val="18"/>
          <w:szCs w:val="18"/>
        </w:rPr>
        <w:t>4</w:t>
      </w:r>
      <w:r w:rsidRPr="007208B9">
        <w:rPr>
          <w:rFonts w:ascii="Times New Roman" w:hAnsi="Times New Roman"/>
          <w:color w:val="000000" w:themeColor="text1"/>
          <w:sz w:val="18"/>
          <w:szCs w:val="18"/>
        </w:rPr>
        <w:t xml:space="preserve">, </w:t>
      </w:r>
      <w:r w:rsidRPr="007208B9">
        <w:rPr>
          <w:rFonts w:ascii="Times New Roman" w:hAnsi="Times New Roman"/>
          <w:b/>
          <w:color w:val="000000" w:themeColor="text1"/>
          <w:sz w:val="18"/>
          <w:szCs w:val="18"/>
        </w:rPr>
        <w:t>5</w:t>
      </w:r>
      <w:r w:rsidR="00FE2B9C" w:rsidRPr="007208B9">
        <w:rPr>
          <w:rFonts w:ascii="Times New Roman" w:hAnsi="Times New Roman"/>
          <w:color w:val="000000" w:themeColor="text1"/>
          <w:sz w:val="18"/>
          <w:szCs w:val="18"/>
        </w:rPr>
        <w:t xml:space="preserve"> and</w:t>
      </w:r>
      <w:r w:rsidRPr="007208B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7208B9">
        <w:rPr>
          <w:rFonts w:ascii="Times New Roman" w:hAnsi="Times New Roman"/>
          <w:b/>
          <w:color w:val="000000" w:themeColor="text1"/>
          <w:sz w:val="18"/>
          <w:szCs w:val="18"/>
        </w:rPr>
        <w:t>6</w:t>
      </w:r>
      <w:r w:rsidRPr="007208B9">
        <w:rPr>
          <w:rFonts w:ascii="Times New Roman" w:hAnsi="Times New Roman"/>
          <w:color w:val="000000" w:themeColor="text1"/>
          <w:sz w:val="18"/>
          <w:szCs w:val="18"/>
        </w:rPr>
        <w:t xml:space="preserve"> shown in panels (a-f) in Figure S2 along the contour lines at (a, d, g, j, m, p) 298, (b, e, h, k, n, q) 313, and (c, f, </w:t>
      </w:r>
      <w:proofErr w:type="spellStart"/>
      <w:r w:rsidRPr="007208B9">
        <w:rPr>
          <w:rFonts w:ascii="Times New Roman" w:hAnsi="Times New Roman"/>
          <w:color w:val="000000" w:themeColor="text1"/>
          <w:sz w:val="18"/>
          <w:szCs w:val="18"/>
        </w:rPr>
        <w:t>i</w:t>
      </w:r>
      <w:proofErr w:type="spellEnd"/>
      <w:r w:rsidRPr="007208B9">
        <w:rPr>
          <w:rFonts w:ascii="Times New Roman" w:hAnsi="Times New Roman"/>
          <w:color w:val="000000" w:themeColor="text1"/>
          <w:sz w:val="18"/>
          <w:szCs w:val="18"/>
        </w:rPr>
        <w:t>, l, o, r) 328 K.</w:t>
      </w:r>
    </w:p>
    <w:p w14:paraId="5B2E2933" w14:textId="2CE634F2" w:rsidR="00DD2CB6" w:rsidRPr="00935630" w:rsidRDefault="00DD2CB6" w:rsidP="00DD2CB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ja-JP"/>
        </w:rPr>
        <w:lastRenderedPageBreak/>
        <w:drawing>
          <wp:inline distT="0" distB="0" distL="0" distR="0" wp14:anchorId="79C1C3E0" wp14:editId="31308189">
            <wp:extent cx="4051935" cy="1383030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935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6D9A6" w14:textId="6DF2AAA3" w:rsidR="00DD2CB6" w:rsidRPr="007208B9" w:rsidRDefault="00DD2CB6" w:rsidP="006679B1">
      <w:pPr>
        <w:spacing w:line="240" w:lineRule="exact"/>
        <w:ind w:leftChars="200" w:left="480" w:rightChars="200" w:right="480"/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r w:rsidRPr="00935630">
        <w:rPr>
          <w:rFonts w:ascii="Times New Roman" w:hAnsi="Times New Roman"/>
          <w:b/>
          <w:sz w:val="18"/>
          <w:szCs w:val="18"/>
        </w:rPr>
        <w:t>Fi</w:t>
      </w:r>
      <w:r w:rsidRPr="007208B9">
        <w:rPr>
          <w:rFonts w:ascii="Times New Roman" w:hAnsi="Times New Roman"/>
          <w:b/>
          <w:color w:val="000000" w:themeColor="text1"/>
          <w:sz w:val="18"/>
          <w:szCs w:val="18"/>
        </w:rPr>
        <w:t xml:space="preserve">gure </w:t>
      </w:r>
      <w:r w:rsidR="00895CC4" w:rsidRPr="007208B9">
        <w:rPr>
          <w:rFonts w:ascii="Times New Roman" w:hAnsi="Times New Roman"/>
          <w:b/>
          <w:color w:val="000000" w:themeColor="text1"/>
          <w:sz w:val="18"/>
          <w:szCs w:val="18"/>
        </w:rPr>
        <w:t>S4</w:t>
      </w:r>
      <w:r w:rsidRPr="007208B9">
        <w:rPr>
          <w:rFonts w:ascii="Times New Roman" w:hAnsi="Times New Roman"/>
          <w:b/>
          <w:color w:val="000000" w:themeColor="text1"/>
          <w:sz w:val="18"/>
          <w:szCs w:val="18"/>
        </w:rPr>
        <w:t>.</w:t>
      </w:r>
      <w:r w:rsidRPr="007208B9">
        <w:rPr>
          <w:rFonts w:ascii="Times New Roman" w:hAnsi="Times New Roman"/>
          <w:color w:val="000000" w:themeColor="text1"/>
          <w:sz w:val="18"/>
          <w:szCs w:val="18"/>
        </w:rPr>
        <w:t xml:space="preserve">  AFM ima</w:t>
      </w:r>
      <w:bookmarkStart w:id="0" w:name="_GoBack"/>
      <w:bookmarkEnd w:id="0"/>
      <w:r w:rsidRPr="007208B9">
        <w:rPr>
          <w:rFonts w:ascii="Times New Roman" w:hAnsi="Times New Roman"/>
          <w:color w:val="000000" w:themeColor="text1"/>
          <w:sz w:val="18"/>
          <w:szCs w:val="18"/>
        </w:rPr>
        <w:t xml:space="preserve">ges for PMMA300k chains acquired at (a) 298 and (b) 328 K, and (c) 298 K after </w:t>
      </w:r>
      <w:r w:rsidR="005A2FF2" w:rsidRPr="007208B9">
        <w:rPr>
          <w:rFonts w:ascii="Times New Roman" w:hAnsi="Times New Roman"/>
          <w:color w:val="000000" w:themeColor="text1"/>
          <w:sz w:val="18"/>
          <w:szCs w:val="18"/>
        </w:rPr>
        <w:t>328 K</w:t>
      </w:r>
      <w:r w:rsidRPr="007208B9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16E2248D" w14:textId="6DAFDCE8" w:rsidR="00DD2CB6" w:rsidRPr="007208B9" w:rsidRDefault="00DD2CB6" w:rsidP="00DD2CB6">
      <w:pPr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r w:rsidRPr="007208B9">
        <w:rPr>
          <w:rFonts w:ascii="Times New Roman" w:hAnsi="Times New Roman"/>
          <w:noProof/>
          <w:color w:val="000000" w:themeColor="text1"/>
          <w:sz w:val="18"/>
          <w:szCs w:val="18"/>
          <w:lang w:eastAsia="ja-JP"/>
        </w:rPr>
        <w:drawing>
          <wp:inline distT="0" distB="0" distL="0" distR="0" wp14:anchorId="19845BEB" wp14:editId="4D8B224E">
            <wp:extent cx="4024630" cy="138811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630" cy="138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26F49" w14:textId="11892861" w:rsidR="00DD2CB6" w:rsidRPr="007208B9" w:rsidRDefault="00DD2CB6" w:rsidP="006679B1">
      <w:pPr>
        <w:ind w:leftChars="200" w:left="480" w:rightChars="200" w:right="480"/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r w:rsidRPr="007208B9">
        <w:rPr>
          <w:rFonts w:ascii="Times New Roman" w:hAnsi="Times New Roman"/>
          <w:b/>
          <w:color w:val="000000" w:themeColor="text1"/>
          <w:sz w:val="18"/>
          <w:szCs w:val="18"/>
        </w:rPr>
        <w:t xml:space="preserve">Figure </w:t>
      </w:r>
      <w:r w:rsidR="00895CC4" w:rsidRPr="007208B9">
        <w:rPr>
          <w:rFonts w:ascii="Times New Roman" w:hAnsi="Times New Roman"/>
          <w:b/>
          <w:color w:val="000000" w:themeColor="text1"/>
          <w:sz w:val="18"/>
          <w:szCs w:val="18"/>
        </w:rPr>
        <w:t>S5</w:t>
      </w:r>
      <w:r w:rsidRPr="007208B9">
        <w:rPr>
          <w:rFonts w:ascii="Times New Roman" w:hAnsi="Times New Roman"/>
          <w:b/>
          <w:color w:val="000000" w:themeColor="text1"/>
          <w:sz w:val="18"/>
          <w:szCs w:val="18"/>
        </w:rPr>
        <w:t>.</w:t>
      </w:r>
      <w:r w:rsidRPr="007208B9">
        <w:rPr>
          <w:rFonts w:ascii="Times New Roman" w:hAnsi="Times New Roman"/>
          <w:color w:val="000000" w:themeColor="text1"/>
          <w:sz w:val="18"/>
          <w:szCs w:val="18"/>
        </w:rPr>
        <w:t xml:space="preserve">  AFM images for PMMA300k chains acquired at (a) 298, (b) 378, and (c) 393 K.</w:t>
      </w:r>
    </w:p>
    <w:p w14:paraId="7B0422C0" w14:textId="77777777" w:rsidR="00DD2CB6" w:rsidRPr="007208B9" w:rsidRDefault="00DD2CB6" w:rsidP="002D4B98">
      <w:pPr>
        <w:spacing w:after="0"/>
        <w:ind w:rightChars="200" w:right="480"/>
        <w:rPr>
          <w:rFonts w:ascii="Times New Roman" w:hAnsi="Times New Roman"/>
          <w:b/>
          <w:color w:val="000000" w:themeColor="text1"/>
          <w:szCs w:val="24"/>
        </w:rPr>
      </w:pPr>
      <w:r w:rsidRPr="007208B9">
        <w:rPr>
          <w:rFonts w:ascii="Times New Roman" w:hAnsi="Times New Roman"/>
          <w:b/>
          <w:color w:val="000000" w:themeColor="text1"/>
          <w:szCs w:val="24"/>
        </w:rPr>
        <w:t>Reference</w:t>
      </w:r>
    </w:p>
    <w:p w14:paraId="5AC94350" w14:textId="4FD88831" w:rsidR="00247CCC" w:rsidRPr="006679B1" w:rsidRDefault="00CF7043" w:rsidP="00CF7043">
      <w:pPr>
        <w:widowControl w:val="0"/>
        <w:spacing w:after="0"/>
        <w:ind w:leftChars="1" w:left="567" w:rightChars="200" w:right="480" w:hangingChars="269" w:hanging="565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S1)</w:t>
      </w:r>
      <w:r>
        <w:rPr>
          <w:rFonts w:ascii="Times New Roman" w:hAnsi="Times New Roman"/>
          <w:sz w:val="21"/>
          <w:szCs w:val="21"/>
        </w:rPr>
        <w:tab/>
      </w:r>
      <w:proofErr w:type="spellStart"/>
      <w:r w:rsidR="00DD2CB6" w:rsidRPr="006679B1">
        <w:rPr>
          <w:rFonts w:ascii="Times New Roman" w:hAnsi="Times New Roman"/>
          <w:sz w:val="21"/>
          <w:szCs w:val="21"/>
        </w:rPr>
        <w:t>Vesenka</w:t>
      </w:r>
      <w:proofErr w:type="spellEnd"/>
      <w:r w:rsidR="00DD2CB6" w:rsidRPr="006679B1">
        <w:rPr>
          <w:rFonts w:ascii="Times New Roman" w:hAnsi="Times New Roman"/>
          <w:sz w:val="21"/>
          <w:szCs w:val="21"/>
        </w:rPr>
        <w:t>,</w:t>
      </w:r>
      <w:r w:rsidR="00F85BD8" w:rsidRPr="00F85BD8">
        <w:rPr>
          <w:rFonts w:ascii="Times New Roman" w:hAnsi="Times New Roman"/>
          <w:sz w:val="21"/>
          <w:szCs w:val="21"/>
        </w:rPr>
        <w:t xml:space="preserve"> </w:t>
      </w:r>
      <w:r w:rsidR="00F85BD8" w:rsidRPr="006679B1">
        <w:rPr>
          <w:rFonts w:ascii="Times New Roman" w:hAnsi="Times New Roman"/>
          <w:sz w:val="21"/>
          <w:szCs w:val="21"/>
        </w:rPr>
        <w:t>J.</w:t>
      </w:r>
      <w:r w:rsidR="00142B90">
        <w:rPr>
          <w:rFonts w:ascii="Times New Roman" w:hAnsi="Times New Roman"/>
          <w:sz w:val="21"/>
          <w:szCs w:val="21"/>
        </w:rPr>
        <w:t>,</w:t>
      </w:r>
      <w:r w:rsidR="00F85BD8" w:rsidRPr="006679B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DD2CB6" w:rsidRPr="006679B1">
        <w:rPr>
          <w:rFonts w:ascii="Times New Roman" w:hAnsi="Times New Roman"/>
          <w:sz w:val="21"/>
          <w:szCs w:val="21"/>
        </w:rPr>
        <w:t>Guthold</w:t>
      </w:r>
      <w:proofErr w:type="spellEnd"/>
      <w:r w:rsidR="00DD2CB6" w:rsidRPr="006679B1">
        <w:rPr>
          <w:rFonts w:ascii="Times New Roman" w:hAnsi="Times New Roman"/>
          <w:sz w:val="21"/>
          <w:szCs w:val="21"/>
        </w:rPr>
        <w:t>,</w:t>
      </w:r>
      <w:r w:rsidR="00F85BD8" w:rsidRPr="006679B1">
        <w:rPr>
          <w:rFonts w:ascii="Times New Roman" w:hAnsi="Times New Roman"/>
          <w:sz w:val="21"/>
          <w:szCs w:val="21"/>
        </w:rPr>
        <w:t xml:space="preserve"> M.</w:t>
      </w:r>
      <w:r w:rsidR="00142B90">
        <w:rPr>
          <w:rFonts w:ascii="Times New Roman" w:hAnsi="Times New Roman"/>
          <w:sz w:val="21"/>
          <w:szCs w:val="21"/>
        </w:rPr>
        <w:t>,</w:t>
      </w:r>
      <w:r w:rsidR="00F85BD8" w:rsidRPr="006679B1">
        <w:rPr>
          <w:rFonts w:ascii="Times New Roman" w:hAnsi="Times New Roman"/>
          <w:sz w:val="21"/>
          <w:szCs w:val="21"/>
        </w:rPr>
        <w:t xml:space="preserve"> </w:t>
      </w:r>
      <w:r w:rsidR="00DD2CB6" w:rsidRPr="006679B1">
        <w:rPr>
          <w:rFonts w:ascii="Times New Roman" w:hAnsi="Times New Roman"/>
          <w:sz w:val="21"/>
          <w:szCs w:val="21"/>
        </w:rPr>
        <w:t>Tang,</w:t>
      </w:r>
      <w:r w:rsidR="00F85BD8" w:rsidRPr="006679B1">
        <w:rPr>
          <w:rFonts w:ascii="Times New Roman" w:hAnsi="Times New Roman"/>
          <w:sz w:val="21"/>
          <w:szCs w:val="21"/>
        </w:rPr>
        <w:t xml:space="preserve"> C. L.</w:t>
      </w:r>
      <w:r w:rsidR="00142B90">
        <w:rPr>
          <w:rFonts w:ascii="Times New Roman" w:hAnsi="Times New Roman"/>
          <w:sz w:val="21"/>
          <w:szCs w:val="21"/>
        </w:rPr>
        <w:t>,</w:t>
      </w:r>
      <w:r w:rsidR="00F85BD8" w:rsidRPr="006679B1">
        <w:rPr>
          <w:rFonts w:ascii="Times New Roman" w:hAnsi="Times New Roman"/>
          <w:sz w:val="21"/>
          <w:szCs w:val="21"/>
        </w:rPr>
        <w:t xml:space="preserve"> </w:t>
      </w:r>
      <w:r w:rsidR="00DD2CB6" w:rsidRPr="006679B1">
        <w:rPr>
          <w:rFonts w:ascii="Times New Roman" w:hAnsi="Times New Roman"/>
          <w:sz w:val="21"/>
          <w:szCs w:val="21"/>
        </w:rPr>
        <w:t>Keller,</w:t>
      </w:r>
      <w:r w:rsidR="00F85BD8" w:rsidRPr="006679B1">
        <w:rPr>
          <w:rFonts w:ascii="Times New Roman" w:hAnsi="Times New Roman"/>
          <w:sz w:val="21"/>
          <w:szCs w:val="21"/>
        </w:rPr>
        <w:t xml:space="preserve"> D.</w:t>
      </w:r>
      <w:r w:rsidR="00142B90">
        <w:rPr>
          <w:rFonts w:ascii="Times New Roman" w:hAnsi="Times New Roman"/>
          <w:sz w:val="21"/>
          <w:szCs w:val="21"/>
        </w:rPr>
        <w:t>,</w:t>
      </w:r>
      <w:r w:rsidR="00F85BD8" w:rsidRPr="006679B1">
        <w:rPr>
          <w:rFonts w:ascii="Times New Roman" w:hAnsi="Times New Roman"/>
          <w:sz w:val="21"/>
          <w:szCs w:val="21"/>
        </w:rPr>
        <w:t xml:space="preserve"> </w:t>
      </w:r>
      <w:r w:rsidR="00DD2CB6" w:rsidRPr="006679B1">
        <w:rPr>
          <w:rFonts w:ascii="Times New Roman" w:hAnsi="Times New Roman"/>
          <w:sz w:val="21"/>
          <w:szCs w:val="21"/>
        </w:rPr>
        <w:t>Delaine,</w:t>
      </w:r>
      <w:r w:rsidR="00F85BD8" w:rsidRPr="00F85BD8">
        <w:rPr>
          <w:rFonts w:ascii="Times New Roman" w:hAnsi="Times New Roman"/>
          <w:sz w:val="21"/>
          <w:szCs w:val="21"/>
        </w:rPr>
        <w:t xml:space="preserve"> </w:t>
      </w:r>
      <w:r w:rsidR="00F85BD8" w:rsidRPr="006679B1">
        <w:rPr>
          <w:rFonts w:ascii="Times New Roman" w:hAnsi="Times New Roman"/>
          <w:sz w:val="21"/>
          <w:szCs w:val="21"/>
        </w:rPr>
        <w:t xml:space="preserve">E. </w:t>
      </w:r>
      <w:r w:rsidR="00F85BD8">
        <w:rPr>
          <w:rFonts w:ascii="Times New Roman" w:hAnsi="Times New Roman"/>
          <w:sz w:val="21"/>
          <w:szCs w:val="21"/>
        </w:rPr>
        <w:t>&amp;</w:t>
      </w:r>
      <w:r w:rsidR="00DD2CB6" w:rsidRPr="006679B1">
        <w:rPr>
          <w:rFonts w:ascii="Times New Roman" w:hAnsi="Times New Roman"/>
          <w:sz w:val="21"/>
          <w:szCs w:val="21"/>
        </w:rPr>
        <w:t xml:space="preserve"> Bustamante,</w:t>
      </w:r>
      <w:r w:rsidR="00F85BD8" w:rsidRPr="00F85BD8">
        <w:rPr>
          <w:rFonts w:ascii="Times New Roman" w:hAnsi="Times New Roman"/>
          <w:sz w:val="21"/>
          <w:szCs w:val="21"/>
        </w:rPr>
        <w:t xml:space="preserve"> </w:t>
      </w:r>
      <w:r w:rsidR="00F85BD8" w:rsidRPr="006679B1">
        <w:rPr>
          <w:rFonts w:ascii="Times New Roman" w:hAnsi="Times New Roman"/>
          <w:sz w:val="21"/>
          <w:szCs w:val="21"/>
        </w:rPr>
        <w:t>C.</w:t>
      </w:r>
      <w:r w:rsidR="002D4B98">
        <w:rPr>
          <w:rFonts w:ascii="Times New Roman" w:hAnsi="Times New Roman"/>
          <w:sz w:val="21"/>
          <w:szCs w:val="21"/>
        </w:rPr>
        <w:t xml:space="preserve"> Substrate preparation for reliable imaging of DNA molecules with the scanning force microscope.</w:t>
      </w:r>
      <w:r w:rsidR="00DD2CB6" w:rsidRPr="006679B1">
        <w:rPr>
          <w:rFonts w:ascii="Times New Roman" w:hAnsi="Times New Roman"/>
          <w:sz w:val="21"/>
          <w:szCs w:val="21"/>
        </w:rPr>
        <w:t xml:space="preserve"> </w:t>
      </w:r>
      <w:r w:rsidR="00DD2CB6" w:rsidRPr="006679B1">
        <w:rPr>
          <w:rFonts w:ascii="Times New Roman" w:hAnsi="Times New Roman"/>
          <w:i/>
          <w:sz w:val="21"/>
          <w:szCs w:val="21"/>
        </w:rPr>
        <w:t>Ultramicroscopy</w:t>
      </w:r>
      <w:r w:rsidR="00DD2CB6" w:rsidRPr="006679B1">
        <w:rPr>
          <w:rFonts w:ascii="Times New Roman" w:hAnsi="Times New Roman"/>
          <w:sz w:val="21"/>
          <w:szCs w:val="21"/>
        </w:rPr>
        <w:t xml:space="preserve"> </w:t>
      </w:r>
      <w:r w:rsidR="00DD2CB6" w:rsidRPr="006679B1">
        <w:rPr>
          <w:rFonts w:ascii="Times New Roman" w:hAnsi="Times New Roman"/>
          <w:b/>
          <w:bCs/>
          <w:iCs/>
          <w:sz w:val="21"/>
          <w:szCs w:val="21"/>
        </w:rPr>
        <w:t>42-44</w:t>
      </w:r>
      <w:r w:rsidR="00DD2CB6" w:rsidRPr="006679B1">
        <w:rPr>
          <w:rFonts w:ascii="Times New Roman" w:hAnsi="Times New Roman"/>
          <w:sz w:val="21"/>
          <w:szCs w:val="21"/>
        </w:rPr>
        <w:t>, 1243-1249</w:t>
      </w:r>
      <w:r w:rsidR="00F85BD8">
        <w:rPr>
          <w:rFonts w:ascii="Times New Roman" w:hAnsi="Times New Roman"/>
          <w:sz w:val="21"/>
          <w:szCs w:val="21"/>
        </w:rPr>
        <w:t xml:space="preserve"> (</w:t>
      </w:r>
      <w:r w:rsidR="00F85BD8" w:rsidRPr="006679B1">
        <w:rPr>
          <w:rFonts w:ascii="Times New Roman" w:hAnsi="Times New Roman"/>
          <w:bCs/>
          <w:sz w:val="21"/>
          <w:szCs w:val="21"/>
        </w:rPr>
        <w:t>1992</w:t>
      </w:r>
      <w:r w:rsidR="00F85BD8">
        <w:rPr>
          <w:rFonts w:ascii="Times New Roman" w:hAnsi="Times New Roman"/>
          <w:bCs/>
          <w:sz w:val="21"/>
          <w:szCs w:val="21"/>
        </w:rPr>
        <w:t>)</w:t>
      </w:r>
      <w:r w:rsidR="00DD2CB6" w:rsidRPr="006679B1">
        <w:rPr>
          <w:rFonts w:ascii="Times New Roman" w:hAnsi="Times New Roman"/>
          <w:sz w:val="21"/>
          <w:szCs w:val="21"/>
        </w:rPr>
        <w:t>.</w:t>
      </w:r>
    </w:p>
    <w:sectPr w:rsidR="00247CCC" w:rsidRPr="006679B1" w:rsidSect="000E73CB">
      <w:footerReference w:type="even" r:id="rId14"/>
      <w:footerReference w:type="default" r:id="rId15"/>
      <w:footerReference w:type="first" r:id="rId16"/>
      <w:type w:val="continuous"/>
      <w:pgSz w:w="12240" w:h="15840" w:code="1"/>
      <w:pgMar w:top="1418" w:right="1418" w:bottom="1418" w:left="1418" w:header="0" w:footer="0" w:gutter="0"/>
      <w:pgNumType w:start="1"/>
      <w:cols w:space="475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5F0FA" w14:textId="77777777" w:rsidR="00C31F61" w:rsidRDefault="00C31F61">
      <w:r>
        <w:separator/>
      </w:r>
    </w:p>
  </w:endnote>
  <w:endnote w:type="continuationSeparator" w:id="0">
    <w:p w14:paraId="26901C55" w14:textId="77777777" w:rsidR="00C31F61" w:rsidRDefault="00C31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9EA4A" w14:textId="77777777" w:rsidR="0073518E" w:rsidRDefault="0073518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4</w:t>
    </w:r>
    <w:r>
      <w:rPr>
        <w:rStyle w:val="a9"/>
      </w:rPr>
      <w:fldChar w:fldCharType="end"/>
    </w:r>
  </w:p>
  <w:p w14:paraId="1B8DCB63" w14:textId="77777777" w:rsidR="0073518E" w:rsidRDefault="0073518E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98ED9" w14:textId="22E28FB0" w:rsidR="0073518E" w:rsidRDefault="0073518E">
    <w:pPr>
      <w:pStyle w:val="a7"/>
      <w:jc w:val="right"/>
    </w:pPr>
    <w:r>
      <w:t>S</w:t>
    </w:r>
    <w:sdt>
      <w:sdtPr>
        <w:id w:val="117476655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FE2B9C" w:rsidRPr="00FE2B9C">
          <w:rPr>
            <w:noProof/>
            <w:lang w:val="ja-JP" w:eastAsia="ja-JP"/>
          </w:rPr>
          <w:t>4</w:t>
        </w:r>
        <w:r>
          <w:fldChar w:fldCharType="end"/>
        </w:r>
      </w:sdtContent>
    </w:sdt>
  </w:p>
  <w:p w14:paraId="3C8E06C3" w14:textId="77777777" w:rsidR="0073518E" w:rsidRDefault="0073518E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86D3B" w14:textId="7CE3051B" w:rsidR="000E73CB" w:rsidRDefault="000E73CB" w:rsidP="00F85BD8">
    <w:pPr>
      <w:pStyle w:val="a7"/>
      <w:jc w:val="right"/>
    </w:pPr>
    <w:r>
      <w:t>S</w:t>
    </w:r>
    <w:sdt>
      <w:sdtPr>
        <w:id w:val="2792655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FE2B9C" w:rsidRPr="00FE2B9C">
          <w:rPr>
            <w:noProof/>
            <w:lang w:val="ja-JP" w:eastAsia="ja-JP"/>
          </w:rPr>
          <w:t>1</w:t>
        </w:r>
        <w:r>
          <w:fldChar w:fldCharType="end"/>
        </w:r>
      </w:sdtContent>
    </w:sdt>
  </w:p>
  <w:p w14:paraId="3CF6F379" w14:textId="71F596F4" w:rsidR="000E73CB" w:rsidRDefault="000E73C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AC3E1" w14:textId="77777777" w:rsidR="00C31F61" w:rsidRDefault="00C31F61">
      <w:r>
        <w:separator/>
      </w:r>
    </w:p>
  </w:footnote>
  <w:footnote w:type="continuationSeparator" w:id="0">
    <w:p w14:paraId="32E9FF5D" w14:textId="77777777" w:rsidR="00C31F61" w:rsidRDefault="00C31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C7269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lvlText w:val="(%1)"/>
      <w:lvlJc w:val="left"/>
      <w:pPr>
        <w:tabs>
          <w:tab w:val="num" w:pos="300"/>
        </w:tabs>
        <w:ind w:left="300" w:hanging="300"/>
      </w:pPr>
      <w:rPr>
        <w:rFonts w:hint="default"/>
      </w:rPr>
    </w:lvl>
  </w:abstractNum>
  <w:abstractNum w:abstractNumId="2" w15:restartNumberingAfterBreak="0">
    <w:nsid w:val="00000002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3" w15:restartNumberingAfterBreak="0">
    <w:nsid w:val="0242405E"/>
    <w:multiLevelType w:val="hybridMultilevel"/>
    <w:tmpl w:val="A04044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1EFC33D4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93452F3"/>
    <w:multiLevelType w:val="hybridMultilevel"/>
    <w:tmpl w:val="5A24B154"/>
    <w:lvl w:ilvl="0" w:tplc="26F8735E">
      <w:start w:val="1"/>
      <w:numFmt w:val="decimal"/>
      <w:lvlText w:val="S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ADF5084"/>
    <w:multiLevelType w:val="hybridMultilevel"/>
    <w:tmpl w:val="6020FEF2"/>
    <w:lvl w:ilvl="0" w:tplc="F1E09E52">
      <w:start w:val="12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BF74565"/>
    <w:multiLevelType w:val="hybridMultilevel"/>
    <w:tmpl w:val="1AFC95DE"/>
    <w:lvl w:ilvl="0" w:tplc="FFFFFFFF">
      <w:start w:val="1"/>
      <w:numFmt w:val="decimal"/>
      <w:lvlText w:val="(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358414F"/>
    <w:multiLevelType w:val="hybridMultilevel"/>
    <w:tmpl w:val="25FEE722"/>
    <w:lvl w:ilvl="0" w:tplc="10AAC466">
      <w:start w:val="1"/>
      <w:numFmt w:val="decimal"/>
      <w:lvlText w:val="%1)"/>
      <w:lvlJc w:val="left"/>
      <w:pPr>
        <w:tabs>
          <w:tab w:val="num" w:pos="555"/>
        </w:tabs>
        <w:ind w:left="555" w:hanging="555"/>
      </w:pPr>
      <w:rPr>
        <w:rFonts w:eastAsia="平成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5F63742"/>
    <w:multiLevelType w:val="hybridMultilevel"/>
    <w:tmpl w:val="9F76E916"/>
    <w:lvl w:ilvl="0" w:tplc="F7A2B30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167D5E70"/>
    <w:multiLevelType w:val="hybridMultilevel"/>
    <w:tmpl w:val="B7AE11D2"/>
    <w:lvl w:ilvl="0" w:tplc="E780D2C6">
      <w:start w:val="1"/>
      <w:numFmt w:val="decimal"/>
      <w:lvlText w:val="(S%1)"/>
      <w:lvlJc w:val="left"/>
      <w:pPr>
        <w:ind w:left="420" w:hanging="4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80B1519"/>
    <w:multiLevelType w:val="hybridMultilevel"/>
    <w:tmpl w:val="74E27E20"/>
    <w:lvl w:ilvl="0" w:tplc="47249E46">
      <w:start w:val="3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89F3ADE"/>
    <w:multiLevelType w:val="hybridMultilevel"/>
    <w:tmpl w:val="F6360364"/>
    <w:lvl w:ilvl="0" w:tplc="0409000F">
      <w:start w:val="1"/>
      <w:numFmt w:val="decimal"/>
      <w:lvlText w:val="%1."/>
      <w:lvlJc w:val="left"/>
      <w:pPr>
        <w:tabs>
          <w:tab w:val="num" w:pos="846"/>
        </w:tabs>
        <w:ind w:left="846" w:hanging="420"/>
      </w:pPr>
      <w:rPr>
        <w:rFonts w:hint="eastAsia"/>
        <w:i w:val="0"/>
        <w:iCs w:val="0"/>
        <w:lang w:val="es-MX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B4D1DB3"/>
    <w:multiLevelType w:val="hybridMultilevel"/>
    <w:tmpl w:val="03067FF2"/>
    <w:lvl w:ilvl="0" w:tplc="1EFC33D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196EF1"/>
    <w:multiLevelType w:val="multilevel"/>
    <w:tmpl w:val="A7A01D8E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6AE1719"/>
    <w:multiLevelType w:val="hybridMultilevel"/>
    <w:tmpl w:val="788403F6"/>
    <w:lvl w:ilvl="0" w:tplc="8E56DBD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0236C49"/>
    <w:multiLevelType w:val="hybridMultilevel"/>
    <w:tmpl w:val="D4BCC0AA"/>
    <w:lvl w:ilvl="0" w:tplc="7FC29AD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56240FB"/>
    <w:multiLevelType w:val="hybridMultilevel"/>
    <w:tmpl w:val="344CC1DC"/>
    <w:lvl w:ilvl="0" w:tplc="7A78EC48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21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22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575B192C"/>
    <w:multiLevelType w:val="hybridMultilevel"/>
    <w:tmpl w:val="451249DC"/>
    <w:lvl w:ilvl="0" w:tplc="674C4CD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58F870F5"/>
    <w:multiLevelType w:val="hybridMultilevel"/>
    <w:tmpl w:val="5DA62DA2"/>
    <w:lvl w:ilvl="0" w:tplc="38929CAC">
      <w:start w:val="1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F807EB8"/>
    <w:multiLevelType w:val="hybridMultilevel"/>
    <w:tmpl w:val="78A49346"/>
    <w:lvl w:ilvl="0" w:tplc="5B0674A8">
      <w:start w:val="1"/>
      <w:numFmt w:val="decimal"/>
      <w:lvlText w:val="S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DEC58E6"/>
    <w:multiLevelType w:val="hybridMultilevel"/>
    <w:tmpl w:val="67A2345C"/>
    <w:lvl w:ilvl="0" w:tplc="68C4ADBA">
      <w:start w:val="10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50476A9"/>
    <w:multiLevelType w:val="hybridMultilevel"/>
    <w:tmpl w:val="14FC44E4"/>
    <w:lvl w:ilvl="0" w:tplc="CA409416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FC30E1"/>
    <w:multiLevelType w:val="hybridMultilevel"/>
    <w:tmpl w:val="AAFE62B4"/>
    <w:lvl w:ilvl="0" w:tplc="4C42D0EC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AC22C9F"/>
    <w:multiLevelType w:val="hybridMultilevel"/>
    <w:tmpl w:val="8110C148"/>
    <w:lvl w:ilvl="0" w:tplc="8174CA38">
      <w:start w:val="17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F9A014E"/>
    <w:multiLevelType w:val="hybridMultilevel"/>
    <w:tmpl w:val="FA1A5CF4"/>
    <w:lvl w:ilvl="0" w:tplc="466CF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1"/>
  </w:num>
  <w:num w:numId="2">
    <w:abstractNumId w:val="19"/>
  </w:num>
  <w:num w:numId="3">
    <w:abstractNumId w:val="22"/>
  </w:num>
  <w:num w:numId="4">
    <w:abstractNumId w:val="20"/>
  </w:num>
  <w:num w:numId="5">
    <w:abstractNumId w:val="17"/>
  </w:num>
  <w:num w:numId="6">
    <w:abstractNumId w:val="16"/>
  </w:num>
  <w:num w:numId="7">
    <w:abstractNumId w:val="13"/>
  </w:num>
  <w:num w:numId="8">
    <w:abstractNumId w:val="2"/>
  </w:num>
  <w:num w:numId="9">
    <w:abstractNumId w:val="6"/>
  </w:num>
  <w:num w:numId="10">
    <w:abstractNumId w:val="10"/>
  </w:num>
  <w:num w:numId="11">
    <w:abstractNumId w:val="24"/>
  </w:num>
  <w:num w:numId="12">
    <w:abstractNumId w:val="29"/>
  </w:num>
  <w:num w:numId="13">
    <w:abstractNumId w:val="5"/>
  </w:num>
  <w:num w:numId="14">
    <w:abstractNumId w:val="26"/>
  </w:num>
  <w:num w:numId="15">
    <w:abstractNumId w:val="7"/>
  </w:num>
  <w:num w:numId="16">
    <w:abstractNumId w:val="28"/>
  </w:num>
  <w:num w:numId="17">
    <w:abstractNumId w:val="11"/>
  </w:num>
  <w:num w:numId="18">
    <w:abstractNumId w:val="1"/>
  </w:num>
  <w:num w:numId="19">
    <w:abstractNumId w:val="27"/>
  </w:num>
  <w:num w:numId="20">
    <w:abstractNumId w:val="15"/>
  </w:num>
  <w:num w:numId="21">
    <w:abstractNumId w:val="18"/>
  </w:num>
  <w:num w:numId="22">
    <w:abstractNumId w:val="9"/>
  </w:num>
  <w:num w:numId="23">
    <w:abstractNumId w:val="0"/>
  </w:num>
  <w:num w:numId="24">
    <w:abstractNumId w:val="30"/>
  </w:num>
  <w:num w:numId="25">
    <w:abstractNumId w:val="14"/>
  </w:num>
  <w:num w:numId="26">
    <w:abstractNumId w:val="8"/>
  </w:num>
  <w:num w:numId="27">
    <w:abstractNumId w:val="23"/>
  </w:num>
  <w:num w:numId="28">
    <w:abstractNumId w:val="3"/>
  </w:num>
  <w:num w:numId="29">
    <w:abstractNumId w:val="12"/>
  </w:num>
  <w:num w:numId="30">
    <w:abstractNumId w:val="25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C0MLcwMjUwMzc1MDFU0lEKTi0uzszPAykwqgUAqUAEziwAAAA="/>
  </w:docVars>
  <w:rsids>
    <w:rsidRoot w:val="0005670E"/>
    <w:rsid w:val="00000039"/>
    <w:rsid w:val="00000329"/>
    <w:rsid w:val="000005BE"/>
    <w:rsid w:val="000005D0"/>
    <w:rsid w:val="000007AE"/>
    <w:rsid w:val="000011B6"/>
    <w:rsid w:val="00002234"/>
    <w:rsid w:val="000026BD"/>
    <w:rsid w:val="00002BD4"/>
    <w:rsid w:val="00003D92"/>
    <w:rsid w:val="0000407A"/>
    <w:rsid w:val="000045BC"/>
    <w:rsid w:val="00004D32"/>
    <w:rsid w:val="000050D8"/>
    <w:rsid w:val="00005A74"/>
    <w:rsid w:val="00005EAE"/>
    <w:rsid w:val="00006D65"/>
    <w:rsid w:val="0000742C"/>
    <w:rsid w:val="00007582"/>
    <w:rsid w:val="00007BE6"/>
    <w:rsid w:val="00007FE7"/>
    <w:rsid w:val="0001052A"/>
    <w:rsid w:val="000105C3"/>
    <w:rsid w:val="0001087F"/>
    <w:rsid w:val="000108AF"/>
    <w:rsid w:val="00011B90"/>
    <w:rsid w:val="000121BB"/>
    <w:rsid w:val="0001264A"/>
    <w:rsid w:val="000127AF"/>
    <w:rsid w:val="00012D5C"/>
    <w:rsid w:val="00013155"/>
    <w:rsid w:val="000135F3"/>
    <w:rsid w:val="00013912"/>
    <w:rsid w:val="00013BEA"/>
    <w:rsid w:val="00013F02"/>
    <w:rsid w:val="00014180"/>
    <w:rsid w:val="0001436D"/>
    <w:rsid w:val="000145AD"/>
    <w:rsid w:val="00014720"/>
    <w:rsid w:val="0001474B"/>
    <w:rsid w:val="000149CE"/>
    <w:rsid w:val="00014E11"/>
    <w:rsid w:val="00014F80"/>
    <w:rsid w:val="00015CD5"/>
    <w:rsid w:val="00016020"/>
    <w:rsid w:val="000162AE"/>
    <w:rsid w:val="00016BF4"/>
    <w:rsid w:val="00016D7A"/>
    <w:rsid w:val="00016E2A"/>
    <w:rsid w:val="0001713D"/>
    <w:rsid w:val="000178DD"/>
    <w:rsid w:val="00017E4B"/>
    <w:rsid w:val="0002049A"/>
    <w:rsid w:val="00020DC2"/>
    <w:rsid w:val="00020E46"/>
    <w:rsid w:val="00020F9F"/>
    <w:rsid w:val="00021393"/>
    <w:rsid w:val="0002144A"/>
    <w:rsid w:val="000219ED"/>
    <w:rsid w:val="00021A0A"/>
    <w:rsid w:val="00021D68"/>
    <w:rsid w:val="0002225C"/>
    <w:rsid w:val="00022799"/>
    <w:rsid w:val="000229B3"/>
    <w:rsid w:val="00022ED0"/>
    <w:rsid w:val="00022F08"/>
    <w:rsid w:val="0002349A"/>
    <w:rsid w:val="00023CE9"/>
    <w:rsid w:val="0002415D"/>
    <w:rsid w:val="000247D5"/>
    <w:rsid w:val="00024D29"/>
    <w:rsid w:val="00025F55"/>
    <w:rsid w:val="00026030"/>
    <w:rsid w:val="000264AC"/>
    <w:rsid w:val="000269A3"/>
    <w:rsid w:val="00026BD8"/>
    <w:rsid w:val="00027586"/>
    <w:rsid w:val="000277AA"/>
    <w:rsid w:val="00027DD8"/>
    <w:rsid w:val="00027FC7"/>
    <w:rsid w:val="000307C6"/>
    <w:rsid w:val="000308BB"/>
    <w:rsid w:val="0003097E"/>
    <w:rsid w:val="00030A3A"/>
    <w:rsid w:val="00030AEB"/>
    <w:rsid w:val="00031096"/>
    <w:rsid w:val="00031309"/>
    <w:rsid w:val="00032188"/>
    <w:rsid w:val="000325F3"/>
    <w:rsid w:val="00033AFC"/>
    <w:rsid w:val="00033D1A"/>
    <w:rsid w:val="00033EFF"/>
    <w:rsid w:val="00033F71"/>
    <w:rsid w:val="000343AF"/>
    <w:rsid w:val="00034666"/>
    <w:rsid w:val="0003471B"/>
    <w:rsid w:val="00035159"/>
    <w:rsid w:val="000355EF"/>
    <w:rsid w:val="0003586F"/>
    <w:rsid w:val="00035A65"/>
    <w:rsid w:val="00035B3B"/>
    <w:rsid w:val="00036276"/>
    <w:rsid w:val="00036A30"/>
    <w:rsid w:val="00036B1F"/>
    <w:rsid w:val="00036E39"/>
    <w:rsid w:val="00036F2F"/>
    <w:rsid w:val="00037890"/>
    <w:rsid w:val="00037984"/>
    <w:rsid w:val="00037AF7"/>
    <w:rsid w:val="0004010E"/>
    <w:rsid w:val="000406B8"/>
    <w:rsid w:val="00041035"/>
    <w:rsid w:val="00041342"/>
    <w:rsid w:val="00041E6C"/>
    <w:rsid w:val="00042454"/>
    <w:rsid w:val="000427F1"/>
    <w:rsid w:val="00042814"/>
    <w:rsid w:val="0004310F"/>
    <w:rsid w:val="00044309"/>
    <w:rsid w:val="000447E8"/>
    <w:rsid w:val="000447FD"/>
    <w:rsid w:val="00044A3D"/>
    <w:rsid w:val="00045797"/>
    <w:rsid w:val="00045A7D"/>
    <w:rsid w:val="00046610"/>
    <w:rsid w:val="00046750"/>
    <w:rsid w:val="00046773"/>
    <w:rsid w:val="0004680D"/>
    <w:rsid w:val="00046C76"/>
    <w:rsid w:val="00047672"/>
    <w:rsid w:val="00047D82"/>
    <w:rsid w:val="0005022E"/>
    <w:rsid w:val="00050625"/>
    <w:rsid w:val="000506E1"/>
    <w:rsid w:val="0005073F"/>
    <w:rsid w:val="000509E3"/>
    <w:rsid w:val="00050E6D"/>
    <w:rsid w:val="00050F8C"/>
    <w:rsid w:val="000511E7"/>
    <w:rsid w:val="00051524"/>
    <w:rsid w:val="00051A3C"/>
    <w:rsid w:val="00051EAA"/>
    <w:rsid w:val="00052178"/>
    <w:rsid w:val="00052387"/>
    <w:rsid w:val="000523A8"/>
    <w:rsid w:val="00052822"/>
    <w:rsid w:val="00052981"/>
    <w:rsid w:val="00052FFB"/>
    <w:rsid w:val="0005339E"/>
    <w:rsid w:val="0005397D"/>
    <w:rsid w:val="00053CC4"/>
    <w:rsid w:val="00053FF2"/>
    <w:rsid w:val="000544A8"/>
    <w:rsid w:val="00054BB9"/>
    <w:rsid w:val="00054EA9"/>
    <w:rsid w:val="00054EC1"/>
    <w:rsid w:val="00055103"/>
    <w:rsid w:val="00055503"/>
    <w:rsid w:val="0005558B"/>
    <w:rsid w:val="000556C6"/>
    <w:rsid w:val="00055F0A"/>
    <w:rsid w:val="0005621C"/>
    <w:rsid w:val="000562AC"/>
    <w:rsid w:val="0005670E"/>
    <w:rsid w:val="000573A5"/>
    <w:rsid w:val="00057D01"/>
    <w:rsid w:val="00057EDA"/>
    <w:rsid w:val="000604C9"/>
    <w:rsid w:val="000614C5"/>
    <w:rsid w:val="00061BB4"/>
    <w:rsid w:val="00061DFB"/>
    <w:rsid w:val="00061F8D"/>
    <w:rsid w:val="000622FA"/>
    <w:rsid w:val="00062CF2"/>
    <w:rsid w:val="000631A0"/>
    <w:rsid w:val="000634D7"/>
    <w:rsid w:val="000634EF"/>
    <w:rsid w:val="000637F5"/>
    <w:rsid w:val="000637F8"/>
    <w:rsid w:val="00063A8C"/>
    <w:rsid w:val="00063ACD"/>
    <w:rsid w:val="00063B9E"/>
    <w:rsid w:val="00063E5E"/>
    <w:rsid w:val="00063EAA"/>
    <w:rsid w:val="00063F1F"/>
    <w:rsid w:val="00064092"/>
    <w:rsid w:val="000642C3"/>
    <w:rsid w:val="000646C7"/>
    <w:rsid w:val="00064724"/>
    <w:rsid w:val="0006493D"/>
    <w:rsid w:val="0006597E"/>
    <w:rsid w:val="00065AD3"/>
    <w:rsid w:val="00065C80"/>
    <w:rsid w:val="000665B4"/>
    <w:rsid w:val="00067237"/>
    <w:rsid w:val="0006725F"/>
    <w:rsid w:val="00067592"/>
    <w:rsid w:val="0006762C"/>
    <w:rsid w:val="000703F4"/>
    <w:rsid w:val="0007069A"/>
    <w:rsid w:val="0007096A"/>
    <w:rsid w:val="00070CD1"/>
    <w:rsid w:val="00070D12"/>
    <w:rsid w:val="00070EA8"/>
    <w:rsid w:val="00071329"/>
    <w:rsid w:val="0007167E"/>
    <w:rsid w:val="000716E6"/>
    <w:rsid w:val="00071730"/>
    <w:rsid w:val="00071A5B"/>
    <w:rsid w:val="00071A7D"/>
    <w:rsid w:val="00071B8B"/>
    <w:rsid w:val="00071FC6"/>
    <w:rsid w:val="00072679"/>
    <w:rsid w:val="0007316D"/>
    <w:rsid w:val="00073247"/>
    <w:rsid w:val="0007335E"/>
    <w:rsid w:val="0007364C"/>
    <w:rsid w:val="00073B7E"/>
    <w:rsid w:val="00074314"/>
    <w:rsid w:val="00074434"/>
    <w:rsid w:val="00074DD4"/>
    <w:rsid w:val="00075530"/>
    <w:rsid w:val="000758ED"/>
    <w:rsid w:val="00075D37"/>
    <w:rsid w:val="000760C8"/>
    <w:rsid w:val="000765B2"/>
    <w:rsid w:val="00076691"/>
    <w:rsid w:val="000768DD"/>
    <w:rsid w:val="00076C07"/>
    <w:rsid w:val="00076D5A"/>
    <w:rsid w:val="00076E33"/>
    <w:rsid w:val="00077B65"/>
    <w:rsid w:val="00077CAF"/>
    <w:rsid w:val="00080059"/>
    <w:rsid w:val="0008007D"/>
    <w:rsid w:val="0008018E"/>
    <w:rsid w:val="000804F1"/>
    <w:rsid w:val="00080A7F"/>
    <w:rsid w:val="0008109F"/>
    <w:rsid w:val="00081920"/>
    <w:rsid w:val="000819A3"/>
    <w:rsid w:val="00081D1A"/>
    <w:rsid w:val="0008208C"/>
    <w:rsid w:val="00082200"/>
    <w:rsid w:val="00082659"/>
    <w:rsid w:val="00082E6B"/>
    <w:rsid w:val="00082F22"/>
    <w:rsid w:val="0008319C"/>
    <w:rsid w:val="000839AD"/>
    <w:rsid w:val="00083AC8"/>
    <w:rsid w:val="00083AE8"/>
    <w:rsid w:val="00084C95"/>
    <w:rsid w:val="0008505D"/>
    <w:rsid w:val="00085296"/>
    <w:rsid w:val="0008532C"/>
    <w:rsid w:val="000855A5"/>
    <w:rsid w:val="0008586B"/>
    <w:rsid w:val="00085922"/>
    <w:rsid w:val="0008600E"/>
    <w:rsid w:val="000866CC"/>
    <w:rsid w:val="000873AA"/>
    <w:rsid w:val="000877A3"/>
    <w:rsid w:val="00087EA8"/>
    <w:rsid w:val="0009008C"/>
    <w:rsid w:val="00090522"/>
    <w:rsid w:val="000907D8"/>
    <w:rsid w:val="00090815"/>
    <w:rsid w:val="00090872"/>
    <w:rsid w:val="0009095F"/>
    <w:rsid w:val="000909D0"/>
    <w:rsid w:val="000909F7"/>
    <w:rsid w:val="00090A7C"/>
    <w:rsid w:val="000915A4"/>
    <w:rsid w:val="00091748"/>
    <w:rsid w:val="000917AF"/>
    <w:rsid w:val="00091B92"/>
    <w:rsid w:val="00092138"/>
    <w:rsid w:val="00092553"/>
    <w:rsid w:val="00092E50"/>
    <w:rsid w:val="00092F60"/>
    <w:rsid w:val="0009300A"/>
    <w:rsid w:val="00093097"/>
    <w:rsid w:val="000934BE"/>
    <w:rsid w:val="00093B04"/>
    <w:rsid w:val="0009439F"/>
    <w:rsid w:val="00094D22"/>
    <w:rsid w:val="00095726"/>
    <w:rsid w:val="00095762"/>
    <w:rsid w:val="0009593B"/>
    <w:rsid w:val="00095E2C"/>
    <w:rsid w:val="00095FBE"/>
    <w:rsid w:val="000963B4"/>
    <w:rsid w:val="00096591"/>
    <w:rsid w:val="00096EB1"/>
    <w:rsid w:val="00097D96"/>
    <w:rsid w:val="000A003D"/>
    <w:rsid w:val="000A0475"/>
    <w:rsid w:val="000A079E"/>
    <w:rsid w:val="000A08B4"/>
    <w:rsid w:val="000A0935"/>
    <w:rsid w:val="000A0B8B"/>
    <w:rsid w:val="000A15F9"/>
    <w:rsid w:val="000A1B0F"/>
    <w:rsid w:val="000A2701"/>
    <w:rsid w:val="000A314B"/>
    <w:rsid w:val="000A31BB"/>
    <w:rsid w:val="000A34F9"/>
    <w:rsid w:val="000A3789"/>
    <w:rsid w:val="000A38D9"/>
    <w:rsid w:val="000A3E19"/>
    <w:rsid w:val="000A43AF"/>
    <w:rsid w:val="000A4A29"/>
    <w:rsid w:val="000A53AD"/>
    <w:rsid w:val="000A5F7E"/>
    <w:rsid w:val="000A621A"/>
    <w:rsid w:val="000A6313"/>
    <w:rsid w:val="000A64DC"/>
    <w:rsid w:val="000A6AD8"/>
    <w:rsid w:val="000A7CB8"/>
    <w:rsid w:val="000B019C"/>
    <w:rsid w:val="000B106D"/>
    <w:rsid w:val="000B139C"/>
    <w:rsid w:val="000B1521"/>
    <w:rsid w:val="000B15CB"/>
    <w:rsid w:val="000B15F4"/>
    <w:rsid w:val="000B1B3F"/>
    <w:rsid w:val="000B2123"/>
    <w:rsid w:val="000B29DE"/>
    <w:rsid w:val="000B2A50"/>
    <w:rsid w:val="000B3520"/>
    <w:rsid w:val="000B47F6"/>
    <w:rsid w:val="000B4A82"/>
    <w:rsid w:val="000B4EAA"/>
    <w:rsid w:val="000B4F51"/>
    <w:rsid w:val="000B5209"/>
    <w:rsid w:val="000B5414"/>
    <w:rsid w:val="000B5BAD"/>
    <w:rsid w:val="000B5C8D"/>
    <w:rsid w:val="000B5E55"/>
    <w:rsid w:val="000B60A2"/>
    <w:rsid w:val="000B6790"/>
    <w:rsid w:val="000B6877"/>
    <w:rsid w:val="000B6CFB"/>
    <w:rsid w:val="000B7933"/>
    <w:rsid w:val="000B7A9D"/>
    <w:rsid w:val="000B7C00"/>
    <w:rsid w:val="000B7E16"/>
    <w:rsid w:val="000C0559"/>
    <w:rsid w:val="000C0854"/>
    <w:rsid w:val="000C0C56"/>
    <w:rsid w:val="000C0E2E"/>
    <w:rsid w:val="000C12EF"/>
    <w:rsid w:val="000C145A"/>
    <w:rsid w:val="000C14A5"/>
    <w:rsid w:val="000C158D"/>
    <w:rsid w:val="000C1A6F"/>
    <w:rsid w:val="000C1AE9"/>
    <w:rsid w:val="000C1C9C"/>
    <w:rsid w:val="000C1E53"/>
    <w:rsid w:val="000C20AB"/>
    <w:rsid w:val="000C2868"/>
    <w:rsid w:val="000C3B9B"/>
    <w:rsid w:val="000C3C44"/>
    <w:rsid w:val="000C4DA0"/>
    <w:rsid w:val="000C4F33"/>
    <w:rsid w:val="000C5EF1"/>
    <w:rsid w:val="000C6038"/>
    <w:rsid w:val="000C6160"/>
    <w:rsid w:val="000C6541"/>
    <w:rsid w:val="000C68B3"/>
    <w:rsid w:val="000C697E"/>
    <w:rsid w:val="000C6D80"/>
    <w:rsid w:val="000D003A"/>
    <w:rsid w:val="000D00F7"/>
    <w:rsid w:val="000D01EA"/>
    <w:rsid w:val="000D0310"/>
    <w:rsid w:val="000D0393"/>
    <w:rsid w:val="000D0A64"/>
    <w:rsid w:val="000D0B3A"/>
    <w:rsid w:val="000D12A9"/>
    <w:rsid w:val="000D13D9"/>
    <w:rsid w:val="000D13FF"/>
    <w:rsid w:val="000D1504"/>
    <w:rsid w:val="000D249C"/>
    <w:rsid w:val="000D2DF3"/>
    <w:rsid w:val="000D3212"/>
    <w:rsid w:val="000D34AF"/>
    <w:rsid w:val="000D3817"/>
    <w:rsid w:val="000D381E"/>
    <w:rsid w:val="000D3FAB"/>
    <w:rsid w:val="000D40F6"/>
    <w:rsid w:val="000D41D8"/>
    <w:rsid w:val="000D49AE"/>
    <w:rsid w:val="000D49BC"/>
    <w:rsid w:val="000D5073"/>
    <w:rsid w:val="000D522A"/>
    <w:rsid w:val="000D5402"/>
    <w:rsid w:val="000D5852"/>
    <w:rsid w:val="000D6264"/>
    <w:rsid w:val="000D669B"/>
    <w:rsid w:val="000D6A46"/>
    <w:rsid w:val="000D6F78"/>
    <w:rsid w:val="000D701A"/>
    <w:rsid w:val="000D709E"/>
    <w:rsid w:val="000D73DF"/>
    <w:rsid w:val="000D7923"/>
    <w:rsid w:val="000D7E05"/>
    <w:rsid w:val="000E010E"/>
    <w:rsid w:val="000E080B"/>
    <w:rsid w:val="000E0BEC"/>
    <w:rsid w:val="000E0D22"/>
    <w:rsid w:val="000E1353"/>
    <w:rsid w:val="000E1519"/>
    <w:rsid w:val="000E1C01"/>
    <w:rsid w:val="000E1D9B"/>
    <w:rsid w:val="000E244B"/>
    <w:rsid w:val="000E2657"/>
    <w:rsid w:val="000E2C38"/>
    <w:rsid w:val="000E2D4E"/>
    <w:rsid w:val="000E2E6E"/>
    <w:rsid w:val="000E314E"/>
    <w:rsid w:val="000E38F3"/>
    <w:rsid w:val="000E3ED8"/>
    <w:rsid w:val="000E4BA1"/>
    <w:rsid w:val="000E4CBB"/>
    <w:rsid w:val="000E4DC8"/>
    <w:rsid w:val="000E529F"/>
    <w:rsid w:val="000E534A"/>
    <w:rsid w:val="000E6585"/>
    <w:rsid w:val="000E73CB"/>
    <w:rsid w:val="000E750B"/>
    <w:rsid w:val="000E7DC2"/>
    <w:rsid w:val="000E7F1D"/>
    <w:rsid w:val="000F01D2"/>
    <w:rsid w:val="000F01D8"/>
    <w:rsid w:val="000F02CB"/>
    <w:rsid w:val="000F0466"/>
    <w:rsid w:val="000F0924"/>
    <w:rsid w:val="000F0BF6"/>
    <w:rsid w:val="000F11F6"/>
    <w:rsid w:val="000F1282"/>
    <w:rsid w:val="000F15F2"/>
    <w:rsid w:val="000F163D"/>
    <w:rsid w:val="000F2548"/>
    <w:rsid w:val="000F27FE"/>
    <w:rsid w:val="000F289C"/>
    <w:rsid w:val="000F2987"/>
    <w:rsid w:val="000F335D"/>
    <w:rsid w:val="000F337C"/>
    <w:rsid w:val="000F386D"/>
    <w:rsid w:val="000F3A9C"/>
    <w:rsid w:val="000F3DCB"/>
    <w:rsid w:val="000F3FEA"/>
    <w:rsid w:val="000F443A"/>
    <w:rsid w:val="000F4483"/>
    <w:rsid w:val="000F47EC"/>
    <w:rsid w:val="000F4B70"/>
    <w:rsid w:val="000F4E44"/>
    <w:rsid w:val="000F4FDF"/>
    <w:rsid w:val="000F55D2"/>
    <w:rsid w:val="000F579E"/>
    <w:rsid w:val="000F57FE"/>
    <w:rsid w:val="000F5C7B"/>
    <w:rsid w:val="000F6355"/>
    <w:rsid w:val="000F6447"/>
    <w:rsid w:val="000F687D"/>
    <w:rsid w:val="000F6A60"/>
    <w:rsid w:val="000F6F95"/>
    <w:rsid w:val="000F7061"/>
    <w:rsid w:val="000F7614"/>
    <w:rsid w:val="000F764D"/>
    <w:rsid w:val="000F768F"/>
    <w:rsid w:val="000F772D"/>
    <w:rsid w:val="000F7BE2"/>
    <w:rsid w:val="0010006B"/>
    <w:rsid w:val="0010044C"/>
    <w:rsid w:val="001008C1"/>
    <w:rsid w:val="00100E26"/>
    <w:rsid w:val="0010106E"/>
    <w:rsid w:val="001011DC"/>
    <w:rsid w:val="00101690"/>
    <w:rsid w:val="00102C3B"/>
    <w:rsid w:val="00102C6E"/>
    <w:rsid w:val="00102F33"/>
    <w:rsid w:val="00103A3E"/>
    <w:rsid w:val="00103D2E"/>
    <w:rsid w:val="00104166"/>
    <w:rsid w:val="001042A1"/>
    <w:rsid w:val="0010430E"/>
    <w:rsid w:val="0010470E"/>
    <w:rsid w:val="00104861"/>
    <w:rsid w:val="00104D91"/>
    <w:rsid w:val="001052B3"/>
    <w:rsid w:val="001052D8"/>
    <w:rsid w:val="0010570D"/>
    <w:rsid w:val="0010577B"/>
    <w:rsid w:val="00105BE8"/>
    <w:rsid w:val="001062AA"/>
    <w:rsid w:val="0010689E"/>
    <w:rsid w:val="00106C89"/>
    <w:rsid w:val="00106F5A"/>
    <w:rsid w:val="00107035"/>
    <w:rsid w:val="001078AD"/>
    <w:rsid w:val="00111173"/>
    <w:rsid w:val="00111913"/>
    <w:rsid w:val="00111EE9"/>
    <w:rsid w:val="00111F74"/>
    <w:rsid w:val="001123B1"/>
    <w:rsid w:val="0011243E"/>
    <w:rsid w:val="00112EE3"/>
    <w:rsid w:val="00112F25"/>
    <w:rsid w:val="001130F3"/>
    <w:rsid w:val="001135DA"/>
    <w:rsid w:val="00113909"/>
    <w:rsid w:val="001140BB"/>
    <w:rsid w:val="0011484E"/>
    <w:rsid w:val="00114A6C"/>
    <w:rsid w:val="00114BA8"/>
    <w:rsid w:val="00114F69"/>
    <w:rsid w:val="0011576E"/>
    <w:rsid w:val="0011578B"/>
    <w:rsid w:val="00115860"/>
    <w:rsid w:val="0011597A"/>
    <w:rsid w:val="00116383"/>
    <w:rsid w:val="00116517"/>
    <w:rsid w:val="001165A1"/>
    <w:rsid w:val="00117439"/>
    <w:rsid w:val="0011748C"/>
    <w:rsid w:val="001179AC"/>
    <w:rsid w:val="00117FF6"/>
    <w:rsid w:val="00120046"/>
    <w:rsid w:val="00120188"/>
    <w:rsid w:val="00120686"/>
    <w:rsid w:val="00120A80"/>
    <w:rsid w:val="00120E4A"/>
    <w:rsid w:val="001211A6"/>
    <w:rsid w:val="001215AC"/>
    <w:rsid w:val="0012174B"/>
    <w:rsid w:val="001218E9"/>
    <w:rsid w:val="00121E06"/>
    <w:rsid w:val="00121FEA"/>
    <w:rsid w:val="001220A4"/>
    <w:rsid w:val="00122C4B"/>
    <w:rsid w:val="00123130"/>
    <w:rsid w:val="00123899"/>
    <w:rsid w:val="001239BC"/>
    <w:rsid w:val="00123EE2"/>
    <w:rsid w:val="001243AF"/>
    <w:rsid w:val="00124428"/>
    <w:rsid w:val="0012473C"/>
    <w:rsid w:val="00124ABA"/>
    <w:rsid w:val="00124FD6"/>
    <w:rsid w:val="00124FF1"/>
    <w:rsid w:val="0012545E"/>
    <w:rsid w:val="00125581"/>
    <w:rsid w:val="00125798"/>
    <w:rsid w:val="00125B28"/>
    <w:rsid w:val="00125FD8"/>
    <w:rsid w:val="0012622A"/>
    <w:rsid w:val="001265FE"/>
    <w:rsid w:val="0012674E"/>
    <w:rsid w:val="00126DA9"/>
    <w:rsid w:val="00127447"/>
    <w:rsid w:val="00127D79"/>
    <w:rsid w:val="00130291"/>
    <w:rsid w:val="001310F1"/>
    <w:rsid w:val="00131462"/>
    <w:rsid w:val="00131546"/>
    <w:rsid w:val="001325DD"/>
    <w:rsid w:val="001327A8"/>
    <w:rsid w:val="00132898"/>
    <w:rsid w:val="001328B3"/>
    <w:rsid w:val="0013366E"/>
    <w:rsid w:val="00133735"/>
    <w:rsid w:val="00133990"/>
    <w:rsid w:val="00133C21"/>
    <w:rsid w:val="00133CDD"/>
    <w:rsid w:val="00134057"/>
    <w:rsid w:val="0013433C"/>
    <w:rsid w:val="00134BCB"/>
    <w:rsid w:val="00135E40"/>
    <w:rsid w:val="00135EA9"/>
    <w:rsid w:val="00136008"/>
    <w:rsid w:val="001362D2"/>
    <w:rsid w:val="00136F44"/>
    <w:rsid w:val="00136FB2"/>
    <w:rsid w:val="001370A6"/>
    <w:rsid w:val="00137106"/>
    <w:rsid w:val="00137289"/>
    <w:rsid w:val="00137636"/>
    <w:rsid w:val="00137736"/>
    <w:rsid w:val="00137796"/>
    <w:rsid w:val="001408C8"/>
    <w:rsid w:val="00140B5C"/>
    <w:rsid w:val="00141586"/>
    <w:rsid w:val="00141C93"/>
    <w:rsid w:val="00141D58"/>
    <w:rsid w:val="001427F1"/>
    <w:rsid w:val="00142B90"/>
    <w:rsid w:val="0014346E"/>
    <w:rsid w:val="00143563"/>
    <w:rsid w:val="00143690"/>
    <w:rsid w:val="001438D8"/>
    <w:rsid w:val="00144504"/>
    <w:rsid w:val="00144B3D"/>
    <w:rsid w:val="00144B64"/>
    <w:rsid w:val="00145741"/>
    <w:rsid w:val="0014578D"/>
    <w:rsid w:val="0014625E"/>
    <w:rsid w:val="00146477"/>
    <w:rsid w:val="00146950"/>
    <w:rsid w:val="00146BAE"/>
    <w:rsid w:val="00146F52"/>
    <w:rsid w:val="001472DE"/>
    <w:rsid w:val="001474E9"/>
    <w:rsid w:val="00147603"/>
    <w:rsid w:val="00147823"/>
    <w:rsid w:val="00147F8E"/>
    <w:rsid w:val="00147FC2"/>
    <w:rsid w:val="00150A30"/>
    <w:rsid w:val="00150CDB"/>
    <w:rsid w:val="00150E30"/>
    <w:rsid w:val="00151705"/>
    <w:rsid w:val="00152A43"/>
    <w:rsid w:val="00152B7B"/>
    <w:rsid w:val="00153533"/>
    <w:rsid w:val="0015394E"/>
    <w:rsid w:val="00153E5B"/>
    <w:rsid w:val="00154626"/>
    <w:rsid w:val="00154975"/>
    <w:rsid w:val="00154C33"/>
    <w:rsid w:val="00154CE8"/>
    <w:rsid w:val="00155240"/>
    <w:rsid w:val="0015573D"/>
    <w:rsid w:val="00155818"/>
    <w:rsid w:val="00155CD8"/>
    <w:rsid w:val="00156823"/>
    <w:rsid w:val="001569F3"/>
    <w:rsid w:val="001577E9"/>
    <w:rsid w:val="00157966"/>
    <w:rsid w:val="00157BF8"/>
    <w:rsid w:val="00157EE1"/>
    <w:rsid w:val="0016001E"/>
    <w:rsid w:val="00160474"/>
    <w:rsid w:val="00160515"/>
    <w:rsid w:val="00160F2F"/>
    <w:rsid w:val="00161260"/>
    <w:rsid w:val="0016175B"/>
    <w:rsid w:val="00161A59"/>
    <w:rsid w:val="00162DD7"/>
    <w:rsid w:val="00162F64"/>
    <w:rsid w:val="00163410"/>
    <w:rsid w:val="00163507"/>
    <w:rsid w:val="00163B0C"/>
    <w:rsid w:val="00163D4D"/>
    <w:rsid w:val="0016430B"/>
    <w:rsid w:val="001645DC"/>
    <w:rsid w:val="00164A3F"/>
    <w:rsid w:val="00164D3A"/>
    <w:rsid w:val="00164D78"/>
    <w:rsid w:val="0016569D"/>
    <w:rsid w:val="00166497"/>
    <w:rsid w:val="0016682C"/>
    <w:rsid w:val="00170A8C"/>
    <w:rsid w:val="00170EE8"/>
    <w:rsid w:val="0017174A"/>
    <w:rsid w:val="001717F9"/>
    <w:rsid w:val="00171E43"/>
    <w:rsid w:val="00171FEE"/>
    <w:rsid w:val="001720BD"/>
    <w:rsid w:val="001725C3"/>
    <w:rsid w:val="001725D1"/>
    <w:rsid w:val="00172F77"/>
    <w:rsid w:val="0017323F"/>
    <w:rsid w:val="001735FA"/>
    <w:rsid w:val="001737C1"/>
    <w:rsid w:val="00173E1B"/>
    <w:rsid w:val="00173EB2"/>
    <w:rsid w:val="001741D1"/>
    <w:rsid w:val="001748D4"/>
    <w:rsid w:val="00175162"/>
    <w:rsid w:val="00175449"/>
    <w:rsid w:val="00175678"/>
    <w:rsid w:val="001756DA"/>
    <w:rsid w:val="00175983"/>
    <w:rsid w:val="00175A23"/>
    <w:rsid w:val="00175B42"/>
    <w:rsid w:val="001760DB"/>
    <w:rsid w:val="00176809"/>
    <w:rsid w:val="00176825"/>
    <w:rsid w:val="001768FF"/>
    <w:rsid w:val="00176EBD"/>
    <w:rsid w:val="001771B9"/>
    <w:rsid w:val="001775D1"/>
    <w:rsid w:val="00177A17"/>
    <w:rsid w:val="00177A44"/>
    <w:rsid w:val="00177E80"/>
    <w:rsid w:val="00180388"/>
    <w:rsid w:val="00180A50"/>
    <w:rsid w:val="00180B33"/>
    <w:rsid w:val="001819C5"/>
    <w:rsid w:val="00181DA3"/>
    <w:rsid w:val="0018217A"/>
    <w:rsid w:val="00182AD6"/>
    <w:rsid w:val="00182B11"/>
    <w:rsid w:val="00183128"/>
    <w:rsid w:val="00183313"/>
    <w:rsid w:val="001840A6"/>
    <w:rsid w:val="00184756"/>
    <w:rsid w:val="00184A7A"/>
    <w:rsid w:val="00184D12"/>
    <w:rsid w:val="00184DBD"/>
    <w:rsid w:val="00184FA5"/>
    <w:rsid w:val="0018537F"/>
    <w:rsid w:val="00186310"/>
    <w:rsid w:val="00186E6F"/>
    <w:rsid w:val="00186ECF"/>
    <w:rsid w:val="0018707F"/>
    <w:rsid w:val="001901D2"/>
    <w:rsid w:val="001903BC"/>
    <w:rsid w:val="00190B87"/>
    <w:rsid w:val="001912F1"/>
    <w:rsid w:val="00191351"/>
    <w:rsid w:val="0019194D"/>
    <w:rsid w:val="001919FD"/>
    <w:rsid w:val="00191AB0"/>
    <w:rsid w:val="00191DE8"/>
    <w:rsid w:val="00191F47"/>
    <w:rsid w:val="001921B6"/>
    <w:rsid w:val="00192308"/>
    <w:rsid w:val="00192343"/>
    <w:rsid w:val="001924B2"/>
    <w:rsid w:val="0019250A"/>
    <w:rsid w:val="0019297B"/>
    <w:rsid w:val="00193128"/>
    <w:rsid w:val="00193249"/>
    <w:rsid w:val="00194141"/>
    <w:rsid w:val="00194474"/>
    <w:rsid w:val="0019477E"/>
    <w:rsid w:val="001947E1"/>
    <w:rsid w:val="00194909"/>
    <w:rsid w:val="00195176"/>
    <w:rsid w:val="00195640"/>
    <w:rsid w:val="00195A6B"/>
    <w:rsid w:val="00196673"/>
    <w:rsid w:val="001968D2"/>
    <w:rsid w:val="00196A36"/>
    <w:rsid w:val="00196D87"/>
    <w:rsid w:val="00196D97"/>
    <w:rsid w:val="00196DB8"/>
    <w:rsid w:val="001972E9"/>
    <w:rsid w:val="00197406"/>
    <w:rsid w:val="001974D3"/>
    <w:rsid w:val="001976E1"/>
    <w:rsid w:val="00197734"/>
    <w:rsid w:val="001977B1"/>
    <w:rsid w:val="00197E0A"/>
    <w:rsid w:val="001A0104"/>
    <w:rsid w:val="001A06B7"/>
    <w:rsid w:val="001A098A"/>
    <w:rsid w:val="001A0A73"/>
    <w:rsid w:val="001A0BFD"/>
    <w:rsid w:val="001A10EB"/>
    <w:rsid w:val="001A1976"/>
    <w:rsid w:val="001A1B85"/>
    <w:rsid w:val="001A1D0A"/>
    <w:rsid w:val="001A1E56"/>
    <w:rsid w:val="001A1FBD"/>
    <w:rsid w:val="001A22D5"/>
    <w:rsid w:val="001A2479"/>
    <w:rsid w:val="001A2607"/>
    <w:rsid w:val="001A2953"/>
    <w:rsid w:val="001A31C1"/>
    <w:rsid w:val="001A441D"/>
    <w:rsid w:val="001A4493"/>
    <w:rsid w:val="001A4505"/>
    <w:rsid w:val="001A4821"/>
    <w:rsid w:val="001A4C4F"/>
    <w:rsid w:val="001A540A"/>
    <w:rsid w:val="001A574F"/>
    <w:rsid w:val="001A5941"/>
    <w:rsid w:val="001A640F"/>
    <w:rsid w:val="001A6CD3"/>
    <w:rsid w:val="001A6FEE"/>
    <w:rsid w:val="001A73E8"/>
    <w:rsid w:val="001A7AA9"/>
    <w:rsid w:val="001A7E7F"/>
    <w:rsid w:val="001B00C6"/>
    <w:rsid w:val="001B1646"/>
    <w:rsid w:val="001B1718"/>
    <w:rsid w:val="001B1A5D"/>
    <w:rsid w:val="001B28E2"/>
    <w:rsid w:val="001B2EE4"/>
    <w:rsid w:val="001B2FB8"/>
    <w:rsid w:val="001B368B"/>
    <w:rsid w:val="001B3F61"/>
    <w:rsid w:val="001B4338"/>
    <w:rsid w:val="001B4372"/>
    <w:rsid w:val="001B43A1"/>
    <w:rsid w:val="001B46F4"/>
    <w:rsid w:val="001B4774"/>
    <w:rsid w:val="001B49AB"/>
    <w:rsid w:val="001B57D7"/>
    <w:rsid w:val="001B5BE2"/>
    <w:rsid w:val="001B61C0"/>
    <w:rsid w:val="001B62BE"/>
    <w:rsid w:val="001B647D"/>
    <w:rsid w:val="001B6909"/>
    <w:rsid w:val="001B6D6E"/>
    <w:rsid w:val="001B713D"/>
    <w:rsid w:val="001B744C"/>
    <w:rsid w:val="001B7BBB"/>
    <w:rsid w:val="001B7C28"/>
    <w:rsid w:val="001C0972"/>
    <w:rsid w:val="001C0CC7"/>
    <w:rsid w:val="001C0D25"/>
    <w:rsid w:val="001C1CB8"/>
    <w:rsid w:val="001C26B3"/>
    <w:rsid w:val="001C2862"/>
    <w:rsid w:val="001C2A76"/>
    <w:rsid w:val="001C2ADF"/>
    <w:rsid w:val="001C37BD"/>
    <w:rsid w:val="001C3846"/>
    <w:rsid w:val="001C394B"/>
    <w:rsid w:val="001C3EE4"/>
    <w:rsid w:val="001C3F87"/>
    <w:rsid w:val="001C3FF8"/>
    <w:rsid w:val="001C422B"/>
    <w:rsid w:val="001C4931"/>
    <w:rsid w:val="001C4D90"/>
    <w:rsid w:val="001C4EC4"/>
    <w:rsid w:val="001C50EA"/>
    <w:rsid w:val="001C5165"/>
    <w:rsid w:val="001C54BE"/>
    <w:rsid w:val="001C5601"/>
    <w:rsid w:val="001C5607"/>
    <w:rsid w:val="001C5BBE"/>
    <w:rsid w:val="001C6083"/>
    <w:rsid w:val="001C66BA"/>
    <w:rsid w:val="001C6B19"/>
    <w:rsid w:val="001C6CF0"/>
    <w:rsid w:val="001C738C"/>
    <w:rsid w:val="001C7404"/>
    <w:rsid w:val="001C7A10"/>
    <w:rsid w:val="001C7BAB"/>
    <w:rsid w:val="001C7F65"/>
    <w:rsid w:val="001D0A55"/>
    <w:rsid w:val="001D0B08"/>
    <w:rsid w:val="001D0F8E"/>
    <w:rsid w:val="001D12E2"/>
    <w:rsid w:val="001D243D"/>
    <w:rsid w:val="001D2C70"/>
    <w:rsid w:val="001D39B5"/>
    <w:rsid w:val="001D3CA0"/>
    <w:rsid w:val="001D3D21"/>
    <w:rsid w:val="001D3E45"/>
    <w:rsid w:val="001D4099"/>
    <w:rsid w:val="001D4E4D"/>
    <w:rsid w:val="001D504A"/>
    <w:rsid w:val="001D52D9"/>
    <w:rsid w:val="001D666A"/>
    <w:rsid w:val="001D6BAB"/>
    <w:rsid w:val="001D752D"/>
    <w:rsid w:val="001D7CEC"/>
    <w:rsid w:val="001D7D43"/>
    <w:rsid w:val="001D7EAE"/>
    <w:rsid w:val="001E09C1"/>
    <w:rsid w:val="001E1624"/>
    <w:rsid w:val="001E1B75"/>
    <w:rsid w:val="001E1DFB"/>
    <w:rsid w:val="001E2087"/>
    <w:rsid w:val="001E2278"/>
    <w:rsid w:val="001E22D3"/>
    <w:rsid w:val="001E2641"/>
    <w:rsid w:val="001E2822"/>
    <w:rsid w:val="001E2A31"/>
    <w:rsid w:val="001E32BE"/>
    <w:rsid w:val="001E3354"/>
    <w:rsid w:val="001E3582"/>
    <w:rsid w:val="001E3850"/>
    <w:rsid w:val="001E3930"/>
    <w:rsid w:val="001E4157"/>
    <w:rsid w:val="001E434F"/>
    <w:rsid w:val="001E44F8"/>
    <w:rsid w:val="001E4848"/>
    <w:rsid w:val="001E4CDC"/>
    <w:rsid w:val="001E50EF"/>
    <w:rsid w:val="001E5305"/>
    <w:rsid w:val="001E5A3C"/>
    <w:rsid w:val="001E5AE6"/>
    <w:rsid w:val="001E5CD1"/>
    <w:rsid w:val="001E6253"/>
    <w:rsid w:val="001E6B92"/>
    <w:rsid w:val="001E6B9F"/>
    <w:rsid w:val="001E6D78"/>
    <w:rsid w:val="001E6E2F"/>
    <w:rsid w:val="001E72E4"/>
    <w:rsid w:val="001E76D8"/>
    <w:rsid w:val="001F0472"/>
    <w:rsid w:val="001F04F2"/>
    <w:rsid w:val="001F0601"/>
    <w:rsid w:val="001F16E4"/>
    <w:rsid w:val="001F19CF"/>
    <w:rsid w:val="001F1D7D"/>
    <w:rsid w:val="001F1EFD"/>
    <w:rsid w:val="001F2141"/>
    <w:rsid w:val="001F319F"/>
    <w:rsid w:val="001F32B1"/>
    <w:rsid w:val="001F33F8"/>
    <w:rsid w:val="001F36F5"/>
    <w:rsid w:val="001F381C"/>
    <w:rsid w:val="001F3C2E"/>
    <w:rsid w:val="001F3E77"/>
    <w:rsid w:val="001F3F1C"/>
    <w:rsid w:val="001F449B"/>
    <w:rsid w:val="001F4637"/>
    <w:rsid w:val="001F4999"/>
    <w:rsid w:val="001F4B28"/>
    <w:rsid w:val="001F4ECD"/>
    <w:rsid w:val="001F5586"/>
    <w:rsid w:val="001F594F"/>
    <w:rsid w:val="001F5E85"/>
    <w:rsid w:val="001F5F9F"/>
    <w:rsid w:val="001F6042"/>
    <w:rsid w:val="001F677C"/>
    <w:rsid w:val="001F68A4"/>
    <w:rsid w:val="001F7463"/>
    <w:rsid w:val="001F7618"/>
    <w:rsid w:val="001F7662"/>
    <w:rsid w:val="001F773F"/>
    <w:rsid w:val="002002CE"/>
    <w:rsid w:val="00200A27"/>
    <w:rsid w:val="00200F8A"/>
    <w:rsid w:val="00201222"/>
    <w:rsid w:val="002013F1"/>
    <w:rsid w:val="002016F6"/>
    <w:rsid w:val="00201B03"/>
    <w:rsid w:val="00201F4D"/>
    <w:rsid w:val="002020B6"/>
    <w:rsid w:val="00202145"/>
    <w:rsid w:val="00202992"/>
    <w:rsid w:val="00202C6C"/>
    <w:rsid w:val="00202DAB"/>
    <w:rsid w:val="0020361E"/>
    <w:rsid w:val="00204622"/>
    <w:rsid w:val="0020486E"/>
    <w:rsid w:val="00204891"/>
    <w:rsid w:val="002049E1"/>
    <w:rsid w:val="00204B9B"/>
    <w:rsid w:val="00204E15"/>
    <w:rsid w:val="00204F2B"/>
    <w:rsid w:val="00205258"/>
    <w:rsid w:val="00205272"/>
    <w:rsid w:val="002055BA"/>
    <w:rsid w:val="00205873"/>
    <w:rsid w:val="00205AE7"/>
    <w:rsid w:val="00205E8D"/>
    <w:rsid w:val="00206332"/>
    <w:rsid w:val="0020639B"/>
    <w:rsid w:val="00206FA5"/>
    <w:rsid w:val="00207596"/>
    <w:rsid w:val="0020765B"/>
    <w:rsid w:val="0020775C"/>
    <w:rsid w:val="00207F4D"/>
    <w:rsid w:val="00210101"/>
    <w:rsid w:val="002104AF"/>
    <w:rsid w:val="0021097E"/>
    <w:rsid w:val="00210BC3"/>
    <w:rsid w:val="00210E69"/>
    <w:rsid w:val="00210E93"/>
    <w:rsid w:val="00211079"/>
    <w:rsid w:val="002110E8"/>
    <w:rsid w:val="0021140A"/>
    <w:rsid w:val="0021194A"/>
    <w:rsid w:val="00211BFC"/>
    <w:rsid w:val="00211CC8"/>
    <w:rsid w:val="00211FDD"/>
    <w:rsid w:val="002122FA"/>
    <w:rsid w:val="00212652"/>
    <w:rsid w:val="00212692"/>
    <w:rsid w:val="00212919"/>
    <w:rsid w:val="00212B50"/>
    <w:rsid w:val="00212D87"/>
    <w:rsid w:val="00212FFE"/>
    <w:rsid w:val="00213020"/>
    <w:rsid w:val="00213225"/>
    <w:rsid w:val="002132F0"/>
    <w:rsid w:val="002133A1"/>
    <w:rsid w:val="00213892"/>
    <w:rsid w:val="00214067"/>
    <w:rsid w:val="0021413F"/>
    <w:rsid w:val="00214231"/>
    <w:rsid w:val="002146AB"/>
    <w:rsid w:val="00214F1F"/>
    <w:rsid w:val="002154FD"/>
    <w:rsid w:val="0021562C"/>
    <w:rsid w:val="0021570D"/>
    <w:rsid w:val="00215CA6"/>
    <w:rsid w:val="0021627D"/>
    <w:rsid w:val="0021654A"/>
    <w:rsid w:val="002166B9"/>
    <w:rsid w:val="00216B22"/>
    <w:rsid w:val="00217945"/>
    <w:rsid w:val="00220561"/>
    <w:rsid w:val="002213D7"/>
    <w:rsid w:val="002217C8"/>
    <w:rsid w:val="00221DAB"/>
    <w:rsid w:val="00221E6A"/>
    <w:rsid w:val="0022221D"/>
    <w:rsid w:val="00222265"/>
    <w:rsid w:val="00222F56"/>
    <w:rsid w:val="00224064"/>
    <w:rsid w:val="00224255"/>
    <w:rsid w:val="00224796"/>
    <w:rsid w:val="0022480F"/>
    <w:rsid w:val="00224D30"/>
    <w:rsid w:val="002257CC"/>
    <w:rsid w:val="00225E5A"/>
    <w:rsid w:val="00225F94"/>
    <w:rsid w:val="002261E7"/>
    <w:rsid w:val="002263CA"/>
    <w:rsid w:val="002265FE"/>
    <w:rsid w:val="00227E19"/>
    <w:rsid w:val="00227EB9"/>
    <w:rsid w:val="00230265"/>
    <w:rsid w:val="00230684"/>
    <w:rsid w:val="00230C58"/>
    <w:rsid w:val="00230CEB"/>
    <w:rsid w:val="0023154D"/>
    <w:rsid w:val="00232DA7"/>
    <w:rsid w:val="00234480"/>
    <w:rsid w:val="00235113"/>
    <w:rsid w:val="0023525D"/>
    <w:rsid w:val="00235271"/>
    <w:rsid w:val="0023529E"/>
    <w:rsid w:val="0023554B"/>
    <w:rsid w:val="00236723"/>
    <w:rsid w:val="00236D57"/>
    <w:rsid w:val="00236E30"/>
    <w:rsid w:val="00236F0F"/>
    <w:rsid w:val="0023751B"/>
    <w:rsid w:val="002376C1"/>
    <w:rsid w:val="00237832"/>
    <w:rsid w:val="00237ACA"/>
    <w:rsid w:val="00237C5A"/>
    <w:rsid w:val="0024025D"/>
    <w:rsid w:val="002403C3"/>
    <w:rsid w:val="002405C1"/>
    <w:rsid w:val="00241766"/>
    <w:rsid w:val="002417C7"/>
    <w:rsid w:val="00241F02"/>
    <w:rsid w:val="002423EC"/>
    <w:rsid w:val="00242BCE"/>
    <w:rsid w:val="00242D2A"/>
    <w:rsid w:val="002434C6"/>
    <w:rsid w:val="002436C0"/>
    <w:rsid w:val="00243912"/>
    <w:rsid w:val="00243BE6"/>
    <w:rsid w:val="002447B7"/>
    <w:rsid w:val="00244BD5"/>
    <w:rsid w:val="00244C63"/>
    <w:rsid w:val="0024510B"/>
    <w:rsid w:val="00245702"/>
    <w:rsid w:val="002457EC"/>
    <w:rsid w:val="00246196"/>
    <w:rsid w:val="002469BC"/>
    <w:rsid w:val="002469C6"/>
    <w:rsid w:val="0024725C"/>
    <w:rsid w:val="0024742A"/>
    <w:rsid w:val="00247C1A"/>
    <w:rsid w:val="00247CCC"/>
    <w:rsid w:val="00250BD6"/>
    <w:rsid w:val="002510BB"/>
    <w:rsid w:val="00251131"/>
    <w:rsid w:val="0025144C"/>
    <w:rsid w:val="00251FD7"/>
    <w:rsid w:val="00252692"/>
    <w:rsid w:val="0025286C"/>
    <w:rsid w:val="002532A4"/>
    <w:rsid w:val="00253518"/>
    <w:rsid w:val="00253684"/>
    <w:rsid w:val="002536C1"/>
    <w:rsid w:val="00253803"/>
    <w:rsid w:val="002538A9"/>
    <w:rsid w:val="00253913"/>
    <w:rsid w:val="00253DAA"/>
    <w:rsid w:val="0025445C"/>
    <w:rsid w:val="0025476C"/>
    <w:rsid w:val="00255400"/>
    <w:rsid w:val="002554C1"/>
    <w:rsid w:val="00255664"/>
    <w:rsid w:val="00256038"/>
    <w:rsid w:val="00256239"/>
    <w:rsid w:val="00256474"/>
    <w:rsid w:val="002569CE"/>
    <w:rsid w:val="002569ED"/>
    <w:rsid w:val="002571E5"/>
    <w:rsid w:val="002574F4"/>
    <w:rsid w:val="0025791F"/>
    <w:rsid w:val="00257CD6"/>
    <w:rsid w:val="00260401"/>
    <w:rsid w:val="002613C1"/>
    <w:rsid w:val="00261B86"/>
    <w:rsid w:val="00263068"/>
    <w:rsid w:val="00263560"/>
    <w:rsid w:val="00263E5A"/>
    <w:rsid w:val="0026471E"/>
    <w:rsid w:val="002647CC"/>
    <w:rsid w:val="00264965"/>
    <w:rsid w:val="00265191"/>
    <w:rsid w:val="00265C01"/>
    <w:rsid w:val="00265CCC"/>
    <w:rsid w:val="00266080"/>
    <w:rsid w:val="00266603"/>
    <w:rsid w:val="002669C8"/>
    <w:rsid w:val="00266BE1"/>
    <w:rsid w:val="00267167"/>
    <w:rsid w:val="0026767B"/>
    <w:rsid w:val="00267C56"/>
    <w:rsid w:val="00270561"/>
    <w:rsid w:val="002706A5"/>
    <w:rsid w:val="00270A49"/>
    <w:rsid w:val="00270AD9"/>
    <w:rsid w:val="002712C0"/>
    <w:rsid w:val="00271597"/>
    <w:rsid w:val="00271A99"/>
    <w:rsid w:val="00271DA7"/>
    <w:rsid w:val="002722E8"/>
    <w:rsid w:val="0027302B"/>
    <w:rsid w:val="002731BE"/>
    <w:rsid w:val="00273ABC"/>
    <w:rsid w:val="00273D82"/>
    <w:rsid w:val="00274383"/>
    <w:rsid w:val="00274882"/>
    <w:rsid w:val="00274B5E"/>
    <w:rsid w:val="00274BAA"/>
    <w:rsid w:val="0027565A"/>
    <w:rsid w:val="002756BA"/>
    <w:rsid w:val="00275848"/>
    <w:rsid w:val="00275BFE"/>
    <w:rsid w:val="00275CB8"/>
    <w:rsid w:val="0027617F"/>
    <w:rsid w:val="002766C9"/>
    <w:rsid w:val="0027730E"/>
    <w:rsid w:val="00277417"/>
    <w:rsid w:val="00280F72"/>
    <w:rsid w:val="002810D9"/>
    <w:rsid w:val="0028118A"/>
    <w:rsid w:val="00281AD8"/>
    <w:rsid w:val="00281EA0"/>
    <w:rsid w:val="00282292"/>
    <w:rsid w:val="00282860"/>
    <w:rsid w:val="00282982"/>
    <w:rsid w:val="00283650"/>
    <w:rsid w:val="00283751"/>
    <w:rsid w:val="00283FBD"/>
    <w:rsid w:val="00284364"/>
    <w:rsid w:val="002844B3"/>
    <w:rsid w:val="00284661"/>
    <w:rsid w:val="00284921"/>
    <w:rsid w:val="00284B33"/>
    <w:rsid w:val="00285B59"/>
    <w:rsid w:val="00285CF8"/>
    <w:rsid w:val="00285E3D"/>
    <w:rsid w:val="0028631B"/>
    <w:rsid w:val="0028642A"/>
    <w:rsid w:val="00286BD1"/>
    <w:rsid w:val="00286CDB"/>
    <w:rsid w:val="0028766B"/>
    <w:rsid w:val="002877ED"/>
    <w:rsid w:val="00287A53"/>
    <w:rsid w:val="00287AF4"/>
    <w:rsid w:val="00287B62"/>
    <w:rsid w:val="00287C44"/>
    <w:rsid w:val="00290F19"/>
    <w:rsid w:val="002919C1"/>
    <w:rsid w:val="00291C87"/>
    <w:rsid w:val="00292367"/>
    <w:rsid w:val="0029238C"/>
    <w:rsid w:val="00292854"/>
    <w:rsid w:val="00293169"/>
    <w:rsid w:val="00293D1F"/>
    <w:rsid w:val="0029448E"/>
    <w:rsid w:val="002947FD"/>
    <w:rsid w:val="00294AAD"/>
    <w:rsid w:val="00294F8E"/>
    <w:rsid w:val="00295253"/>
    <w:rsid w:val="002953D8"/>
    <w:rsid w:val="002958AC"/>
    <w:rsid w:val="00295964"/>
    <w:rsid w:val="00295C39"/>
    <w:rsid w:val="00295E16"/>
    <w:rsid w:val="00295F4D"/>
    <w:rsid w:val="00296B0B"/>
    <w:rsid w:val="00296E83"/>
    <w:rsid w:val="00297098"/>
    <w:rsid w:val="00297678"/>
    <w:rsid w:val="002978F7"/>
    <w:rsid w:val="00297DDA"/>
    <w:rsid w:val="002A004A"/>
    <w:rsid w:val="002A020D"/>
    <w:rsid w:val="002A032D"/>
    <w:rsid w:val="002A05FB"/>
    <w:rsid w:val="002A067D"/>
    <w:rsid w:val="002A0A95"/>
    <w:rsid w:val="002A0DE4"/>
    <w:rsid w:val="002A24F6"/>
    <w:rsid w:val="002A2B6C"/>
    <w:rsid w:val="002A2BD3"/>
    <w:rsid w:val="002A32D7"/>
    <w:rsid w:val="002A3748"/>
    <w:rsid w:val="002A3EC8"/>
    <w:rsid w:val="002A40FE"/>
    <w:rsid w:val="002A41A8"/>
    <w:rsid w:val="002A422E"/>
    <w:rsid w:val="002A48FA"/>
    <w:rsid w:val="002A500B"/>
    <w:rsid w:val="002A54D1"/>
    <w:rsid w:val="002A5D04"/>
    <w:rsid w:val="002A6112"/>
    <w:rsid w:val="002A65A8"/>
    <w:rsid w:val="002A668A"/>
    <w:rsid w:val="002A688D"/>
    <w:rsid w:val="002A6CF5"/>
    <w:rsid w:val="002A71F8"/>
    <w:rsid w:val="002A7308"/>
    <w:rsid w:val="002A740E"/>
    <w:rsid w:val="002A7C70"/>
    <w:rsid w:val="002A7DA7"/>
    <w:rsid w:val="002B0534"/>
    <w:rsid w:val="002B0800"/>
    <w:rsid w:val="002B1B34"/>
    <w:rsid w:val="002B2289"/>
    <w:rsid w:val="002B246B"/>
    <w:rsid w:val="002B2BA5"/>
    <w:rsid w:val="002B30BE"/>
    <w:rsid w:val="002B3295"/>
    <w:rsid w:val="002B3E84"/>
    <w:rsid w:val="002B4233"/>
    <w:rsid w:val="002B47F0"/>
    <w:rsid w:val="002B4B1B"/>
    <w:rsid w:val="002B5042"/>
    <w:rsid w:val="002B5090"/>
    <w:rsid w:val="002B51BF"/>
    <w:rsid w:val="002B5299"/>
    <w:rsid w:val="002B5B2B"/>
    <w:rsid w:val="002B5F65"/>
    <w:rsid w:val="002B60E6"/>
    <w:rsid w:val="002B6439"/>
    <w:rsid w:val="002B6578"/>
    <w:rsid w:val="002B70DE"/>
    <w:rsid w:val="002B75F7"/>
    <w:rsid w:val="002C04BE"/>
    <w:rsid w:val="002C06A8"/>
    <w:rsid w:val="002C0BC7"/>
    <w:rsid w:val="002C0C96"/>
    <w:rsid w:val="002C0D82"/>
    <w:rsid w:val="002C0D97"/>
    <w:rsid w:val="002C0F96"/>
    <w:rsid w:val="002C130B"/>
    <w:rsid w:val="002C15A9"/>
    <w:rsid w:val="002C1A9E"/>
    <w:rsid w:val="002C209E"/>
    <w:rsid w:val="002C2507"/>
    <w:rsid w:val="002C2B51"/>
    <w:rsid w:val="002C2F81"/>
    <w:rsid w:val="002C33B1"/>
    <w:rsid w:val="002C343B"/>
    <w:rsid w:val="002C3A25"/>
    <w:rsid w:val="002C3F3C"/>
    <w:rsid w:val="002C46B6"/>
    <w:rsid w:val="002C4CEF"/>
    <w:rsid w:val="002C5652"/>
    <w:rsid w:val="002C580B"/>
    <w:rsid w:val="002C5A08"/>
    <w:rsid w:val="002C5ADC"/>
    <w:rsid w:val="002C5D09"/>
    <w:rsid w:val="002C5E76"/>
    <w:rsid w:val="002C6488"/>
    <w:rsid w:val="002C6576"/>
    <w:rsid w:val="002C7969"/>
    <w:rsid w:val="002D00F1"/>
    <w:rsid w:val="002D02C1"/>
    <w:rsid w:val="002D0319"/>
    <w:rsid w:val="002D0576"/>
    <w:rsid w:val="002D0B61"/>
    <w:rsid w:val="002D0BC3"/>
    <w:rsid w:val="002D0D83"/>
    <w:rsid w:val="002D0E8C"/>
    <w:rsid w:val="002D0EDA"/>
    <w:rsid w:val="002D0F09"/>
    <w:rsid w:val="002D11F6"/>
    <w:rsid w:val="002D137F"/>
    <w:rsid w:val="002D1446"/>
    <w:rsid w:val="002D151D"/>
    <w:rsid w:val="002D17AC"/>
    <w:rsid w:val="002D17B5"/>
    <w:rsid w:val="002D1E87"/>
    <w:rsid w:val="002D1EEF"/>
    <w:rsid w:val="002D225A"/>
    <w:rsid w:val="002D232F"/>
    <w:rsid w:val="002D2737"/>
    <w:rsid w:val="002D2A4A"/>
    <w:rsid w:val="002D3A1E"/>
    <w:rsid w:val="002D3B4B"/>
    <w:rsid w:val="002D3E0D"/>
    <w:rsid w:val="002D3E2E"/>
    <w:rsid w:val="002D3F59"/>
    <w:rsid w:val="002D3FE9"/>
    <w:rsid w:val="002D4B98"/>
    <w:rsid w:val="002D5E79"/>
    <w:rsid w:val="002D68BF"/>
    <w:rsid w:val="002D68E7"/>
    <w:rsid w:val="002D692D"/>
    <w:rsid w:val="002D6D50"/>
    <w:rsid w:val="002D6E8B"/>
    <w:rsid w:val="002D73EB"/>
    <w:rsid w:val="002D787C"/>
    <w:rsid w:val="002E071D"/>
    <w:rsid w:val="002E089B"/>
    <w:rsid w:val="002E1E1D"/>
    <w:rsid w:val="002E25D2"/>
    <w:rsid w:val="002E2E17"/>
    <w:rsid w:val="002E349B"/>
    <w:rsid w:val="002E3887"/>
    <w:rsid w:val="002E3B1C"/>
    <w:rsid w:val="002E3B60"/>
    <w:rsid w:val="002E3D7B"/>
    <w:rsid w:val="002E416F"/>
    <w:rsid w:val="002E419F"/>
    <w:rsid w:val="002E42AB"/>
    <w:rsid w:val="002E461B"/>
    <w:rsid w:val="002E49E5"/>
    <w:rsid w:val="002E4CD7"/>
    <w:rsid w:val="002E4DE6"/>
    <w:rsid w:val="002E500D"/>
    <w:rsid w:val="002E5607"/>
    <w:rsid w:val="002E5F7F"/>
    <w:rsid w:val="002E6313"/>
    <w:rsid w:val="002E73AD"/>
    <w:rsid w:val="002E7592"/>
    <w:rsid w:val="002F0168"/>
    <w:rsid w:val="002F0742"/>
    <w:rsid w:val="002F07FD"/>
    <w:rsid w:val="002F137A"/>
    <w:rsid w:val="002F1425"/>
    <w:rsid w:val="002F16BB"/>
    <w:rsid w:val="002F17E9"/>
    <w:rsid w:val="002F1CAB"/>
    <w:rsid w:val="002F1DC5"/>
    <w:rsid w:val="002F2404"/>
    <w:rsid w:val="002F29DA"/>
    <w:rsid w:val="002F2AE1"/>
    <w:rsid w:val="002F3024"/>
    <w:rsid w:val="002F30E7"/>
    <w:rsid w:val="002F3336"/>
    <w:rsid w:val="002F3F5A"/>
    <w:rsid w:val="002F40F1"/>
    <w:rsid w:val="002F4927"/>
    <w:rsid w:val="002F5204"/>
    <w:rsid w:val="002F5573"/>
    <w:rsid w:val="002F5A48"/>
    <w:rsid w:val="002F60C3"/>
    <w:rsid w:val="002F634A"/>
    <w:rsid w:val="002F6489"/>
    <w:rsid w:val="002F67BC"/>
    <w:rsid w:val="002F6EFE"/>
    <w:rsid w:val="002F706A"/>
    <w:rsid w:val="002F742B"/>
    <w:rsid w:val="002F7B38"/>
    <w:rsid w:val="002F7C6E"/>
    <w:rsid w:val="002F7FB4"/>
    <w:rsid w:val="0030011B"/>
    <w:rsid w:val="00300808"/>
    <w:rsid w:val="00300C2E"/>
    <w:rsid w:val="003014B9"/>
    <w:rsid w:val="0030194E"/>
    <w:rsid w:val="00301B01"/>
    <w:rsid w:val="00301F6C"/>
    <w:rsid w:val="003020AF"/>
    <w:rsid w:val="003022D9"/>
    <w:rsid w:val="0030290C"/>
    <w:rsid w:val="0030325F"/>
    <w:rsid w:val="003036A0"/>
    <w:rsid w:val="0030392A"/>
    <w:rsid w:val="00303E0D"/>
    <w:rsid w:val="003046A6"/>
    <w:rsid w:val="00304D9D"/>
    <w:rsid w:val="003054F6"/>
    <w:rsid w:val="003055C7"/>
    <w:rsid w:val="00305A52"/>
    <w:rsid w:val="00306472"/>
    <w:rsid w:val="00306EA7"/>
    <w:rsid w:val="003070EE"/>
    <w:rsid w:val="003075F6"/>
    <w:rsid w:val="00307C11"/>
    <w:rsid w:val="003101BA"/>
    <w:rsid w:val="00310504"/>
    <w:rsid w:val="00310A5A"/>
    <w:rsid w:val="00310AB4"/>
    <w:rsid w:val="00311500"/>
    <w:rsid w:val="0031159E"/>
    <w:rsid w:val="003119FC"/>
    <w:rsid w:val="00311DFF"/>
    <w:rsid w:val="00311E04"/>
    <w:rsid w:val="0031299C"/>
    <w:rsid w:val="003131B3"/>
    <w:rsid w:val="003133CA"/>
    <w:rsid w:val="0031352E"/>
    <w:rsid w:val="00313535"/>
    <w:rsid w:val="0031484C"/>
    <w:rsid w:val="00314A33"/>
    <w:rsid w:val="00314C7A"/>
    <w:rsid w:val="00315177"/>
    <w:rsid w:val="0031583C"/>
    <w:rsid w:val="00315C2B"/>
    <w:rsid w:val="003162F6"/>
    <w:rsid w:val="00316458"/>
    <w:rsid w:val="00316782"/>
    <w:rsid w:val="00316A96"/>
    <w:rsid w:val="00316C1E"/>
    <w:rsid w:val="003171B7"/>
    <w:rsid w:val="00317BC3"/>
    <w:rsid w:val="00320572"/>
    <w:rsid w:val="0032063A"/>
    <w:rsid w:val="00320865"/>
    <w:rsid w:val="00320BD3"/>
    <w:rsid w:val="00320BF6"/>
    <w:rsid w:val="00320D9F"/>
    <w:rsid w:val="00320F8F"/>
    <w:rsid w:val="00321D79"/>
    <w:rsid w:val="00321D88"/>
    <w:rsid w:val="00322069"/>
    <w:rsid w:val="00322697"/>
    <w:rsid w:val="00322813"/>
    <w:rsid w:val="00323A08"/>
    <w:rsid w:val="00324BBB"/>
    <w:rsid w:val="003255A2"/>
    <w:rsid w:val="0032576B"/>
    <w:rsid w:val="00325EEC"/>
    <w:rsid w:val="0032623E"/>
    <w:rsid w:val="003265E4"/>
    <w:rsid w:val="00326B0F"/>
    <w:rsid w:val="00326B92"/>
    <w:rsid w:val="00326BBE"/>
    <w:rsid w:val="00326EF5"/>
    <w:rsid w:val="003274DD"/>
    <w:rsid w:val="00327785"/>
    <w:rsid w:val="00327ACD"/>
    <w:rsid w:val="003300B7"/>
    <w:rsid w:val="00330241"/>
    <w:rsid w:val="0033030D"/>
    <w:rsid w:val="00330518"/>
    <w:rsid w:val="00330745"/>
    <w:rsid w:val="00330A6D"/>
    <w:rsid w:val="003313A8"/>
    <w:rsid w:val="00331FAD"/>
    <w:rsid w:val="0033224C"/>
    <w:rsid w:val="00332470"/>
    <w:rsid w:val="00332626"/>
    <w:rsid w:val="00332686"/>
    <w:rsid w:val="0033270F"/>
    <w:rsid w:val="00333302"/>
    <w:rsid w:val="00333450"/>
    <w:rsid w:val="00333635"/>
    <w:rsid w:val="00333967"/>
    <w:rsid w:val="00334161"/>
    <w:rsid w:val="00335273"/>
    <w:rsid w:val="00335874"/>
    <w:rsid w:val="00335B5D"/>
    <w:rsid w:val="00336453"/>
    <w:rsid w:val="00336596"/>
    <w:rsid w:val="003369FC"/>
    <w:rsid w:val="00336AE2"/>
    <w:rsid w:val="00337703"/>
    <w:rsid w:val="00337AFA"/>
    <w:rsid w:val="00337C23"/>
    <w:rsid w:val="00337CB6"/>
    <w:rsid w:val="00337E15"/>
    <w:rsid w:val="00340D84"/>
    <w:rsid w:val="00341171"/>
    <w:rsid w:val="00341542"/>
    <w:rsid w:val="00342001"/>
    <w:rsid w:val="00342063"/>
    <w:rsid w:val="0034261D"/>
    <w:rsid w:val="00343045"/>
    <w:rsid w:val="003431FF"/>
    <w:rsid w:val="00343744"/>
    <w:rsid w:val="003438BC"/>
    <w:rsid w:val="003438C1"/>
    <w:rsid w:val="00344956"/>
    <w:rsid w:val="00344F49"/>
    <w:rsid w:val="00345195"/>
    <w:rsid w:val="00345833"/>
    <w:rsid w:val="00345ED8"/>
    <w:rsid w:val="003461A4"/>
    <w:rsid w:val="00346336"/>
    <w:rsid w:val="00346340"/>
    <w:rsid w:val="003463DB"/>
    <w:rsid w:val="00346A0B"/>
    <w:rsid w:val="00346ADA"/>
    <w:rsid w:val="00347002"/>
    <w:rsid w:val="0034729D"/>
    <w:rsid w:val="00347463"/>
    <w:rsid w:val="003478D3"/>
    <w:rsid w:val="00347A02"/>
    <w:rsid w:val="00347C27"/>
    <w:rsid w:val="00347C66"/>
    <w:rsid w:val="00347D87"/>
    <w:rsid w:val="00350529"/>
    <w:rsid w:val="003509B5"/>
    <w:rsid w:val="00350B24"/>
    <w:rsid w:val="00350D80"/>
    <w:rsid w:val="00350F45"/>
    <w:rsid w:val="00351716"/>
    <w:rsid w:val="0035186E"/>
    <w:rsid w:val="00351895"/>
    <w:rsid w:val="00351D0B"/>
    <w:rsid w:val="00352758"/>
    <w:rsid w:val="0035289B"/>
    <w:rsid w:val="00352EE1"/>
    <w:rsid w:val="003533C8"/>
    <w:rsid w:val="00353764"/>
    <w:rsid w:val="00353E0D"/>
    <w:rsid w:val="00353FCA"/>
    <w:rsid w:val="003545F0"/>
    <w:rsid w:val="00354CF5"/>
    <w:rsid w:val="0035509B"/>
    <w:rsid w:val="00355981"/>
    <w:rsid w:val="00355A7D"/>
    <w:rsid w:val="00355AF8"/>
    <w:rsid w:val="00356009"/>
    <w:rsid w:val="00356530"/>
    <w:rsid w:val="00357005"/>
    <w:rsid w:val="00357110"/>
    <w:rsid w:val="00357331"/>
    <w:rsid w:val="00357530"/>
    <w:rsid w:val="003578EE"/>
    <w:rsid w:val="00357E82"/>
    <w:rsid w:val="00360258"/>
    <w:rsid w:val="003608DB"/>
    <w:rsid w:val="00360A6F"/>
    <w:rsid w:val="00360AF4"/>
    <w:rsid w:val="00360D5F"/>
    <w:rsid w:val="00360F4D"/>
    <w:rsid w:val="00361296"/>
    <w:rsid w:val="00361577"/>
    <w:rsid w:val="0036169D"/>
    <w:rsid w:val="003618C2"/>
    <w:rsid w:val="00361B36"/>
    <w:rsid w:val="00362080"/>
    <w:rsid w:val="0036214A"/>
    <w:rsid w:val="0036254D"/>
    <w:rsid w:val="003626AB"/>
    <w:rsid w:val="003631F8"/>
    <w:rsid w:val="003632E1"/>
    <w:rsid w:val="003634D4"/>
    <w:rsid w:val="00363677"/>
    <w:rsid w:val="00363B29"/>
    <w:rsid w:val="0036460C"/>
    <w:rsid w:val="00364DB7"/>
    <w:rsid w:val="003651E9"/>
    <w:rsid w:val="003657A2"/>
    <w:rsid w:val="00365BCC"/>
    <w:rsid w:val="00365DCD"/>
    <w:rsid w:val="00365E99"/>
    <w:rsid w:val="003666C1"/>
    <w:rsid w:val="003667C9"/>
    <w:rsid w:val="00366A8A"/>
    <w:rsid w:val="0036779A"/>
    <w:rsid w:val="00367803"/>
    <w:rsid w:val="00367F89"/>
    <w:rsid w:val="00370A07"/>
    <w:rsid w:val="00370BC4"/>
    <w:rsid w:val="00370E53"/>
    <w:rsid w:val="00371896"/>
    <w:rsid w:val="003718AF"/>
    <w:rsid w:val="00372939"/>
    <w:rsid w:val="003729F2"/>
    <w:rsid w:val="00372B79"/>
    <w:rsid w:val="00372C39"/>
    <w:rsid w:val="003739CE"/>
    <w:rsid w:val="0037477E"/>
    <w:rsid w:val="00374DFE"/>
    <w:rsid w:val="00375422"/>
    <w:rsid w:val="003764E0"/>
    <w:rsid w:val="00376E48"/>
    <w:rsid w:val="0037702C"/>
    <w:rsid w:val="00377067"/>
    <w:rsid w:val="003770FA"/>
    <w:rsid w:val="00377F6D"/>
    <w:rsid w:val="00380143"/>
    <w:rsid w:val="00380A35"/>
    <w:rsid w:val="00381305"/>
    <w:rsid w:val="003817C8"/>
    <w:rsid w:val="003819FB"/>
    <w:rsid w:val="00381D80"/>
    <w:rsid w:val="003824C0"/>
    <w:rsid w:val="0038287A"/>
    <w:rsid w:val="00382B23"/>
    <w:rsid w:val="00382D0A"/>
    <w:rsid w:val="00382D3E"/>
    <w:rsid w:val="00382EB0"/>
    <w:rsid w:val="003830D5"/>
    <w:rsid w:val="003833BE"/>
    <w:rsid w:val="00383611"/>
    <w:rsid w:val="0038375B"/>
    <w:rsid w:val="00384195"/>
    <w:rsid w:val="003841DD"/>
    <w:rsid w:val="00384929"/>
    <w:rsid w:val="00384C41"/>
    <w:rsid w:val="00384FD4"/>
    <w:rsid w:val="00385340"/>
    <w:rsid w:val="00385516"/>
    <w:rsid w:val="00385616"/>
    <w:rsid w:val="003858D5"/>
    <w:rsid w:val="00386495"/>
    <w:rsid w:val="00386634"/>
    <w:rsid w:val="00386998"/>
    <w:rsid w:val="003869BB"/>
    <w:rsid w:val="00386E12"/>
    <w:rsid w:val="00386E76"/>
    <w:rsid w:val="00386F6C"/>
    <w:rsid w:val="0038760F"/>
    <w:rsid w:val="00387A8B"/>
    <w:rsid w:val="00387CDD"/>
    <w:rsid w:val="00387CE1"/>
    <w:rsid w:val="00390C27"/>
    <w:rsid w:val="00390D68"/>
    <w:rsid w:val="003910FC"/>
    <w:rsid w:val="00391460"/>
    <w:rsid w:val="00391569"/>
    <w:rsid w:val="00391E05"/>
    <w:rsid w:val="00392014"/>
    <w:rsid w:val="00392031"/>
    <w:rsid w:val="0039225B"/>
    <w:rsid w:val="0039249E"/>
    <w:rsid w:val="003932DA"/>
    <w:rsid w:val="00393DEA"/>
    <w:rsid w:val="003944A2"/>
    <w:rsid w:val="003948F4"/>
    <w:rsid w:val="003949C0"/>
    <w:rsid w:val="003952C6"/>
    <w:rsid w:val="003959DD"/>
    <w:rsid w:val="00395B0D"/>
    <w:rsid w:val="00395E43"/>
    <w:rsid w:val="0039646F"/>
    <w:rsid w:val="003964A7"/>
    <w:rsid w:val="00396520"/>
    <w:rsid w:val="00396A9D"/>
    <w:rsid w:val="00396FCD"/>
    <w:rsid w:val="003970A6"/>
    <w:rsid w:val="00397167"/>
    <w:rsid w:val="00397448"/>
    <w:rsid w:val="003975C6"/>
    <w:rsid w:val="00397A36"/>
    <w:rsid w:val="00397A4E"/>
    <w:rsid w:val="003A02ED"/>
    <w:rsid w:val="003A040C"/>
    <w:rsid w:val="003A0482"/>
    <w:rsid w:val="003A0771"/>
    <w:rsid w:val="003A08BC"/>
    <w:rsid w:val="003A0C80"/>
    <w:rsid w:val="003A0F84"/>
    <w:rsid w:val="003A1255"/>
    <w:rsid w:val="003A13F2"/>
    <w:rsid w:val="003A14CA"/>
    <w:rsid w:val="003A15E6"/>
    <w:rsid w:val="003A1CFB"/>
    <w:rsid w:val="003A27B5"/>
    <w:rsid w:val="003A2B19"/>
    <w:rsid w:val="003A3180"/>
    <w:rsid w:val="003A3B4D"/>
    <w:rsid w:val="003A4641"/>
    <w:rsid w:val="003A46BE"/>
    <w:rsid w:val="003A4949"/>
    <w:rsid w:val="003A4B58"/>
    <w:rsid w:val="003A4FDB"/>
    <w:rsid w:val="003A568E"/>
    <w:rsid w:val="003A570C"/>
    <w:rsid w:val="003A5CF9"/>
    <w:rsid w:val="003A5D66"/>
    <w:rsid w:val="003A6A4F"/>
    <w:rsid w:val="003A6CFE"/>
    <w:rsid w:val="003A739B"/>
    <w:rsid w:val="003A748F"/>
    <w:rsid w:val="003A75B3"/>
    <w:rsid w:val="003A76C4"/>
    <w:rsid w:val="003A7932"/>
    <w:rsid w:val="003A7A71"/>
    <w:rsid w:val="003B10DF"/>
    <w:rsid w:val="003B10E8"/>
    <w:rsid w:val="003B15A3"/>
    <w:rsid w:val="003B1B22"/>
    <w:rsid w:val="003B249D"/>
    <w:rsid w:val="003B29E0"/>
    <w:rsid w:val="003B2ACC"/>
    <w:rsid w:val="003B30B6"/>
    <w:rsid w:val="003B4951"/>
    <w:rsid w:val="003B4970"/>
    <w:rsid w:val="003B503C"/>
    <w:rsid w:val="003B5258"/>
    <w:rsid w:val="003B689B"/>
    <w:rsid w:val="003B6C08"/>
    <w:rsid w:val="003B6C5F"/>
    <w:rsid w:val="003B6F52"/>
    <w:rsid w:val="003B70FC"/>
    <w:rsid w:val="003B75E8"/>
    <w:rsid w:val="003B79E6"/>
    <w:rsid w:val="003C09B2"/>
    <w:rsid w:val="003C0AE6"/>
    <w:rsid w:val="003C0D5A"/>
    <w:rsid w:val="003C10B8"/>
    <w:rsid w:val="003C10C0"/>
    <w:rsid w:val="003C13B8"/>
    <w:rsid w:val="003C14C0"/>
    <w:rsid w:val="003C161A"/>
    <w:rsid w:val="003C1901"/>
    <w:rsid w:val="003C1D3C"/>
    <w:rsid w:val="003C25B1"/>
    <w:rsid w:val="003C270D"/>
    <w:rsid w:val="003C2E69"/>
    <w:rsid w:val="003C3BC8"/>
    <w:rsid w:val="003C3D56"/>
    <w:rsid w:val="003C41EE"/>
    <w:rsid w:val="003C4C4B"/>
    <w:rsid w:val="003C4DC6"/>
    <w:rsid w:val="003C535F"/>
    <w:rsid w:val="003C5F72"/>
    <w:rsid w:val="003C5FC1"/>
    <w:rsid w:val="003C7255"/>
    <w:rsid w:val="003D0183"/>
    <w:rsid w:val="003D02F2"/>
    <w:rsid w:val="003D0D42"/>
    <w:rsid w:val="003D10AF"/>
    <w:rsid w:val="003D1234"/>
    <w:rsid w:val="003D124D"/>
    <w:rsid w:val="003D15D9"/>
    <w:rsid w:val="003D1997"/>
    <w:rsid w:val="003D229E"/>
    <w:rsid w:val="003D2673"/>
    <w:rsid w:val="003D2DFC"/>
    <w:rsid w:val="003D3002"/>
    <w:rsid w:val="003D3216"/>
    <w:rsid w:val="003D33A8"/>
    <w:rsid w:val="003D3BC6"/>
    <w:rsid w:val="003D438F"/>
    <w:rsid w:val="003D4A2B"/>
    <w:rsid w:val="003D4B31"/>
    <w:rsid w:val="003D5875"/>
    <w:rsid w:val="003D5A30"/>
    <w:rsid w:val="003D5A8A"/>
    <w:rsid w:val="003D5AE5"/>
    <w:rsid w:val="003D66E2"/>
    <w:rsid w:val="003D7362"/>
    <w:rsid w:val="003D73B0"/>
    <w:rsid w:val="003D74F6"/>
    <w:rsid w:val="003D75C1"/>
    <w:rsid w:val="003D7D72"/>
    <w:rsid w:val="003E03E9"/>
    <w:rsid w:val="003E0600"/>
    <w:rsid w:val="003E0646"/>
    <w:rsid w:val="003E0D21"/>
    <w:rsid w:val="003E0F21"/>
    <w:rsid w:val="003E13C8"/>
    <w:rsid w:val="003E1B7B"/>
    <w:rsid w:val="003E1BB0"/>
    <w:rsid w:val="003E2168"/>
    <w:rsid w:val="003E2177"/>
    <w:rsid w:val="003E22CE"/>
    <w:rsid w:val="003E231A"/>
    <w:rsid w:val="003E2583"/>
    <w:rsid w:val="003E3678"/>
    <w:rsid w:val="003E3A6E"/>
    <w:rsid w:val="003E3A92"/>
    <w:rsid w:val="003E3B7F"/>
    <w:rsid w:val="003E4738"/>
    <w:rsid w:val="003E50A5"/>
    <w:rsid w:val="003E5139"/>
    <w:rsid w:val="003E55A5"/>
    <w:rsid w:val="003E5776"/>
    <w:rsid w:val="003E5AAE"/>
    <w:rsid w:val="003E5B1D"/>
    <w:rsid w:val="003E5B58"/>
    <w:rsid w:val="003E5E1F"/>
    <w:rsid w:val="003E5E21"/>
    <w:rsid w:val="003E6564"/>
    <w:rsid w:val="003E7199"/>
    <w:rsid w:val="003E786B"/>
    <w:rsid w:val="003E78EA"/>
    <w:rsid w:val="003E7F20"/>
    <w:rsid w:val="003F009A"/>
    <w:rsid w:val="003F04C4"/>
    <w:rsid w:val="003F05C6"/>
    <w:rsid w:val="003F0A61"/>
    <w:rsid w:val="003F1549"/>
    <w:rsid w:val="003F1825"/>
    <w:rsid w:val="003F2CBE"/>
    <w:rsid w:val="003F2EA6"/>
    <w:rsid w:val="003F337C"/>
    <w:rsid w:val="003F35BA"/>
    <w:rsid w:val="003F3B79"/>
    <w:rsid w:val="003F4287"/>
    <w:rsid w:val="003F481A"/>
    <w:rsid w:val="003F4841"/>
    <w:rsid w:val="003F48D4"/>
    <w:rsid w:val="003F4C2E"/>
    <w:rsid w:val="003F56B5"/>
    <w:rsid w:val="003F58C1"/>
    <w:rsid w:val="003F5C52"/>
    <w:rsid w:val="003F61FD"/>
    <w:rsid w:val="003F66C5"/>
    <w:rsid w:val="003F6771"/>
    <w:rsid w:val="003F69F0"/>
    <w:rsid w:val="003F6B30"/>
    <w:rsid w:val="003F6B5B"/>
    <w:rsid w:val="003F6D2B"/>
    <w:rsid w:val="003F6D8E"/>
    <w:rsid w:val="003F7257"/>
    <w:rsid w:val="003F75C7"/>
    <w:rsid w:val="003F7878"/>
    <w:rsid w:val="003F7AFC"/>
    <w:rsid w:val="004009C0"/>
    <w:rsid w:val="00400B46"/>
    <w:rsid w:val="00400CDD"/>
    <w:rsid w:val="00400D65"/>
    <w:rsid w:val="0040104E"/>
    <w:rsid w:val="00401D0D"/>
    <w:rsid w:val="00402358"/>
    <w:rsid w:val="00402A11"/>
    <w:rsid w:val="00402C4A"/>
    <w:rsid w:val="00402C58"/>
    <w:rsid w:val="00402E6E"/>
    <w:rsid w:val="004034BC"/>
    <w:rsid w:val="004043DC"/>
    <w:rsid w:val="004050F3"/>
    <w:rsid w:val="004051FE"/>
    <w:rsid w:val="0040539D"/>
    <w:rsid w:val="00405BE1"/>
    <w:rsid w:val="00405E23"/>
    <w:rsid w:val="00406540"/>
    <w:rsid w:val="00406C49"/>
    <w:rsid w:val="004071F2"/>
    <w:rsid w:val="0040755F"/>
    <w:rsid w:val="00407567"/>
    <w:rsid w:val="00407789"/>
    <w:rsid w:val="00407D47"/>
    <w:rsid w:val="004100ED"/>
    <w:rsid w:val="00410622"/>
    <w:rsid w:val="00410672"/>
    <w:rsid w:val="00410985"/>
    <w:rsid w:val="00410CEF"/>
    <w:rsid w:val="004112E5"/>
    <w:rsid w:val="00411429"/>
    <w:rsid w:val="0041199D"/>
    <w:rsid w:val="00411A49"/>
    <w:rsid w:val="00411AAB"/>
    <w:rsid w:val="00411F2E"/>
    <w:rsid w:val="004121A6"/>
    <w:rsid w:val="00412733"/>
    <w:rsid w:val="00412EE5"/>
    <w:rsid w:val="00412FF5"/>
    <w:rsid w:val="0041307E"/>
    <w:rsid w:val="00413461"/>
    <w:rsid w:val="004136BD"/>
    <w:rsid w:val="004139FA"/>
    <w:rsid w:val="00413D9C"/>
    <w:rsid w:val="00413E74"/>
    <w:rsid w:val="00414146"/>
    <w:rsid w:val="00414277"/>
    <w:rsid w:val="0041436C"/>
    <w:rsid w:val="0041439F"/>
    <w:rsid w:val="004144BF"/>
    <w:rsid w:val="004146FD"/>
    <w:rsid w:val="00414AB3"/>
    <w:rsid w:val="00414BCC"/>
    <w:rsid w:val="00414D40"/>
    <w:rsid w:val="004153A7"/>
    <w:rsid w:val="00415EFD"/>
    <w:rsid w:val="004160BE"/>
    <w:rsid w:val="00416532"/>
    <w:rsid w:val="00416AEC"/>
    <w:rsid w:val="00416F1D"/>
    <w:rsid w:val="004171D8"/>
    <w:rsid w:val="004174B5"/>
    <w:rsid w:val="0041781D"/>
    <w:rsid w:val="00417D0A"/>
    <w:rsid w:val="00417FF4"/>
    <w:rsid w:val="00420136"/>
    <w:rsid w:val="004205E3"/>
    <w:rsid w:val="004207D9"/>
    <w:rsid w:val="00420890"/>
    <w:rsid w:val="00420CAE"/>
    <w:rsid w:val="00420FD8"/>
    <w:rsid w:val="0042101D"/>
    <w:rsid w:val="00421483"/>
    <w:rsid w:val="00421828"/>
    <w:rsid w:val="004219F2"/>
    <w:rsid w:val="00421FFC"/>
    <w:rsid w:val="00422161"/>
    <w:rsid w:val="004223B4"/>
    <w:rsid w:val="00422643"/>
    <w:rsid w:val="004227CA"/>
    <w:rsid w:val="00423A2E"/>
    <w:rsid w:val="00423FC7"/>
    <w:rsid w:val="004243FE"/>
    <w:rsid w:val="0042478B"/>
    <w:rsid w:val="00424F06"/>
    <w:rsid w:val="00425DE5"/>
    <w:rsid w:val="00425E33"/>
    <w:rsid w:val="00425FCF"/>
    <w:rsid w:val="004261CE"/>
    <w:rsid w:val="00426C82"/>
    <w:rsid w:val="00426EF1"/>
    <w:rsid w:val="00426F5E"/>
    <w:rsid w:val="0042726C"/>
    <w:rsid w:val="004272AC"/>
    <w:rsid w:val="00427A01"/>
    <w:rsid w:val="00427F46"/>
    <w:rsid w:val="00430247"/>
    <w:rsid w:val="00430641"/>
    <w:rsid w:val="004309D9"/>
    <w:rsid w:val="0043159F"/>
    <w:rsid w:val="00431967"/>
    <w:rsid w:val="00431F7A"/>
    <w:rsid w:val="0043211B"/>
    <w:rsid w:val="004324E9"/>
    <w:rsid w:val="004326E4"/>
    <w:rsid w:val="00432AB8"/>
    <w:rsid w:val="00432D11"/>
    <w:rsid w:val="00432E8B"/>
    <w:rsid w:val="00433CF8"/>
    <w:rsid w:val="004340A5"/>
    <w:rsid w:val="004341ED"/>
    <w:rsid w:val="00434473"/>
    <w:rsid w:val="00434EEE"/>
    <w:rsid w:val="00435CDB"/>
    <w:rsid w:val="004362D7"/>
    <w:rsid w:val="00436504"/>
    <w:rsid w:val="00436A1C"/>
    <w:rsid w:val="004371E7"/>
    <w:rsid w:val="004379F0"/>
    <w:rsid w:val="00437D22"/>
    <w:rsid w:val="00440173"/>
    <w:rsid w:val="004401A4"/>
    <w:rsid w:val="004404A5"/>
    <w:rsid w:val="00441198"/>
    <w:rsid w:val="00441F96"/>
    <w:rsid w:val="00443134"/>
    <w:rsid w:val="0044353F"/>
    <w:rsid w:val="004435E9"/>
    <w:rsid w:val="0044371F"/>
    <w:rsid w:val="0044402E"/>
    <w:rsid w:val="0044455D"/>
    <w:rsid w:val="004445C6"/>
    <w:rsid w:val="00444EC5"/>
    <w:rsid w:val="00445595"/>
    <w:rsid w:val="00445EE9"/>
    <w:rsid w:val="00446541"/>
    <w:rsid w:val="00446F8D"/>
    <w:rsid w:val="0044719C"/>
    <w:rsid w:val="004477EA"/>
    <w:rsid w:val="00447837"/>
    <w:rsid w:val="00447AAC"/>
    <w:rsid w:val="004503BD"/>
    <w:rsid w:val="004506B0"/>
    <w:rsid w:val="00450F08"/>
    <w:rsid w:val="00450FFD"/>
    <w:rsid w:val="00451BEF"/>
    <w:rsid w:val="00451D99"/>
    <w:rsid w:val="0045255D"/>
    <w:rsid w:val="00453590"/>
    <w:rsid w:val="00453886"/>
    <w:rsid w:val="00453905"/>
    <w:rsid w:val="004545B6"/>
    <w:rsid w:val="0045470D"/>
    <w:rsid w:val="00454764"/>
    <w:rsid w:val="00454B31"/>
    <w:rsid w:val="00454C3F"/>
    <w:rsid w:val="00454C66"/>
    <w:rsid w:val="00454C7A"/>
    <w:rsid w:val="00455407"/>
    <w:rsid w:val="00455745"/>
    <w:rsid w:val="00456744"/>
    <w:rsid w:val="0045682B"/>
    <w:rsid w:val="00456C29"/>
    <w:rsid w:val="004572EE"/>
    <w:rsid w:val="004573F2"/>
    <w:rsid w:val="004575AE"/>
    <w:rsid w:val="00457EF2"/>
    <w:rsid w:val="0046001E"/>
    <w:rsid w:val="00460729"/>
    <w:rsid w:val="004607B7"/>
    <w:rsid w:val="0046113D"/>
    <w:rsid w:val="00461267"/>
    <w:rsid w:val="00461588"/>
    <w:rsid w:val="00461629"/>
    <w:rsid w:val="00461895"/>
    <w:rsid w:val="00461E86"/>
    <w:rsid w:val="0046243D"/>
    <w:rsid w:val="00462609"/>
    <w:rsid w:val="0046266E"/>
    <w:rsid w:val="00463715"/>
    <w:rsid w:val="00463B6B"/>
    <w:rsid w:val="0046425D"/>
    <w:rsid w:val="0046490B"/>
    <w:rsid w:val="0046537F"/>
    <w:rsid w:val="004653F2"/>
    <w:rsid w:val="0046582F"/>
    <w:rsid w:val="00465DB0"/>
    <w:rsid w:val="00466077"/>
    <w:rsid w:val="00466810"/>
    <w:rsid w:val="00466DE2"/>
    <w:rsid w:val="00466FC5"/>
    <w:rsid w:val="0046707C"/>
    <w:rsid w:val="00467191"/>
    <w:rsid w:val="004674FE"/>
    <w:rsid w:val="00467507"/>
    <w:rsid w:val="0046796A"/>
    <w:rsid w:val="00467D53"/>
    <w:rsid w:val="00467E1C"/>
    <w:rsid w:val="00470137"/>
    <w:rsid w:val="00470256"/>
    <w:rsid w:val="00470412"/>
    <w:rsid w:val="00470587"/>
    <w:rsid w:val="00470F35"/>
    <w:rsid w:val="00471219"/>
    <w:rsid w:val="004713E8"/>
    <w:rsid w:val="004716AD"/>
    <w:rsid w:val="00471C14"/>
    <w:rsid w:val="00471EC4"/>
    <w:rsid w:val="00472965"/>
    <w:rsid w:val="00473620"/>
    <w:rsid w:val="0047379F"/>
    <w:rsid w:val="004739D7"/>
    <w:rsid w:val="004746A2"/>
    <w:rsid w:val="00474E17"/>
    <w:rsid w:val="0047530A"/>
    <w:rsid w:val="004753F9"/>
    <w:rsid w:val="004753FF"/>
    <w:rsid w:val="0047593F"/>
    <w:rsid w:val="004764A5"/>
    <w:rsid w:val="00476B3B"/>
    <w:rsid w:val="00477738"/>
    <w:rsid w:val="00477B99"/>
    <w:rsid w:val="00477CF1"/>
    <w:rsid w:val="00480A52"/>
    <w:rsid w:val="00480B17"/>
    <w:rsid w:val="00480C94"/>
    <w:rsid w:val="0048156B"/>
    <w:rsid w:val="0048192B"/>
    <w:rsid w:val="00481CFF"/>
    <w:rsid w:val="00481D6D"/>
    <w:rsid w:val="00481DD2"/>
    <w:rsid w:val="0048204F"/>
    <w:rsid w:val="004828CB"/>
    <w:rsid w:val="00482E1F"/>
    <w:rsid w:val="00483C37"/>
    <w:rsid w:val="00483E35"/>
    <w:rsid w:val="004843E2"/>
    <w:rsid w:val="004844AA"/>
    <w:rsid w:val="004844DE"/>
    <w:rsid w:val="00484769"/>
    <w:rsid w:val="00484ABA"/>
    <w:rsid w:val="00484DE5"/>
    <w:rsid w:val="00485391"/>
    <w:rsid w:val="00485805"/>
    <w:rsid w:val="00485AAF"/>
    <w:rsid w:val="00485AFA"/>
    <w:rsid w:val="00485B6C"/>
    <w:rsid w:val="00485C99"/>
    <w:rsid w:val="00485EB4"/>
    <w:rsid w:val="004867B8"/>
    <w:rsid w:val="00487B4E"/>
    <w:rsid w:val="00487F8D"/>
    <w:rsid w:val="00490198"/>
    <w:rsid w:val="00490C8C"/>
    <w:rsid w:val="0049109D"/>
    <w:rsid w:val="0049134C"/>
    <w:rsid w:val="00491A9D"/>
    <w:rsid w:val="00491D7A"/>
    <w:rsid w:val="00491F92"/>
    <w:rsid w:val="00492114"/>
    <w:rsid w:val="0049212D"/>
    <w:rsid w:val="004922CC"/>
    <w:rsid w:val="004939D8"/>
    <w:rsid w:val="00493BF7"/>
    <w:rsid w:val="004946A3"/>
    <w:rsid w:val="00494786"/>
    <w:rsid w:val="00494968"/>
    <w:rsid w:val="00494D65"/>
    <w:rsid w:val="004950DB"/>
    <w:rsid w:val="00495208"/>
    <w:rsid w:val="004952DD"/>
    <w:rsid w:val="00497502"/>
    <w:rsid w:val="004975DC"/>
    <w:rsid w:val="00497945"/>
    <w:rsid w:val="00497A1B"/>
    <w:rsid w:val="00497A36"/>
    <w:rsid w:val="004A0258"/>
    <w:rsid w:val="004A0606"/>
    <w:rsid w:val="004A0BEC"/>
    <w:rsid w:val="004A125E"/>
    <w:rsid w:val="004A1312"/>
    <w:rsid w:val="004A17AD"/>
    <w:rsid w:val="004A1C78"/>
    <w:rsid w:val="004A20D0"/>
    <w:rsid w:val="004A2AD6"/>
    <w:rsid w:val="004A2F2F"/>
    <w:rsid w:val="004A33A8"/>
    <w:rsid w:val="004A33C4"/>
    <w:rsid w:val="004A3522"/>
    <w:rsid w:val="004A3737"/>
    <w:rsid w:val="004A3A03"/>
    <w:rsid w:val="004A3B5C"/>
    <w:rsid w:val="004A40CD"/>
    <w:rsid w:val="004A42F4"/>
    <w:rsid w:val="004A47C9"/>
    <w:rsid w:val="004A4A23"/>
    <w:rsid w:val="004A4AF8"/>
    <w:rsid w:val="004A5425"/>
    <w:rsid w:val="004A5A45"/>
    <w:rsid w:val="004A5BB2"/>
    <w:rsid w:val="004A5F3D"/>
    <w:rsid w:val="004A5FC7"/>
    <w:rsid w:val="004A5FD0"/>
    <w:rsid w:val="004A6077"/>
    <w:rsid w:val="004A6B55"/>
    <w:rsid w:val="004A74E4"/>
    <w:rsid w:val="004A7858"/>
    <w:rsid w:val="004A7E6F"/>
    <w:rsid w:val="004B0109"/>
    <w:rsid w:val="004B0662"/>
    <w:rsid w:val="004B092B"/>
    <w:rsid w:val="004B1136"/>
    <w:rsid w:val="004B120A"/>
    <w:rsid w:val="004B1CB3"/>
    <w:rsid w:val="004B229F"/>
    <w:rsid w:val="004B2D80"/>
    <w:rsid w:val="004B314C"/>
    <w:rsid w:val="004B373B"/>
    <w:rsid w:val="004B3ACB"/>
    <w:rsid w:val="004B3F39"/>
    <w:rsid w:val="004B489B"/>
    <w:rsid w:val="004B4E44"/>
    <w:rsid w:val="004B50ED"/>
    <w:rsid w:val="004B5111"/>
    <w:rsid w:val="004B52DE"/>
    <w:rsid w:val="004B5C5A"/>
    <w:rsid w:val="004B5DB2"/>
    <w:rsid w:val="004B66CD"/>
    <w:rsid w:val="004B75E2"/>
    <w:rsid w:val="004B762D"/>
    <w:rsid w:val="004B7A18"/>
    <w:rsid w:val="004C031E"/>
    <w:rsid w:val="004C0696"/>
    <w:rsid w:val="004C0EFA"/>
    <w:rsid w:val="004C16AD"/>
    <w:rsid w:val="004C1BDC"/>
    <w:rsid w:val="004C1F85"/>
    <w:rsid w:val="004C203A"/>
    <w:rsid w:val="004C263E"/>
    <w:rsid w:val="004C2B69"/>
    <w:rsid w:val="004C301C"/>
    <w:rsid w:val="004C33AB"/>
    <w:rsid w:val="004C374C"/>
    <w:rsid w:val="004C3CED"/>
    <w:rsid w:val="004C3D2F"/>
    <w:rsid w:val="004C44CB"/>
    <w:rsid w:val="004C462A"/>
    <w:rsid w:val="004C4906"/>
    <w:rsid w:val="004C5740"/>
    <w:rsid w:val="004C5B8C"/>
    <w:rsid w:val="004C6421"/>
    <w:rsid w:val="004C6655"/>
    <w:rsid w:val="004C7949"/>
    <w:rsid w:val="004D035E"/>
    <w:rsid w:val="004D0A98"/>
    <w:rsid w:val="004D144F"/>
    <w:rsid w:val="004D2160"/>
    <w:rsid w:val="004D2AAE"/>
    <w:rsid w:val="004D2B0F"/>
    <w:rsid w:val="004D35B6"/>
    <w:rsid w:val="004D3957"/>
    <w:rsid w:val="004D4B24"/>
    <w:rsid w:val="004D4B4D"/>
    <w:rsid w:val="004D4D48"/>
    <w:rsid w:val="004D5345"/>
    <w:rsid w:val="004D54AE"/>
    <w:rsid w:val="004D5C15"/>
    <w:rsid w:val="004D5F39"/>
    <w:rsid w:val="004D633A"/>
    <w:rsid w:val="004D687C"/>
    <w:rsid w:val="004D7026"/>
    <w:rsid w:val="004D70DF"/>
    <w:rsid w:val="004E0825"/>
    <w:rsid w:val="004E089A"/>
    <w:rsid w:val="004E0BA1"/>
    <w:rsid w:val="004E11BA"/>
    <w:rsid w:val="004E1B31"/>
    <w:rsid w:val="004E1F12"/>
    <w:rsid w:val="004E1F18"/>
    <w:rsid w:val="004E21B8"/>
    <w:rsid w:val="004E266B"/>
    <w:rsid w:val="004E2908"/>
    <w:rsid w:val="004E297E"/>
    <w:rsid w:val="004E2D98"/>
    <w:rsid w:val="004E2E30"/>
    <w:rsid w:val="004E2EF3"/>
    <w:rsid w:val="004E30AC"/>
    <w:rsid w:val="004E30BF"/>
    <w:rsid w:val="004E30F3"/>
    <w:rsid w:val="004E346F"/>
    <w:rsid w:val="004E39A1"/>
    <w:rsid w:val="004E3AFA"/>
    <w:rsid w:val="004E3D72"/>
    <w:rsid w:val="004E44E9"/>
    <w:rsid w:val="004E4D5E"/>
    <w:rsid w:val="004E56BF"/>
    <w:rsid w:val="004E5B42"/>
    <w:rsid w:val="004E5B62"/>
    <w:rsid w:val="004E5BF5"/>
    <w:rsid w:val="004E629D"/>
    <w:rsid w:val="004E6732"/>
    <w:rsid w:val="004E6EFE"/>
    <w:rsid w:val="004E7029"/>
    <w:rsid w:val="004E79BA"/>
    <w:rsid w:val="004E7BE3"/>
    <w:rsid w:val="004F0040"/>
    <w:rsid w:val="004F1B85"/>
    <w:rsid w:val="004F1B99"/>
    <w:rsid w:val="004F2459"/>
    <w:rsid w:val="004F24CE"/>
    <w:rsid w:val="004F25FA"/>
    <w:rsid w:val="004F2A5F"/>
    <w:rsid w:val="004F2BE8"/>
    <w:rsid w:val="004F3737"/>
    <w:rsid w:val="004F3E37"/>
    <w:rsid w:val="004F4709"/>
    <w:rsid w:val="004F4D49"/>
    <w:rsid w:val="004F4EAC"/>
    <w:rsid w:val="004F5259"/>
    <w:rsid w:val="004F5B94"/>
    <w:rsid w:val="004F607A"/>
    <w:rsid w:val="004F623B"/>
    <w:rsid w:val="004F647F"/>
    <w:rsid w:val="004F6F48"/>
    <w:rsid w:val="004F72F2"/>
    <w:rsid w:val="004F730B"/>
    <w:rsid w:val="004F7580"/>
    <w:rsid w:val="004F7A64"/>
    <w:rsid w:val="004F7D16"/>
    <w:rsid w:val="00500097"/>
    <w:rsid w:val="00500374"/>
    <w:rsid w:val="00500FE9"/>
    <w:rsid w:val="0050101A"/>
    <w:rsid w:val="00501C17"/>
    <w:rsid w:val="00502525"/>
    <w:rsid w:val="005034F3"/>
    <w:rsid w:val="00503917"/>
    <w:rsid w:val="00503AA1"/>
    <w:rsid w:val="00503E2F"/>
    <w:rsid w:val="00504373"/>
    <w:rsid w:val="0050458A"/>
    <w:rsid w:val="005048D7"/>
    <w:rsid w:val="00504CD4"/>
    <w:rsid w:val="00504DA9"/>
    <w:rsid w:val="0050517F"/>
    <w:rsid w:val="005052D0"/>
    <w:rsid w:val="0050568F"/>
    <w:rsid w:val="00506F0E"/>
    <w:rsid w:val="005072EF"/>
    <w:rsid w:val="00507732"/>
    <w:rsid w:val="00507E86"/>
    <w:rsid w:val="00507E93"/>
    <w:rsid w:val="00510823"/>
    <w:rsid w:val="00510CD1"/>
    <w:rsid w:val="005110CE"/>
    <w:rsid w:val="00512A9D"/>
    <w:rsid w:val="00512F3B"/>
    <w:rsid w:val="0051309A"/>
    <w:rsid w:val="005135B5"/>
    <w:rsid w:val="00513BF9"/>
    <w:rsid w:val="00513C40"/>
    <w:rsid w:val="00513DC6"/>
    <w:rsid w:val="00514171"/>
    <w:rsid w:val="00515037"/>
    <w:rsid w:val="005150AA"/>
    <w:rsid w:val="005151F4"/>
    <w:rsid w:val="005159D2"/>
    <w:rsid w:val="00515AF6"/>
    <w:rsid w:val="00515C77"/>
    <w:rsid w:val="00515C84"/>
    <w:rsid w:val="005168E7"/>
    <w:rsid w:val="00516CD9"/>
    <w:rsid w:val="00517867"/>
    <w:rsid w:val="00520176"/>
    <w:rsid w:val="005201D8"/>
    <w:rsid w:val="005207EE"/>
    <w:rsid w:val="00520A4D"/>
    <w:rsid w:val="0052110C"/>
    <w:rsid w:val="00521D69"/>
    <w:rsid w:val="0052221F"/>
    <w:rsid w:val="005223DB"/>
    <w:rsid w:val="0052352C"/>
    <w:rsid w:val="0052382E"/>
    <w:rsid w:val="0052416D"/>
    <w:rsid w:val="00524716"/>
    <w:rsid w:val="00524D22"/>
    <w:rsid w:val="00525218"/>
    <w:rsid w:val="005254F6"/>
    <w:rsid w:val="00525B34"/>
    <w:rsid w:val="00525C76"/>
    <w:rsid w:val="00525DC1"/>
    <w:rsid w:val="005263AC"/>
    <w:rsid w:val="0052672B"/>
    <w:rsid w:val="005268E9"/>
    <w:rsid w:val="00526C8E"/>
    <w:rsid w:val="00526F47"/>
    <w:rsid w:val="005274CB"/>
    <w:rsid w:val="0052752A"/>
    <w:rsid w:val="00530193"/>
    <w:rsid w:val="005303CA"/>
    <w:rsid w:val="005304F9"/>
    <w:rsid w:val="00530D03"/>
    <w:rsid w:val="0053148D"/>
    <w:rsid w:val="005316AE"/>
    <w:rsid w:val="00531971"/>
    <w:rsid w:val="00532F35"/>
    <w:rsid w:val="005338AE"/>
    <w:rsid w:val="005339D8"/>
    <w:rsid w:val="005344D9"/>
    <w:rsid w:val="0053469A"/>
    <w:rsid w:val="00534943"/>
    <w:rsid w:val="00534FF8"/>
    <w:rsid w:val="00535034"/>
    <w:rsid w:val="00535463"/>
    <w:rsid w:val="00535709"/>
    <w:rsid w:val="00535B19"/>
    <w:rsid w:val="00535FE3"/>
    <w:rsid w:val="005363F4"/>
    <w:rsid w:val="00536FDC"/>
    <w:rsid w:val="005377A9"/>
    <w:rsid w:val="00537C27"/>
    <w:rsid w:val="00540626"/>
    <w:rsid w:val="00540C86"/>
    <w:rsid w:val="00541117"/>
    <w:rsid w:val="0054141F"/>
    <w:rsid w:val="00541591"/>
    <w:rsid w:val="0054191A"/>
    <w:rsid w:val="00541CE0"/>
    <w:rsid w:val="0054202A"/>
    <w:rsid w:val="00542642"/>
    <w:rsid w:val="00542A56"/>
    <w:rsid w:val="005430DF"/>
    <w:rsid w:val="00543214"/>
    <w:rsid w:val="005432F2"/>
    <w:rsid w:val="00543D28"/>
    <w:rsid w:val="00543FF5"/>
    <w:rsid w:val="005443D6"/>
    <w:rsid w:val="00544691"/>
    <w:rsid w:val="00544A12"/>
    <w:rsid w:val="00544A25"/>
    <w:rsid w:val="00544B65"/>
    <w:rsid w:val="00544FB2"/>
    <w:rsid w:val="00545432"/>
    <w:rsid w:val="0054545E"/>
    <w:rsid w:val="005456CC"/>
    <w:rsid w:val="00545AFA"/>
    <w:rsid w:val="005464C7"/>
    <w:rsid w:val="0054664A"/>
    <w:rsid w:val="00546D27"/>
    <w:rsid w:val="00547054"/>
    <w:rsid w:val="005470F5"/>
    <w:rsid w:val="00547147"/>
    <w:rsid w:val="005475B4"/>
    <w:rsid w:val="00547AC1"/>
    <w:rsid w:val="00547FC0"/>
    <w:rsid w:val="00550241"/>
    <w:rsid w:val="00550813"/>
    <w:rsid w:val="00550C93"/>
    <w:rsid w:val="00550FF4"/>
    <w:rsid w:val="0055152C"/>
    <w:rsid w:val="0055168E"/>
    <w:rsid w:val="00552500"/>
    <w:rsid w:val="005530C0"/>
    <w:rsid w:val="00553692"/>
    <w:rsid w:val="0055382F"/>
    <w:rsid w:val="00553EED"/>
    <w:rsid w:val="00553FD6"/>
    <w:rsid w:val="005546A5"/>
    <w:rsid w:val="00554B18"/>
    <w:rsid w:val="00554C7F"/>
    <w:rsid w:val="00554D80"/>
    <w:rsid w:val="00555019"/>
    <w:rsid w:val="0055527B"/>
    <w:rsid w:val="0055546C"/>
    <w:rsid w:val="0055567D"/>
    <w:rsid w:val="00555C35"/>
    <w:rsid w:val="00555EB8"/>
    <w:rsid w:val="00555F00"/>
    <w:rsid w:val="00556DA6"/>
    <w:rsid w:val="00556F04"/>
    <w:rsid w:val="005572A9"/>
    <w:rsid w:val="00557957"/>
    <w:rsid w:val="00557E4B"/>
    <w:rsid w:val="00557F44"/>
    <w:rsid w:val="00561130"/>
    <w:rsid w:val="00561CF1"/>
    <w:rsid w:val="005626BC"/>
    <w:rsid w:val="00562A54"/>
    <w:rsid w:val="00563389"/>
    <w:rsid w:val="005635DA"/>
    <w:rsid w:val="0056360C"/>
    <w:rsid w:val="0056396F"/>
    <w:rsid w:val="00563DB9"/>
    <w:rsid w:val="00563EE8"/>
    <w:rsid w:val="00564461"/>
    <w:rsid w:val="00564713"/>
    <w:rsid w:val="00564C69"/>
    <w:rsid w:val="00564E89"/>
    <w:rsid w:val="005651AF"/>
    <w:rsid w:val="005652AC"/>
    <w:rsid w:val="0056543A"/>
    <w:rsid w:val="005655B2"/>
    <w:rsid w:val="00565B90"/>
    <w:rsid w:val="00565BA4"/>
    <w:rsid w:val="00565E73"/>
    <w:rsid w:val="005671A2"/>
    <w:rsid w:val="00567692"/>
    <w:rsid w:val="005676E8"/>
    <w:rsid w:val="005677AC"/>
    <w:rsid w:val="00570331"/>
    <w:rsid w:val="00570CB1"/>
    <w:rsid w:val="005710EA"/>
    <w:rsid w:val="0057130C"/>
    <w:rsid w:val="005713B9"/>
    <w:rsid w:val="005713E3"/>
    <w:rsid w:val="00571AEB"/>
    <w:rsid w:val="00571B66"/>
    <w:rsid w:val="0057209E"/>
    <w:rsid w:val="00572180"/>
    <w:rsid w:val="005721AC"/>
    <w:rsid w:val="005729C4"/>
    <w:rsid w:val="00572C9A"/>
    <w:rsid w:val="00572CA2"/>
    <w:rsid w:val="00572E08"/>
    <w:rsid w:val="00573053"/>
    <w:rsid w:val="00573055"/>
    <w:rsid w:val="0057308E"/>
    <w:rsid w:val="005730F4"/>
    <w:rsid w:val="005734F3"/>
    <w:rsid w:val="00573621"/>
    <w:rsid w:val="005742E0"/>
    <w:rsid w:val="005743BB"/>
    <w:rsid w:val="005744A2"/>
    <w:rsid w:val="00574B52"/>
    <w:rsid w:val="00574D6E"/>
    <w:rsid w:val="00575568"/>
    <w:rsid w:val="005759CF"/>
    <w:rsid w:val="00575BE5"/>
    <w:rsid w:val="00575DBB"/>
    <w:rsid w:val="00575E36"/>
    <w:rsid w:val="00575F92"/>
    <w:rsid w:val="0057633D"/>
    <w:rsid w:val="00576487"/>
    <w:rsid w:val="005768DA"/>
    <w:rsid w:val="00576920"/>
    <w:rsid w:val="00576E5A"/>
    <w:rsid w:val="00577377"/>
    <w:rsid w:val="00577C89"/>
    <w:rsid w:val="0058109B"/>
    <w:rsid w:val="0058136D"/>
    <w:rsid w:val="00581430"/>
    <w:rsid w:val="00581BA8"/>
    <w:rsid w:val="00582134"/>
    <w:rsid w:val="0058220A"/>
    <w:rsid w:val="00582522"/>
    <w:rsid w:val="0058274F"/>
    <w:rsid w:val="00584048"/>
    <w:rsid w:val="005842D2"/>
    <w:rsid w:val="00584369"/>
    <w:rsid w:val="00584789"/>
    <w:rsid w:val="00584EF4"/>
    <w:rsid w:val="0058560C"/>
    <w:rsid w:val="0058576A"/>
    <w:rsid w:val="005859F8"/>
    <w:rsid w:val="0058621A"/>
    <w:rsid w:val="0058635D"/>
    <w:rsid w:val="0058638A"/>
    <w:rsid w:val="005863BF"/>
    <w:rsid w:val="00586C11"/>
    <w:rsid w:val="00586C51"/>
    <w:rsid w:val="00586E3C"/>
    <w:rsid w:val="00586E67"/>
    <w:rsid w:val="00587142"/>
    <w:rsid w:val="00587308"/>
    <w:rsid w:val="00587BFC"/>
    <w:rsid w:val="005901C7"/>
    <w:rsid w:val="0059048D"/>
    <w:rsid w:val="00590616"/>
    <w:rsid w:val="005906C4"/>
    <w:rsid w:val="00590721"/>
    <w:rsid w:val="005913D7"/>
    <w:rsid w:val="0059140C"/>
    <w:rsid w:val="0059189D"/>
    <w:rsid w:val="00591C36"/>
    <w:rsid w:val="0059280E"/>
    <w:rsid w:val="00592CA2"/>
    <w:rsid w:val="00593BAB"/>
    <w:rsid w:val="00593DDA"/>
    <w:rsid w:val="0059400E"/>
    <w:rsid w:val="0059468E"/>
    <w:rsid w:val="00594BD3"/>
    <w:rsid w:val="00594D91"/>
    <w:rsid w:val="005950C4"/>
    <w:rsid w:val="00595313"/>
    <w:rsid w:val="0059595A"/>
    <w:rsid w:val="00595968"/>
    <w:rsid w:val="005962BD"/>
    <w:rsid w:val="00596393"/>
    <w:rsid w:val="0059689C"/>
    <w:rsid w:val="005969C6"/>
    <w:rsid w:val="00596FC4"/>
    <w:rsid w:val="00596FEB"/>
    <w:rsid w:val="005971D2"/>
    <w:rsid w:val="005974D5"/>
    <w:rsid w:val="00597C53"/>
    <w:rsid w:val="005A0028"/>
    <w:rsid w:val="005A00DC"/>
    <w:rsid w:val="005A0107"/>
    <w:rsid w:val="005A0FD8"/>
    <w:rsid w:val="005A1223"/>
    <w:rsid w:val="005A1973"/>
    <w:rsid w:val="005A1E8C"/>
    <w:rsid w:val="005A20E6"/>
    <w:rsid w:val="005A23C8"/>
    <w:rsid w:val="005A2735"/>
    <w:rsid w:val="005A2FF2"/>
    <w:rsid w:val="005A3558"/>
    <w:rsid w:val="005A355D"/>
    <w:rsid w:val="005A384A"/>
    <w:rsid w:val="005A3BD6"/>
    <w:rsid w:val="005A3DEF"/>
    <w:rsid w:val="005A56F4"/>
    <w:rsid w:val="005A58CD"/>
    <w:rsid w:val="005A5C30"/>
    <w:rsid w:val="005A60B2"/>
    <w:rsid w:val="005A6313"/>
    <w:rsid w:val="005A631D"/>
    <w:rsid w:val="005A636F"/>
    <w:rsid w:val="005A654A"/>
    <w:rsid w:val="005A682E"/>
    <w:rsid w:val="005A6963"/>
    <w:rsid w:val="005A716C"/>
    <w:rsid w:val="005A7A70"/>
    <w:rsid w:val="005A7EB1"/>
    <w:rsid w:val="005B0129"/>
    <w:rsid w:val="005B0902"/>
    <w:rsid w:val="005B0A79"/>
    <w:rsid w:val="005B11D7"/>
    <w:rsid w:val="005B177E"/>
    <w:rsid w:val="005B1811"/>
    <w:rsid w:val="005B183A"/>
    <w:rsid w:val="005B18A3"/>
    <w:rsid w:val="005B18C8"/>
    <w:rsid w:val="005B20C5"/>
    <w:rsid w:val="005B214A"/>
    <w:rsid w:val="005B22B1"/>
    <w:rsid w:val="005B35DF"/>
    <w:rsid w:val="005B3873"/>
    <w:rsid w:val="005B38D1"/>
    <w:rsid w:val="005B4140"/>
    <w:rsid w:val="005B4689"/>
    <w:rsid w:val="005B48FE"/>
    <w:rsid w:val="005B4A75"/>
    <w:rsid w:val="005B619F"/>
    <w:rsid w:val="005B6849"/>
    <w:rsid w:val="005B6BDC"/>
    <w:rsid w:val="005B6CDC"/>
    <w:rsid w:val="005B713A"/>
    <w:rsid w:val="005B754A"/>
    <w:rsid w:val="005B77CA"/>
    <w:rsid w:val="005C043F"/>
    <w:rsid w:val="005C1A54"/>
    <w:rsid w:val="005C1AC8"/>
    <w:rsid w:val="005C1ECC"/>
    <w:rsid w:val="005C2063"/>
    <w:rsid w:val="005C2DAE"/>
    <w:rsid w:val="005C31AA"/>
    <w:rsid w:val="005C3A5A"/>
    <w:rsid w:val="005C3B81"/>
    <w:rsid w:val="005C3D7E"/>
    <w:rsid w:val="005C3E68"/>
    <w:rsid w:val="005C41D1"/>
    <w:rsid w:val="005C4873"/>
    <w:rsid w:val="005C4E8E"/>
    <w:rsid w:val="005C5123"/>
    <w:rsid w:val="005C53F8"/>
    <w:rsid w:val="005C544A"/>
    <w:rsid w:val="005C5556"/>
    <w:rsid w:val="005C58FB"/>
    <w:rsid w:val="005C5F92"/>
    <w:rsid w:val="005C606A"/>
    <w:rsid w:val="005C6757"/>
    <w:rsid w:val="005C6CCA"/>
    <w:rsid w:val="005C7A11"/>
    <w:rsid w:val="005C7A52"/>
    <w:rsid w:val="005C7B3E"/>
    <w:rsid w:val="005C7DCE"/>
    <w:rsid w:val="005C7EE5"/>
    <w:rsid w:val="005D005F"/>
    <w:rsid w:val="005D007F"/>
    <w:rsid w:val="005D0887"/>
    <w:rsid w:val="005D0B20"/>
    <w:rsid w:val="005D114F"/>
    <w:rsid w:val="005D1466"/>
    <w:rsid w:val="005D14C5"/>
    <w:rsid w:val="005D1E4A"/>
    <w:rsid w:val="005D1E79"/>
    <w:rsid w:val="005D1EF0"/>
    <w:rsid w:val="005D2D67"/>
    <w:rsid w:val="005D2E07"/>
    <w:rsid w:val="005D3399"/>
    <w:rsid w:val="005D3FF0"/>
    <w:rsid w:val="005D4528"/>
    <w:rsid w:val="005D4A02"/>
    <w:rsid w:val="005D51E6"/>
    <w:rsid w:val="005D5233"/>
    <w:rsid w:val="005D5DE9"/>
    <w:rsid w:val="005D60F3"/>
    <w:rsid w:val="005D66F7"/>
    <w:rsid w:val="005D6990"/>
    <w:rsid w:val="005D6EF3"/>
    <w:rsid w:val="005D7377"/>
    <w:rsid w:val="005D740D"/>
    <w:rsid w:val="005D7A9F"/>
    <w:rsid w:val="005D7AC9"/>
    <w:rsid w:val="005D7EC6"/>
    <w:rsid w:val="005E0395"/>
    <w:rsid w:val="005E08BA"/>
    <w:rsid w:val="005E0EFB"/>
    <w:rsid w:val="005E136C"/>
    <w:rsid w:val="005E1547"/>
    <w:rsid w:val="005E1794"/>
    <w:rsid w:val="005E1FD6"/>
    <w:rsid w:val="005E3718"/>
    <w:rsid w:val="005E3F99"/>
    <w:rsid w:val="005E4165"/>
    <w:rsid w:val="005E4439"/>
    <w:rsid w:val="005E4570"/>
    <w:rsid w:val="005E5389"/>
    <w:rsid w:val="005E5516"/>
    <w:rsid w:val="005E584F"/>
    <w:rsid w:val="005E5B10"/>
    <w:rsid w:val="005E5C0E"/>
    <w:rsid w:val="005E631C"/>
    <w:rsid w:val="005E652E"/>
    <w:rsid w:val="005E68E9"/>
    <w:rsid w:val="005E6FDF"/>
    <w:rsid w:val="005E703B"/>
    <w:rsid w:val="005E78B4"/>
    <w:rsid w:val="005E7966"/>
    <w:rsid w:val="005E7AA7"/>
    <w:rsid w:val="005F14A4"/>
    <w:rsid w:val="005F1530"/>
    <w:rsid w:val="005F1C1D"/>
    <w:rsid w:val="005F1EAD"/>
    <w:rsid w:val="005F23C2"/>
    <w:rsid w:val="005F2AAC"/>
    <w:rsid w:val="005F301D"/>
    <w:rsid w:val="005F3171"/>
    <w:rsid w:val="005F3C53"/>
    <w:rsid w:val="005F3DA6"/>
    <w:rsid w:val="005F3E8B"/>
    <w:rsid w:val="005F49E3"/>
    <w:rsid w:val="005F4D2E"/>
    <w:rsid w:val="005F4DFB"/>
    <w:rsid w:val="005F5158"/>
    <w:rsid w:val="005F5664"/>
    <w:rsid w:val="005F56F3"/>
    <w:rsid w:val="005F5BD7"/>
    <w:rsid w:val="005F6106"/>
    <w:rsid w:val="005F7B92"/>
    <w:rsid w:val="005F7D47"/>
    <w:rsid w:val="00600C3E"/>
    <w:rsid w:val="00600F0D"/>
    <w:rsid w:val="006013E7"/>
    <w:rsid w:val="006018CA"/>
    <w:rsid w:val="00601CE5"/>
    <w:rsid w:val="00601D4A"/>
    <w:rsid w:val="00602767"/>
    <w:rsid w:val="00602971"/>
    <w:rsid w:val="00602A9D"/>
    <w:rsid w:val="006034EB"/>
    <w:rsid w:val="00603E5B"/>
    <w:rsid w:val="00604A82"/>
    <w:rsid w:val="00604E72"/>
    <w:rsid w:val="00605C09"/>
    <w:rsid w:val="00605C49"/>
    <w:rsid w:val="00605EF2"/>
    <w:rsid w:val="00606428"/>
    <w:rsid w:val="00606D7D"/>
    <w:rsid w:val="00606F78"/>
    <w:rsid w:val="0060752B"/>
    <w:rsid w:val="00607990"/>
    <w:rsid w:val="00607F3A"/>
    <w:rsid w:val="006102DF"/>
    <w:rsid w:val="0061044F"/>
    <w:rsid w:val="00611062"/>
    <w:rsid w:val="00611448"/>
    <w:rsid w:val="00611794"/>
    <w:rsid w:val="00611F5B"/>
    <w:rsid w:val="00612563"/>
    <w:rsid w:val="00612C90"/>
    <w:rsid w:val="00612F93"/>
    <w:rsid w:val="0061356F"/>
    <w:rsid w:val="00613715"/>
    <w:rsid w:val="00613D80"/>
    <w:rsid w:val="006141CA"/>
    <w:rsid w:val="0061439F"/>
    <w:rsid w:val="006143EC"/>
    <w:rsid w:val="0061506A"/>
    <w:rsid w:val="00615BEF"/>
    <w:rsid w:val="00615C68"/>
    <w:rsid w:val="00615FB4"/>
    <w:rsid w:val="00616195"/>
    <w:rsid w:val="00616AE7"/>
    <w:rsid w:val="00616D0E"/>
    <w:rsid w:val="00616F41"/>
    <w:rsid w:val="00617351"/>
    <w:rsid w:val="0061736A"/>
    <w:rsid w:val="006173BF"/>
    <w:rsid w:val="006176F9"/>
    <w:rsid w:val="0061789F"/>
    <w:rsid w:val="006200C2"/>
    <w:rsid w:val="00620342"/>
    <w:rsid w:val="0062185D"/>
    <w:rsid w:val="00621956"/>
    <w:rsid w:val="00621DAE"/>
    <w:rsid w:val="00622095"/>
    <w:rsid w:val="006222DA"/>
    <w:rsid w:val="00624520"/>
    <w:rsid w:val="006251C6"/>
    <w:rsid w:val="00625653"/>
    <w:rsid w:val="00625A23"/>
    <w:rsid w:val="00626D5F"/>
    <w:rsid w:val="006274EB"/>
    <w:rsid w:val="006277F3"/>
    <w:rsid w:val="00627B6E"/>
    <w:rsid w:val="00627D54"/>
    <w:rsid w:val="00627FB3"/>
    <w:rsid w:val="00627FCE"/>
    <w:rsid w:val="00630317"/>
    <w:rsid w:val="00630381"/>
    <w:rsid w:val="0063046E"/>
    <w:rsid w:val="00630B21"/>
    <w:rsid w:val="00630DA1"/>
    <w:rsid w:val="006310BC"/>
    <w:rsid w:val="00631F7C"/>
    <w:rsid w:val="00632071"/>
    <w:rsid w:val="0063271E"/>
    <w:rsid w:val="00632765"/>
    <w:rsid w:val="0063283D"/>
    <w:rsid w:val="00632B6E"/>
    <w:rsid w:val="00632DA2"/>
    <w:rsid w:val="00633246"/>
    <w:rsid w:val="006333A1"/>
    <w:rsid w:val="0063368C"/>
    <w:rsid w:val="0063402D"/>
    <w:rsid w:val="00634169"/>
    <w:rsid w:val="006345FF"/>
    <w:rsid w:val="00634961"/>
    <w:rsid w:val="00635429"/>
    <w:rsid w:val="006355B7"/>
    <w:rsid w:val="00636333"/>
    <w:rsid w:val="006369F3"/>
    <w:rsid w:val="00637FFE"/>
    <w:rsid w:val="00640637"/>
    <w:rsid w:val="00640C05"/>
    <w:rsid w:val="0064105D"/>
    <w:rsid w:val="0064116A"/>
    <w:rsid w:val="006412B0"/>
    <w:rsid w:val="00641DDB"/>
    <w:rsid w:val="00642457"/>
    <w:rsid w:val="006426A2"/>
    <w:rsid w:val="0064282E"/>
    <w:rsid w:val="00642C46"/>
    <w:rsid w:val="00643480"/>
    <w:rsid w:val="00643815"/>
    <w:rsid w:val="00644079"/>
    <w:rsid w:val="0064432F"/>
    <w:rsid w:val="006448D1"/>
    <w:rsid w:val="00645F50"/>
    <w:rsid w:val="006462AC"/>
    <w:rsid w:val="006464EC"/>
    <w:rsid w:val="00647272"/>
    <w:rsid w:val="006474C4"/>
    <w:rsid w:val="00647703"/>
    <w:rsid w:val="00647743"/>
    <w:rsid w:val="0064793A"/>
    <w:rsid w:val="00647990"/>
    <w:rsid w:val="006479DF"/>
    <w:rsid w:val="00647A3D"/>
    <w:rsid w:val="00647B22"/>
    <w:rsid w:val="006506F1"/>
    <w:rsid w:val="0065076F"/>
    <w:rsid w:val="006510F8"/>
    <w:rsid w:val="006512E9"/>
    <w:rsid w:val="006513F5"/>
    <w:rsid w:val="00651475"/>
    <w:rsid w:val="00651936"/>
    <w:rsid w:val="00651BE7"/>
    <w:rsid w:val="00651D78"/>
    <w:rsid w:val="00651E92"/>
    <w:rsid w:val="00651EF9"/>
    <w:rsid w:val="006523E8"/>
    <w:rsid w:val="00652512"/>
    <w:rsid w:val="0065296D"/>
    <w:rsid w:val="006529A7"/>
    <w:rsid w:val="00652F45"/>
    <w:rsid w:val="00652FF1"/>
    <w:rsid w:val="006533E5"/>
    <w:rsid w:val="00653F87"/>
    <w:rsid w:val="00654392"/>
    <w:rsid w:val="006544EE"/>
    <w:rsid w:val="0065482F"/>
    <w:rsid w:val="00654BD8"/>
    <w:rsid w:val="00654FEE"/>
    <w:rsid w:val="0065535E"/>
    <w:rsid w:val="0065566F"/>
    <w:rsid w:val="00655A51"/>
    <w:rsid w:val="006564B2"/>
    <w:rsid w:val="0065749C"/>
    <w:rsid w:val="006575C7"/>
    <w:rsid w:val="00657B56"/>
    <w:rsid w:val="00657C9A"/>
    <w:rsid w:val="0066047D"/>
    <w:rsid w:val="00660B14"/>
    <w:rsid w:val="00660F8C"/>
    <w:rsid w:val="00661001"/>
    <w:rsid w:val="00661270"/>
    <w:rsid w:val="0066141D"/>
    <w:rsid w:val="00661446"/>
    <w:rsid w:val="00661459"/>
    <w:rsid w:val="0066188D"/>
    <w:rsid w:val="00661E8F"/>
    <w:rsid w:val="006625AE"/>
    <w:rsid w:val="0066284B"/>
    <w:rsid w:val="00662CC4"/>
    <w:rsid w:val="00663690"/>
    <w:rsid w:val="006639B8"/>
    <w:rsid w:val="00663C28"/>
    <w:rsid w:val="0066441B"/>
    <w:rsid w:val="00664984"/>
    <w:rsid w:val="00664A12"/>
    <w:rsid w:val="00665024"/>
    <w:rsid w:val="006654CA"/>
    <w:rsid w:val="00665A56"/>
    <w:rsid w:val="00665BCC"/>
    <w:rsid w:val="00665BE6"/>
    <w:rsid w:val="00666051"/>
    <w:rsid w:val="006663F9"/>
    <w:rsid w:val="00666C65"/>
    <w:rsid w:val="00666DDB"/>
    <w:rsid w:val="006679B1"/>
    <w:rsid w:val="00667B01"/>
    <w:rsid w:val="0067021F"/>
    <w:rsid w:val="0067061D"/>
    <w:rsid w:val="00670662"/>
    <w:rsid w:val="0067069E"/>
    <w:rsid w:val="00670E31"/>
    <w:rsid w:val="00671205"/>
    <w:rsid w:val="006713E1"/>
    <w:rsid w:val="006717FB"/>
    <w:rsid w:val="00671C38"/>
    <w:rsid w:val="00671E02"/>
    <w:rsid w:val="00672402"/>
    <w:rsid w:val="00672B08"/>
    <w:rsid w:val="006730F6"/>
    <w:rsid w:val="006732A5"/>
    <w:rsid w:val="00673A42"/>
    <w:rsid w:val="00673A6C"/>
    <w:rsid w:val="00674A91"/>
    <w:rsid w:val="00674B43"/>
    <w:rsid w:val="00674FD2"/>
    <w:rsid w:val="0067579A"/>
    <w:rsid w:val="00675929"/>
    <w:rsid w:val="006759C6"/>
    <w:rsid w:val="00675BCA"/>
    <w:rsid w:val="00676314"/>
    <w:rsid w:val="006764BA"/>
    <w:rsid w:val="006765AF"/>
    <w:rsid w:val="0067668C"/>
    <w:rsid w:val="00676E0B"/>
    <w:rsid w:val="00677615"/>
    <w:rsid w:val="006776F6"/>
    <w:rsid w:val="00677AB6"/>
    <w:rsid w:val="006803FA"/>
    <w:rsid w:val="0068050E"/>
    <w:rsid w:val="006805C5"/>
    <w:rsid w:val="00681239"/>
    <w:rsid w:val="00681601"/>
    <w:rsid w:val="0068173C"/>
    <w:rsid w:val="00681F23"/>
    <w:rsid w:val="00682616"/>
    <w:rsid w:val="00683107"/>
    <w:rsid w:val="00683610"/>
    <w:rsid w:val="0068379F"/>
    <w:rsid w:val="006839A6"/>
    <w:rsid w:val="00683DD3"/>
    <w:rsid w:val="00684121"/>
    <w:rsid w:val="00684351"/>
    <w:rsid w:val="00684CF8"/>
    <w:rsid w:val="00684EE1"/>
    <w:rsid w:val="006851E2"/>
    <w:rsid w:val="00685439"/>
    <w:rsid w:val="006856F7"/>
    <w:rsid w:val="00685992"/>
    <w:rsid w:val="00685C5A"/>
    <w:rsid w:val="00686049"/>
    <w:rsid w:val="0068663C"/>
    <w:rsid w:val="00686AC0"/>
    <w:rsid w:val="00686B5F"/>
    <w:rsid w:val="00686CFE"/>
    <w:rsid w:val="00687218"/>
    <w:rsid w:val="00687447"/>
    <w:rsid w:val="006875EA"/>
    <w:rsid w:val="00687D2E"/>
    <w:rsid w:val="006901AD"/>
    <w:rsid w:val="00690B6D"/>
    <w:rsid w:val="00690FC7"/>
    <w:rsid w:val="00691E2D"/>
    <w:rsid w:val="00691E90"/>
    <w:rsid w:val="00692082"/>
    <w:rsid w:val="006926C5"/>
    <w:rsid w:val="006937DC"/>
    <w:rsid w:val="00694F72"/>
    <w:rsid w:val="0069574E"/>
    <w:rsid w:val="0069578D"/>
    <w:rsid w:val="00695E55"/>
    <w:rsid w:val="00696B83"/>
    <w:rsid w:val="00696BD5"/>
    <w:rsid w:val="00696D3F"/>
    <w:rsid w:val="00696D4D"/>
    <w:rsid w:val="00696E28"/>
    <w:rsid w:val="00696E33"/>
    <w:rsid w:val="006971E5"/>
    <w:rsid w:val="00697344"/>
    <w:rsid w:val="00697B94"/>
    <w:rsid w:val="00697BBF"/>
    <w:rsid w:val="00697E15"/>
    <w:rsid w:val="006A0055"/>
    <w:rsid w:val="006A0120"/>
    <w:rsid w:val="006A0354"/>
    <w:rsid w:val="006A1105"/>
    <w:rsid w:val="006A1144"/>
    <w:rsid w:val="006A12C8"/>
    <w:rsid w:val="006A140C"/>
    <w:rsid w:val="006A142F"/>
    <w:rsid w:val="006A1442"/>
    <w:rsid w:val="006A1566"/>
    <w:rsid w:val="006A2B0E"/>
    <w:rsid w:val="006A3557"/>
    <w:rsid w:val="006A3A5F"/>
    <w:rsid w:val="006A48D3"/>
    <w:rsid w:val="006A4DD7"/>
    <w:rsid w:val="006A508A"/>
    <w:rsid w:val="006A51EF"/>
    <w:rsid w:val="006A5344"/>
    <w:rsid w:val="006A5F22"/>
    <w:rsid w:val="006A6A1E"/>
    <w:rsid w:val="006A6EF2"/>
    <w:rsid w:val="006A7901"/>
    <w:rsid w:val="006B02EC"/>
    <w:rsid w:val="006B04ED"/>
    <w:rsid w:val="006B0E2B"/>
    <w:rsid w:val="006B106F"/>
    <w:rsid w:val="006B10A9"/>
    <w:rsid w:val="006B14C4"/>
    <w:rsid w:val="006B17B6"/>
    <w:rsid w:val="006B1A0E"/>
    <w:rsid w:val="006B2605"/>
    <w:rsid w:val="006B2FD3"/>
    <w:rsid w:val="006B2FF6"/>
    <w:rsid w:val="006B36F7"/>
    <w:rsid w:val="006B4949"/>
    <w:rsid w:val="006B5026"/>
    <w:rsid w:val="006B555A"/>
    <w:rsid w:val="006B55D5"/>
    <w:rsid w:val="006B59B5"/>
    <w:rsid w:val="006B5D95"/>
    <w:rsid w:val="006B650D"/>
    <w:rsid w:val="006B66AE"/>
    <w:rsid w:val="006B673E"/>
    <w:rsid w:val="006B72E1"/>
    <w:rsid w:val="006B74E0"/>
    <w:rsid w:val="006B76CD"/>
    <w:rsid w:val="006B7888"/>
    <w:rsid w:val="006C0010"/>
    <w:rsid w:val="006C00E3"/>
    <w:rsid w:val="006C0364"/>
    <w:rsid w:val="006C13D5"/>
    <w:rsid w:val="006C1985"/>
    <w:rsid w:val="006C1998"/>
    <w:rsid w:val="006C1B2A"/>
    <w:rsid w:val="006C2488"/>
    <w:rsid w:val="006C275A"/>
    <w:rsid w:val="006C2AE3"/>
    <w:rsid w:val="006C311A"/>
    <w:rsid w:val="006C3272"/>
    <w:rsid w:val="006C3D0E"/>
    <w:rsid w:val="006C3DD3"/>
    <w:rsid w:val="006C479A"/>
    <w:rsid w:val="006C4855"/>
    <w:rsid w:val="006C4A4D"/>
    <w:rsid w:val="006C4AEB"/>
    <w:rsid w:val="006C5266"/>
    <w:rsid w:val="006C5295"/>
    <w:rsid w:val="006C5900"/>
    <w:rsid w:val="006C6756"/>
    <w:rsid w:val="006C6C00"/>
    <w:rsid w:val="006C6F69"/>
    <w:rsid w:val="006C71EF"/>
    <w:rsid w:val="006C7931"/>
    <w:rsid w:val="006C7B9F"/>
    <w:rsid w:val="006C7CD5"/>
    <w:rsid w:val="006C7ED4"/>
    <w:rsid w:val="006D002F"/>
    <w:rsid w:val="006D0850"/>
    <w:rsid w:val="006D0BA8"/>
    <w:rsid w:val="006D1357"/>
    <w:rsid w:val="006D1926"/>
    <w:rsid w:val="006D1956"/>
    <w:rsid w:val="006D1FFA"/>
    <w:rsid w:val="006D2439"/>
    <w:rsid w:val="006D24A4"/>
    <w:rsid w:val="006D263F"/>
    <w:rsid w:val="006D27B0"/>
    <w:rsid w:val="006D3455"/>
    <w:rsid w:val="006D39BF"/>
    <w:rsid w:val="006D3C91"/>
    <w:rsid w:val="006D48E0"/>
    <w:rsid w:val="006D4D63"/>
    <w:rsid w:val="006D4EF6"/>
    <w:rsid w:val="006D5392"/>
    <w:rsid w:val="006D53CD"/>
    <w:rsid w:val="006D57F0"/>
    <w:rsid w:val="006D5945"/>
    <w:rsid w:val="006D619B"/>
    <w:rsid w:val="006D6706"/>
    <w:rsid w:val="006D67E1"/>
    <w:rsid w:val="006D74C9"/>
    <w:rsid w:val="006D7872"/>
    <w:rsid w:val="006E04BB"/>
    <w:rsid w:val="006E07FF"/>
    <w:rsid w:val="006E0E15"/>
    <w:rsid w:val="006E1069"/>
    <w:rsid w:val="006E109B"/>
    <w:rsid w:val="006E197C"/>
    <w:rsid w:val="006E1CF8"/>
    <w:rsid w:val="006E2B09"/>
    <w:rsid w:val="006E303E"/>
    <w:rsid w:val="006E35BA"/>
    <w:rsid w:val="006E4A9A"/>
    <w:rsid w:val="006E4B34"/>
    <w:rsid w:val="006E4D26"/>
    <w:rsid w:val="006E60ED"/>
    <w:rsid w:val="006E6673"/>
    <w:rsid w:val="006E6729"/>
    <w:rsid w:val="006E69B8"/>
    <w:rsid w:val="006E6F3E"/>
    <w:rsid w:val="006E7046"/>
    <w:rsid w:val="006E7105"/>
    <w:rsid w:val="006E74EB"/>
    <w:rsid w:val="006E7546"/>
    <w:rsid w:val="006E7617"/>
    <w:rsid w:val="006E7BF7"/>
    <w:rsid w:val="006E7C56"/>
    <w:rsid w:val="006F0013"/>
    <w:rsid w:val="006F005A"/>
    <w:rsid w:val="006F01DC"/>
    <w:rsid w:val="006F03B0"/>
    <w:rsid w:val="006F05F2"/>
    <w:rsid w:val="006F1C00"/>
    <w:rsid w:val="006F2015"/>
    <w:rsid w:val="006F223A"/>
    <w:rsid w:val="006F27C7"/>
    <w:rsid w:val="006F2AAB"/>
    <w:rsid w:val="006F2CBA"/>
    <w:rsid w:val="006F3316"/>
    <w:rsid w:val="006F4243"/>
    <w:rsid w:val="006F42ED"/>
    <w:rsid w:val="006F4A67"/>
    <w:rsid w:val="006F50A0"/>
    <w:rsid w:val="006F5294"/>
    <w:rsid w:val="006F58B6"/>
    <w:rsid w:val="006F5FE1"/>
    <w:rsid w:val="006F652E"/>
    <w:rsid w:val="006F6961"/>
    <w:rsid w:val="006F6A8D"/>
    <w:rsid w:val="006F6B53"/>
    <w:rsid w:val="006F6B58"/>
    <w:rsid w:val="006F6EDA"/>
    <w:rsid w:val="006F6F34"/>
    <w:rsid w:val="006F7217"/>
    <w:rsid w:val="006F7534"/>
    <w:rsid w:val="006F77A7"/>
    <w:rsid w:val="006F798B"/>
    <w:rsid w:val="006F7A34"/>
    <w:rsid w:val="007003D6"/>
    <w:rsid w:val="00700F57"/>
    <w:rsid w:val="00701220"/>
    <w:rsid w:val="0070172F"/>
    <w:rsid w:val="0070189A"/>
    <w:rsid w:val="00702477"/>
    <w:rsid w:val="00702EB6"/>
    <w:rsid w:val="00703543"/>
    <w:rsid w:val="00703B50"/>
    <w:rsid w:val="00704456"/>
    <w:rsid w:val="0070464F"/>
    <w:rsid w:val="00704920"/>
    <w:rsid w:val="00704926"/>
    <w:rsid w:val="00704ADA"/>
    <w:rsid w:val="0070573C"/>
    <w:rsid w:val="007058D8"/>
    <w:rsid w:val="007061B5"/>
    <w:rsid w:val="00706A88"/>
    <w:rsid w:val="0070707F"/>
    <w:rsid w:val="00707375"/>
    <w:rsid w:val="0070738C"/>
    <w:rsid w:val="007079B3"/>
    <w:rsid w:val="00707CD6"/>
    <w:rsid w:val="007106C3"/>
    <w:rsid w:val="007115FE"/>
    <w:rsid w:val="00711769"/>
    <w:rsid w:val="00711861"/>
    <w:rsid w:val="00711AD3"/>
    <w:rsid w:val="00712146"/>
    <w:rsid w:val="007126F2"/>
    <w:rsid w:val="00712F85"/>
    <w:rsid w:val="007131D6"/>
    <w:rsid w:val="00713BAD"/>
    <w:rsid w:val="00714400"/>
    <w:rsid w:val="0071453E"/>
    <w:rsid w:val="00714F9C"/>
    <w:rsid w:val="00715025"/>
    <w:rsid w:val="00715B86"/>
    <w:rsid w:val="00715D19"/>
    <w:rsid w:val="0071609B"/>
    <w:rsid w:val="00716458"/>
    <w:rsid w:val="00716966"/>
    <w:rsid w:val="00716AA6"/>
    <w:rsid w:val="00716EDC"/>
    <w:rsid w:val="00716FD1"/>
    <w:rsid w:val="0071701A"/>
    <w:rsid w:val="007174FD"/>
    <w:rsid w:val="0071783D"/>
    <w:rsid w:val="0071793A"/>
    <w:rsid w:val="0072009F"/>
    <w:rsid w:val="0072048E"/>
    <w:rsid w:val="007208B9"/>
    <w:rsid w:val="00720AA9"/>
    <w:rsid w:val="00720F89"/>
    <w:rsid w:val="00720FF6"/>
    <w:rsid w:val="00721AB0"/>
    <w:rsid w:val="00721B26"/>
    <w:rsid w:val="00721BC5"/>
    <w:rsid w:val="00721E33"/>
    <w:rsid w:val="00721E77"/>
    <w:rsid w:val="00722A7E"/>
    <w:rsid w:val="00722AFC"/>
    <w:rsid w:val="00722C7F"/>
    <w:rsid w:val="00722E24"/>
    <w:rsid w:val="00722E2A"/>
    <w:rsid w:val="00724581"/>
    <w:rsid w:val="007247C6"/>
    <w:rsid w:val="00724896"/>
    <w:rsid w:val="007249C9"/>
    <w:rsid w:val="00724A2B"/>
    <w:rsid w:val="00724C8C"/>
    <w:rsid w:val="00725BA2"/>
    <w:rsid w:val="00725D5B"/>
    <w:rsid w:val="00725D67"/>
    <w:rsid w:val="0072669C"/>
    <w:rsid w:val="0072671D"/>
    <w:rsid w:val="00726F3C"/>
    <w:rsid w:val="00726FF3"/>
    <w:rsid w:val="0072782A"/>
    <w:rsid w:val="0072790D"/>
    <w:rsid w:val="00727BF2"/>
    <w:rsid w:val="00727CF4"/>
    <w:rsid w:val="00730184"/>
    <w:rsid w:val="007301D5"/>
    <w:rsid w:val="007304F9"/>
    <w:rsid w:val="007306F9"/>
    <w:rsid w:val="007310E0"/>
    <w:rsid w:val="00731148"/>
    <w:rsid w:val="0073127F"/>
    <w:rsid w:val="007312A3"/>
    <w:rsid w:val="00731E08"/>
    <w:rsid w:val="00731E42"/>
    <w:rsid w:val="00731F3E"/>
    <w:rsid w:val="007320C0"/>
    <w:rsid w:val="00732161"/>
    <w:rsid w:val="00732217"/>
    <w:rsid w:val="00732451"/>
    <w:rsid w:val="0073271B"/>
    <w:rsid w:val="00732E57"/>
    <w:rsid w:val="00733710"/>
    <w:rsid w:val="00733C0C"/>
    <w:rsid w:val="00733D5C"/>
    <w:rsid w:val="00733D7B"/>
    <w:rsid w:val="007340B7"/>
    <w:rsid w:val="007340E1"/>
    <w:rsid w:val="00734104"/>
    <w:rsid w:val="00734875"/>
    <w:rsid w:val="00734A9F"/>
    <w:rsid w:val="00734D82"/>
    <w:rsid w:val="0073501F"/>
    <w:rsid w:val="0073518E"/>
    <w:rsid w:val="007355FE"/>
    <w:rsid w:val="00735B4D"/>
    <w:rsid w:val="00735C0D"/>
    <w:rsid w:val="0073614C"/>
    <w:rsid w:val="0073683E"/>
    <w:rsid w:val="00736E15"/>
    <w:rsid w:val="00740950"/>
    <w:rsid w:val="00741649"/>
    <w:rsid w:val="00741923"/>
    <w:rsid w:val="0074196F"/>
    <w:rsid w:val="00741EE1"/>
    <w:rsid w:val="00742541"/>
    <w:rsid w:val="00742744"/>
    <w:rsid w:val="0074274F"/>
    <w:rsid w:val="007428BB"/>
    <w:rsid w:val="00742A5F"/>
    <w:rsid w:val="00742D88"/>
    <w:rsid w:val="0074306C"/>
    <w:rsid w:val="00743566"/>
    <w:rsid w:val="0074378C"/>
    <w:rsid w:val="00743F0A"/>
    <w:rsid w:val="00744246"/>
    <w:rsid w:val="00744278"/>
    <w:rsid w:val="007442AE"/>
    <w:rsid w:val="0074444C"/>
    <w:rsid w:val="0074446C"/>
    <w:rsid w:val="00744483"/>
    <w:rsid w:val="00745218"/>
    <w:rsid w:val="00745434"/>
    <w:rsid w:val="0074568D"/>
    <w:rsid w:val="0074572B"/>
    <w:rsid w:val="007457D6"/>
    <w:rsid w:val="007458C9"/>
    <w:rsid w:val="00746175"/>
    <w:rsid w:val="007465D8"/>
    <w:rsid w:val="00746808"/>
    <w:rsid w:val="00746C97"/>
    <w:rsid w:val="00746DA6"/>
    <w:rsid w:val="00747251"/>
    <w:rsid w:val="0074784A"/>
    <w:rsid w:val="007503AB"/>
    <w:rsid w:val="00750978"/>
    <w:rsid w:val="00750A66"/>
    <w:rsid w:val="00750FC0"/>
    <w:rsid w:val="0075147F"/>
    <w:rsid w:val="0075236D"/>
    <w:rsid w:val="00752C0D"/>
    <w:rsid w:val="0075354A"/>
    <w:rsid w:val="007537A4"/>
    <w:rsid w:val="00753D08"/>
    <w:rsid w:val="007542DF"/>
    <w:rsid w:val="007544D0"/>
    <w:rsid w:val="0075526B"/>
    <w:rsid w:val="00755C2B"/>
    <w:rsid w:val="00755CAE"/>
    <w:rsid w:val="00755E1C"/>
    <w:rsid w:val="0075614B"/>
    <w:rsid w:val="007563F9"/>
    <w:rsid w:val="00756424"/>
    <w:rsid w:val="007564F7"/>
    <w:rsid w:val="00757651"/>
    <w:rsid w:val="00757EAE"/>
    <w:rsid w:val="00757EB0"/>
    <w:rsid w:val="00757ED3"/>
    <w:rsid w:val="00760413"/>
    <w:rsid w:val="00760A27"/>
    <w:rsid w:val="00761781"/>
    <w:rsid w:val="00761FF8"/>
    <w:rsid w:val="007636BB"/>
    <w:rsid w:val="0076386B"/>
    <w:rsid w:val="00763D54"/>
    <w:rsid w:val="00764114"/>
    <w:rsid w:val="00764130"/>
    <w:rsid w:val="0076435F"/>
    <w:rsid w:val="007643B8"/>
    <w:rsid w:val="00764437"/>
    <w:rsid w:val="00764635"/>
    <w:rsid w:val="00764708"/>
    <w:rsid w:val="00764B15"/>
    <w:rsid w:val="00764DC8"/>
    <w:rsid w:val="007652B0"/>
    <w:rsid w:val="00765325"/>
    <w:rsid w:val="00765401"/>
    <w:rsid w:val="00765405"/>
    <w:rsid w:val="00766412"/>
    <w:rsid w:val="00766E0B"/>
    <w:rsid w:val="00766E9B"/>
    <w:rsid w:val="00766EA6"/>
    <w:rsid w:val="007671DD"/>
    <w:rsid w:val="00767EEB"/>
    <w:rsid w:val="007700AA"/>
    <w:rsid w:val="007706CD"/>
    <w:rsid w:val="0077075A"/>
    <w:rsid w:val="00770A95"/>
    <w:rsid w:val="00770FA4"/>
    <w:rsid w:val="00771237"/>
    <w:rsid w:val="00771462"/>
    <w:rsid w:val="00771D1B"/>
    <w:rsid w:val="007724D2"/>
    <w:rsid w:val="007724EF"/>
    <w:rsid w:val="00772583"/>
    <w:rsid w:val="00772783"/>
    <w:rsid w:val="00772ABF"/>
    <w:rsid w:val="00772BCC"/>
    <w:rsid w:val="00772F42"/>
    <w:rsid w:val="007730E6"/>
    <w:rsid w:val="007733C8"/>
    <w:rsid w:val="00773CE7"/>
    <w:rsid w:val="00773ECF"/>
    <w:rsid w:val="00773F80"/>
    <w:rsid w:val="0077404A"/>
    <w:rsid w:val="0077426D"/>
    <w:rsid w:val="00774656"/>
    <w:rsid w:val="00774BE6"/>
    <w:rsid w:val="00774E89"/>
    <w:rsid w:val="007756A2"/>
    <w:rsid w:val="00776166"/>
    <w:rsid w:val="007761D5"/>
    <w:rsid w:val="00776644"/>
    <w:rsid w:val="00776753"/>
    <w:rsid w:val="00776C36"/>
    <w:rsid w:val="00776E1B"/>
    <w:rsid w:val="00777700"/>
    <w:rsid w:val="00777926"/>
    <w:rsid w:val="00777A3B"/>
    <w:rsid w:val="00777AEA"/>
    <w:rsid w:val="00777DFB"/>
    <w:rsid w:val="0078010F"/>
    <w:rsid w:val="00780AF6"/>
    <w:rsid w:val="00781861"/>
    <w:rsid w:val="00781A58"/>
    <w:rsid w:val="007825E9"/>
    <w:rsid w:val="007825F2"/>
    <w:rsid w:val="00782668"/>
    <w:rsid w:val="007836DA"/>
    <w:rsid w:val="0078399A"/>
    <w:rsid w:val="007839C5"/>
    <w:rsid w:val="00784041"/>
    <w:rsid w:val="00784785"/>
    <w:rsid w:val="00784830"/>
    <w:rsid w:val="00784E77"/>
    <w:rsid w:val="00785AFC"/>
    <w:rsid w:val="00785BDE"/>
    <w:rsid w:val="00785E54"/>
    <w:rsid w:val="00785FF7"/>
    <w:rsid w:val="00786011"/>
    <w:rsid w:val="00786102"/>
    <w:rsid w:val="00786596"/>
    <w:rsid w:val="0078674A"/>
    <w:rsid w:val="00786E0F"/>
    <w:rsid w:val="00786EE1"/>
    <w:rsid w:val="0078718B"/>
    <w:rsid w:val="0078727D"/>
    <w:rsid w:val="00787440"/>
    <w:rsid w:val="007874D8"/>
    <w:rsid w:val="0078756C"/>
    <w:rsid w:val="007878C9"/>
    <w:rsid w:val="007879DB"/>
    <w:rsid w:val="00787A94"/>
    <w:rsid w:val="00787BE2"/>
    <w:rsid w:val="00787F3F"/>
    <w:rsid w:val="007902DA"/>
    <w:rsid w:val="007906E0"/>
    <w:rsid w:val="0079075B"/>
    <w:rsid w:val="00790844"/>
    <w:rsid w:val="00791294"/>
    <w:rsid w:val="007916EA"/>
    <w:rsid w:val="00792298"/>
    <w:rsid w:val="007927DC"/>
    <w:rsid w:val="00792892"/>
    <w:rsid w:val="00792AF6"/>
    <w:rsid w:val="00792BA6"/>
    <w:rsid w:val="00792C69"/>
    <w:rsid w:val="00792E38"/>
    <w:rsid w:val="00792F8F"/>
    <w:rsid w:val="00793178"/>
    <w:rsid w:val="00793832"/>
    <w:rsid w:val="00793BE0"/>
    <w:rsid w:val="007944AC"/>
    <w:rsid w:val="007945AB"/>
    <w:rsid w:val="007946AD"/>
    <w:rsid w:val="00795679"/>
    <w:rsid w:val="007959FC"/>
    <w:rsid w:val="00795D25"/>
    <w:rsid w:val="00795FA9"/>
    <w:rsid w:val="0079636F"/>
    <w:rsid w:val="007963F5"/>
    <w:rsid w:val="00796F4D"/>
    <w:rsid w:val="00797287"/>
    <w:rsid w:val="00797957"/>
    <w:rsid w:val="007A03D3"/>
    <w:rsid w:val="007A04C5"/>
    <w:rsid w:val="007A0646"/>
    <w:rsid w:val="007A0B25"/>
    <w:rsid w:val="007A0E47"/>
    <w:rsid w:val="007A0ED9"/>
    <w:rsid w:val="007A1259"/>
    <w:rsid w:val="007A12BD"/>
    <w:rsid w:val="007A1670"/>
    <w:rsid w:val="007A1D8A"/>
    <w:rsid w:val="007A1E53"/>
    <w:rsid w:val="007A2094"/>
    <w:rsid w:val="007A216A"/>
    <w:rsid w:val="007A2977"/>
    <w:rsid w:val="007A2C3D"/>
    <w:rsid w:val="007A3DB0"/>
    <w:rsid w:val="007A3DB6"/>
    <w:rsid w:val="007A3F37"/>
    <w:rsid w:val="007A4266"/>
    <w:rsid w:val="007A430E"/>
    <w:rsid w:val="007A4532"/>
    <w:rsid w:val="007A4DD3"/>
    <w:rsid w:val="007A4FA5"/>
    <w:rsid w:val="007A51E4"/>
    <w:rsid w:val="007A5B81"/>
    <w:rsid w:val="007A5FCA"/>
    <w:rsid w:val="007A6576"/>
    <w:rsid w:val="007A6581"/>
    <w:rsid w:val="007A672F"/>
    <w:rsid w:val="007A6C35"/>
    <w:rsid w:val="007A717F"/>
    <w:rsid w:val="007A72F3"/>
    <w:rsid w:val="007A7437"/>
    <w:rsid w:val="007A7E84"/>
    <w:rsid w:val="007B06F3"/>
    <w:rsid w:val="007B0D13"/>
    <w:rsid w:val="007B12D6"/>
    <w:rsid w:val="007B1373"/>
    <w:rsid w:val="007B1991"/>
    <w:rsid w:val="007B224C"/>
    <w:rsid w:val="007B2284"/>
    <w:rsid w:val="007B2EAA"/>
    <w:rsid w:val="007B2FB2"/>
    <w:rsid w:val="007B3104"/>
    <w:rsid w:val="007B3175"/>
    <w:rsid w:val="007B3383"/>
    <w:rsid w:val="007B375C"/>
    <w:rsid w:val="007B3FC5"/>
    <w:rsid w:val="007B5008"/>
    <w:rsid w:val="007B6557"/>
    <w:rsid w:val="007B6B72"/>
    <w:rsid w:val="007B77EA"/>
    <w:rsid w:val="007B7C46"/>
    <w:rsid w:val="007C0288"/>
    <w:rsid w:val="007C0635"/>
    <w:rsid w:val="007C08B9"/>
    <w:rsid w:val="007C0B63"/>
    <w:rsid w:val="007C0D51"/>
    <w:rsid w:val="007C0D8C"/>
    <w:rsid w:val="007C132C"/>
    <w:rsid w:val="007C1BDC"/>
    <w:rsid w:val="007C218D"/>
    <w:rsid w:val="007C2433"/>
    <w:rsid w:val="007C2759"/>
    <w:rsid w:val="007C28B2"/>
    <w:rsid w:val="007C291A"/>
    <w:rsid w:val="007C2A5C"/>
    <w:rsid w:val="007C2B33"/>
    <w:rsid w:val="007C2C97"/>
    <w:rsid w:val="007C32F3"/>
    <w:rsid w:val="007C3300"/>
    <w:rsid w:val="007C3983"/>
    <w:rsid w:val="007C3E89"/>
    <w:rsid w:val="007C402B"/>
    <w:rsid w:val="007C42E6"/>
    <w:rsid w:val="007C4690"/>
    <w:rsid w:val="007C4871"/>
    <w:rsid w:val="007C4E34"/>
    <w:rsid w:val="007C4F00"/>
    <w:rsid w:val="007C559A"/>
    <w:rsid w:val="007C64C6"/>
    <w:rsid w:val="007C64CF"/>
    <w:rsid w:val="007C6861"/>
    <w:rsid w:val="007C7A9C"/>
    <w:rsid w:val="007C7EF2"/>
    <w:rsid w:val="007D07D4"/>
    <w:rsid w:val="007D0B86"/>
    <w:rsid w:val="007D0D2E"/>
    <w:rsid w:val="007D16A5"/>
    <w:rsid w:val="007D1C56"/>
    <w:rsid w:val="007D2159"/>
    <w:rsid w:val="007D2519"/>
    <w:rsid w:val="007D276B"/>
    <w:rsid w:val="007D2B02"/>
    <w:rsid w:val="007D2B94"/>
    <w:rsid w:val="007D3366"/>
    <w:rsid w:val="007D3948"/>
    <w:rsid w:val="007D4678"/>
    <w:rsid w:val="007D5111"/>
    <w:rsid w:val="007D51BE"/>
    <w:rsid w:val="007D554C"/>
    <w:rsid w:val="007D6653"/>
    <w:rsid w:val="007D6900"/>
    <w:rsid w:val="007D69A7"/>
    <w:rsid w:val="007D6DF6"/>
    <w:rsid w:val="007D6F4A"/>
    <w:rsid w:val="007D7304"/>
    <w:rsid w:val="007D773A"/>
    <w:rsid w:val="007D7C57"/>
    <w:rsid w:val="007E008C"/>
    <w:rsid w:val="007E0295"/>
    <w:rsid w:val="007E0CAF"/>
    <w:rsid w:val="007E1471"/>
    <w:rsid w:val="007E1975"/>
    <w:rsid w:val="007E1B24"/>
    <w:rsid w:val="007E2856"/>
    <w:rsid w:val="007E2BBC"/>
    <w:rsid w:val="007E32FF"/>
    <w:rsid w:val="007E3D5A"/>
    <w:rsid w:val="007E405B"/>
    <w:rsid w:val="007E4113"/>
    <w:rsid w:val="007E42C4"/>
    <w:rsid w:val="007E47CC"/>
    <w:rsid w:val="007E4B04"/>
    <w:rsid w:val="007E4EC7"/>
    <w:rsid w:val="007E5938"/>
    <w:rsid w:val="007E5E3B"/>
    <w:rsid w:val="007E5FF3"/>
    <w:rsid w:val="007E6669"/>
    <w:rsid w:val="007E6681"/>
    <w:rsid w:val="007E6B56"/>
    <w:rsid w:val="007E749F"/>
    <w:rsid w:val="007E7698"/>
    <w:rsid w:val="007E7787"/>
    <w:rsid w:val="007E7BB9"/>
    <w:rsid w:val="007E7C2D"/>
    <w:rsid w:val="007E7D17"/>
    <w:rsid w:val="007F0380"/>
    <w:rsid w:val="007F0970"/>
    <w:rsid w:val="007F16B0"/>
    <w:rsid w:val="007F197A"/>
    <w:rsid w:val="007F1A8D"/>
    <w:rsid w:val="007F2728"/>
    <w:rsid w:val="007F2C6F"/>
    <w:rsid w:val="007F318D"/>
    <w:rsid w:val="007F3C59"/>
    <w:rsid w:val="007F3ECE"/>
    <w:rsid w:val="007F414D"/>
    <w:rsid w:val="007F4219"/>
    <w:rsid w:val="007F468D"/>
    <w:rsid w:val="007F4EFF"/>
    <w:rsid w:val="007F5238"/>
    <w:rsid w:val="007F5467"/>
    <w:rsid w:val="007F54D0"/>
    <w:rsid w:val="007F5FB4"/>
    <w:rsid w:val="007F6022"/>
    <w:rsid w:val="007F609C"/>
    <w:rsid w:val="007F6B9F"/>
    <w:rsid w:val="007F6BB7"/>
    <w:rsid w:val="007F6E21"/>
    <w:rsid w:val="007F6E30"/>
    <w:rsid w:val="007F6F1B"/>
    <w:rsid w:val="007F70C3"/>
    <w:rsid w:val="007F70DC"/>
    <w:rsid w:val="007F72F1"/>
    <w:rsid w:val="007F742C"/>
    <w:rsid w:val="007F79E4"/>
    <w:rsid w:val="007F7A40"/>
    <w:rsid w:val="007F7B7D"/>
    <w:rsid w:val="007F7C8E"/>
    <w:rsid w:val="00800961"/>
    <w:rsid w:val="00800A08"/>
    <w:rsid w:val="00800A0D"/>
    <w:rsid w:val="00800EA1"/>
    <w:rsid w:val="00801234"/>
    <w:rsid w:val="00801736"/>
    <w:rsid w:val="0080228B"/>
    <w:rsid w:val="0080235F"/>
    <w:rsid w:val="008032DF"/>
    <w:rsid w:val="00803329"/>
    <w:rsid w:val="00803A28"/>
    <w:rsid w:val="00804119"/>
    <w:rsid w:val="00804BD5"/>
    <w:rsid w:val="008050C4"/>
    <w:rsid w:val="0080538E"/>
    <w:rsid w:val="00806002"/>
    <w:rsid w:val="0080633D"/>
    <w:rsid w:val="00806BAD"/>
    <w:rsid w:val="00806E71"/>
    <w:rsid w:val="00807168"/>
    <w:rsid w:val="0080729E"/>
    <w:rsid w:val="00807F54"/>
    <w:rsid w:val="0081076D"/>
    <w:rsid w:val="0081150C"/>
    <w:rsid w:val="00811975"/>
    <w:rsid w:val="008119F8"/>
    <w:rsid w:val="00811A50"/>
    <w:rsid w:val="00812F83"/>
    <w:rsid w:val="00814241"/>
    <w:rsid w:val="00814B13"/>
    <w:rsid w:val="0081508A"/>
    <w:rsid w:val="0081523D"/>
    <w:rsid w:val="008166A5"/>
    <w:rsid w:val="008167DC"/>
    <w:rsid w:val="0081691A"/>
    <w:rsid w:val="008171C9"/>
    <w:rsid w:val="00820482"/>
    <w:rsid w:val="00820700"/>
    <w:rsid w:val="00820BB0"/>
    <w:rsid w:val="0082102D"/>
    <w:rsid w:val="0082110D"/>
    <w:rsid w:val="0082130F"/>
    <w:rsid w:val="00821416"/>
    <w:rsid w:val="00821546"/>
    <w:rsid w:val="00821C6A"/>
    <w:rsid w:val="008230CF"/>
    <w:rsid w:val="00823CC1"/>
    <w:rsid w:val="0082400F"/>
    <w:rsid w:val="00824FBC"/>
    <w:rsid w:val="0082530D"/>
    <w:rsid w:val="008255B3"/>
    <w:rsid w:val="0082563E"/>
    <w:rsid w:val="0082770A"/>
    <w:rsid w:val="008277EB"/>
    <w:rsid w:val="00827A54"/>
    <w:rsid w:val="00827A8E"/>
    <w:rsid w:val="00830243"/>
    <w:rsid w:val="008302AD"/>
    <w:rsid w:val="0083062F"/>
    <w:rsid w:val="00830A2C"/>
    <w:rsid w:val="00831477"/>
    <w:rsid w:val="00831994"/>
    <w:rsid w:val="00831E89"/>
    <w:rsid w:val="008320C8"/>
    <w:rsid w:val="008322EB"/>
    <w:rsid w:val="00832611"/>
    <w:rsid w:val="00832F1D"/>
    <w:rsid w:val="008334D2"/>
    <w:rsid w:val="00833558"/>
    <w:rsid w:val="00834288"/>
    <w:rsid w:val="00834770"/>
    <w:rsid w:val="00834901"/>
    <w:rsid w:val="00834BEA"/>
    <w:rsid w:val="00834D10"/>
    <w:rsid w:val="008351D0"/>
    <w:rsid w:val="00835236"/>
    <w:rsid w:val="0083539D"/>
    <w:rsid w:val="0083548E"/>
    <w:rsid w:val="00836598"/>
    <w:rsid w:val="00836612"/>
    <w:rsid w:val="0083661A"/>
    <w:rsid w:val="00836772"/>
    <w:rsid w:val="00836CA8"/>
    <w:rsid w:val="00836D71"/>
    <w:rsid w:val="00836DC4"/>
    <w:rsid w:val="00837093"/>
    <w:rsid w:val="008374D9"/>
    <w:rsid w:val="00837824"/>
    <w:rsid w:val="00837828"/>
    <w:rsid w:val="00837D63"/>
    <w:rsid w:val="00840453"/>
    <w:rsid w:val="00840E87"/>
    <w:rsid w:val="00840ECD"/>
    <w:rsid w:val="00840F62"/>
    <w:rsid w:val="008417B4"/>
    <w:rsid w:val="00841A1A"/>
    <w:rsid w:val="00841ED4"/>
    <w:rsid w:val="008420FD"/>
    <w:rsid w:val="00842A3E"/>
    <w:rsid w:val="00842FF9"/>
    <w:rsid w:val="008433BC"/>
    <w:rsid w:val="00843539"/>
    <w:rsid w:val="00843571"/>
    <w:rsid w:val="00843C63"/>
    <w:rsid w:val="00843DC6"/>
    <w:rsid w:val="00843ED8"/>
    <w:rsid w:val="0084448C"/>
    <w:rsid w:val="0084454F"/>
    <w:rsid w:val="0084464E"/>
    <w:rsid w:val="00844B3D"/>
    <w:rsid w:val="00844D9B"/>
    <w:rsid w:val="008450E6"/>
    <w:rsid w:val="00845127"/>
    <w:rsid w:val="0084547A"/>
    <w:rsid w:val="00845859"/>
    <w:rsid w:val="00845BEB"/>
    <w:rsid w:val="00846249"/>
    <w:rsid w:val="00846598"/>
    <w:rsid w:val="008466DC"/>
    <w:rsid w:val="008466F2"/>
    <w:rsid w:val="00846CF9"/>
    <w:rsid w:val="00846D60"/>
    <w:rsid w:val="0084747C"/>
    <w:rsid w:val="008476AA"/>
    <w:rsid w:val="008476CA"/>
    <w:rsid w:val="00847C98"/>
    <w:rsid w:val="00847F38"/>
    <w:rsid w:val="00850095"/>
    <w:rsid w:val="0085010C"/>
    <w:rsid w:val="008501D5"/>
    <w:rsid w:val="00850451"/>
    <w:rsid w:val="00850BB8"/>
    <w:rsid w:val="00850EF5"/>
    <w:rsid w:val="00850F2A"/>
    <w:rsid w:val="00851C76"/>
    <w:rsid w:val="00851E3C"/>
    <w:rsid w:val="008525AB"/>
    <w:rsid w:val="00852695"/>
    <w:rsid w:val="00852819"/>
    <w:rsid w:val="008530F2"/>
    <w:rsid w:val="0085310F"/>
    <w:rsid w:val="0085398E"/>
    <w:rsid w:val="00853C80"/>
    <w:rsid w:val="00853F19"/>
    <w:rsid w:val="00855005"/>
    <w:rsid w:val="008554D4"/>
    <w:rsid w:val="00856347"/>
    <w:rsid w:val="00856FD2"/>
    <w:rsid w:val="0085792D"/>
    <w:rsid w:val="00857DBD"/>
    <w:rsid w:val="008600FC"/>
    <w:rsid w:val="00860B49"/>
    <w:rsid w:val="00861168"/>
    <w:rsid w:val="008616FC"/>
    <w:rsid w:val="00861E07"/>
    <w:rsid w:val="00862105"/>
    <w:rsid w:val="0086218F"/>
    <w:rsid w:val="008624F0"/>
    <w:rsid w:val="00863698"/>
    <w:rsid w:val="00863CF4"/>
    <w:rsid w:val="00864530"/>
    <w:rsid w:val="00864A29"/>
    <w:rsid w:val="00865340"/>
    <w:rsid w:val="0086548B"/>
    <w:rsid w:val="0086561A"/>
    <w:rsid w:val="00866478"/>
    <w:rsid w:val="00866DDA"/>
    <w:rsid w:val="0086702D"/>
    <w:rsid w:val="008677B3"/>
    <w:rsid w:val="008677CA"/>
    <w:rsid w:val="00867812"/>
    <w:rsid w:val="00867C16"/>
    <w:rsid w:val="00867DA6"/>
    <w:rsid w:val="00870188"/>
    <w:rsid w:val="008701BA"/>
    <w:rsid w:val="008705DE"/>
    <w:rsid w:val="0087071D"/>
    <w:rsid w:val="00870968"/>
    <w:rsid w:val="00870E9B"/>
    <w:rsid w:val="00871B10"/>
    <w:rsid w:val="0087242A"/>
    <w:rsid w:val="00872972"/>
    <w:rsid w:val="008729C8"/>
    <w:rsid w:val="00872EED"/>
    <w:rsid w:val="008730E7"/>
    <w:rsid w:val="008733A6"/>
    <w:rsid w:val="008736C1"/>
    <w:rsid w:val="00873F08"/>
    <w:rsid w:val="00873F53"/>
    <w:rsid w:val="0087431E"/>
    <w:rsid w:val="008749E7"/>
    <w:rsid w:val="00874C23"/>
    <w:rsid w:val="008750FD"/>
    <w:rsid w:val="00875FCA"/>
    <w:rsid w:val="00876301"/>
    <w:rsid w:val="0087692C"/>
    <w:rsid w:val="00877020"/>
    <w:rsid w:val="008774B7"/>
    <w:rsid w:val="00877C2B"/>
    <w:rsid w:val="008801A7"/>
    <w:rsid w:val="00880985"/>
    <w:rsid w:val="00881226"/>
    <w:rsid w:val="00881731"/>
    <w:rsid w:val="008817D1"/>
    <w:rsid w:val="00881AC4"/>
    <w:rsid w:val="00881E7E"/>
    <w:rsid w:val="00881FA4"/>
    <w:rsid w:val="008821E3"/>
    <w:rsid w:val="00882715"/>
    <w:rsid w:val="00882C8F"/>
    <w:rsid w:val="00883071"/>
    <w:rsid w:val="0088309A"/>
    <w:rsid w:val="00883174"/>
    <w:rsid w:val="0088361A"/>
    <w:rsid w:val="008836DF"/>
    <w:rsid w:val="00883F37"/>
    <w:rsid w:val="00884466"/>
    <w:rsid w:val="00884626"/>
    <w:rsid w:val="00884A9B"/>
    <w:rsid w:val="0088534F"/>
    <w:rsid w:val="00885361"/>
    <w:rsid w:val="00885FC4"/>
    <w:rsid w:val="00886196"/>
    <w:rsid w:val="00886C60"/>
    <w:rsid w:val="008874A3"/>
    <w:rsid w:val="00887517"/>
    <w:rsid w:val="0088794B"/>
    <w:rsid w:val="00887A55"/>
    <w:rsid w:val="00887D19"/>
    <w:rsid w:val="00887F71"/>
    <w:rsid w:val="00890609"/>
    <w:rsid w:val="00890686"/>
    <w:rsid w:val="00890FCF"/>
    <w:rsid w:val="00890FD2"/>
    <w:rsid w:val="00891C0D"/>
    <w:rsid w:val="00891DF3"/>
    <w:rsid w:val="008927C3"/>
    <w:rsid w:val="00892ACB"/>
    <w:rsid w:val="00892D0D"/>
    <w:rsid w:val="00892D77"/>
    <w:rsid w:val="00893DBA"/>
    <w:rsid w:val="00894655"/>
    <w:rsid w:val="008949C0"/>
    <w:rsid w:val="00894B0B"/>
    <w:rsid w:val="00894CA1"/>
    <w:rsid w:val="00895CC4"/>
    <w:rsid w:val="00896532"/>
    <w:rsid w:val="00896614"/>
    <w:rsid w:val="008966FD"/>
    <w:rsid w:val="00896A61"/>
    <w:rsid w:val="00896D5B"/>
    <w:rsid w:val="008971E7"/>
    <w:rsid w:val="008972F4"/>
    <w:rsid w:val="00897457"/>
    <w:rsid w:val="0089785F"/>
    <w:rsid w:val="00897A06"/>
    <w:rsid w:val="008A0299"/>
    <w:rsid w:val="008A0720"/>
    <w:rsid w:val="008A075D"/>
    <w:rsid w:val="008A12F9"/>
    <w:rsid w:val="008A1889"/>
    <w:rsid w:val="008A211C"/>
    <w:rsid w:val="008A22AC"/>
    <w:rsid w:val="008A3321"/>
    <w:rsid w:val="008A36EE"/>
    <w:rsid w:val="008A3A8C"/>
    <w:rsid w:val="008A3B5E"/>
    <w:rsid w:val="008A3DC4"/>
    <w:rsid w:val="008A3EFC"/>
    <w:rsid w:val="008A3F4E"/>
    <w:rsid w:val="008A4067"/>
    <w:rsid w:val="008A4452"/>
    <w:rsid w:val="008A487E"/>
    <w:rsid w:val="008A4926"/>
    <w:rsid w:val="008A49BA"/>
    <w:rsid w:val="008A4A15"/>
    <w:rsid w:val="008A4E40"/>
    <w:rsid w:val="008A518D"/>
    <w:rsid w:val="008A5E94"/>
    <w:rsid w:val="008A6A67"/>
    <w:rsid w:val="008A6B7E"/>
    <w:rsid w:val="008A6C42"/>
    <w:rsid w:val="008A76F2"/>
    <w:rsid w:val="008A7886"/>
    <w:rsid w:val="008A7E96"/>
    <w:rsid w:val="008B025B"/>
    <w:rsid w:val="008B07A3"/>
    <w:rsid w:val="008B0AEF"/>
    <w:rsid w:val="008B105F"/>
    <w:rsid w:val="008B158F"/>
    <w:rsid w:val="008B16BF"/>
    <w:rsid w:val="008B189C"/>
    <w:rsid w:val="008B1CF3"/>
    <w:rsid w:val="008B1F5B"/>
    <w:rsid w:val="008B28FD"/>
    <w:rsid w:val="008B3D0A"/>
    <w:rsid w:val="008B3DC3"/>
    <w:rsid w:val="008B4074"/>
    <w:rsid w:val="008B40DA"/>
    <w:rsid w:val="008B45D2"/>
    <w:rsid w:val="008B4603"/>
    <w:rsid w:val="008B47C1"/>
    <w:rsid w:val="008B49F5"/>
    <w:rsid w:val="008B4B12"/>
    <w:rsid w:val="008B4D83"/>
    <w:rsid w:val="008B535B"/>
    <w:rsid w:val="008B543C"/>
    <w:rsid w:val="008B551B"/>
    <w:rsid w:val="008B569F"/>
    <w:rsid w:val="008B57E5"/>
    <w:rsid w:val="008B5BE5"/>
    <w:rsid w:val="008B5E2B"/>
    <w:rsid w:val="008B6294"/>
    <w:rsid w:val="008B62CC"/>
    <w:rsid w:val="008B62CF"/>
    <w:rsid w:val="008B6F57"/>
    <w:rsid w:val="008B7B02"/>
    <w:rsid w:val="008B7E4B"/>
    <w:rsid w:val="008B7FDD"/>
    <w:rsid w:val="008C0682"/>
    <w:rsid w:val="008C0F66"/>
    <w:rsid w:val="008C140E"/>
    <w:rsid w:val="008C172B"/>
    <w:rsid w:val="008C1C4E"/>
    <w:rsid w:val="008C1CA3"/>
    <w:rsid w:val="008C1CFB"/>
    <w:rsid w:val="008C28EF"/>
    <w:rsid w:val="008C2ECE"/>
    <w:rsid w:val="008C360D"/>
    <w:rsid w:val="008C39E2"/>
    <w:rsid w:val="008C3C5B"/>
    <w:rsid w:val="008C4C42"/>
    <w:rsid w:val="008C52D7"/>
    <w:rsid w:val="008C648A"/>
    <w:rsid w:val="008C6876"/>
    <w:rsid w:val="008C694F"/>
    <w:rsid w:val="008C7088"/>
    <w:rsid w:val="008C72E1"/>
    <w:rsid w:val="008C7336"/>
    <w:rsid w:val="008C746A"/>
    <w:rsid w:val="008C74B7"/>
    <w:rsid w:val="008C77CD"/>
    <w:rsid w:val="008C780B"/>
    <w:rsid w:val="008C7A37"/>
    <w:rsid w:val="008D0738"/>
    <w:rsid w:val="008D07F4"/>
    <w:rsid w:val="008D08D3"/>
    <w:rsid w:val="008D1D23"/>
    <w:rsid w:val="008D20AB"/>
    <w:rsid w:val="008D2F32"/>
    <w:rsid w:val="008D3389"/>
    <w:rsid w:val="008D34A8"/>
    <w:rsid w:val="008D43F9"/>
    <w:rsid w:val="008D4494"/>
    <w:rsid w:val="008D48DD"/>
    <w:rsid w:val="008D4B54"/>
    <w:rsid w:val="008D517C"/>
    <w:rsid w:val="008D5623"/>
    <w:rsid w:val="008D5E49"/>
    <w:rsid w:val="008D6368"/>
    <w:rsid w:val="008D6814"/>
    <w:rsid w:val="008D6ABA"/>
    <w:rsid w:val="008D6FD0"/>
    <w:rsid w:val="008D70BA"/>
    <w:rsid w:val="008D72EE"/>
    <w:rsid w:val="008D774D"/>
    <w:rsid w:val="008D7F33"/>
    <w:rsid w:val="008E07E9"/>
    <w:rsid w:val="008E1356"/>
    <w:rsid w:val="008E1A36"/>
    <w:rsid w:val="008E22EB"/>
    <w:rsid w:val="008E237B"/>
    <w:rsid w:val="008E2406"/>
    <w:rsid w:val="008E24C4"/>
    <w:rsid w:val="008E261B"/>
    <w:rsid w:val="008E268E"/>
    <w:rsid w:val="008E2C6B"/>
    <w:rsid w:val="008E3906"/>
    <w:rsid w:val="008E4156"/>
    <w:rsid w:val="008E425B"/>
    <w:rsid w:val="008E44A9"/>
    <w:rsid w:val="008E469C"/>
    <w:rsid w:val="008E48FF"/>
    <w:rsid w:val="008E4A5E"/>
    <w:rsid w:val="008E4A80"/>
    <w:rsid w:val="008E4BB6"/>
    <w:rsid w:val="008E4C0E"/>
    <w:rsid w:val="008E53D9"/>
    <w:rsid w:val="008E54F8"/>
    <w:rsid w:val="008E57B0"/>
    <w:rsid w:val="008E5833"/>
    <w:rsid w:val="008E638C"/>
    <w:rsid w:val="008E647F"/>
    <w:rsid w:val="008E6932"/>
    <w:rsid w:val="008E7381"/>
    <w:rsid w:val="008E7748"/>
    <w:rsid w:val="008E7C71"/>
    <w:rsid w:val="008E7E6D"/>
    <w:rsid w:val="008F01FC"/>
    <w:rsid w:val="008F086B"/>
    <w:rsid w:val="008F13B7"/>
    <w:rsid w:val="008F15D6"/>
    <w:rsid w:val="008F2343"/>
    <w:rsid w:val="008F2956"/>
    <w:rsid w:val="008F2996"/>
    <w:rsid w:val="008F2E54"/>
    <w:rsid w:val="008F330E"/>
    <w:rsid w:val="008F3893"/>
    <w:rsid w:val="008F3A1F"/>
    <w:rsid w:val="008F423C"/>
    <w:rsid w:val="008F424C"/>
    <w:rsid w:val="008F43C6"/>
    <w:rsid w:val="008F4808"/>
    <w:rsid w:val="008F4BEE"/>
    <w:rsid w:val="008F4C03"/>
    <w:rsid w:val="008F4CB6"/>
    <w:rsid w:val="008F4DCB"/>
    <w:rsid w:val="008F5258"/>
    <w:rsid w:val="008F5513"/>
    <w:rsid w:val="008F5D66"/>
    <w:rsid w:val="008F666D"/>
    <w:rsid w:val="008F6A3E"/>
    <w:rsid w:val="008F6DC8"/>
    <w:rsid w:val="008F71D3"/>
    <w:rsid w:val="008F722F"/>
    <w:rsid w:val="008F7350"/>
    <w:rsid w:val="008F76C6"/>
    <w:rsid w:val="008F7916"/>
    <w:rsid w:val="008F7A1D"/>
    <w:rsid w:val="009001E0"/>
    <w:rsid w:val="0090069E"/>
    <w:rsid w:val="00900A11"/>
    <w:rsid w:val="00901080"/>
    <w:rsid w:val="009014B8"/>
    <w:rsid w:val="00901886"/>
    <w:rsid w:val="00901B06"/>
    <w:rsid w:val="00901FCA"/>
    <w:rsid w:val="009027E1"/>
    <w:rsid w:val="0090290C"/>
    <w:rsid w:val="00902F7D"/>
    <w:rsid w:val="00902F8A"/>
    <w:rsid w:val="009032AC"/>
    <w:rsid w:val="009032B0"/>
    <w:rsid w:val="00903419"/>
    <w:rsid w:val="009034A6"/>
    <w:rsid w:val="009034FC"/>
    <w:rsid w:val="0090376A"/>
    <w:rsid w:val="009039A6"/>
    <w:rsid w:val="00903BA5"/>
    <w:rsid w:val="009040F8"/>
    <w:rsid w:val="009041E5"/>
    <w:rsid w:val="009045A8"/>
    <w:rsid w:val="00904961"/>
    <w:rsid w:val="00904A82"/>
    <w:rsid w:val="00904D5C"/>
    <w:rsid w:val="00904DAD"/>
    <w:rsid w:val="00904EA9"/>
    <w:rsid w:val="009052B7"/>
    <w:rsid w:val="0090564C"/>
    <w:rsid w:val="00905BE4"/>
    <w:rsid w:val="00905BED"/>
    <w:rsid w:val="00905FF9"/>
    <w:rsid w:val="009062E9"/>
    <w:rsid w:val="00906405"/>
    <w:rsid w:val="00907013"/>
    <w:rsid w:val="00907032"/>
    <w:rsid w:val="0090708D"/>
    <w:rsid w:val="009072F8"/>
    <w:rsid w:val="00907760"/>
    <w:rsid w:val="00907B97"/>
    <w:rsid w:val="00907F3E"/>
    <w:rsid w:val="00910254"/>
    <w:rsid w:val="00910427"/>
    <w:rsid w:val="00910C17"/>
    <w:rsid w:val="00910DD6"/>
    <w:rsid w:val="00911248"/>
    <w:rsid w:val="009116F4"/>
    <w:rsid w:val="00911B2A"/>
    <w:rsid w:val="00911B5E"/>
    <w:rsid w:val="00911D39"/>
    <w:rsid w:val="00912235"/>
    <w:rsid w:val="00912858"/>
    <w:rsid w:val="00912881"/>
    <w:rsid w:val="00912A16"/>
    <w:rsid w:val="00912B49"/>
    <w:rsid w:val="00912DFE"/>
    <w:rsid w:val="0091367A"/>
    <w:rsid w:val="0091369F"/>
    <w:rsid w:val="00915311"/>
    <w:rsid w:val="00915495"/>
    <w:rsid w:val="009157F2"/>
    <w:rsid w:val="00915D14"/>
    <w:rsid w:val="00915D8A"/>
    <w:rsid w:val="00915E70"/>
    <w:rsid w:val="00916AD2"/>
    <w:rsid w:val="00917097"/>
    <w:rsid w:val="00917226"/>
    <w:rsid w:val="009175C1"/>
    <w:rsid w:val="00917BBC"/>
    <w:rsid w:val="00917D82"/>
    <w:rsid w:val="00917EEE"/>
    <w:rsid w:val="00920499"/>
    <w:rsid w:val="00920681"/>
    <w:rsid w:val="009208A2"/>
    <w:rsid w:val="009215C2"/>
    <w:rsid w:val="00921C72"/>
    <w:rsid w:val="0092200A"/>
    <w:rsid w:val="00922B64"/>
    <w:rsid w:val="00922DF2"/>
    <w:rsid w:val="00922FA6"/>
    <w:rsid w:val="00923071"/>
    <w:rsid w:val="00923217"/>
    <w:rsid w:val="009232B8"/>
    <w:rsid w:val="00923713"/>
    <w:rsid w:val="00923B0A"/>
    <w:rsid w:val="00923F63"/>
    <w:rsid w:val="00924233"/>
    <w:rsid w:val="0092459B"/>
    <w:rsid w:val="0092475A"/>
    <w:rsid w:val="00924889"/>
    <w:rsid w:val="00924FA9"/>
    <w:rsid w:val="00925F88"/>
    <w:rsid w:val="00926A6D"/>
    <w:rsid w:val="009271EF"/>
    <w:rsid w:val="0092740E"/>
    <w:rsid w:val="0092742F"/>
    <w:rsid w:val="0092766B"/>
    <w:rsid w:val="00927754"/>
    <w:rsid w:val="00927D22"/>
    <w:rsid w:val="00930850"/>
    <w:rsid w:val="0093098D"/>
    <w:rsid w:val="00930BF9"/>
    <w:rsid w:val="00930D5C"/>
    <w:rsid w:val="00930F5F"/>
    <w:rsid w:val="00931916"/>
    <w:rsid w:val="0093194E"/>
    <w:rsid w:val="00931E15"/>
    <w:rsid w:val="00932029"/>
    <w:rsid w:val="00933033"/>
    <w:rsid w:val="00933BC0"/>
    <w:rsid w:val="00933F3E"/>
    <w:rsid w:val="0093401C"/>
    <w:rsid w:val="00934F98"/>
    <w:rsid w:val="009350FD"/>
    <w:rsid w:val="0093532A"/>
    <w:rsid w:val="00935F55"/>
    <w:rsid w:val="0093659D"/>
    <w:rsid w:val="009366A2"/>
    <w:rsid w:val="00936B29"/>
    <w:rsid w:val="00936BD9"/>
    <w:rsid w:val="0093703A"/>
    <w:rsid w:val="00937662"/>
    <w:rsid w:val="00937B7C"/>
    <w:rsid w:val="00937FF9"/>
    <w:rsid w:val="0094044E"/>
    <w:rsid w:val="009405EA"/>
    <w:rsid w:val="00940779"/>
    <w:rsid w:val="00940970"/>
    <w:rsid w:val="00940B68"/>
    <w:rsid w:val="00940F8F"/>
    <w:rsid w:val="0094166D"/>
    <w:rsid w:val="009424DF"/>
    <w:rsid w:val="0094285D"/>
    <w:rsid w:val="00942AD5"/>
    <w:rsid w:val="00942CE0"/>
    <w:rsid w:val="00942E7F"/>
    <w:rsid w:val="00942F5E"/>
    <w:rsid w:val="009435D9"/>
    <w:rsid w:val="009439BF"/>
    <w:rsid w:val="00943C14"/>
    <w:rsid w:val="00943D78"/>
    <w:rsid w:val="00944957"/>
    <w:rsid w:val="00944A21"/>
    <w:rsid w:val="00945196"/>
    <w:rsid w:val="009455DE"/>
    <w:rsid w:val="009458E8"/>
    <w:rsid w:val="00945BAB"/>
    <w:rsid w:val="0094630F"/>
    <w:rsid w:val="00946AA3"/>
    <w:rsid w:val="00946C45"/>
    <w:rsid w:val="009471DD"/>
    <w:rsid w:val="009473E6"/>
    <w:rsid w:val="009474DF"/>
    <w:rsid w:val="00947D3D"/>
    <w:rsid w:val="00947E9A"/>
    <w:rsid w:val="00950541"/>
    <w:rsid w:val="00950F28"/>
    <w:rsid w:val="0095126F"/>
    <w:rsid w:val="00951B26"/>
    <w:rsid w:val="00952301"/>
    <w:rsid w:val="009524C7"/>
    <w:rsid w:val="00952565"/>
    <w:rsid w:val="0095270D"/>
    <w:rsid w:val="00952A79"/>
    <w:rsid w:val="00953546"/>
    <w:rsid w:val="0095366E"/>
    <w:rsid w:val="00953B2A"/>
    <w:rsid w:val="00954694"/>
    <w:rsid w:val="009546F0"/>
    <w:rsid w:val="00954C15"/>
    <w:rsid w:val="00954D6C"/>
    <w:rsid w:val="00955229"/>
    <w:rsid w:val="009552F9"/>
    <w:rsid w:val="00955838"/>
    <w:rsid w:val="00955EB0"/>
    <w:rsid w:val="00956FFB"/>
    <w:rsid w:val="00957AE7"/>
    <w:rsid w:val="00957B0B"/>
    <w:rsid w:val="00957BA1"/>
    <w:rsid w:val="00957C8C"/>
    <w:rsid w:val="009602DE"/>
    <w:rsid w:val="009604C3"/>
    <w:rsid w:val="009604CA"/>
    <w:rsid w:val="00960CB1"/>
    <w:rsid w:val="00960D67"/>
    <w:rsid w:val="009610F2"/>
    <w:rsid w:val="009611C4"/>
    <w:rsid w:val="00961541"/>
    <w:rsid w:val="0096199A"/>
    <w:rsid w:val="00961FB1"/>
    <w:rsid w:val="00962434"/>
    <w:rsid w:val="00962A8C"/>
    <w:rsid w:val="00962B9E"/>
    <w:rsid w:val="00962F66"/>
    <w:rsid w:val="00963754"/>
    <w:rsid w:val="00963DAD"/>
    <w:rsid w:val="0096682D"/>
    <w:rsid w:val="00966B6C"/>
    <w:rsid w:val="00966BC5"/>
    <w:rsid w:val="00966E26"/>
    <w:rsid w:val="00967B6A"/>
    <w:rsid w:val="00967C65"/>
    <w:rsid w:val="009703BB"/>
    <w:rsid w:val="00970A5F"/>
    <w:rsid w:val="00970AB6"/>
    <w:rsid w:val="00970D58"/>
    <w:rsid w:val="00970E51"/>
    <w:rsid w:val="00971064"/>
    <w:rsid w:val="00971237"/>
    <w:rsid w:val="0097140B"/>
    <w:rsid w:val="009714EB"/>
    <w:rsid w:val="0097186D"/>
    <w:rsid w:val="00971874"/>
    <w:rsid w:val="009719AB"/>
    <w:rsid w:val="00971AE8"/>
    <w:rsid w:val="009729C2"/>
    <w:rsid w:val="00972BCD"/>
    <w:rsid w:val="00972C94"/>
    <w:rsid w:val="009734B6"/>
    <w:rsid w:val="0097370F"/>
    <w:rsid w:val="009745D8"/>
    <w:rsid w:val="00974934"/>
    <w:rsid w:val="00974BAF"/>
    <w:rsid w:val="00974DC1"/>
    <w:rsid w:val="00974E72"/>
    <w:rsid w:val="00975356"/>
    <w:rsid w:val="0097580D"/>
    <w:rsid w:val="00975957"/>
    <w:rsid w:val="00975ACC"/>
    <w:rsid w:val="00975F80"/>
    <w:rsid w:val="00977461"/>
    <w:rsid w:val="00977D82"/>
    <w:rsid w:val="00977F4D"/>
    <w:rsid w:val="009801F9"/>
    <w:rsid w:val="00981268"/>
    <w:rsid w:val="0098187C"/>
    <w:rsid w:val="00981953"/>
    <w:rsid w:val="00981E70"/>
    <w:rsid w:val="00981F7A"/>
    <w:rsid w:val="0098203C"/>
    <w:rsid w:val="00982ABC"/>
    <w:rsid w:val="00982F6D"/>
    <w:rsid w:val="00983711"/>
    <w:rsid w:val="009837EF"/>
    <w:rsid w:val="00983A0F"/>
    <w:rsid w:val="0098405D"/>
    <w:rsid w:val="009852C4"/>
    <w:rsid w:val="0098543C"/>
    <w:rsid w:val="00985ED4"/>
    <w:rsid w:val="009861B9"/>
    <w:rsid w:val="0098621B"/>
    <w:rsid w:val="009863E2"/>
    <w:rsid w:val="00986640"/>
    <w:rsid w:val="00986FEA"/>
    <w:rsid w:val="009875EB"/>
    <w:rsid w:val="009879E5"/>
    <w:rsid w:val="009900C4"/>
    <w:rsid w:val="009904E9"/>
    <w:rsid w:val="00990767"/>
    <w:rsid w:val="009916DD"/>
    <w:rsid w:val="00991D07"/>
    <w:rsid w:val="00991EB8"/>
    <w:rsid w:val="0099245C"/>
    <w:rsid w:val="0099283D"/>
    <w:rsid w:val="00992AEE"/>
    <w:rsid w:val="00993865"/>
    <w:rsid w:val="00993F29"/>
    <w:rsid w:val="00993F4D"/>
    <w:rsid w:val="00994CD5"/>
    <w:rsid w:val="0099561C"/>
    <w:rsid w:val="0099576F"/>
    <w:rsid w:val="00995777"/>
    <w:rsid w:val="00995CA6"/>
    <w:rsid w:val="00996592"/>
    <w:rsid w:val="0099697E"/>
    <w:rsid w:val="0099729D"/>
    <w:rsid w:val="0099785B"/>
    <w:rsid w:val="00997BCB"/>
    <w:rsid w:val="00997E9B"/>
    <w:rsid w:val="00997FAA"/>
    <w:rsid w:val="009A10AE"/>
    <w:rsid w:val="009A1176"/>
    <w:rsid w:val="009A11B7"/>
    <w:rsid w:val="009A14BB"/>
    <w:rsid w:val="009A15BF"/>
    <w:rsid w:val="009A18C4"/>
    <w:rsid w:val="009A1C69"/>
    <w:rsid w:val="009A230F"/>
    <w:rsid w:val="009A2354"/>
    <w:rsid w:val="009A28C4"/>
    <w:rsid w:val="009A341A"/>
    <w:rsid w:val="009A3798"/>
    <w:rsid w:val="009A3A92"/>
    <w:rsid w:val="009A4449"/>
    <w:rsid w:val="009A492D"/>
    <w:rsid w:val="009A4D4F"/>
    <w:rsid w:val="009A5728"/>
    <w:rsid w:val="009A5C41"/>
    <w:rsid w:val="009A5E1A"/>
    <w:rsid w:val="009A6424"/>
    <w:rsid w:val="009A669A"/>
    <w:rsid w:val="009A6E45"/>
    <w:rsid w:val="009B005B"/>
    <w:rsid w:val="009B0749"/>
    <w:rsid w:val="009B07E8"/>
    <w:rsid w:val="009B0854"/>
    <w:rsid w:val="009B08BC"/>
    <w:rsid w:val="009B0F69"/>
    <w:rsid w:val="009B111D"/>
    <w:rsid w:val="009B1823"/>
    <w:rsid w:val="009B19E4"/>
    <w:rsid w:val="009B1A66"/>
    <w:rsid w:val="009B1B61"/>
    <w:rsid w:val="009B1DBE"/>
    <w:rsid w:val="009B227A"/>
    <w:rsid w:val="009B2902"/>
    <w:rsid w:val="009B2C5D"/>
    <w:rsid w:val="009B2FC9"/>
    <w:rsid w:val="009B304A"/>
    <w:rsid w:val="009B3071"/>
    <w:rsid w:val="009B332D"/>
    <w:rsid w:val="009B3CE9"/>
    <w:rsid w:val="009B3DB9"/>
    <w:rsid w:val="009B3FE1"/>
    <w:rsid w:val="009B42F7"/>
    <w:rsid w:val="009B4425"/>
    <w:rsid w:val="009B48FA"/>
    <w:rsid w:val="009B4C7B"/>
    <w:rsid w:val="009B4D1D"/>
    <w:rsid w:val="009B4E34"/>
    <w:rsid w:val="009B548C"/>
    <w:rsid w:val="009B5588"/>
    <w:rsid w:val="009B5674"/>
    <w:rsid w:val="009B56E3"/>
    <w:rsid w:val="009B57DC"/>
    <w:rsid w:val="009B5839"/>
    <w:rsid w:val="009B591C"/>
    <w:rsid w:val="009B5ADD"/>
    <w:rsid w:val="009B5CF8"/>
    <w:rsid w:val="009B6EB3"/>
    <w:rsid w:val="009B7475"/>
    <w:rsid w:val="009B77C6"/>
    <w:rsid w:val="009B7946"/>
    <w:rsid w:val="009B7C85"/>
    <w:rsid w:val="009C06DF"/>
    <w:rsid w:val="009C0D07"/>
    <w:rsid w:val="009C0F51"/>
    <w:rsid w:val="009C0F89"/>
    <w:rsid w:val="009C14E6"/>
    <w:rsid w:val="009C183D"/>
    <w:rsid w:val="009C1937"/>
    <w:rsid w:val="009C1DA5"/>
    <w:rsid w:val="009C204E"/>
    <w:rsid w:val="009C231E"/>
    <w:rsid w:val="009C28C2"/>
    <w:rsid w:val="009C2994"/>
    <w:rsid w:val="009C2CD7"/>
    <w:rsid w:val="009C2F53"/>
    <w:rsid w:val="009C3262"/>
    <w:rsid w:val="009C3468"/>
    <w:rsid w:val="009C34CA"/>
    <w:rsid w:val="009C3BCE"/>
    <w:rsid w:val="009C490F"/>
    <w:rsid w:val="009C49B7"/>
    <w:rsid w:val="009C4B27"/>
    <w:rsid w:val="009C4F96"/>
    <w:rsid w:val="009C5109"/>
    <w:rsid w:val="009C5440"/>
    <w:rsid w:val="009C5733"/>
    <w:rsid w:val="009C5F91"/>
    <w:rsid w:val="009C6015"/>
    <w:rsid w:val="009C6053"/>
    <w:rsid w:val="009C62D0"/>
    <w:rsid w:val="009C6339"/>
    <w:rsid w:val="009C6517"/>
    <w:rsid w:val="009C6952"/>
    <w:rsid w:val="009C696D"/>
    <w:rsid w:val="009C714D"/>
    <w:rsid w:val="009C7250"/>
    <w:rsid w:val="009C73DF"/>
    <w:rsid w:val="009C79DD"/>
    <w:rsid w:val="009D0221"/>
    <w:rsid w:val="009D0663"/>
    <w:rsid w:val="009D0FAB"/>
    <w:rsid w:val="009D0FBF"/>
    <w:rsid w:val="009D14D5"/>
    <w:rsid w:val="009D1D3C"/>
    <w:rsid w:val="009D1F66"/>
    <w:rsid w:val="009D21A2"/>
    <w:rsid w:val="009D2298"/>
    <w:rsid w:val="009D3180"/>
    <w:rsid w:val="009D3687"/>
    <w:rsid w:val="009D37A4"/>
    <w:rsid w:val="009D3C4B"/>
    <w:rsid w:val="009D4A40"/>
    <w:rsid w:val="009D529E"/>
    <w:rsid w:val="009D56E9"/>
    <w:rsid w:val="009D5A97"/>
    <w:rsid w:val="009D5BB3"/>
    <w:rsid w:val="009D6346"/>
    <w:rsid w:val="009D6D3F"/>
    <w:rsid w:val="009D6E73"/>
    <w:rsid w:val="009D71A0"/>
    <w:rsid w:val="009D76A5"/>
    <w:rsid w:val="009E04C6"/>
    <w:rsid w:val="009E2C8F"/>
    <w:rsid w:val="009E4527"/>
    <w:rsid w:val="009E46DB"/>
    <w:rsid w:val="009E491F"/>
    <w:rsid w:val="009E4B76"/>
    <w:rsid w:val="009E4E77"/>
    <w:rsid w:val="009E4F03"/>
    <w:rsid w:val="009E5469"/>
    <w:rsid w:val="009E5717"/>
    <w:rsid w:val="009E5A89"/>
    <w:rsid w:val="009E61D7"/>
    <w:rsid w:val="009E6248"/>
    <w:rsid w:val="009E6311"/>
    <w:rsid w:val="009E65B0"/>
    <w:rsid w:val="009E6905"/>
    <w:rsid w:val="009E6AFD"/>
    <w:rsid w:val="009E7255"/>
    <w:rsid w:val="009E7D39"/>
    <w:rsid w:val="009F07A3"/>
    <w:rsid w:val="009F08F7"/>
    <w:rsid w:val="009F12CC"/>
    <w:rsid w:val="009F199A"/>
    <w:rsid w:val="009F1B41"/>
    <w:rsid w:val="009F20E1"/>
    <w:rsid w:val="009F27D0"/>
    <w:rsid w:val="009F2A48"/>
    <w:rsid w:val="009F2CE5"/>
    <w:rsid w:val="009F3503"/>
    <w:rsid w:val="009F359F"/>
    <w:rsid w:val="009F3DFE"/>
    <w:rsid w:val="009F43A7"/>
    <w:rsid w:val="009F4A69"/>
    <w:rsid w:val="009F4B3C"/>
    <w:rsid w:val="009F4B8C"/>
    <w:rsid w:val="009F4F28"/>
    <w:rsid w:val="009F4F36"/>
    <w:rsid w:val="009F502C"/>
    <w:rsid w:val="009F52DB"/>
    <w:rsid w:val="009F531A"/>
    <w:rsid w:val="009F5635"/>
    <w:rsid w:val="009F580B"/>
    <w:rsid w:val="009F6A80"/>
    <w:rsid w:val="009F6B60"/>
    <w:rsid w:val="009F6E99"/>
    <w:rsid w:val="009F74FC"/>
    <w:rsid w:val="009F7662"/>
    <w:rsid w:val="009F7EA7"/>
    <w:rsid w:val="009F7FA0"/>
    <w:rsid w:val="00A003FE"/>
    <w:rsid w:val="00A00FC4"/>
    <w:rsid w:val="00A01893"/>
    <w:rsid w:val="00A02636"/>
    <w:rsid w:val="00A02686"/>
    <w:rsid w:val="00A02C09"/>
    <w:rsid w:val="00A02F2F"/>
    <w:rsid w:val="00A03228"/>
    <w:rsid w:val="00A03649"/>
    <w:rsid w:val="00A03CE2"/>
    <w:rsid w:val="00A04257"/>
    <w:rsid w:val="00A04934"/>
    <w:rsid w:val="00A04985"/>
    <w:rsid w:val="00A04DE4"/>
    <w:rsid w:val="00A05B85"/>
    <w:rsid w:val="00A05C2B"/>
    <w:rsid w:val="00A0670C"/>
    <w:rsid w:val="00A07306"/>
    <w:rsid w:val="00A07377"/>
    <w:rsid w:val="00A07508"/>
    <w:rsid w:val="00A07A54"/>
    <w:rsid w:val="00A100CE"/>
    <w:rsid w:val="00A10608"/>
    <w:rsid w:val="00A10877"/>
    <w:rsid w:val="00A10D93"/>
    <w:rsid w:val="00A1114F"/>
    <w:rsid w:val="00A11855"/>
    <w:rsid w:val="00A11AEA"/>
    <w:rsid w:val="00A11B97"/>
    <w:rsid w:val="00A11E4E"/>
    <w:rsid w:val="00A11F14"/>
    <w:rsid w:val="00A120D3"/>
    <w:rsid w:val="00A12209"/>
    <w:rsid w:val="00A12FD1"/>
    <w:rsid w:val="00A1303A"/>
    <w:rsid w:val="00A13246"/>
    <w:rsid w:val="00A13D5D"/>
    <w:rsid w:val="00A13DE3"/>
    <w:rsid w:val="00A1462C"/>
    <w:rsid w:val="00A14679"/>
    <w:rsid w:val="00A146D9"/>
    <w:rsid w:val="00A147AB"/>
    <w:rsid w:val="00A148DC"/>
    <w:rsid w:val="00A15518"/>
    <w:rsid w:val="00A1552F"/>
    <w:rsid w:val="00A157E4"/>
    <w:rsid w:val="00A1614A"/>
    <w:rsid w:val="00A16B63"/>
    <w:rsid w:val="00A16CA5"/>
    <w:rsid w:val="00A17075"/>
    <w:rsid w:val="00A17308"/>
    <w:rsid w:val="00A1747A"/>
    <w:rsid w:val="00A17B1C"/>
    <w:rsid w:val="00A207EE"/>
    <w:rsid w:val="00A2093C"/>
    <w:rsid w:val="00A20BF9"/>
    <w:rsid w:val="00A21138"/>
    <w:rsid w:val="00A21185"/>
    <w:rsid w:val="00A21448"/>
    <w:rsid w:val="00A21708"/>
    <w:rsid w:val="00A217AF"/>
    <w:rsid w:val="00A21AE3"/>
    <w:rsid w:val="00A226FF"/>
    <w:rsid w:val="00A23267"/>
    <w:rsid w:val="00A23284"/>
    <w:rsid w:val="00A233AF"/>
    <w:rsid w:val="00A23646"/>
    <w:rsid w:val="00A241C1"/>
    <w:rsid w:val="00A242A3"/>
    <w:rsid w:val="00A2452E"/>
    <w:rsid w:val="00A246D2"/>
    <w:rsid w:val="00A24D1F"/>
    <w:rsid w:val="00A24DB7"/>
    <w:rsid w:val="00A24E0C"/>
    <w:rsid w:val="00A2601D"/>
    <w:rsid w:val="00A261F1"/>
    <w:rsid w:val="00A2662D"/>
    <w:rsid w:val="00A26C3D"/>
    <w:rsid w:val="00A26FBC"/>
    <w:rsid w:val="00A27537"/>
    <w:rsid w:val="00A27581"/>
    <w:rsid w:val="00A279F2"/>
    <w:rsid w:val="00A27B27"/>
    <w:rsid w:val="00A27CAF"/>
    <w:rsid w:val="00A30987"/>
    <w:rsid w:val="00A30CED"/>
    <w:rsid w:val="00A318AA"/>
    <w:rsid w:val="00A31A5F"/>
    <w:rsid w:val="00A31C38"/>
    <w:rsid w:val="00A327A8"/>
    <w:rsid w:val="00A32CBB"/>
    <w:rsid w:val="00A32E7C"/>
    <w:rsid w:val="00A332AF"/>
    <w:rsid w:val="00A333F5"/>
    <w:rsid w:val="00A33425"/>
    <w:rsid w:val="00A338E3"/>
    <w:rsid w:val="00A341EA"/>
    <w:rsid w:val="00A34220"/>
    <w:rsid w:val="00A34450"/>
    <w:rsid w:val="00A346C8"/>
    <w:rsid w:val="00A35023"/>
    <w:rsid w:val="00A35240"/>
    <w:rsid w:val="00A355F6"/>
    <w:rsid w:val="00A35853"/>
    <w:rsid w:val="00A3623E"/>
    <w:rsid w:val="00A36320"/>
    <w:rsid w:val="00A363F2"/>
    <w:rsid w:val="00A364E2"/>
    <w:rsid w:val="00A36DB1"/>
    <w:rsid w:val="00A36FF6"/>
    <w:rsid w:val="00A400A9"/>
    <w:rsid w:val="00A4013F"/>
    <w:rsid w:val="00A401AE"/>
    <w:rsid w:val="00A417A8"/>
    <w:rsid w:val="00A418C0"/>
    <w:rsid w:val="00A418D4"/>
    <w:rsid w:val="00A4190B"/>
    <w:rsid w:val="00A41BC1"/>
    <w:rsid w:val="00A41ECB"/>
    <w:rsid w:val="00A4200F"/>
    <w:rsid w:val="00A4229B"/>
    <w:rsid w:val="00A4230D"/>
    <w:rsid w:val="00A42BA3"/>
    <w:rsid w:val="00A42DF1"/>
    <w:rsid w:val="00A4321C"/>
    <w:rsid w:val="00A434D3"/>
    <w:rsid w:val="00A43820"/>
    <w:rsid w:val="00A43973"/>
    <w:rsid w:val="00A43E1F"/>
    <w:rsid w:val="00A44D86"/>
    <w:rsid w:val="00A450B9"/>
    <w:rsid w:val="00A45101"/>
    <w:rsid w:val="00A4529B"/>
    <w:rsid w:val="00A45AE4"/>
    <w:rsid w:val="00A46493"/>
    <w:rsid w:val="00A471EE"/>
    <w:rsid w:val="00A4750A"/>
    <w:rsid w:val="00A47A14"/>
    <w:rsid w:val="00A47FF7"/>
    <w:rsid w:val="00A50342"/>
    <w:rsid w:val="00A50D1F"/>
    <w:rsid w:val="00A51195"/>
    <w:rsid w:val="00A516C8"/>
    <w:rsid w:val="00A51977"/>
    <w:rsid w:val="00A51B51"/>
    <w:rsid w:val="00A52DE0"/>
    <w:rsid w:val="00A52FA8"/>
    <w:rsid w:val="00A53221"/>
    <w:rsid w:val="00A54141"/>
    <w:rsid w:val="00A546FE"/>
    <w:rsid w:val="00A549A4"/>
    <w:rsid w:val="00A54CF1"/>
    <w:rsid w:val="00A54D29"/>
    <w:rsid w:val="00A54D48"/>
    <w:rsid w:val="00A54EBB"/>
    <w:rsid w:val="00A557FE"/>
    <w:rsid w:val="00A55F2E"/>
    <w:rsid w:val="00A56584"/>
    <w:rsid w:val="00A56C16"/>
    <w:rsid w:val="00A56C67"/>
    <w:rsid w:val="00A56D31"/>
    <w:rsid w:val="00A57306"/>
    <w:rsid w:val="00A57426"/>
    <w:rsid w:val="00A579CF"/>
    <w:rsid w:val="00A60499"/>
    <w:rsid w:val="00A60C4F"/>
    <w:rsid w:val="00A61395"/>
    <w:rsid w:val="00A6175F"/>
    <w:rsid w:val="00A61987"/>
    <w:rsid w:val="00A61BEE"/>
    <w:rsid w:val="00A61DC1"/>
    <w:rsid w:val="00A61DE9"/>
    <w:rsid w:val="00A621A2"/>
    <w:rsid w:val="00A62A9A"/>
    <w:rsid w:val="00A62C42"/>
    <w:rsid w:val="00A630D4"/>
    <w:rsid w:val="00A644B1"/>
    <w:rsid w:val="00A64C18"/>
    <w:rsid w:val="00A65256"/>
    <w:rsid w:val="00A6537A"/>
    <w:rsid w:val="00A65417"/>
    <w:rsid w:val="00A6557F"/>
    <w:rsid w:val="00A655E6"/>
    <w:rsid w:val="00A65A4E"/>
    <w:rsid w:val="00A65E5E"/>
    <w:rsid w:val="00A660A4"/>
    <w:rsid w:val="00A66A71"/>
    <w:rsid w:val="00A66E90"/>
    <w:rsid w:val="00A6706F"/>
    <w:rsid w:val="00A706AF"/>
    <w:rsid w:val="00A70766"/>
    <w:rsid w:val="00A70BDD"/>
    <w:rsid w:val="00A70D2F"/>
    <w:rsid w:val="00A70FA2"/>
    <w:rsid w:val="00A71F17"/>
    <w:rsid w:val="00A7233C"/>
    <w:rsid w:val="00A729D5"/>
    <w:rsid w:val="00A72FCB"/>
    <w:rsid w:val="00A731FD"/>
    <w:rsid w:val="00A732C6"/>
    <w:rsid w:val="00A73783"/>
    <w:rsid w:val="00A738CC"/>
    <w:rsid w:val="00A73CE3"/>
    <w:rsid w:val="00A7406E"/>
    <w:rsid w:val="00A74219"/>
    <w:rsid w:val="00A7445A"/>
    <w:rsid w:val="00A74827"/>
    <w:rsid w:val="00A74EDB"/>
    <w:rsid w:val="00A750AB"/>
    <w:rsid w:val="00A75613"/>
    <w:rsid w:val="00A75778"/>
    <w:rsid w:val="00A75E64"/>
    <w:rsid w:val="00A764B3"/>
    <w:rsid w:val="00A76BA0"/>
    <w:rsid w:val="00A77145"/>
    <w:rsid w:val="00A7741A"/>
    <w:rsid w:val="00A778CF"/>
    <w:rsid w:val="00A80A62"/>
    <w:rsid w:val="00A80E6A"/>
    <w:rsid w:val="00A80F35"/>
    <w:rsid w:val="00A80F69"/>
    <w:rsid w:val="00A815A0"/>
    <w:rsid w:val="00A81721"/>
    <w:rsid w:val="00A819A6"/>
    <w:rsid w:val="00A819DC"/>
    <w:rsid w:val="00A81E6A"/>
    <w:rsid w:val="00A825E2"/>
    <w:rsid w:val="00A830A5"/>
    <w:rsid w:val="00A83991"/>
    <w:rsid w:val="00A840CC"/>
    <w:rsid w:val="00A84165"/>
    <w:rsid w:val="00A84922"/>
    <w:rsid w:val="00A849F0"/>
    <w:rsid w:val="00A84A72"/>
    <w:rsid w:val="00A84C03"/>
    <w:rsid w:val="00A852BB"/>
    <w:rsid w:val="00A861D4"/>
    <w:rsid w:val="00A862A0"/>
    <w:rsid w:val="00A8689B"/>
    <w:rsid w:val="00A86AF5"/>
    <w:rsid w:val="00A86C9C"/>
    <w:rsid w:val="00A86D34"/>
    <w:rsid w:val="00A86E43"/>
    <w:rsid w:val="00A872C2"/>
    <w:rsid w:val="00A87636"/>
    <w:rsid w:val="00A8770E"/>
    <w:rsid w:val="00A8785A"/>
    <w:rsid w:val="00A901E8"/>
    <w:rsid w:val="00A9024D"/>
    <w:rsid w:val="00A903DA"/>
    <w:rsid w:val="00A9052D"/>
    <w:rsid w:val="00A9085D"/>
    <w:rsid w:val="00A90895"/>
    <w:rsid w:val="00A90A62"/>
    <w:rsid w:val="00A915E8"/>
    <w:rsid w:val="00A918C2"/>
    <w:rsid w:val="00A91A71"/>
    <w:rsid w:val="00A91A8B"/>
    <w:rsid w:val="00A91BD8"/>
    <w:rsid w:val="00A929C7"/>
    <w:rsid w:val="00A92DBF"/>
    <w:rsid w:val="00A92F3E"/>
    <w:rsid w:val="00A931C4"/>
    <w:rsid w:val="00A93507"/>
    <w:rsid w:val="00A9470B"/>
    <w:rsid w:val="00A9498D"/>
    <w:rsid w:val="00A94BE5"/>
    <w:rsid w:val="00A95387"/>
    <w:rsid w:val="00A9542E"/>
    <w:rsid w:val="00A961EE"/>
    <w:rsid w:val="00A969C2"/>
    <w:rsid w:val="00A96B5B"/>
    <w:rsid w:val="00A97381"/>
    <w:rsid w:val="00A97415"/>
    <w:rsid w:val="00A974E7"/>
    <w:rsid w:val="00A97535"/>
    <w:rsid w:val="00A97B09"/>
    <w:rsid w:val="00A97CCC"/>
    <w:rsid w:val="00AA0435"/>
    <w:rsid w:val="00AA11FC"/>
    <w:rsid w:val="00AA1698"/>
    <w:rsid w:val="00AA1A56"/>
    <w:rsid w:val="00AA1D68"/>
    <w:rsid w:val="00AA1D96"/>
    <w:rsid w:val="00AA2031"/>
    <w:rsid w:val="00AA21C0"/>
    <w:rsid w:val="00AA2795"/>
    <w:rsid w:val="00AA2FAD"/>
    <w:rsid w:val="00AA3165"/>
    <w:rsid w:val="00AA32ED"/>
    <w:rsid w:val="00AA3864"/>
    <w:rsid w:val="00AA398E"/>
    <w:rsid w:val="00AA406E"/>
    <w:rsid w:val="00AA4895"/>
    <w:rsid w:val="00AA4B01"/>
    <w:rsid w:val="00AA4E60"/>
    <w:rsid w:val="00AA52EF"/>
    <w:rsid w:val="00AA54BF"/>
    <w:rsid w:val="00AA5628"/>
    <w:rsid w:val="00AA576E"/>
    <w:rsid w:val="00AA5C79"/>
    <w:rsid w:val="00AA5D67"/>
    <w:rsid w:val="00AA5E63"/>
    <w:rsid w:val="00AA6945"/>
    <w:rsid w:val="00AA6957"/>
    <w:rsid w:val="00AA7236"/>
    <w:rsid w:val="00AB0109"/>
    <w:rsid w:val="00AB062A"/>
    <w:rsid w:val="00AB0A54"/>
    <w:rsid w:val="00AB108B"/>
    <w:rsid w:val="00AB1139"/>
    <w:rsid w:val="00AB11C4"/>
    <w:rsid w:val="00AB14A4"/>
    <w:rsid w:val="00AB19D3"/>
    <w:rsid w:val="00AB1B8D"/>
    <w:rsid w:val="00AB1BA8"/>
    <w:rsid w:val="00AB1F57"/>
    <w:rsid w:val="00AB2212"/>
    <w:rsid w:val="00AB2791"/>
    <w:rsid w:val="00AB2B45"/>
    <w:rsid w:val="00AB3053"/>
    <w:rsid w:val="00AB3C3E"/>
    <w:rsid w:val="00AB3E8A"/>
    <w:rsid w:val="00AB48E8"/>
    <w:rsid w:val="00AB49A0"/>
    <w:rsid w:val="00AB4C88"/>
    <w:rsid w:val="00AB4FAF"/>
    <w:rsid w:val="00AB50FF"/>
    <w:rsid w:val="00AB559A"/>
    <w:rsid w:val="00AB5AF0"/>
    <w:rsid w:val="00AB5BCC"/>
    <w:rsid w:val="00AB6097"/>
    <w:rsid w:val="00AB6165"/>
    <w:rsid w:val="00AB62E5"/>
    <w:rsid w:val="00AB63BE"/>
    <w:rsid w:val="00AB6C44"/>
    <w:rsid w:val="00AB7838"/>
    <w:rsid w:val="00AC00E7"/>
    <w:rsid w:val="00AC055A"/>
    <w:rsid w:val="00AC08A0"/>
    <w:rsid w:val="00AC0F74"/>
    <w:rsid w:val="00AC175B"/>
    <w:rsid w:val="00AC1C2C"/>
    <w:rsid w:val="00AC225D"/>
    <w:rsid w:val="00AC2824"/>
    <w:rsid w:val="00AC29C7"/>
    <w:rsid w:val="00AC2A75"/>
    <w:rsid w:val="00AC33EF"/>
    <w:rsid w:val="00AC357E"/>
    <w:rsid w:val="00AC4069"/>
    <w:rsid w:val="00AC4C3C"/>
    <w:rsid w:val="00AC5063"/>
    <w:rsid w:val="00AC51DB"/>
    <w:rsid w:val="00AC5510"/>
    <w:rsid w:val="00AC56D8"/>
    <w:rsid w:val="00AC585B"/>
    <w:rsid w:val="00AC5DF8"/>
    <w:rsid w:val="00AC60C5"/>
    <w:rsid w:val="00AC68BE"/>
    <w:rsid w:val="00AC6AA7"/>
    <w:rsid w:val="00AC6BF6"/>
    <w:rsid w:val="00AC71C1"/>
    <w:rsid w:val="00AC73E9"/>
    <w:rsid w:val="00AC740B"/>
    <w:rsid w:val="00AC79CA"/>
    <w:rsid w:val="00AC7D8C"/>
    <w:rsid w:val="00AC7EB6"/>
    <w:rsid w:val="00AD02D6"/>
    <w:rsid w:val="00AD0473"/>
    <w:rsid w:val="00AD07E5"/>
    <w:rsid w:val="00AD1B88"/>
    <w:rsid w:val="00AD2396"/>
    <w:rsid w:val="00AD2734"/>
    <w:rsid w:val="00AD2792"/>
    <w:rsid w:val="00AD2A22"/>
    <w:rsid w:val="00AD2CEE"/>
    <w:rsid w:val="00AD2F18"/>
    <w:rsid w:val="00AD3333"/>
    <w:rsid w:val="00AD3521"/>
    <w:rsid w:val="00AD3CC1"/>
    <w:rsid w:val="00AD450E"/>
    <w:rsid w:val="00AD463C"/>
    <w:rsid w:val="00AD4B2D"/>
    <w:rsid w:val="00AD4D3E"/>
    <w:rsid w:val="00AD56D5"/>
    <w:rsid w:val="00AD57FF"/>
    <w:rsid w:val="00AD6661"/>
    <w:rsid w:val="00AD6C00"/>
    <w:rsid w:val="00AD6C70"/>
    <w:rsid w:val="00AD6EB8"/>
    <w:rsid w:val="00AD7735"/>
    <w:rsid w:val="00AD7FC3"/>
    <w:rsid w:val="00AE0E2C"/>
    <w:rsid w:val="00AE0EDC"/>
    <w:rsid w:val="00AE17A4"/>
    <w:rsid w:val="00AE1DA7"/>
    <w:rsid w:val="00AE1DC5"/>
    <w:rsid w:val="00AE202D"/>
    <w:rsid w:val="00AE294B"/>
    <w:rsid w:val="00AE299F"/>
    <w:rsid w:val="00AE32E1"/>
    <w:rsid w:val="00AE34C1"/>
    <w:rsid w:val="00AE3876"/>
    <w:rsid w:val="00AE3AEC"/>
    <w:rsid w:val="00AE40AF"/>
    <w:rsid w:val="00AE50E2"/>
    <w:rsid w:val="00AE5359"/>
    <w:rsid w:val="00AE5454"/>
    <w:rsid w:val="00AE5BEF"/>
    <w:rsid w:val="00AE5F64"/>
    <w:rsid w:val="00AE6634"/>
    <w:rsid w:val="00AE6BE2"/>
    <w:rsid w:val="00AE6ED6"/>
    <w:rsid w:val="00AE721C"/>
    <w:rsid w:val="00AE796D"/>
    <w:rsid w:val="00AE7D81"/>
    <w:rsid w:val="00AF005F"/>
    <w:rsid w:val="00AF0089"/>
    <w:rsid w:val="00AF028D"/>
    <w:rsid w:val="00AF0893"/>
    <w:rsid w:val="00AF0AFE"/>
    <w:rsid w:val="00AF0BE2"/>
    <w:rsid w:val="00AF1265"/>
    <w:rsid w:val="00AF1CCB"/>
    <w:rsid w:val="00AF20CC"/>
    <w:rsid w:val="00AF28B3"/>
    <w:rsid w:val="00AF3644"/>
    <w:rsid w:val="00AF4359"/>
    <w:rsid w:val="00AF4362"/>
    <w:rsid w:val="00AF45C3"/>
    <w:rsid w:val="00AF4667"/>
    <w:rsid w:val="00AF4960"/>
    <w:rsid w:val="00AF4DD9"/>
    <w:rsid w:val="00AF577D"/>
    <w:rsid w:val="00AF5780"/>
    <w:rsid w:val="00AF5984"/>
    <w:rsid w:val="00AF5C50"/>
    <w:rsid w:val="00AF602F"/>
    <w:rsid w:val="00AF6655"/>
    <w:rsid w:val="00AF6F26"/>
    <w:rsid w:val="00AF74BA"/>
    <w:rsid w:val="00AF757B"/>
    <w:rsid w:val="00AF7B5F"/>
    <w:rsid w:val="00B00A40"/>
    <w:rsid w:val="00B00C89"/>
    <w:rsid w:val="00B01047"/>
    <w:rsid w:val="00B011DE"/>
    <w:rsid w:val="00B013D5"/>
    <w:rsid w:val="00B0177A"/>
    <w:rsid w:val="00B02390"/>
    <w:rsid w:val="00B02A84"/>
    <w:rsid w:val="00B02F88"/>
    <w:rsid w:val="00B034D2"/>
    <w:rsid w:val="00B03838"/>
    <w:rsid w:val="00B04175"/>
    <w:rsid w:val="00B044E2"/>
    <w:rsid w:val="00B04697"/>
    <w:rsid w:val="00B0487B"/>
    <w:rsid w:val="00B049CD"/>
    <w:rsid w:val="00B04E71"/>
    <w:rsid w:val="00B05BE1"/>
    <w:rsid w:val="00B05CC6"/>
    <w:rsid w:val="00B05F9C"/>
    <w:rsid w:val="00B06AF2"/>
    <w:rsid w:val="00B0721F"/>
    <w:rsid w:val="00B07932"/>
    <w:rsid w:val="00B07B46"/>
    <w:rsid w:val="00B105AA"/>
    <w:rsid w:val="00B128E9"/>
    <w:rsid w:val="00B13202"/>
    <w:rsid w:val="00B136E8"/>
    <w:rsid w:val="00B13726"/>
    <w:rsid w:val="00B157BE"/>
    <w:rsid w:val="00B15844"/>
    <w:rsid w:val="00B15BB1"/>
    <w:rsid w:val="00B160C7"/>
    <w:rsid w:val="00B164D5"/>
    <w:rsid w:val="00B16FAD"/>
    <w:rsid w:val="00B17136"/>
    <w:rsid w:val="00B17302"/>
    <w:rsid w:val="00B17414"/>
    <w:rsid w:val="00B17564"/>
    <w:rsid w:val="00B178B0"/>
    <w:rsid w:val="00B17B7A"/>
    <w:rsid w:val="00B17D7E"/>
    <w:rsid w:val="00B2024E"/>
    <w:rsid w:val="00B2088D"/>
    <w:rsid w:val="00B20971"/>
    <w:rsid w:val="00B20B4C"/>
    <w:rsid w:val="00B2138D"/>
    <w:rsid w:val="00B2176F"/>
    <w:rsid w:val="00B21AE0"/>
    <w:rsid w:val="00B2208D"/>
    <w:rsid w:val="00B22117"/>
    <w:rsid w:val="00B22175"/>
    <w:rsid w:val="00B2261E"/>
    <w:rsid w:val="00B2292D"/>
    <w:rsid w:val="00B230CC"/>
    <w:rsid w:val="00B23DB1"/>
    <w:rsid w:val="00B241FF"/>
    <w:rsid w:val="00B24440"/>
    <w:rsid w:val="00B2457B"/>
    <w:rsid w:val="00B245E3"/>
    <w:rsid w:val="00B2485E"/>
    <w:rsid w:val="00B24B8C"/>
    <w:rsid w:val="00B25AA0"/>
    <w:rsid w:val="00B25EC4"/>
    <w:rsid w:val="00B2611D"/>
    <w:rsid w:val="00B26655"/>
    <w:rsid w:val="00B26A39"/>
    <w:rsid w:val="00B26CAB"/>
    <w:rsid w:val="00B27C1E"/>
    <w:rsid w:val="00B304B4"/>
    <w:rsid w:val="00B30510"/>
    <w:rsid w:val="00B30AB9"/>
    <w:rsid w:val="00B30EE8"/>
    <w:rsid w:val="00B31059"/>
    <w:rsid w:val="00B3106E"/>
    <w:rsid w:val="00B3128B"/>
    <w:rsid w:val="00B31686"/>
    <w:rsid w:val="00B316B8"/>
    <w:rsid w:val="00B31E7E"/>
    <w:rsid w:val="00B325A9"/>
    <w:rsid w:val="00B326CD"/>
    <w:rsid w:val="00B3281C"/>
    <w:rsid w:val="00B32870"/>
    <w:rsid w:val="00B32A2E"/>
    <w:rsid w:val="00B32B20"/>
    <w:rsid w:val="00B3306B"/>
    <w:rsid w:val="00B330FE"/>
    <w:rsid w:val="00B33219"/>
    <w:rsid w:val="00B334E7"/>
    <w:rsid w:val="00B33AE5"/>
    <w:rsid w:val="00B3428B"/>
    <w:rsid w:val="00B346F6"/>
    <w:rsid w:val="00B34978"/>
    <w:rsid w:val="00B34C73"/>
    <w:rsid w:val="00B34F19"/>
    <w:rsid w:val="00B35181"/>
    <w:rsid w:val="00B359A6"/>
    <w:rsid w:val="00B35FA1"/>
    <w:rsid w:val="00B36DE3"/>
    <w:rsid w:val="00B36F4F"/>
    <w:rsid w:val="00B37B46"/>
    <w:rsid w:val="00B400B7"/>
    <w:rsid w:val="00B400CB"/>
    <w:rsid w:val="00B4070B"/>
    <w:rsid w:val="00B40C3F"/>
    <w:rsid w:val="00B4123C"/>
    <w:rsid w:val="00B42F57"/>
    <w:rsid w:val="00B4342D"/>
    <w:rsid w:val="00B437E5"/>
    <w:rsid w:val="00B43A7D"/>
    <w:rsid w:val="00B43C6F"/>
    <w:rsid w:val="00B440BC"/>
    <w:rsid w:val="00B44629"/>
    <w:rsid w:val="00B44D81"/>
    <w:rsid w:val="00B44DDD"/>
    <w:rsid w:val="00B45226"/>
    <w:rsid w:val="00B453EE"/>
    <w:rsid w:val="00B455E5"/>
    <w:rsid w:val="00B45E12"/>
    <w:rsid w:val="00B46DEE"/>
    <w:rsid w:val="00B46EAE"/>
    <w:rsid w:val="00B47390"/>
    <w:rsid w:val="00B47436"/>
    <w:rsid w:val="00B476F2"/>
    <w:rsid w:val="00B50315"/>
    <w:rsid w:val="00B506EE"/>
    <w:rsid w:val="00B50EE1"/>
    <w:rsid w:val="00B513D8"/>
    <w:rsid w:val="00B51B62"/>
    <w:rsid w:val="00B51FCE"/>
    <w:rsid w:val="00B522D7"/>
    <w:rsid w:val="00B524B0"/>
    <w:rsid w:val="00B52916"/>
    <w:rsid w:val="00B5296D"/>
    <w:rsid w:val="00B52C25"/>
    <w:rsid w:val="00B53223"/>
    <w:rsid w:val="00B53477"/>
    <w:rsid w:val="00B536A9"/>
    <w:rsid w:val="00B539AD"/>
    <w:rsid w:val="00B53C99"/>
    <w:rsid w:val="00B53EE1"/>
    <w:rsid w:val="00B541D2"/>
    <w:rsid w:val="00B54B31"/>
    <w:rsid w:val="00B54CEF"/>
    <w:rsid w:val="00B551E2"/>
    <w:rsid w:val="00B55341"/>
    <w:rsid w:val="00B554F6"/>
    <w:rsid w:val="00B55E9A"/>
    <w:rsid w:val="00B55F73"/>
    <w:rsid w:val="00B56110"/>
    <w:rsid w:val="00B56266"/>
    <w:rsid w:val="00B56323"/>
    <w:rsid w:val="00B56C8F"/>
    <w:rsid w:val="00B56EFE"/>
    <w:rsid w:val="00B576D8"/>
    <w:rsid w:val="00B5780C"/>
    <w:rsid w:val="00B57CCD"/>
    <w:rsid w:val="00B57D20"/>
    <w:rsid w:val="00B602C8"/>
    <w:rsid w:val="00B60373"/>
    <w:rsid w:val="00B603EF"/>
    <w:rsid w:val="00B607A8"/>
    <w:rsid w:val="00B60882"/>
    <w:rsid w:val="00B6093E"/>
    <w:rsid w:val="00B60945"/>
    <w:rsid w:val="00B610C2"/>
    <w:rsid w:val="00B611BA"/>
    <w:rsid w:val="00B611CE"/>
    <w:rsid w:val="00B6203F"/>
    <w:rsid w:val="00B62367"/>
    <w:rsid w:val="00B629FD"/>
    <w:rsid w:val="00B63199"/>
    <w:rsid w:val="00B63AA5"/>
    <w:rsid w:val="00B63C2D"/>
    <w:rsid w:val="00B647C2"/>
    <w:rsid w:val="00B64C4D"/>
    <w:rsid w:val="00B64E36"/>
    <w:rsid w:val="00B65E20"/>
    <w:rsid w:val="00B65F0E"/>
    <w:rsid w:val="00B661A4"/>
    <w:rsid w:val="00B66482"/>
    <w:rsid w:val="00B66539"/>
    <w:rsid w:val="00B66871"/>
    <w:rsid w:val="00B66903"/>
    <w:rsid w:val="00B67014"/>
    <w:rsid w:val="00B67195"/>
    <w:rsid w:val="00B671C5"/>
    <w:rsid w:val="00B67A9B"/>
    <w:rsid w:val="00B702AE"/>
    <w:rsid w:val="00B705B1"/>
    <w:rsid w:val="00B705F0"/>
    <w:rsid w:val="00B708CD"/>
    <w:rsid w:val="00B70A2E"/>
    <w:rsid w:val="00B70E3B"/>
    <w:rsid w:val="00B70EB1"/>
    <w:rsid w:val="00B71485"/>
    <w:rsid w:val="00B7154A"/>
    <w:rsid w:val="00B723EE"/>
    <w:rsid w:val="00B726B4"/>
    <w:rsid w:val="00B726D1"/>
    <w:rsid w:val="00B726E3"/>
    <w:rsid w:val="00B72A4F"/>
    <w:rsid w:val="00B735E2"/>
    <w:rsid w:val="00B738A7"/>
    <w:rsid w:val="00B73A85"/>
    <w:rsid w:val="00B73F27"/>
    <w:rsid w:val="00B74207"/>
    <w:rsid w:val="00B75086"/>
    <w:rsid w:val="00B7566A"/>
    <w:rsid w:val="00B756F1"/>
    <w:rsid w:val="00B75F64"/>
    <w:rsid w:val="00B7628B"/>
    <w:rsid w:val="00B763CB"/>
    <w:rsid w:val="00B768FE"/>
    <w:rsid w:val="00B76CA4"/>
    <w:rsid w:val="00B76D4A"/>
    <w:rsid w:val="00B77639"/>
    <w:rsid w:val="00B777AE"/>
    <w:rsid w:val="00B77843"/>
    <w:rsid w:val="00B77845"/>
    <w:rsid w:val="00B801DC"/>
    <w:rsid w:val="00B80240"/>
    <w:rsid w:val="00B8105C"/>
    <w:rsid w:val="00B811C5"/>
    <w:rsid w:val="00B818AF"/>
    <w:rsid w:val="00B819DA"/>
    <w:rsid w:val="00B82350"/>
    <w:rsid w:val="00B82374"/>
    <w:rsid w:val="00B82422"/>
    <w:rsid w:val="00B82568"/>
    <w:rsid w:val="00B82B27"/>
    <w:rsid w:val="00B83B25"/>
    <w:rsid w:val="00B83C59"/>
    <w:rsid w:val="00B83F64"/>
    <w:rsid w:val="00B8403F"/>
    <w:rsid w:val="00B8413E"/>
    <w:rsid w:val="00B8462E"/>
    <w:rsid w:val="00B8484C"/>
    <w:rsid w:val="00B84A4E"/>
    <w:rsid w:val="00B84EA5"/>
    <w:rsid w:val="00B8500F"/>
    <w:rsid w:val="00B85258"/>
    <w:rsid w:val="00B854C3"/>
    <w:rsid w:val="00B859E7"/>
    <w:rsid w:val="00B85E5D"/>
    <w:rsid w:val="00B8667D"/>
    <w:rsid w:val="00B86C08"/>
    <w:rsid w:val="00B87329"/>
    <w:rsid w:val="00B873DD"/>
    <w:rsid w:val="00B87BEB"/>
    <w:rsid w:val="00B87DE5"/>
    <w:rsid w:val="00B905E5"/>
    <w:rsid w:val="00B90625"/>
    <w:rsid w:val="00B90943"/>
    <w:rsid w:val="00B9099F"/>
    <w:rsid w:val="00B90C01"/>
    <w:rsid w:val="00B90D4B"/>
    <w:rsid w:val="00B90F36"/>
    <w:rsid w:val="00B9109A"/>
    <w:rsid w:val="00B912DB"/>
    <w:rsid w:val="00B9168D"/>
    <w:rsid w:val="00B925CF"/>
    <w:rsid w:val="00B928BD"/>
    <w:rsid w:val="00B936D5"/>
    <w:rsid w:val="00B93894"/>
    <w:rsid w:val="00B938E0"/>
    <w:rsid w:val="00B93B3D"/>
    <w:rsid w:val="00B93B99"/>
    <w:rsid w:val="00B93C65"/>
    <w:rsid w:val="00B9441A"/>
    <w:rsid w:val="00B94856"/>
    <w:rsid w:val="00B95351"/>
    <w:rsid w:val="00B95D38"/>
    <w:rsid w:val="00B95DFF"/>
    <w:rsid w:val="00B95E36"/>
    <w:rsid w:val="00B966DE"/>
    <w:rsid w:val="00B967E4"/>
    <w:rsid w:val="00B97CA8"/>
    <w:rsid w:val="00B97DBB"/>
    <w:rsid w:val="00BA00D8"/>
    <w:rsid w:val="00BA011D"/>
    <w:rsid w:val="00BA048D"/>
    <w:rsid w:val="00BA08E7"/>
    <w:rsid w:val="00BA15EA"/>
    <w:rsid w:val="00BA177D"/>
    <w:rsid w:val="00BA1E60"/>
    <w:rsid w:val="00BA1E8C"/>
    <w:rsid w:val="00BA1F60"/>
    <w:rsid w:val="00BA24BD"/>
    <w:rsid w:val="00BA250D"/>
    <w:rsid w:val="00BA2705"/>
    <w:rsid w:val="00BA27A1"/>
    <w:rsid w:val="00BA34D5"/>
    <w:rsid w:val="00BA35AF"/>
    <w:rsid w:val="00BA38FC"/>
    <w:rsid w:val="00BA3A90"/>
    <w:rsid w:val="00BA4827"/>
    <w:rsid w:val="00BA4875"/>
    <w:rsid w:val="00BA4DD0"/>
    <w:rsid w:val="00BA5854"/>
    <w:rsid w:val="00BA5DE7"/>
    <w:rsid w:val="00BA5EFB"/>
    <w:rsid w:val="00BA5F88"/>
    <w:rsid w:val="00BA629D"/>
    <w:rsid w:val="00BA6379"/>
    <w:rsid w:val="00BA6C16"/>
    <w:rsid w:val="00BA6E32"/>
    <w:rsid w:val="00BA6E94"/>
    <w:rsid w:val="00BA7829"/>
    <w:rsid w:val="00BA78B0"/>
    <w:rsid w:val="00BA78B2"/>
    <w:rsid w:val="00BB028D"/>
    <w:rsid w:val="00BB03A2"/>
    <w:rsid w:val="00BB0D40"/>
    <w:rsid w:val="00BB117B"/>
    <w:rsid w:val="00BB19C0"/>
    <w:rsid w:val="00BB2BE2"/>
    <w:rsid w:val="00BB2D96"/>
    <w:rsid w:val="00BB3444"/>
    <w:rsid w:val="00BB3499"/>
    <w:rsid w:val="00BB3AC6"/>
    <w:rsid w:val="00BB3B85"/>
    <w:rsid w:val="00BB3E98"/>
    <w:rsid w:val="00BB3FAF"/>
    <w:rsid w:val="00BB40A7"/>
    <w:rsid w:val="00BB4184"/>
    <w:rsid w:val="00BB426A"/>
    <w:rsid w:val="00BB427B"/>
    <w:rsid w:val="00BB443D"/>
    <w:rsid w:val="00BB4A33"/>
    <w:rsid w:val="00BB5013"/>
    <w:rsid w:val="00BB5AB0"/>
    <w:rsid w:val="00BB5DF6"/>
    <w:rsid w:val="00BB61F0"/>
    <w:rsid w:val="00BB6847"/>
    <w:rsid w:val="00BB7321"/>
    <w:rsid w:val="00BB741B"/>
    <w:rsid w:val="00BB74D2"/>
    <w:rsid w:val="00BB750D"/>
    <w:rsid w:val="00BB7CD8"/>
    <w:rsid w:val="00BC002B"/>
    <w:rsid w:val="00BC04E1"/>
    <w:rsid w:val="00BC0788"/>
    <w:rsid w:val="00BC0966"/>
    <w:rsid w:val="00BC0971"/>
    <w:rsid w:val="00BC0B93"/>
    <w:rsid w:val="00BC0D23"/>
    <w:rsid w:val="00BC0FF2"/>
    <w:rsid w:val="00BC1F1D"/>
    <w:rsid w:val="00BC2253"/>
    <w:rsid w:val="00BC25B0"/>
    <w:rsid w:val="00BC27D9"/>
    <w:rsid w:val="00BC2EF4"/>
    <w:rsid w:val="00BC327E"/>
    <w:rsid w:val="00BC33D5"/>
    <w:rsid w:val="00BC46BC"/>
    <w:rsid w:val="00BC4EAF"/>
    <w:rsid w:val="00BC522E"/>
    <w:rsid w:val="00BC5D5E"/>
    <w:rsid w:val="00BC6198"/>
    <w:rsid w:val="00BC6589"/>
    <w:rsid w:val="00BC65A8"/>
    <w:rsid w:val="00BC6C07"/>
    <w:rsid w:val="00BC6D10"/>
    <w:rsid w:val="00BC6ED1"/>
    <w:rsid w:val="00BC7147"/>
    <w:rsid w:val="00BC7B85"/>
    <w:rsid w:val="00BC7D13"/>
    <w:rsid w:val="00BC7E73"/>
    <w:rsid w:val="00BD0021"/>
    <w:rsid w:val="00BD0903"/>
    <w:rsid w:val="00BD0BE0"/>
    <w:rsid w:val="00BD0ED0"/>
    <w:rsid w:val="00BD155E"/>
    <w:rsid w:val="00BD1865"/>
    <w:rsid w:val="00BD1F2E"/>
    <w:rsid w:val="00BD2072"/>
    <w:rsid w:val="00BD27B5"/>
    <w:rsid w:val="00BD2DEA"/>
    <w:rsid w:val="00BD34DC"/>
    <w:rsid w:val="00BD354D"/>
    <w:rsid w:val="00BD35AA"/>
    <w:rsid w:val="00BD35F2"/>
    <w:rsid w:val="00BD393B"/>
    <w:rsid w:val="00BD3DDC"/>
    <w:rsid w:val="00BD3ED2"/>
    <w:rsid w:val="00BD4B8F"/>
    <w:rsid w:val="00BD4F70"/>
    <w:rsid w:val="00BD51E0"/>
    <w:rsid w:val="00BD52C8"/>
    <w:rsid w:val="00BD61EA"/>
    <w:rsid w:val="00BD633A"/>
    <w:rsid w:val="00BD6346"/>
    <w:rsid w:val="00BD6445"/>
    <w:rsid w:val="00BD6A0D"/>
    <w:rsid w:val="00BD6D11"/>
    <w:rsid w:val="00BD6E55"/>
    <w:rsid w:val="00BD7E07"/>
    <w:rsid w:val="00BE0187"/>
    <w:rsid w:val="00BE032D"/>
    <w:rsid w:val="00BE0CCA"/>
    <w:rsid w:val="00BE17C9"/>
    <w:rsid w:val="00BE17E9"/>
    <w:rsid w:val="00BE1AA7"/>
    <w:rsid w:val="00BE1BDC"/>
    <w:rsid w:val="00BE31D3"/>
    <w:rsid w:val="00BE4D9E"/>
    <w:rsid w:val="00BE4DD6"/>
    <w:rsid w:val="00BE5117"/>
    <w:rsid w:val="00BE5BFF"/>
    <w:rsid w:val="00BE6012"/>
    <w:rsid w:val="00BE6AAA"/>
    <w:rsid w:val="00BE7157"/>
    <w:rsid w:val="00BE7774"/>
    <w:rsid w:val="00BE79FE"/>
    <w:rsid w:val="00BE7AA8"/>
    <w:rsid w:val="00BF0176"/>
    <w:rsid w:val="00BF0CCB"/>
    <w:rsid w:val="00BF0DED"/>
    <w:rsid w:val="00BF13D9"/>
    <w:rsid w:val="00BF22E5"/>
    <w:rsid w:val="00BF2901"/>
    <w:rsid w:val="00BF2A52"/>
    <w:rsid w:val="00BF2AF7"/>
    <w:rsid w:val="00BF2C54"/>
    <w:rsid w:val="00BF31AE"/>
    <w:rsid w:val="00BF323C"/>
    <w:rsid w:val="00BF3764"/>
    <w:rsid w:val="00BF38B9"/>
    <w:rsid w:val="00BF3AB5"/>
    <w:rsid w:val="00BF3F10"/>
    <w:rsid w:val="00BF4620"/>
    <w:rsid w:val="00BF47D9"/>
    <w:rsid w:val="00BF4AA8"/>
    <w:rsid w:val="00BF4CEC"/>
    <w:rsid w:val="00BF5141"/>
    <w:rsid w:val="00BF526C"/>
    <w:rsid w:val="00BF5436"/>
    <w:rsid w:val="00BF7062"/>
    <w:rsid w:val="00BF71FD"/>
    <w:rsid w:val="00BF7488"/>
    <w:rsid w:val="00BF7648"/>
    <w:rsid w:val="00C00306"/>
    <w:rsid w:val="00C005E6"/>
    <w:rsid w:val="00C01064"/>
    <w:rsid w:val="00C0186C"/>
    <w:rsid w:val="00C0198B"/>
    <w:rsid w:val="00C01D81"/>
    <w:rsid w:val="00C01E3B"/>
    <w:rsid w:val="00C01EA8"/>
    <w:rsid w:val="00C01F8F"/>
    <w:rsid w:val="00C0206B"/>
    <w:rsid w:val="00C02240"/>
    <w:rsid w:val="00C02456"/>
    <w:rsid w:val="00C02937"/>
    <w:rsid w:val="00C02ACF"/>
    <w:rsid w:val="00C02E5E"/>
    <w:rsid w:val="00C02FAC"/>
    <w:rsid w:val="00C03215"/>
    <w:rsid w:val="00C03510"/>
    <w:rsid w:val="00C03C44"/>
    <w:rsid w:val="00C047AE"/>
    <w:rsid w:val="00C048C7"/>
    <w:rsid w:val="00C049DE"/>
    <w:rsid w:val="00C04AE8"/>
    <w:rsid w:val="00C05683"/>
    <w:rsid w:val="00C057FE"/>
    <w:rsid w:val="00C0667C"/>
    <w:rsid w:val="00C06B16"/>
    <w:rsid w:val="00C06B6A"/>
    <w:rsid w:val="00C06E8E"/>
    <w:rsid w:val="00C0714D"/>
    <w:rsid w:val="00C07B69"/>
    <w:rsid w:val="00C07FC3"/>
    <w:rsid w:val="00C10360"/>
    <w:rsid w:val="00C10660"/>
    <w:rsid w:val="00C10890"/>
    <w:rsid w:val="00C10A06"/>
    <w:rsid w:val="00C10C59"/>
    <w:rsid w:val="00C1116F"/>
    <w:rsid w:val="00C1142D"/>
    <w:rsid w:val="00C119BC"/>
    <w:rsid w:val="00C124AF"/>
    <w:rsid w:val="00C1273F"/>
    <w:rsid w:val="00C12802"/>
    <w:rsid w:val="00C12A12"/>
    <w:rsid w:val="00C1330B"/>
    <w:rsid w:val="00C1363C"/>
    <w:rsid w:val="00C136D6"/>
    <w:rsid w:val="00C14D3D"/>
    <w:rsid w:val="00C1557B"/>
    <w:rsid w:val="00C166C1"/>
    <w:rsid w:val="00C16942"/>
    <w:rsid w:val="00C16AB8"/>
    <w:rsid w:val="00C170EF"/>
    <w:rsid w:val="00C178EC"/>
    <w:rsid w:val="00C1796C"/>
    <w:rsid w:val="00C17C5A"/>
    <w:rsid w:val="00C2007B"/>
    <w:rsid w:val="00C2015C"/>
    <w:rsid w:val="00C201D1"/>
    <w:rsid w:val="00C203EC"/>
    <w:rsid w:val="00C20452"/>
    <w:rsid w:val="00C20719"/>
    <w:rsid w:val="00C2097A"/>
    <w:rsid w:val="00C20BA9"/>
    <w:rsid w:val="00C20C26"/>
    <w:rsid w:val="00C2196C"/>
    <w:rsid w:val="00C22050"/>
    <w:rsid w:val="00C22666"/>
    <w:rsid w:val="00C229E6"/>
    <w:rsid w:val="00C22CF9"/>
    <w:rsid w:val="00C22D6B"/>
    <w:rsid w:val="00C22E4A"/>
    <w:rsid w:val="00C230BD"/>
    <w:rsid w:val="00C2334A"/>
    <w:rsid w:val="00C234A0"/>
    <w:rsid w:val="00C23ABB"/>
    <w:rsid w:val="00C23C85"/>
    <w:rsid w:val="00C240DC"/>
    <w:rsid w:val="00C24618"/>
    <w:rsid w:val="00C25AB5"/>
    <w:rsid w:val="00C25BAA"/>
    <w:rsid w:val="00C25C7D"/>
    <w:rsid w:val="00C266A6"/>
    <w:rsid w:val="00C269BE"/>
    <w:rsid w:val="00C271E5"/>
    <w:rsid w:val="00C277A6"/>
    <w:rsid w:val="00C27DA9"/>
    <w:rsid w:val="00C304B7"/>
    <w:rsid w:val="00C30839"/>
    <w:rsid w:val="00C308C8"/>
    <w:rsid w:val="00C30D69"/>
    <w:rsid w:val="00C3110C"/>
    <w:rsid w:val="00C312A2"/>
    <w:rsid w:val="00C31441"/>
    <w:rsid w:val="00C3181E"/>
    <w:rsid w:val="00C31F61"/>
    <w:rsid w:val="00C3336D"/>
    <w:rsid w:val="00C333ED"/>
    <w:rsid w:val="00C334B1"/>
    <w:rsid w:val="00C33572"/>
    <w:rsid w:val="00C3359C"/>
    <w:rsid w:val="00C339C5"/>
    <w:rsid w:val="00C33D1F"/>
    <w:rsid w:val="00C347B0"/>
    <w:rsid w:val="00C3595A"/>
    <w:rsid w:val="00C35A01"/>
    <w:rsid w:val="00C35E3A"/>
    <w:rsid w:val="00C36070"/>
    <w:rsid w:val="00C361A1"/>
    <w:rsid w:val="00C364BB"/>
    <w:rsid w:val="00C3657D"/>
    <w:rsid w:val="00C36987"/>
    <w:rsid w:val="00C36BAD"/>
    <w:rsid w:val="00C36F58"/>
    <w:rsid w:val="00C375D6"/>
    <w:rsid w:val="00C37A90"/>
    <w:rsid w:val="00C37FCA"/>
    <w:rsid w:val="00C406F3"/>
    <w:rsid w:val="00C408DB"/>
    <w:rsid w:val="00C40AD5"/>
    <w:rsid w:val="00C40BC3"/>
    <w:rsid w:val="00C4155B"/>
    <w:rsid w:val="00C41C51"/>
    <w:rsid w:val="00C42A55"/>
    <w:rsid w:val="00C42AA7"/>
    <w:rsid w:val="00C42C33"/>
    <w:rsid w:val="00C43016"/>
    <w:rsid w:val="00C4357A"/>
    <w:rsid w:val="00C43B46"/>
    <w:rsid w:val="00C44005"/>
    <w:rsid w:val="00C44522"/>
    <w:rsid w:val="00C4457F"/>
    <w:rsid w:val="00C44881"/>
    <w:rsid w:val="00C44889"/>
    <w:rsid w:val="00C45239"/>
    <w:rsid w:val="00C4532E"/>
    <w:rsid w:val="00C453E5"/>
    <w:rsid w:val="00C4575B"/>
    <w:rsid w:val="00C45E22"/>
    <w:rsid w:val="00C462CE"/>
    <w:rsid w:val="00C46A93"/>
    <w:rsid w:val="00C46D2C"/>
    <w:rsid w:val="00C47170"/>
    <w:rsid w:val="00C473EF"/>
    <w:rsid w:val="00C475D2"/>
    <w:rsid w:val="00C5003B"/>
    <w:rsid w:val="00C50041"/>
    <w:rsid w:val="00C5071E"/>
    <w:rsid w:val="00C50732"/>
    <w:rsid w:val="00C50A39"/>
    <w:rsid w:val="00C50B77"/>
    <w:rsid w:val="00C51112"/>
    <w:rsid w:val="00C51379"/>
    <w:rsid w:val="00C51B57"/>
    <w:rsid w:val="00C51D80"/>
    <w:rsid w:val="00C52047"/>
    <w:rsid w:val="00C526E5"/>
    <w:rsid w:val="00C52E36"/>
    <w:rsid w:val="00C52ED5"/>
    <w:rsid w:val="00C531BF"/>
    <w:rsid w:val="00C53676"/>
    <w:rsid w:val="00C54A25"/>
    <w:rsid w:val="00C54DE2"/>
    <w:rsid w:val="00C54EB6"/>
    <w:rsid w:val="00C555FE"/>
    <w:rsid w:val="00C5560C"/>
    <w:rsid w:val="00C56468"/>
    <w:rsid w:val="00C5656A"/>
    <w:rsid w:val="00C573C8"/>
    <w:rsid w:val="00C60F07"/>
    <w:rsid w:val="00C61035"/>
    <w:rsid w:val="00C610EC"/>
    <w:rsid w:val="00C613EB"/>
    <w:rsid w:val="00C614E2"/>
    <w:rsid w:val="00C614FA"/>
    <w:rsid w:val="00C61844"/>
    <w:rsid w:val="00C61A50"/>
    <w:rsid w:val="00C61F95"/>
    <w:rsid w:val="00C62008"/>
    <w:rsid w:val="00C621E2"/>
    <w:rsid w:val="00C622F9"/>
    <w:rsid w:val="00C6265E"/>
    <w:rsid w:val="00C630D6"/>
    <w:rsid w:val="00C6358F"/>
    <w:rsid w:val="00C63D32"/>
    <w:rsid w:val="00C63E2F"/>
    <w:rsid w:val="00C6441F"/>
    <w:rsid w:val="00C64462"/>
    <w:rsid w:val="00C64929"/>
    <w:rsid w:val="00C6542D"/>
    <w:rsid w:val="00C659D2"/>
    <w:rsid w:val="00C65A3E"/>
    <w:rsid w:val="00C6611C"/>
    <w:rsid w:val="00C66594"/>
    <w:rsid w:val="00C667CB"/>
    <w:rsid w:val="00C66B9D"/>
    <w:rsid w:val="00C66BD2"/>
    <w:rsid w:val="00C66D09"/>
    <w:rsid w:val="00C671AB"/>
    <w:rsid w:val="00C675E2"/>
    <w:rsid w:val="00C67648"/>
    <w:rsid w:val="00C6779B"/>
    <w:rsid w:val="00C67E18"/>
    <w:rsid w:val="00C70015"/>
    <w:rsid w:val="00C7046B"/>
    <w:rsid w:val="00C7088A"/>
    <w:rsid w:val="00C70D3B"/>
    <w:rsid w:val="00C71312"/>
    <w:rsid w:val="00C71659"/>
    <w:rsid w:val="00C717C5"/>
    <w:rsid w:val="00C71C04"/>
    <w:rsid w:val="00C72104"/>
    <w:rsid w:val="00C72543"/>
    <w:rsid w:val="00C7278F"/>
    <w:rsid w:val="00C7321C"/>
    <w:rsid w:val="00C73866"/>
    <w:rsid w:val="00C742C5"/>
    <w:rsid w:val="00C75A3C"/>
    <w:rsid w:val="00C76654"/>
    <w:rsid w:val="00C76884"/>
    <w:rsid w:val="00C76B6D"/>
    <w:rsid w:val="00C76E20"/>
    <w:rsid w:val="00C77155"/>
    <w:rsid w:val="00C77CA4"/>
    <w:rsid w:val="00C77FE9"/>
    <w:rsid w:val="00C80596"/>
    <w:rsid w:val="00C80807"/>
    <w:rsid w:val="00C8097A"/>
    <w:rsid w:val="00C80BB9"/>
    <w:rsid w:val="00C81408"/>
    <w:rsid w:val="00C8171F"/>
    <w:rsid w:val="00C82C78"/>
    <w:rsid w:val="00C82DC7"/>
    <w:rsid w:val="00C8305B"/>
    <w:rsid w:val="00C8353C"/>
    <w:rsid w:val="00C83E76"/>
    <w:rsid w:val="00C8496D"/>
    <w:rsid w:val="00C85139"/>
    <w:rsid w:val="00C85482"/>
    <w:rsid w:val="00C859EE"/>
    <w:rsid w:val="00C85C85"/>
    <w:rsid w:val="00C85DB8"/>
    <w:rsid w:val="00C86718"/>
    <w:rsid w:val="00C86F42"/>
    <w:rsid w:val="00C86FFE"/>
    <w:rsid w:val="00C8714D"/>
    <w:rsid w:val="00C872EE"/>
    <w:rsid w:val="00C87439"/>
    <w:rsid w:val="00C87443"/>
    <w:rsid w:val="00C874C8"/>
    <w:rsid w:val="00C876B6"/>
    <w:rsid w:val="00C8787D"/>
    <w:rsid w:val="00C878E3"/>
    <w:rsid w:val="00C9019F"/>
    <w:rsid w:val="00C90399"/>
    <w:rsid w:val="00C905C4"/>
    <w:rsid w:val="00C90E0F"/>
    <w:rsid w:val="00C91061"/>
    <w:rsid w:val="00C914F8"/>
    <w:rsid w:val="00C916D1"/>
    <w:rsid w:val="00C91761"/>
    <w:rsid w:val="00C91DCD"/>
    <w:rsid w:val="00C91E7B"/>
    <w:rsid w:val="00C92A6D"/>
    <w:rsid w:val="00C932CD"/>
    <w:rsid w:val="00C9346E"/>
    <w:rsid w:val="00C93714"/>
    <w:rsid w:val="00C9421B"/>
    <w:rsid w:val="00C94513"/>
    <w:rsid w:val="00C94541"/>
    <w:rsid w:val="00C94BDE"/>
    <w:rsid w:val="00C94C38"/>
    <w:rsid w:val="00C94D12"/>
    <w:rsid w:val="00C95418"/>
    <w:rsid w:val="00C9590A"/>
    <w:rsid w:val="00C959E7"/>
    <w:rsid w:val="00C95C23"/>
    <w:rsid w:val="00C97EAB"/>
    <w:rsid w:val="00CA07EA"/>
    <w:rsid w:val="00CA0CC9"/>
    <w:rsid w:val="00CA18CD"/>
    <w:rsid w:val="00CA1CD4"/>
    <w:rsid w:val="00CA209C"/>
    <w:rsid w:val="00CA24D4"/>
    <w:rsid w:val="00CA3F9B"/>
    <w:rsid w:val="00CA3FAA"/>
    <w:rsid w:val="00CA474D"/>
    <w:rsid w:val="00CA4B80"/>
    <w:rsid w:val="00CA5296"/>
    <w:rsid w:val="00CA52AB"/>
    <w:rsid w:val="00CA5563"/>
    <w:rsid w:val="00CA5BD8"/>
    <w:rsid w:val="00CA5E8F"/>
    <w:rsid w:val="00CA6454"/>
    <w:rsid w:val="00CA65DE"/>
    <w:rsid w:val="00CA6646"/>
    <w:rsid w:val="00CA688A"/>
    <w:rsid w:val="00CA738A"/>
    <w:rsid w:val="00CA7661"/>
    <w:rsid w:val="00CA7D68"/>
    <w:rsid w:val="00CB07C5"/>
    <w:rsid w:val="00CB0A38"/>
    <w:rsid w:val="00CB0A68"/>
    <w:rsid w:val="00CB0C91"/>
    <w:rsid w:val="00CB1619"/>
    <w:rsid w:val="00CB18B7"/>
    <w:rsid w:val="00CB1973"/>
    <w:rsid w:val="00CB1F42"/>
    <w:rsid w:val="00CB2662"/>
    <w:rsid w:val="00CB28EC"/>
    <w:rsid w:val="00CB2AAB"/>
    <w:rsid w:val="00CB2F9B"/>
    <w:rsid w:val="00CB426B"/>
    <w:rsid w:val="00CB45DB"/>
    <w:rsid w:val="00CB566D"/>
    <w:rsid w:val="00CB5895"/>
    <w:rsid w:val="00CB5B89"/>
    <w:rsid w:val="00CB607D"/>
    <w:rsid w:val="00CB64B0"/>
    <w:rsid w:val="00CB7B78"/>
    <w:rsid w:val="00CC054F"/>
    <w:rsid w:val="00CC06BE"/>
    <w:rsid w:val="00CC0DE8"/>
    <w:rsid w:val="00CC10F0"/>
    <w:rsid w:val="00CC1479"/>
    <w:rsid w:val="00CC16A4"/>
    <w:rsid w:val="00CC1988"/>
    <w:rsid w:val="00CC1A7B"/>
    <w:rsid w:val="00CC1E2E"/>
    <w:rsid w:val="00CC28EE"/>
    <w:rsid w:val="00CC35F1"/>
    <w:rsid w:val="00CC3A12"/>
    <w:rsid w:val="00CC3DB1"/>
    <w:rsid w:val="00CC437B"/>
    <w:rsid w:val="00CC4BB9"/>
    <w:rsid w:val="00CC4EE4"/>
    <w:rsid w:val="00CC5061"/>
    <w:rsid w:val="00CC67AC"/>
    <w:rsid w:val="00CC6A76"/>
    <w:rsid w:val="00CC78F2"/>
    <w:rsid w:val="00CC7C49"/>
    <w:rsid w:val="00CC7E28"/>
    <w:rsid w:val="00CD04AB"/>
    <w:rsid w:val="00CD0552"/>
    <w:rsid w:val="00CD09DF"/>
    <w:rsid w:val="00CD0B1E"/>
    <w:rsid w:val="00CD0DD7"/>
    <w:rsid w:val="00CD1283"/>
    <w:rsid w:val="00CD1423"/>
    <w:rsid w:val="00CD154D"/>
    <w:rsid w:val="00CD1740"/>
    <w:rsid w:val="00CD1AA4"/>
    <w:rsid w:val="00CD1B54"/>
    <w:rsid w:val="00CD2501"/>
    <w:rsid w:val="00CD2830"/>
    <w:rsid w:val="00CD2CDB"/>
    <w:rsid w:val="00CD2D93"/>
    <w:rsid w:val="00CD32A9"/>
    <w:rsid w:val="00CD35EA"/>
    <w:rsid w:val="00CD37F8"/>
    <w:rsid w:val="00CD41AC"/>
    <w:rsid w:val="00CD4369"/>
    <w:rsid w:val="00CD4922"/>
    <w:rsid w:val="00CD4BEF"/>
    <w:rsid w:val="00CD54D0"/>
    <w:rsid w:val="00CD5840"/>
    <w:rsid w:val="00CD6362"/>
    <w:rsid w:val="00CD652D"/>
    <w:rsid w:val="00CD6624"/>
    <w:rsid w:val="00CD66B6"/>
    <w:rsid w:val="00CD6978"/>
    <w:rsid w:val="00CD69A5"/>
    <w:rsid w:val="00CD71E2"/>
    <w:rsid w:val="00CD7366"/>
    <w:rsid w:val="00CD75A6"/>
    <w:rsid w:val="00CD7716"/>
    <w:rsid w:val="00CD7824"/>
    <w:rsid w:val="00CD7F99"/>
    <w:rsid w:val="00CE0371"/>
    <w:rsid w:val="00CE04CA"/>
    <w:rsid w:val="00CE061B"/>
    <w:rsid w:val="00CE072E"/>
    <w:rsid w:val="00CE07DF"/>
    <w:rsid w:val="00CE08CD"/>
    <w:rsid w:val="00CE145D"/>
    <w:rsid w:val="00CE1A61"/>
    <w:rsid w:val="00CE1D1E"/>
    <w:rsid w:val="00CE1E06"/>
    <w:rsid w:val="00CE29B7"/>
    <w:rsid w:val="00CE32F3"/>
    <w:rsid w:val="00CE3AE2"/>
    <w:rsid w:val="00CE4080"/>
    <w:rsid w:val="00CE4445"/>
    <w:rsid w:val="00CE45B6"/>
    <w:rsid w:val="00CE4914"/>
    <w:rsid w:val="00CE4A56"/>
    <w:rsid w:val="00CE5530"/>
    <w:rsid w:val="00CE56C7"/>
    <w:rsid w:val="00CE61F2"/>
    <w:rsid w:val="00CE686A"/>
    <w:rsid w:val="00CE6C7A"/>
    <w:rsid w:val="00CE6E4C"/>
    <w:rsid w:val="00CE7DD2"/>
    <w:rsid w:val="00CF01E5"/>
    <w:rsid w:val="00CF0D92"/>
    <w:rsid w:val="00CF0F4A"/>
    <w:rsid w:val="00CF144E"/>
    <w:rsid w:val="00CF1792"/>
    <w:rsid w:val="00CF1E71"/>
    <w:rsid w:val="00CF21E7"/>
    <w:rsid w:val="00CF2B8A"/>
    <w:rsid w:val="00CF2BFA"/>
    <w:rsid w:val="00CF2CA6"/>
    <w:rsid w:val="00CF2D5E"/>
    <w:rsid w:val="00CF2F54"/>
    <w:rsid w:val="00CF3C78"/>
    <w:rsid w:val="00CF3F74"/>
    <w:rsid w:val="00CF4582"/>
    <w:rsid w:val="00CF4646"/>
    <w:rsid w:val="00CF4825"/>
    <w:rsid w:val="00CF4A9A"/>
    <w:rsid w:val="00CF4CB1"/>
    <w:rsid w:val="00CF50D2"/>
    <w:rsid w:val="00CF58CC"/>
    <w:rsid w:val="00CF5A83"/>
    <w:rsid w:val="00CF5B02"/>
    <w:rsid w:val="00CF5E05"/>
    <w:rsid w:val="00CF5E10"/>
    <w:rsid w:val="00CF66D7"/>
    <w:rsid w:val="00CF6A10"/>
    <w:rsid w:val="00CF7043"/>
    <w:rsid w:val="00CF70A3"/>
    <w:rsid w:val="00CF79A2"/>
    <w:rsid w:val="00CF7A79"/>
    <w:rsid w:val="00D002D5"/>
    <w:rsid w:val="00D0060A"/>
    <w:rsid w:val="00D00F55"/>
    <w:rsid w:val="00D010E9"/>
    <w:rsid w:val="00D0252A"/>
    <w:rsid w:val="00D026A7"/>
    <w:rsid w:val="00D02A1B"/>
    <w:rsid w:val="00D02F9E"/>
    <w:rsid w:val="00D031BE"/>
    <w:rsid w:val="00D0336A"/>
    <w:rsid w:val="00D035F6"/>
    <w:rsid w:val="00D038EB"/>
    <w:rsid w:val="00D03B5C"/>
    <w:rsid w:val="00D05BF2"/>
    <w:rsid w:val="00D068B2"/>
    <w:rsid w:val="00D06983"/>
    <w:rsid w:val="00D06E76"/>
    <w:rsid w:val="00D077CE"/>
    <w:rsid w:val="00D0788A"/>
    <w:rsid w:val="00D07C9F"/>
    <w:rsid w:val="00D101FD"/>
    <w:rsid w:val="00D10804"/>
    <w:rsid w:val="00D108C2"/>
    <w:rsid w:val="00D11D00"/>
    <w:rsid w:val="00D1238C"/>
    <w:rsid w:val="00D126DE"/>
    <w:rsid w:val="00D12BD3"/>
    <w:rsid w:val="00D12C2E"/>
    <w:rsid w:val="00D12C8A"/>
    <w:rsid w:val="00D13064"/>
    <w:rsid w:val="00D1337D"/>
    <w:rsid w:val="00D13B1C"/>
    <w:rsid w:val="00D1458F"/>
    <w:rsid w:val="00D145BB"/>
    <w:rsid w:val="00D150EE"/>
    <w:rsid w:val="00D15529"/>
    <w:rsid w:val="00D15668"/>
    <w:rsid w:val="00D159C4"/>
    <w:rsid w:val="00D15CF4"/>
    <w:rsid w:val="00D15F2C"/>
    <w:rsid w:val="00D165BE"/>
    <w:rsid w:val="00D16AEA"/>
    <w:rsid w:val="00D16C5F"/>
    <w:rsid w:val="00D16E67"/>
    <w:rsid w:val="00D173C8"/>
    <w:rsid w:val="00D174E0"/>
    <w:rsid w:val="00D208A7"/>
    <w:rsid w:val="00D20AD7"/>
    <w:rsid w:val="00D20FCB"/>
    <w:rsid w:val="00D2143D"/>
    <w:rsid w:val="00D21532"/>
    <w:rsid w:val="00D2175B"/>
    <w:rsid w:val="00D218C9"/>
    <w:rsid w:val="00D21BE6"/>
    <w:rsid w:val="00D21C2E"/>
    <w:rsid w:val="00D220AC"/>
    <w:rsid w:val="00D228E5"/>
    <w:rsid w:val="00D22BFA"/>
    <w:rsid w:val="00D22DDB"/>
    <w:rsid w:val="00D23BD6"/>
    <w:rsid w:val="00D24086"/>
    <w:rsid w:val="00D245EE"/>
    <w:rsid w:val="00D24AD0"/>
    <w:rsid w:val="00D24D2E"/>
    <w:rsid w:val="00D24FE8"/>
    <w:rsid w:val="00D24FF7"/>
    <w:rsid w:val="00D25169"/>
    <w:rsid w:val="00D251E1"/>
    <w:rsid w:val="00D25B56"/>
    <w:rsid w:val="00D26166"/>
    <w:rsid w:val="00D26963"/>
    <w:rsid w:val="00D26A25"/>
    <w:rsid w:val="00D274B9"/>
    <w:rsid w:val="00D27568"/>
    <w:rsid w:val="00D279E4"/>
    <w:rsid w:val="00D27B87"/>
    <w:rsid w:val="00D300BC"/>
    <w:rsid w:val="00D30AB3"/>
    <w:rsid w:val="00D30ACA"/>
    <w:rsid w:val="00D30AE0"/>
    <w:rsid w:val="00D30B0B"/>
    <w:rsid w:val="00D30B4E"/>
    <w:rsid w:val="00D30B61"/>
    <w:rsid w:val="00D30CB3"/>
    <w:rsid w:val="00D31EDC"/>
    <w:rsid w:val="00D31FF1"/>
    <w:rsid w:val="00D3251B"/>
    <w:rsid w:val="00D32B3F"/>
    <w:rsid w:val="00D32DD2"/>
    <w:rsid w:val="00D32E60"/>
    <w:rsid w:val="00D33667"/>
    <w:rsid w:val="00D3413D"/>
    <w:rsid w:val="00D34250"/>
    <w:rsid w:val="00D35AF6"/>
    <w:rsid w:val="00D35C64"/>
    <w:rsid w:val="00D35E05"/>
    <w:rsid w:val="00D363AC"/>
    <w:rsid w:val="00D369BE"/>
    <w:rsid w:val="00D36E30"/>
    <w:rsid w:val="00D3704E"/>
    <w:rsid w:val="00D3776D"/>
    <w:rsid w:val="00D378F0"/>
    <w:rsid w:val="00D400AE"/>
    <w:rsid w:val="00D407D7"/>
    <w:rsid w:val="00D4094C"/>
    <w:rsid w:val="00D409A9"/>
    <w:rsid w:val="00D40EFF"/>
    <w:rsid w:val="00D427E7"/>
    <w:rsid w:val="00D428FF"/>
    <w:rsid w:val="00D42D68"/>
    <w:rsid w:val="00D43046"/>
    <w:rsid w:val="00D43360"/>
    <w:rsid w:val="00D433F9"/>
    <w:rsid w:val="00D43BD9"/>
    <w:rsid w:val="00D43DB9"/>
    <w:rsid w:val="00D43FC5"/>
    <w:rsid w:val="00D4481B"/>
    <w:rsid w:val="00D44829"/>
    <w:rsid w:val="00D452BF"/>
    <w:rsid w:val="00D45753"/>
    <w:rsid w:val="00D45999"/>
    <w:rsid w:val="00D45A9A"/>
    <w:rsid w:val="00D45EC3"/>
    <w:rsid w:val="00D46558"/>
    <w:rsid w:val="00D4688F"/>
    <w:rsid w:val="00D46D0C"/>
    <w:rsid w:val="00D46DC0"/>
    <w:rsid w:val="00D46EF8"/>
    <w:rsid w:val="00D47F12"/>
    <w:rsid w:val="00D5092F"/>
    <w:rsid w:val="00D50AC9"/>
    <w:rsid w:val="00D50B62"/>
    <w:rsid w:val="00D50BF7"/>
    <w:rsid w:val="00D51304"/>
    <w:rsid w:val="00D51482"/>
    <w:rsid w:val="00D51675"/>
    <w:rsid w:val="00D517C2"/>
    <w:rsid w:val="00D51BBA"/>
    <w:rsid w:val="00D51C55"/>
    <w:rsid w:val="00D51DD8"/>
    <w:rsid w:val="00D523B5"/>
    <w:rsid w:val="00D5241C"/>
    <w:rsid w:val="00D52502"/>
    <w:rsid w:val="00D5250F"/>
    <w:rsid w:val="00D52630"/>
    <w:rsid w:val="00D5270E"/>
    <w:rsid w:val="00D5276A"/>
    <w:rsid w:val="00D52F98"/>
    <w:rsid w:val="00D5363F"/>
    <w:rsid w:val="00D5368A"/>
    <w:rsid w:val="00D5374B"/>
    <w:rsid w:val="00D53EF4"/>
    <w:rsid w:val="00D53F6B"/>
    <w:rsid w:val="00D547DC"/>
    <w:rsid w:val="00D54CCB"/>
    <w:rsid w:val="00D54FE6"/>
    <w:rsid w:val="00D5531A"/>
    <w:rsid w:val="00D557AB"/>
    <w:rsid w:val="00D56353"/>
    <w:rsid w:val="00D56510"/>
    <w:rsid w:val="00D56E23"/>
    <w:rsid w:val="00D56EA0"/>
    <w:rsid w:val="00D56EE6"/>
    <w:rsid w:val="00D57B91"/>
    <w:rsid w:val="00D6082F"/>
    <w:rsid w:val="00D609D2"/>
    <w:rsid w:val="00D609E5"/>
    <w:rsid w:val="00D61531"/>
    <w:rsid w:val="00D6238B"/>
    <w:rsid w:val="00D6285A"/>
    <w:rsid w:val="00D628AF"/>
    <w:rsid w:val="00D63A75"/>
    <w:rsid w:val="00D63EE7"/>
    <w:rsid w:val="00D64010"/>
    <w:rsid w:val="00D6470E"/>
    <w:rsid w:val="00D647C1"/>
    <w:rsid w:val="00D64D5B"/>
    <w:rsid w:val="00D65177"/>
    <w:rsid w:val="00D656C9"/>
    <w:rsid w:val="00D65C71"/>
    <w:rsid w:val="00D65F84"/>
    <w:rsid w:val="00D66915"/>
    <w:rsid w:val="00D66ABC"/>
    <w:rsid w:val="00D66E46"/>
    <w:rsid w:val="00D66EAB"/>
    <w:rsid w:val="00D67232"/>
    <w:rsid w:val="00D674CC"/>
    <w:rsid w:val="00D700A3"/>
    <w:rsid w:val="00D714EE"/>
    <w:rsid w:val="00D718BE"/>
    <w:rsid w:val="00D719B6"/>
    <w:rsid w:val="00D720A1"/>
    <w:rsid w:val="00D72729"/>
    <w:rsid w:val="00D72777"/>
    <w:rsid w:val="00D730EF"/>
    <w:rsid w:val="00D73296"/>
    <w:rsid w:val="00D73E38"/>
    <w:rsid w:val="00D744E0"/>
    <w:rsid w:val="00D74768"/>
    <w:rsid w:val="00D7543B"/>
    <w:rsid w:val="00D75708"/>
    <w:rsid w:val="00D75AF9"/>
    <w:rsid w:val="00D75FAA"/>
    <w:rsid w:val="00D760E6"/>
    <w:rsid w:val="00D76C0B"/>
    <w:rsid w:val="00D76F99"/>
    <w:rsid w:val="00D8070A"/>
    <w:rsid w:val="00D80B07"/>
    <w:rsid w:val="00D80C11"/>
    <w:rsid w:val="00D81502"/>
    <w:rsid w:val="00D8156C"/>
    <w:rsid w:val="00D81E29"/>
    <w:rsid w:val="00D81E31"/>
    <w:rsid w:val="00D82FEA"/>
    <w:rsid w:val="00D83206"/>
    <w:rsid w:val="00D83224"/>
    <w:rsid w:val="00D83226"/>
    <w:rsid w:val="00D8352F"/>
    <w:rsid w:val="00D838D4"/>
    <w:rsid w:val="00D838FA"/>
    <w:rsid w:val="00D83A35"/>
    <w:rsid w:val="00D83ACC"/>
    <w:rsid w:val="00D8515F"/>
    <w:rsid w:val="00D85468"/>
    <w:rsid w:val="00D856C9"/>
    <w:rsid w:val="00D85F60"/>
    <w:rsid w:val="00D861D7"/>
    <w:rsid w:val="00D87025"/>
    <w:rsid w:val="00D87638"/>
    <w:rsid w:val="00D8785B"/>
    <w:rsid w:val="00D87CA0"/>
    <w:rsid w:val="00D904DF"/>
    <w:rsid w:val="00D907C5"/>
    <w:rsid w:val="00D908A2"/>
    <w:rsid w:val="00D90CB0"/>
    <w:rsid w:val="00D90E33"/>
    <w:rsid w:val="00D90E83"/>
    <w:rsid w:val="00D90F64"/>
    <w:rsid w:val="00D912A1"/>
    <w:rsid w:val="00D91E03"/>
    <w:rsid w:val="00D92BE4"/>
    <w:rsid w:val="00D92E15"/>
    <w:rsid w:val="00D92E92"/>
    <w:rsid w:val="00D930F8"/>
    <w:rsid w:val="00D9315E"/>
    <w:rsid w:val="00D9344A"/>
    <w:rsid w:val="00D939CC"/>
    <w:rsid w:val="00D93CF5"/>
    <w:rsid w:val="00D94213"/>
    <w:rsid w:val="00D944F3"/>
    <w:rsid w:val="00D945A0"/>
    <w:rsid w:val="00D94815"/>
    <w:rsid w:val="00D95337"/>
    <w:rsid w:val="00D9541D"/>
    <w:rsid w:val="00D9568F"/>
    <w:rsid w:val="00D95E54"/>
    <w:rsid w:val="00D96038"/>
    <w:rsid w:val="00D96082"/>
    <w:rsid w:val="00D962EA"/>
    <w:rsid w:val="00D96A1A"/>
    <w:rsid w:val="00D96DBC"/>
    <w:rsid w:val="00D97012"/>
    <w:rsid w:val="00D97023"/>
    <w:rsid w:val="00D971DB"/>
    <w:rsid w:val="00D97494"/>
    <w:rsid w:val="00D97619"/>
    <w:rsid w:val="00DA039E"/>
    <w:rsid w:val="00DA0943"/>
    <w:rsid w:val="00DA0CB8"/>
    <w:rsid w:val="00DA14DE"/>
    <w:rsid w:val="00DA16DF"/>
    <w:rsid w:val="00DA1A8D"/>
    <w:rsid w:val="00DA2216"/>
    <w:rsid w:val="00DA2529"/>
    <w:rsid w:val="00DA25BF"/>
    <w:rsid w:val="00DA2DFB"/>
    <w:rsid w:val="00DA2EF9"/>
    <w:rsid w:val="00DA2F7A"/>
    <w:rsid w:val="00DA2F7B"/>
    <w:rsid w:val="00DA4343"/>
    <w:rsid w:val="00DA43E5"/>
    <w:rsid w:val="00DA5136"/>
    <w:rsid w:val="00DA5384"/>
    <w:rsid w:val="00DA573C"/>
    <w:rsid w:val="00DA5B37"/>
    <w:rsid w:val="00DA5F26"/>
    <w:rsid w:val="00DA6DB9"/>
    <w:rsid w:val="00DA6EF9"/>
    <w:rsid w:val="00DA6F8F"/>
    <w:rsid w:val="00DA7277"/>
    <w:rsid w:val="00DA72A3"/>
    <w:rsid w:val="00DA73EC"/>
    <w:rsid w:val="00DA7BBC"/>
    <w:rsid w:val="00DA7CB6"/>
    <w:rsid w:val="00DB01F6"/>
    <w:rsid w:val="00DB049E"/>
    <w:rsid w:val="00DB052F"/>
    <w:rsid w:val="00DB0765"/>
    <w:rsid w:val="00DB14D6"/>
    <w:rsid w:val="00DB1BE5"/>
    <w:rsid w:val="00DB1FF4"/>
    <w:rsid w:val="00DB21A8"/>
    <w:rsid w:val="00DB2751"/>
    <w:rsid w:val="00DB2AEB"/>
    <w:rsid w:val="00DB2CCE"/>
    <w:rsid w:val="00DB35AD"/>
    <w:rsid w:val="00DB3D82"/>
    <w:rsid w:val="00DB49E8"/>
    <w:rsid w:val="00DB54D6"/>
    <w:rsid w:val="00DB5ED6"/>
    <w:rsid w:val="00DB616D"/>
    <w:rsid w:val="00DB644A"/>
    <w:rsid w:val="00DB6F45"/>
    <w:rsid w:val="00DB7C7F"/>
    <w:rsid w:val="00DC0189"/>
    <w:rsid w:val="00DC0209"/>
    <w:rsid w:val="00DC07FD"/>
    <w:rsid w:val="00DC0CFC"/>
    <w:rsid w:val="00DC136D"/>
    <w:rsid w:val="00DC13ED"/>
    <w:rsid w:val="00DC1414"/>
    <w:rsid w:val="00DC1620"/>
    <w:rsid w:val="00DC1B1F"/>
    <w:rsid w:val="00DC1B91"/>
    <w:rsid w:val="00DC1EE9"/>
    <w:rsid w:val="00DC2294"/>
    <w:rsid w:val="00DC22E7"/>
    <w:rsid w:val="00DC29D6"/>
    <w:rsid w:val="00DC2B7E"/>
    <w:rsid w:val="00DC4959"/>
    <w:rsid w:val="00DC550A"/>
    <w:rsid w:val="00DC5DE7"/>
    <w:rsid w:val="00DC5F12"/>
    <w:rsid w:val="00DC6510"/>
    <w:rsid w:val="00DC6EF0"/>
    <w:rsid w:val="00DC71F5"/>
    <w:rsid w:val="00DC72CD"/>
    <w:rsid w:val="00DC7366"/>
    <w:rsid w:val="00DC7A04"/>
    <w:rsid w:val="00DC7A71"/>
    <w:rsid w:val="00DC7D42"/>
    <w:rsid w:val="00DC7DFF"/>
    <w:rsid w:val="00DD03A2"/>
    <w:rsid w:val="00DD1397"/>
    <w:rsid w:val="00DD1CBF"/>
    <w:rsid w:val="00DD1F3E"/>
    <w:rsid w:val="00DD2114"/>
    <w:rsid w:val="00DD2282"/>
    <w:rsid w:val="00DD2B78"/>
    <w:rsid w:val="00DD2C49"/>
    <w:rsid w:val="00DD2CB6"/>
    <w:rsid w:val="00DD3448"/>
    <w:rsid w:val="00DD3620"/>
    <w:rsid w:val="00DD382F"/>
    <w:rsid w:val="00DD3AAC"/>
    <w:rsid w:val="00DD3D8C"/>
    <w:rsid w:val="00DD42FE"/>
    <w:rsid w:val="00DD4BA4"/>
    <w:rsid w:val="00DD50E8"/>
    <w:rsid w:val="00DD5D62"/>
    <w:rsid w:val="00DD5D6D"/>
    <w:rsid w:val="00DD65A6"/>
    <w:rsid w:val="00DD679D"/>
    <w:rsid w:val="00DD71E2"/>
    <w:rsid w:val="00DD7585"/>
    <w:rsid w:val="00DD7D2A"/>
    <w:rsid w:val="00DD7E59"/>
    <w:rsid w:val="00DD7E5C"/>
    <w:rsid w:val="00DE05D6"/>
    <w:rsid w:val="00DE0B0F"/>
    <w:rsid w:val="00DE0F87"/>
    <w:rsid w:val="00DE0FC5"/>
    <w:rsid w:val="00DE1036"/>
    <w:rsid w:val="00DE11C4"/>
    <w:rsid w:val="00DE12F6"/>
    <w:rsid w:val="00DE1A9B"/>
    <w:rsid w:val="00DE2366"/>
    <w:rsid w:val="00DE2A37"/>
    <w:rsid w:val="00DE2CD3"/>
    <w:rsid w:val="00DE2D60"/>
    <w:rsid w:val="00DE3478"/>
    <w:rsid w:val="00DE370A"/>
    <w:rsid w:val="00DE428F"/>
    <w:rsid w:val="00DE43CC"/>
    <w:rsid w:val="00DE4661"/>
    <w:rsid w:val="00DE471C"/>
    <w:rsid w:val="00DE48C2"/>
    <w:rsid w:val="00DE4F3B"/>
    <w:rsid w:val="00DE5660"/>
    <w:rsid w:val="00DE56B5"/>
    <w:rsid w:val="00DE5824"/>
    <w:rsid w:val="00DE5E73"/>
    <w:rsid w:val="00DE6B54"/>
    <w:rsid w:val="00DE6EDC"/>
    <w:rsid w:val="00DE7B80"/>
    <w:rsid w:val="00DF0286"/>
    <w:rsid w:val="00DF0A07"/>
    <w:rsid w:val="00DF0FFD"/>
    <w:rsid w:val="00DF113E"/>
    <w:rsid w:val="00DF1245"/>
    <w:rsid w:val="00DF141B"/>
    <w:rsid w:val="00DF15EE"/>
    <w:rsid w:val="00DF1930"/>
    <w:rsid w:val="00DF1985"/>
    <w:rsid w:val="00DF1A19"/>
    <w:rsid w:val="00DF1A33"/>
    <w:rsid w:val="00DF2F4A"/>
    <w:rsid w:val="00DF30F0"/>
    <w:rsid w:val="00DF32C0"/>
    <w:rsid w:val="00DF3E2E"/>
    <w:rsid w:val="00DF3E4E"/>
    <w:rsid w:val="00DF3F4C"/>
    <w:rsid w:val="00DF3F61"/>
    <w:rsid w:val="00DF3FF4"/>
    <w:rsid w:val="00DF4755"/>
    <w:rsid w:val="00DF4D64"/>
    <w:rsid w:val="00DF4ED9"/>
    <w:rsid w:val="00DF6E03"/>
    <w:rsid w:val="00DF72E3"/>
    <w:rsid w:val="00DF7CD4"/>
    <w:rsid w:val="00E001C2"/>
    <w:rsid w:val="00E0032F"/>
    <w:rsid w:val="00E00672"/>
    <w:rsid w:val="00E006D5"/>
    <w:rsid w:val="00E00B52"/>
    <w:rsid w:val="00E010C3"/>
    <w:rsid w:val="00E01452"/>
    <w:rsid w:val="00E015C1"/>
    <w:rsid w:val="00E0178D"/>
    <w:rsid w:val="00E01A2B"/>
    <w:rsid w:val="00E01B33"/>
    <w:rsid w:val="00E01C21"/>
    <w:rsid w:val="00E01DEA"/>
    <w:rsid w:val="00E022AB"/>
    <w:rsid w:val="00E02397"/>
    <w:rsid w:val="00E02998"/>
    <w:rsid w:val="00E02CB6"/>
    <w:rsid w:val="00E032A7"/>
    <w:rsid w:val="00E03CFC"/>
    <w:rsid w:val="00E03FEA"/>
    <w:rsid w:val="00E04C6A"/>
    <w:rsid w:val="00E04D17"/>
    <w:rsid w:val="00E0557D"/>
    <w:rsid w:val="00E059F5"/>
    <w:rsid w:val="00E05FD0"/>
    <w:rsid w:val="00E060D6"/>
    <w:rsid w:val="00E06525"/>
    <w:rsid w:val="00E0682D"/>
    <w:rsid w:val="00E06C91"/>
    <w:rsid w:val="00E06F8B"/>
    <w:rsid w:val="00E0737D"/>
    <w:rsid w:val="00E07E70"/>
    <w:rsid w:val="00E10083"/>
    <w:rsid w:val="00E1073C"/>
    <w:rsid w:val="00E10872"/>
    <w:rsid w:val="00E1190F"/>
    <w:rsid w:val="00E11EAA"/>
    <w:rsid w:val="00E12131"/>
    <w:rsid w:val="00E1262A"/>
    <w:rsid w:val="00E12880"/>
    <w:rsid w:val="00E12EE0"/>
    <w:rsid w:val="00E13497"/>
    <w:rsid w:val="00E13A26"/>
    <w:rsid w:val="00E13B27"/>
    <w:rsid w:val="00E13FA3"/>
    <w:rsid w:val="00E14599"/>
    <w:rsid w:val="00E14BC0"/>
    <w:rsid w:val="00E15752"/>
    <w:rsid w:val="00E15CBC"/>
    <w:rsid w:val="00E1641E"/>
    <w:rsid w:val="00E165D3"/>
    <w:rsid w:val="00E16AB5"/>
    <w:rsid w:val="00E16CCA"/>
    <w:rsid w:val="00E178D5"/>
    <w:rsid w:val="00E179CD"/>
    <w:rsid w:val="00E17B3B"/>
    <w:rsid w:val="00E17C2E"/>
    <w:rsid w:val="00E205D1"/>
    <w:rsid w:val="00E209F2"/>
    <w:rsid w:val="00E20C8F"/>
    <w:rsid w:val="00E21164"/>
    <w:rsid w:val="00E212DB"/>
    <w:rsid w:val="00E21465"/>
    <w:rsid w:val="00E215FA"/>
    <w:rsid w:val="00E21650"/>
    <w:rsid w:val="00E21675"/>
    <w:rsid w:val="00E21993"/>
    <w:rsid w:val="00E21B27"/>
    <w:rsid w:val="00E21DC2"/>
    <w:rsid w:val="00E22064"/>
    <w:rsid w:val="00E22512"/>
    <w:rsid w:val="00E229B3"/>
    <w:rsid w:val="00E22C5E"/>
    <w:rsid w:val="00E22D45"/>
    <w:rsid w:val="00E2355E"/>
    <w:rsid w:val="00E2396B"/>
    <w:rsid w:val="00E23CDF"/>
    <w:rsid w:val="00E24412"/>
    <w:rsid w:val="00E24DD7"/>
    <w:rsid w:val="00E26634"/>
    <w:rsid w:val="00E2709C"/>
    <w:rsid w:val="00E271A1"/>
    <w:rsid w:val="00E2755C"/>
    <w:rsid w:val="00E277EB"/>
    <w:rsid w:val="00E2782B"/>
    <w:rsid w:val="00E30206"/>
    <w:rsid w:val="00E30691"/>
    <w:rsid w:val="00E30808"/>
    <w:rsid w:val="00E309BC"/>
    <w:rsid w:val="00E3112F"/>
    <w:rsid w:val="00E31D38"/>
    <w:rsid w:val="00E3225E"/>
    <w:rsid w:val="00E32385"/>
    <w:rsid w:val="00E32639"/>
    <w:rsid w:val="00E3269D"/>
    <w:rsid w:val="00E32FFE"/>
    <w:rsid w:val="00E332C7"/>
    <w:rsid w:val="00E336E6"/>
    <w:rsid w:val="00E33BFB"/>
    <w:rsid w:val="00E33FE0"/>
    <w:rsid w:val="00E34167"/>
    <w:rsid w:val="00E3426A"/>
    <w:rsid w:val="00E34577"/>
    <w:rsid w:val="00E34748"/>
    <w:rsid w:val="00E34815"/>
    <w:rsid w:val="00E3484C"/>
    <w:rsid w:val="00E34A22"/>
    <w:rsid w:val="00E34C6E"/>
    <w:rsid w:val="00E35073"/>
    <w:rsid w:val="00E3544D"/>
    <w:rsid w:val="00E35474"/>
    <w:rsid w:val="00E35C8C"/>
    <w:rsid w:val="00E35D89"/>
    <w:rsid w:val="00E35DE2"/>
    <w:rsid w:val="00E36249"/>
    <w:rsid w:val="00E3624B"/>
    <w:rsid w:val="00E36290"/>
    <w:rsid w:val="00E3676F"/>
    <w:rsid w:val="00E3693F"/>
    <w:rsid w:val="00E36CFC"/>
    <w:rsid w:val="00E376A4"/>
    <w:rsid w:val="00E37947"/>
    <w:rsid w:val="00E37A30"/>
    <w:rsid w:val="00E40610"/>
    <w:rsid w:val="00E41050"/>
    <w:rsid w:val="00E410B1"/>
    <w:rsid w:val="00E411C0"/>
    <w:rsid w:val="00E4172F"/>
    <w:rsid w:val="00E41EB9"/>
    <w:rsid w:val="00E42167"/>
    <w:rsid w:val="00E42229"/>
    <w:rsid w:val="00E42517"/>
    <w:rsid w:val="00E42A76"/>
    <w:rsid w:val="00E42B79"/>
    <w:rsid w:val="00E43802"/>
    <w:rsid w:val="00E43FC8"/>
    <w:rsid w:val="00E442F5"/>
    <w:rsid w:val="00E4433E"/>
    <w:rsid w:val="00E44D15"/>
    <w:rsid w:val="00E44F4C"/>
    <w:rsid w:val="00E44F5F"/>
    <w:rsid w:val="00E4548F"/>
    <w:rsid w:val="00E45703"/>
    <w:rsid w:val="00E46712"/>
    <w:rsid w:val="00E5047D"/>
    <w:rsid w:val="00E51691"/>
    <w:rsid w:val="00E51DC5"/>
    <w:rsid w:val="00E51F97"/>
    <w:rsid w:val="00E52E85"/>
    <w:rsid w:val="00E53BD0"/>
    <w:rsid w:val="00E53BFA"/>
    <w:rsid w:val="00E54074"/>
    <w:rsid w:val="00E541C0"/>
    <w:rsid w:val="00E5453B"/>
    <w:rsid w:val="00E54FB9"/>
    <w:rsid w:val="00E551FC"/>
    <w:rsid w:val="00E55449"/>
    <w:rsid w:val="00E55D05"/>
    <w:rsid w:val="00E566A3"/>
    <w:rsid w:val="00E578BE"/>
    <w:rsid w:val="00E61524"/>
    <w:rsid w:val="00E615A7"/>
    <w:rsid w:val="00E6190D"/>
    <w:rsid w:val="00E61ABE"/>
    <w:rsid w:val="00E61F2E"/>
    <w:rsid w:val="00E6269F"/>
    <w:rsid w:val="00E63235"/>
    <w:rsid w:val="00E63741"/>
    <w:rsid w:val="00E63744"/>
    <w:rsid w:val="00E63D68"/>
    <w:rsid w:val="00E6410B"/>
    <w:rsid w:val="00E641E7"/>
    <w:rsid w:val="00E64F50"/>
    <w:rsid w:val="00E64FEE"/>
    <w:rsid w:val="00E6546E"/>
    <w:rsid w:val="00E65E9E"/>
    <w:rsid w:val="00E66015"/>
    <w:rsid w:val="00E6645C"/>
    <w:rsid w:val="00E66CD8"/>
    <w:rsid w:val="00E66FF1"/>
    <w:rsid w:val="00E670A2"/>
    <w:rsid w:val="00E670E5"/>
    <w:rsid w:val="00E67349"/>
    <w:rsid w:val="00E673F3"/>
    <w:rsid w:val="00E704E0"/>
    <w:rsid w:val="00E70602"/>
    <w:rsid w:val="00E70AE5"/>
    <w:rsid w:val="00E70D40"/>
    <w:rsid w:val="00E70E2B"/>
    <w:rsid w:val="00E714A1"/>
    <w:rsid w:val="00E7176E"/>
    <w:rsid w:val="00E71C5B"/>
    <w:rsid w:val="00E71CAF"/>
    <w:rsid w:val="00E7242A"/>
    <w:rsid w:val="00E72AE7"/>
    <w:rsid w:val="00E72B25"/>
    <w:rsid w:val="00E72C11"/>
    <w:rsid w:val="00E72FBA"/>
    <w:rsid w:val="00E73379"/>
    <w:rsid w:val="00E73818"/>
    <w:rsid w:val="00E73968"/>
    <w:rsid w:val="00E74E42"/>
    <w:rsid w:val="00E75D23"/>
    <w:rsid w:val="00E76AC5"/>
    <w:rsid w:val="00E7713D"/>
    <w:rsid w:val="00E7719F"/>
    <w:rsid w:val="00E771EA"/>
    <w:rsid w:val="00E773E5"/>
    <w:rsid w:val="00E779F3"/>
    <w:rsid w:val="00E77C5B"/>
    <w:rsid w:val="00E800D7"/>
    <w:rsid w:val="00E80337"/>
    <w:rsid w:val="00E80411"/>
    <w:rsid w:val="00E80F1D"/>
    <w:rsid w:val="00E8100E"/>
    <w:rsid w:val="00E81B03"/>
    <w:rsid w:val="00E81F75"/>
    <w:rsid w:val="00E82A03"/>
    <w:rsid w:val="00E82ACF"/>
    <w:rsid w:val="00E82F05"/>
    <w:rsid w:val="00E8346D"/>
    <w:rsid w:val="00E83517"/>
    <w:rsid w:val="00E84613"/>
    <w:rsid w:val="00E847F7"/>
    <w:rsid w:val="00E8484D"/>
    <w:rsid w:val="00E84C2C"/>
    <w:rsid w:val="00E84CC7"/>
    <w:rsid w:val="00E85069"/>
    <w:rsid w:val="00E851D5"/>
    <w:rsid w:val="00E85690"/>
    <w:rsid w:val="00E85D0E"/>
    <w:rsid w:val="00E8611B"/>
    <w:rsid w:val="00E86244"/>
    <w:rsid w:val="00E86701"/>
    <w:rsid w:val="00E86F9B"/>
    <w:rsid w:val="00E8701F"/>
    <w:rsid w:val="00E8736F"/>
    <w:rsid w:val="00E873BA"/>
    <w:rsid w:val="00E87C24"/>
    <w:rsid w:val="00E90265"/>
    <w:rsid w:val="00E90753"/>
    <w:rsid w:val="00E908D6"/>
    <w:rsid w:val="00E912C1"/>
    <w:rsid w:val="00E92375"/>
    <w:rsid w:val="00E929C1"/>
    <w:rsid w:val="00E92D9E"/>
    <w:rsid w:val="00E93264"/>
    <w:rsid w:val="00E9411C"/>
    <w:rsid w:val="00E94133"/>
    <w:rsid w:val="00E94222"/>
    <w:rsid w:val="00E942DA"/>
    <w:rsid w:val="00E94385"/>
    <w:rsid w:val="00E95808"/>
    <w:rsid w:val="00E95CBB"/>
    <w:rsid w:val="00E95DA2"/>
    <w:rsid w:val="00E96A23"/>
    <w:rsid w:val="00E97923"/>
    <w:rsid w:val="00E979A0"/>
    <w:rsid w:val="00E97AAA"/>
    <w:rsid w:val="00EA023D"/>
    <w:rsid w:val="00EA0352"/>
    <w:rsid w:val="00EA04D4"/>
    <w:rsid w:val="00EA066A"/>
    <w:rsid w:val="00EA0C3E"/>
    <w:rsid w:val="00EA0F3B"/>
    <w:rsid w:val="00EA1087"/>
    <w:rsid w:val="00EA15AC"/>
    <w:rsid w:val="00EA15D6"/>
    <w:rsid w:val="00EA174E"/>
    <w:rsid w:val="00EA18F4"/>
    <w:rsid w:val="00EA1B26"/>
    <w:rsid w:val="00EA1FDF"/>
    <w:rsid w:val="00EA2858"/>
    <w:rsid w:val="00EA31C7"/>
    <w:rsid w:val="00EA3CB6"/>
    <w:rsid w:val="00EA4027"/>
    <w:rsid w:val="00EA4197"/>
    <w:rsid w:val="00EA41AF"/>
    <w:rsid w:val="00EA4E26"/>
    <w:rsid w:val="00EA4FDB"/>
    <w:rsid w:val="00EA51A2"/>
    <w:rsid w:val="00EA5CDD"/>
    <w:rsid w:val="00EA605E"/>
    <w:rsid w:val="00EA6215"/>
    <w:rsid w:val="00EA6682"/>
    <w:rsid w:val="00EA685F"/>
    <w:rsid w:val="00EA7E3C"/>
    <w:rsid w:val="00EB0004"/>
    <w:rsid w:val="00EB035A"/>
    <w:rsid w:val="00EB05AD"/>
    <w:rsid w:val="00EB0AD9"/>
    <w:rsid w:val="00EB0FDE"/>
    <w:rsid w:val="00EB2094"/>
    <w:rsid w:val="00EB21EB"/>
    <w:rsid w:val="00EB2253"/>
    <w:rsid w:val="00EB3AB5"/>
    <w:rsid w:val="00EB3BEA"/>
    <w:rsid w:val="00EB402B"/>
    <w:rsid w:val="00EB41BF"/>
    <w:rsid w:val="00EB4737"/>
    <w:rsid w:val="00EB4882"/>
    <w:rsid w:val="00EB48A0"/>
    <w:rsid w:val="00EB59EB"/>
    <w:rsid w:val="00EB5E98"/>
    <w:rsid w:val="00EB632B"/>
    <w:rsid w:val="00EB6690"/>
    <w:rsid w:val="00EC0045"/>
    <w:rsid w:val="00EC0093"/>
    <w:rsid w:val="00EC01CF"/>
    <w:rsid w:val="00EC04D0"/>
    <w:rsid w:val="00EC0611"/>
    <w:rsid w:val="00EC068B"/>
    <w:rsid w:val="00EC06C3"/>
    <w:rsid w:val="00EC0765"/>
    <w:rsid w:val="00EC07BD"/>
    <w:rsid w:val="00EC0C62"/>
    <w:rsid w:val="00EC0E35"/>
    <w:rsid w:val="00EC0E82"/>
    <w:rsid w:val="00EC0FA2"/>
    <w:rsid w:val="00EC1188"/>
    <w:rsid w:val="00EC1785"/>
    <w:rsid w:val="00EC1C25"/>
    <w:rsid w:val="00EC2411"/>
    <w:rsid w:val="00EC2DD1"/>
    <w:rsid w:val="00EC3564"/>
    <w:rsid w:val="00EC4050"/>
    <w:rsid w:val="00EC41E6"/>
    <w:rsid w:val="00EC45CE"/>
    <w:rsid w:val="00EC53CA"/>
    <w:rsid w:val="00EC5DF5"/>
    <w:rsid w:val="00EC5FC4"/>
    <w:rsid w:val="00EC6091"/>
    <w:rsid w:val="00EC6294"/>
    <w:rsid w:val="00EC6422"/>
    <w:rsid w:val="00EC655B"/>
    <w:rsid w:val="00EC657B"/>
    <w:rsid w:val="00EC66D3"/>
    <w:rsid w:val="00EC6953"/>
    <w:rsid w:val="00EC69B0"/>
    <w:rsid w:val="00EC6D6A"/>
    <w:rsid w:val="00EC6D92"/>
    <w:rsid w:val="00EC6E3D"/>
    <w:rsid w:val="00EC6F4E"/>
    <w:rsid w:val="00EC77C1"/>
    <w:rsid w:val="00ED0093"/>
    <w:rsid w:val="00ED055E"/>
    <w:rsid w:val="00ED05C1"/>
    <w:rsid w:val="00ED0804"/>
    <w:rsid w:val="00ED091D"/>
    <w:rsid w:val="00ED16AA"/>
    <w:rsid w:val="00ED1EF8"/>
    <w:rsid w:val="00ED1FE4"/>
    <w:rsid w:val="00ED1FEB"/>
    <w:rsid w:val="00ED2451"/>
    <w:rsid w:val="00ED276F"/>
    <w:rsid w:val="00ED2E1A"/>
    <w:rsid w:val="00ED3025"/>
    <w:rsid w:val="00ED30E4"/>
    <w:rsid w:val="00ED3658"/>
    <w:rsid w:val="00ED38FB"/>
    <w:rsid w:val="00ED395A"/>
    <w:rsid w:val="00ED49A2"/>
    <w:rsid w:val="00ED4DDF"/>
    <w:rsid w:val="00ED5B68"/>
    <w:rsid w:val="00ED6229"/>
    <w:rsid w:val="00ED66CE"/>
    <w:rsid w:val="00ED691E"/>
    <w:rsid w:val="00ED6A2F"/>
    <w:rsid w:val="00ED6CAA"/>
    <w:rsid w:val="00ED6E86"/>
    <w:rsid w:val="00ED7262"/>
    <w:rsid w:val="00ED75E0"/>
    <w:rsid w:val="00ED760D"/>
    <w:rsid w:val="00ED7854"/>
    <w:rsid w:val="00ED7B67"/>
    <w:rsid w:val="00EE019C"/>
    <w:rsid w:val="00EE05A4"/>
    <w:rsid w:val="00EE07A7"/>
    <w:rsid w:val="00EE07A9"/>
    <w:rsid w:val="00EE0806"/>
    <w:rsid w:val="00EE1675"/>
    <w:rsid w:val="00EE1740"/>
    <w:rsid w:val="00EE1C31"/>
    <w:rsid w:val="00EE21AC"/>
    <w:rsid w:val="00EE2641"/>
    <w:rsid w:val="00EE34CF"/>
    <w:rsid w:val="00EE3DB2"/>
    <w:rsid w:val="00EE4D19"/>
    <w:rsid w:val="00EE4E60"/>
    <w:rsid w:val="00EE521F"/>
    <w:rsid w:val="00EE5EFD"/>
    <w:rsid w:val="00EE6348"/>
    <w:rsid w:val="00EE6580"/>
    <w:rsid w:val="00EE7B03"/>
    <w:rsid w:val="00EE7FC9"/>
    <w:rsid w:val="00EF01FE"/>
    <w:rsid w:val="00EF03D0"/>
    <w:rsid w:val="00EF0AA0"/>
    <w:rsid w:val="00EF103D"/>
    <w:rsid w:val="00EF147B"/>
    <w:rsid w:val="00EF148B"/>
    <w:rsid w:val="00EF2805"/>
    <w:rsid w:val="00EF2954"/>
    <w:rsid w:val="00EF29C9"/>
    <w:rsid w:val="00EF2A2E"/>
    <w:rsid w:val="00EF3DD5"/>
    <w:rsid w:val="00EF4068"/>
    <w:rsid w:val="00EF4072"/>
    <w:rsid w:val="00EF4380"/>
    <w:rsid w:val="00EF45BC"/>
    <w:rsid w:val="00EF47B6"/>
    <w:rsid w:val="00EF481E"/>
    <w:rsid w:val="00EF4D54"/>
    <w:rsid w:val="00EF4DF5"/>
    <w:rsid w:val="00EF4F71"/>
    <w:rsid w:val="00EF4F7D"/>
    <w:rsid w:val="00EF517B"/>
    <w:rsid w:val="00EF51D2"/>
    <w:rsid w:val="00EF5450"/>
    <w:rsid w:val="00EF54B6"/>
    <w:rsid w:val="00EF5E03"/>
    <w:rsid w:val="00EF6199"/>
    <w:rsid w:val="00EF6700"/>
    <w:rsid w:val="00EF7222"/>
    <w:rsid w:val="00EF7242"/>
    <w:rsid w:val="00EF7847"/>
    <w:rsid w:val="00EF7F47"/>
    <w:rsid w:val="00F0023E"/>
    <w:rsid w:val="00F008AC"/>
    <w:rsid w:val="00F00A58"/>
    <w:rsid w:val="00F00F73"/>
    <w:rsid w:val="00F00FEC"/>
    <w:rsid w:val="00F014DB"/>
    <w:rsid w:val="00F016FB"/>
    <w:rsid w:val="00F01968"/>
    <w:rsid w:val="00F0196A"/>
    <w:rsid w:val="00F0269D"/>
    <w:rsid w:val="00F02A0B"/>
    <w:rsid w:val="00F0320E"/>
    <w:rsid w:val="00F038C5"/>
    <w:rsid w:val="00F04148"/>
    <w:rsid w:val="00F04AB6"/>
    <w:rsid w:val="00F04EF0"/>
    <w:rsid w:val="00F0541D"/>
    <w:rsid w:val="00F065DF"/>
    <w:rsid w:val="00F06763"/>
    <w:rsid w:val="00F0696A"/>
    <w:rsid w:val="00F07728"/>
    <w:rsid w:val="00F07854"/>
    <w:rsid w:val="00F07954"/>
    <w:rsid w:val="00F07A98"/>
    <w:rsid w:val="00F07AED"/>
    <w:rsid w:val="00F07F64"/>
    <w:rsid w:val="00F10445"/>
    <w:rsid w:val="00F1067B"/>
    <w:rsid w:val="00F10F38"/>
    <w:rsid w:val="00F110B9"/>
    <w:rsid w:val="00F1118A"/>
    <w:rsid w:val="00F1154A"/>
    <w:rsid w:val="00F1260F"/>
    <w:rsid w:val="00F12B77"/>
    <w:rsid w:val="00F12C09"/>
    <w:rsid w:val="00F12CF3"/>
    <w:rsid w:val="00F132F0"/>
    <w:rsid w:val="00F134E1"/>
    <w:rsid w:val="00F13567"/>
    <w:rsid w:val="00F13F39"/>
    <w:rsid w:val="00F14B6B"/>
    <w:rsid w:val="00F15048"/>
    <w:rsid w:val="00F15857"/>
    <w:rsid w:val="00F15FF4"/>
    <w:rsid w:val="00F1609A"/>
    <w:rsid w:val="00F161FC"/>
    <w:rsid w:val="00F1664E"/>
    <w:rsid w:val="00F16996"/>
    <w:rsid w:val="00F16C95"/>
    <w:rsid w:val="00F176A6"/>
    <w:rsid w:val="00F17876"/>
    <w:rsid w:val="00F17F0A"/>
    <w:rsid w:val="00F17F43"/>
    <w:rsid w:val="00F2030B"/>
    <w:rsid w:val="00F205B3"/>
    <w:rsid w:val="00F20A1B"/>
    <w:rsid w:val="00F20FC5"/>
    <w:rsid w:val="00F21330"/>
    <w:rsid w:val="00F21356"/>
    <w:rsid w:val="00F214B2"/>
    <w:rsid w:val="00F21BF5"/>
    <w:rsid w:val="00F21C57"/>
    <w:rsid w:val="00F21D63"/>
    <w:rsid w:val="00F22005"/>
    <w:rsid w:val="00F2237C"/>
    <w:rsid w:val="00F22D0B"/>
    <w:rsid w:val="00F23141"/>
    <w:rsid w:val="00F23324"/>
    <w:rsid w:val="00F233E7"/>
    <w:rsid w:val="00F2362A"/>
    <w:rsid w:val="00F2374A"/>
    <w:rsid w:val="00F238E7"/>
    <w:rsid w:val="00F23C1C"/>
    <w:rsid w:val="00F23FFF"/>
    <w:rsid w:val="00F24865"/>
    <w:rsid w:val="00F24A42"/>
    <w:rsid w:val="00F24A67"/>
    <w:rsid w:val="00F24AC6"/>
    <w:rsid w:val="00F25875"/>
    <w:rsid w:val="00F2599C"/>
    <w:rsid w:val="00F25A2B"/>
    <w:rsid w:val="00F25A4D"/>
    <w:rsid w:val="00F260F3"/>
    <w:rsid w:val="00F26299"/>
    <w:rsid w:val="00F26709"/>
    <w:rsid w:val="00F26DBB"/>
    <w:rsid w:val="00F27268"/>
    <w:rsid w:val="00F2727A"/>
    <w:rsid w:val="00F27351"/>
    <w:rsid w:val="00F27671"/>
    <w:rsid w:val="00F27681"/>
    <w:rsid w:val="00F27852"/>
    <w:rsid w:val="00F27E45"/>
    <w:rsid w:val="00F31E28"/>
    <w:rsid w:val="00F31E3C"/>
    <w:rsid w:val="00F3225D"/>
    <w:rsid w:val="00F3256A"/>
    <w:rsid w:val="00F3287E"/>
    <w:rsid w:val="00F32D4C"/>
    <w:rsid w:val="00F32D7A"/>
    <w:rsid w:val="00F32EC5"/>
    <w:rsid w:val="00F338E1"/>
    <w:rsid w:val="00F33936"/>
    <w:rsid w:val="00F34690"/>
    <w:rsid w:val="00F34774"/>
    <w:rsid w:val="00F351B7"/>
    <w:rsid w:val="00F359EB"/>
    <w:rsid w:val="00F3618A"/>
    <w:rsid w:val="00F373D1"/>
    <w:rsid w:val="00F37D1C"/>
    <w:rsid w:val="00F37D5E"/>
    <w:rsid w:val="00F404DD"/>
    <w:rsid w:val="00F40AD1"/>
    <w:rsid w:val="00F40D90"/>
    <w:rsid w:val="00F414BB"/>
    <w:rsid w:val="00F41723"/>
    <w:rsid w:val="00F41F16"/>
    <w:rsid w:val="00F42977"/>
    <w:rsid w:val="00F43242"/>
    <w:rsid w:val="00F433AC"/>
    <w:rsid w:val="00F44329"/>
    <w:rsid w:val="00F450DC"/>
    <w:rsid w:val="00F45363"/>
    <w:rsid w:val="00F4553C"/>
    <w:rsid w:val="00F46696"/>
    <w:rsid w:val="00F46F82"/>
    <w:rsid w:val="00F47385"/>
    <w:rsid w:val="00F47641"/>
    <w:rsid w:val="00F501A9"/>
    <w:rsid w:val="00F505D1"/>
    <w:rsid w:val="00F505F0"/>
    <w:rsid w:val="00F508DD"/>
    <w:rsid w:val="00F50C0C"/>
    <w:rsid w:val="00F50E17"/>
    <w:rsid w:val="00F50E4A"/>
    <w:rsid w:val="00F50FAE"/>
    <w:rsid w:val="00F5121D"/>
    <w:rsid w:val="00F51B9B"/>
    <w:rsid w:val="00F51C31"/>
    <w:rsid w:val="00F51F29"/>
    <w:rsid w:val="00F520B8"/>
    <w:rsid w:val="00F521BD"/>
    <w:rsid w:val="00F52284"/>
    <w:rsid w:val="00F52F91"/>
    <w:rsid w:val="00F5302D"/>
    <w:rsid w:val="00F5310C"/>
    <w:rsid w:val="00F53397"/>
    <w:rsid w:val="00F53A9A"/>
    <w:rsid w:val="00F54358"/>
    <w:rsid w:val="00F54472"/>
    <w:rsid w:val="00F544F9"/>
    <w:rsid w:val="00F54522"/>
    <w:rsid w:val="00F551C0"/>
    <w:rsid w:val="00F552A9"/>
    <w:rsid w:val="00F55AD5"/>
    <w:rsid w:val="00F55BD5"/>
    <w:rsid w:val="00F55D5E"/>
    <w:rsid w:val="00F564BF"/>
    <w:rsid w:val="00F5652B"/>
    <w:rsid w:val="00F5694A"/>
    <w:rsid w:val="00F56AED"/>
    <w:rsid w:val="00F56C13"/>
    <w:rsid w:val="00F57D9C"/>
    <w:rsid w:val="00F600F5"/>
    <w:rsid w:val="00F60409"/>
    <w:rsid w:val="00F6060B"/>
    <w:rsid w:val="00F60EB5"/>
    <w:rsid w:val="00F6166C"/>
    <w:rsid w:val="00F61738"/>
    <w:rsid w:val="00F61C2C"/>
    <w:rsid w:val="00F62719"/>
    <w:rsid w:val="00F62B78"/>
    <w:rsid w:val="00F6366F"/>
    <w:rsid w:val="00F63967"/>
    <w:rsid w:val="00F63D7E"/>
    <w:rsid w:val="00F63DB6"/>
    <w:rsid w:val="00F64FBE"/>
    <w:rsid w:val="00F656BE"/>
    <w:rsid w:val="00F65D0C"/>
    <w:rsid w:val="00F66171"/>
    <w:rsid w:val="00F66348"/>
    <w:rsid w:val="00F663A2"/>
    <w:rsid w:val="00F6648A"/>
    <w:rsid w:val="00F664F6"/>
    <w:rsid w:val="00F66A13"/>
    <w:rsid w:val="00F66A82"/>
    <w:rsid w:val="00F66AAC"/>
    <w:rsid w:val="00F66AB6"/>
    <w:rsid w:val="00F66BE0"/>
    <w:rsid w:val="00F66C73"/>
    <w:rsid w:val="00F66DCE"/>
    <w:rsid w:val="00F67499"/>
    <w:rsid w:val="00F675F3"/>
    <w:rsid w:val="00F6761F"/>
    <w:rsid w:val="00F677B3"/>
    <w:rsid w:val="00F70435"/>
    <w:rsid w:val="00F70B1B"/>
    <w:rsid w:val="00F70C3F"/>
    <w:rsid w:val="00F70EA1"/>
    <w:rsid w:val="00F71269"/>
    <w:rsid w:val="00F7168B"/>
    <w:rsid w:val="00F71AEB"/>
    <w:rsid w:val="00F71EE3"/>
    <w:rsid w:val="00F72B5A"/>
    <w:rsid w:val="00F72E21"/>
    <w:rsid w:val="00F7333D"/>
    <w:rsid w:val="00F7351D"/>
    <w:rsid w:val="00F73665"/>
    <w:rsid w:val="00F73AD7"/>
    <w:rsid w:val="00F73D60"/>
    <w:rsid w:val="00F73DD9"/>
    <w:rsid w:val="00F73FCA"/>
    <w:rsid w:val="00F740D0"/>
    <w:rsid w:val="00F745CC"/>
    <w:rsid w:val="00F74FE8"/>
    <w:rsid w:val="00F751A2"/>
    <w:rsid w:val="00F75292"/>
    <w:rsid w:val="00F75AD3"/>
    <w:rsid w:val="00F75D40"/>
    <w:rsid w:val="00F76083"/>
    <w:rsid w:val="00F76769"/>
    <w:rsid w:val="00F771A7"/>
    <w:rsid w:val="00F771CC"/>
    <w:rsid w:val="00F776A7"/>
    <w:rsid w:val="00F77906"/>
    <w:rsid w:val="00F77954"/>
    <w:rsid w:val="00F77A34"/>
    <w:rsid w:val="00F77EF4"/>
    <w:rsid w:val="00F8032F"/>
    <w:rsid w:val="00F805B0"/>
    <w:rsid w:val="00F8124F"/>
    <w:rsid w:val="00F81277"/>
    <w:rsid w:val="00F812A9"/>
    <w:rsid w:val="00F8154D"/>
    <w:rsid w:val="00F81C03"/>
    <w:rsid w:val="00F8201C"/>
    <w:rsid w:val="00F82BA5"/>
    <w:rsid w:val="00F82D0B"/>
    <w:rsid w:val="00F82F44"/>
    <w:rsid w:val="00F8311B"/>
    <w:rsid w:val="00F832DC"/>
    <w:rsid w:val="00F83B77"/>
    <w:rsid w:val="00F8485A"/>
    <w:rsid w:val="00F84AAB"/>
    <w:rsid w:val="00F84BCD"/>
    <w:rsid w:val="00F84EAA"/>
    <w:rsid w:val="00F84F27"/>
    <w:rsid w:val="00F853D5"/>
    <w:rsid w:val="00F856F2"/>
    <w:rsid w:val="00F85B00"/>
    <w:rsid w:val="00F85BD8"/>
    <w:rsid w:val="00F85DA1"/>
    <w:rsid w:val="00F86775"/>
    <w:rsid w:val="00F869D1"/>
    <w:rsid w:val="00F87DC8"/>
    <w:rsid w:val="00F905D0"/>
    <w:rsid w:val="00F90765"/>
    <w:rsid w:val="00F9084A"/>
    <w:rsid w:val="00F90EDA"/>
    <w:rsid w:val="00F90FB1"/>
    <w:rsid w:val="00F91401"/>
    <w:rsid w:val="00F919BC"/>
    <w:rsid w:val="00F91B56"/>
    <w:rsid w:val="00F91D96"/>
    <w:rsid w:val="00F92339"/>
    <w:rsid w:val="00F92CAE"/>
    <w:rsid w:val="00F92E13"/>
    <w:rsid w:val="00F93D10"/>
    <w:rsid w:val="00F946F4"/>
    <w:rsid w:val="00F9543D"/>
    <w:rsid w:val="00F962D9"/>
    <w:rsid w:val="00F978C0"/>
    <w:rsid w:val="00F97AAE"/>
    <w:rsid w:val="00F97D41"/>
    <w:rsid w:val="00FA0770"/>
    <w:rsid w:val="00FA0948"/>
    <w:rsid w:val="00FA0B2B"/>
    <w:rsid w:val="00FA0FFE"/>
    <w:rsid w:val="00FA1A21"/>
    <w:rsid w:val="00FA1E6C"/>
    <w:rsid w:val="00FA1F89"/>
    <w:rsid w:val="00FA30E7"/>
    <w:rsid w:val="00FA3532"/>
    <w:rsid w:val="00FA3ACD"/>
    <w:rsid w:val="00FA3D6B"/>
    <w:rsid w:val="00FA4B9A"/>
    <w:rsid w:val="00FA5B1F"/>
    <w:rsid w:val="00FA67BA"/>
    <w:rsid w:val="00FA6814"/>
    <w:rsid w:val="00FA6A66"/>
    <w:rsid w:val="00FA6FE5"/>
    <w:rsid w:val="00FA7305"/>
    <w:rsid w:val="00FA7865"/>
    <w:rsid w:val="00FA7A68"/>
    <w:rsid w:val="00FB055D"/>
    <w:rsid w:val="00FB07EB"/>
    <w:rsid w:val="00FB08A5"/>
    <w:rsid w:val="00FB10D1"/>
    <w:rsid w:val="00FB120A"/>
    <w:rsid w:val="00FB16F7"/>
    <w:rsid w:val="00FB19EA"/>
    <w:rsid w:val="00FB1E19"/>
    <w:rsid w:val="00FB251A"/>
    <w:rsid w:val="00FB2EC1"/>
    <w:rsid w:val="00FB2F63"/>
    <w:rsid w:val="00FB3ED3"/>
    <w:rsid w:val="00FB3EE9"/>
    <w:rsid w:val="00FB41C6"/>
    <w:rsid w:val="00FB45F0"/>
    <w:rsid w:val="00FB48BA"/>
    <w:rsid w:val="00FB496E"/>
    <w:rsid w:val="00FB545C"/>
    <w:rsid w:val="00FB5522"/>
    <w:rsid w:val="00FB561A"/>
    <w:rsid w:val="00FB5E0C"/>
    <w:rsid w:val="00FB6115"/>
    <w:rsid w:val="00FB6B3B"/>
    <w:rsid w:val="00FB6B99"/>
    <w:rsid w:val="00FB6FAB"/>
    <w:rsid w:val="00FB6FB7"/>
    <w:rsid w:val="00FB6FBB"/>
    <w:rsid w:val="00FB700A"/>
    <w:rsid w:val="00FB792F"/>
    <w:rsid w:val="00FB7BCE"/>
    <w:rsid w:val="00FB7D96"/>
    <w:rsid w:val="00FB7F46"/>
    <w:rsid w:val="00FC090D"/>
    <w:rsid w:val="00FC130E"/>
    <w:rsid w:val="00FC1317"/>
    <w:rsid w:val="00FC13F6"/>
    <w:rsid w:val="00FC14F6"/>
    <w:rsid w:val="00FC1584"/>
    <w:rsid w:val="00FC17AE"/>
    <w:rsid w:val="00FC1F6B"/>
    <w:rsid w:val="00FC2434"/>
    <w:rsid w:val="00FC2724"/>
    <w:rsid w:val="00FC2EED"/>
    <w:rsid w:val="00FC3602"/>
    <w:rsid w:val="00FC371E"/>
    <w:rsid w:val="00FC378A"/>
    <w:rsid w:val="00FC3AD5"/>
    <w:rsid w:val="00FC4072"/>
    <w:rsid w:val="00FC40F5"/>
    <w:rsid w:val="00FC43A9"/>
    <w:rsid w:val="00FC43C9"/>
    <w:rsid w:val="00FC4460"/>
    <w:rsid w:val="00FC45B5"/>
    <w:rsid w:val="00FC4766"/>
    <w:rsid w:val="00FC488D"/>
    <w:rsid w:val="00FC48AF"/>
    <w:rsid w:val="00FC4EA4"/>
    <w:rsid w:val="00FC5157"/>
    <w:rsid w:val="00FC5399"/>
    <w:rsid w:val="00FC5609"/>
    <w:rsid w:val="00FC5820"/>
    <w:rsid w:val="00FC5A8F"/>
    <w:rsid w:val="00FC5C0B"/>
    <w:rsid w:val="00FC684A"/>
    <w:rsid w:val="00FC69D4"/>
    <w:rsid w:val="00FC6CDD"/>
    <w:rsid w:val="00FC7003"/>
    <w:rsid w:val="00FC716B"/>
    <w:rsid w:val="00FC77DC"/>
    <w:rsid w:val="00FC7C26"/>
    <w:rsid w:val="00FD0723"/>
    <w:rsid w:val="00FD081B"/>
    <w:rsid w:val="00FD1F34"/>
    <w:rsid w:val="00FD2228"/>
    <w:rsid w:val="00FD2A3A"/>
    <w:rsid w:val="00FD2A60"/>
    <w:rsid w:val="00FD3001"/>
    <w:rsid w:val="00FD314B"/>
    <w:rsid w:val="00FD3980"/>
    <w:rsid w:val="00FD3983"/>
    <w:rsid w:val="00FD4DDB"/>
    <w:rsid w:val="00FD5C80"/>
    <w:rsid w:val="00FD6482"/>
    <w:rsid w:val="00FD67B2"/>
    <w:rsid w:val="00FD6ABC"/>
    <w:rsid w:val="00FD77C3"/>
    <w:rsid w:val="00FD7B4E"/>
    <w:rsid w:val="00FD7BA2"/>
    <w:rsid w:val="00FD7C1A"/>
    <w:rsid w:val="00FE0A65"/>
    <w:rsid w:val="00FE1258"/>
    <w:rsid w:val="00FE142B"/>
    <w:rsid w:val="00FE1723"/>
    <w:rsid w:val="00FE1A8B"/>
    <w:rsid w:val="00FE1E3F"/>
    <w:rsid w:val="00FE20B6"/>
    <w:rsid w:val="00FE2B9C"/>
    <w:rsid w:val="00FE401F"/>
    <w:rsid w:val="00FE49ED"/>
    <w:rsid w:val="00FE51FF"/>
    <w:rsid w:val="00FE53E6"/>
    <w:rsid w:val="00FE571F"/>
    <w:rsid w:val="00FE5F22"/>
    <w:rsid w:val="00FE6106"/>
    <w:rsid w:val="00FE64C4"/>
    <w:rsid w:val="00FE6631"/>
    <w:rsid w:val="00FE6C00"/>
    <w:rsid w:val="00FE6F40"/>
    <w:rsid w:val="00FE74BF"/>
    <w:rsid w:val="00FE762D"/>
    <w:rsid w:val="00FE7C60"/>
    <w:rsid w:val="00FF06A3"/>
    <w:rsid w:val="00FF07BE"/>
    <w:rsid w:val="00FF0817"/>
    <w:rsid w:val="00FF095E"/>
    <w:rsid w:val="00FF10B9"/>
    <w:rsid w:val="00FF17B5"/>
    <w:rsid w:val="00FF1FF9"/>
    <w:rsid w:val="00FF2438"/>
    <w:rsid w:val="00FF2595"/>
    <w:rsid w:val="00FF306A"/>
    <w:rsid w:val="00FF325F"/>
    <w:rsid w:val="00FF392F"/>
    <w:rsid w:val="00FF3B3F"/>
    <w:rsid w:val="00FF4C5A"/>
    <w:rsid w:val="00FF4F84"/>
    <w:rsid w:val="00FF523F"/>
    <w:rsid w:val="00FF5293"/>
    <w:rsid w:val="00FF585D"/>
    <w:rsid w:val="00FF58FE"/>
    <w:rsid w:val="00FF5E9E"/>
    <w:rsid w:val="00FF5FCB"/>
    <w:rsid w:val="00FF65A2"/>
    <w:rsid w:val="00FF661D"/>
    <w:rsid w:val="00FF6F24"/>
    <w:rsid w:val="00FF7990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667F5A7A"/>
  <w15:chartTrackingRefBased/>
  <w15:docId w15:val="{0859F978-1258-48F8-ADFD-E42AADA4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ＭＳ 明朝" w:hAnsi="New York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  <w:jc w:val="both"/>
    </w:pPr>
    <w:rPr>
      <w:rFonts w:ascii="Times" w:hAnsi="Times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pPr>
      <w:spacing w:line="480" w:lineRule="auto"/>
      <w:ind w:firstLine="187"/>
    </w:pPr>
  </w:style>
  <w:style w:type="paragraph" w:customStyle="1" w:styleId="TAMainText">
    <w:name w:val="TA_Main_Text"/>
    <w:basedOn w:val="a"/>
    <w:link w:val="TAMainText0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pPr>
      <w:spacing w:line="480" w:lineRule="auto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link w:val="a8"/>
    <w:uiPriority w:val="99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character" w:styleId="a9">
    <w:name w:val="page number"/>
    <w:basedOn w:val="a0"/>
  </w:style>
  <w:style w:type="character" w:customStyle="1" w:styleId="textbold1">
    <w:name w:val="textbold1"/>
    <w:rPr>
      <w:rFonts w:ascii="Verdana" w:hAnsi="Verdana" w:hint="default"/>
      <w:b/>
      <w:bCs/>
      <w:sz w:val="17"/>
      <w:szCs w:val="17"/>
    </w:rPr>
  </w:style>
  <w:style w:type="paragraph" w:customStyle="1" w:styleId="References">
    <w:name w:val="References"/>
    <w:basedOn w:val="a"/>
    <w:rsid w:val="007F0970"/>
    <w:pPr>
      <w:widowControl w:val="0"/>
      <w:suppressLineNumbers/>
      <w:autoSpaceDE w:val="0"/>
      <w:autoSpaceDN w:val="0"/>
      <w:adjustRightInd w:val="0"/>
      <w:spacing w:after="0" w:line="260" w:lineRule="atLeast"/>
      <w:ind w:left="300" w:hanging="320"/>
    </w:pPr>
    <w:rPr>
      <w:rFonts w:eastAsia="平成明朝"/>
      <w:color w:val="000000"/>
      <w:sz w:val="22"/>
      <w:lang w:eastAsia="ja-JP"/>
    </w:rPr>
  </w:style>
  <w:style w:type="paragraph" w:customStyle="1" w:styleId="FigureCaption">
    <w:name w:val="Figure Caption"/>
    <w:basedOn w:val="a"/>
    <w:next w:val="a"/>
    <w:rsid w:val="007F0970"/>
    <w:pPr>
      <w:widowControl w:val="0"/>
      <w:suppressLineNumbers/>
      <w:autoSpaceDE w:val="0"/>
      <w:autoSpaceDN w:val="0"/>
      <w:adjustRightInd w:val="0"/>
      <w:spacing w:after="0" w:line="260" w:lineRule="atLeast"/>
      <w:ind w:left="740" w:hanging="740"/>
    </w:pPr>
    <w:rPr>
      <w:rFonts w:ascii="Helvetica" w:eastAsia="平成明朝" w:hAnsi="Helvetica"/>
      <w:color w:val="000000"/>
      <w:sz w:val="18"/>
      <w:lang w:eastAsia="ja-JP"/>
    </w:rPr>
  </w:style>
  <w:style w:type="paragraph" w:styleId="aa">
    <w:name w:val="header"/>
    <w:basedOn w:val="a"/>
    <w:link w:val="ab"/>
    <w:uiPriority w:val="99"/>
    <w:rsid w:val="00C23C8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C23C85"/>
    <w:rPr>
      <w:rFonts w:ascii="Times" w:hAnsi="Times"/>
      <w:sz w:val="24"/>
      <w:lang w:eastAsia="en-US"/>
    </w:rPr>
  </w:style>
  <w:style w:type="character" w:customStyle="1" w:styleId="bf">
    <w:name w:val="bf"/>
    <w:basedOn w:val="a0"/>
    <w:rsid w:val="00573055"/>
  </w:style>
  <w:style w:type="character" w:customStyle="1" w:styleId="text">
    <w:name w:val="text"/>
    <w:basedOn w:val="a0"/>
    <w:rsid w:val="00573055"/>
  </w:style>
  <w:style w:type="character" w:customStyle="1" w:styleId="textitalics">
    <w:name w:val="textitalics"/>
    <w:basedOn w:val="a0"/>
    <w:rsid w:val="006B4949"/>
  </w:style>
  <w:style w:type="character" w:customStyle="1" w:styleId="textbold">
    <w:name w:val="textbold"/>
    <w:basedOn w:val="a0"/>
    <w:rsid w:val="006B4949"/>
  </w:style>
  <w:style w:type="paragraph" w:customStyle="1" w:styleId="GraphicalAbstract">
    <w:name w:val="GraphicalAbstract"/>
    <w:basedOn w:val="a"/>
    <w:rsid w:val="00882C8F"/>
    <w:pPr>
      <w:spacing w:after="0"/>
    </w:pPr>
    <w:rPr>
      <w:rFonts w:ascii="Times New Roman" w:hAnsi="Times New Roman"/>
      <w:noProof/>
      <w:sz w:val="16"/>
      <w:szCs w:val="16"/>
      <w:lang w:eastAsia="ja-JP"/>
    </w:rPr>
  </w:style>
  <w:style w:type="character" w:styleId="ac">
    <w:name w:val="Strong"/>
    <w:uiPriority w:val="22"/>
    <w:qFormat/>
    <w:rsid w:val="00F1067B"/>
    <w:rPr>
      <w:b/>
      <w:bCs/>
    </w:rPr>
  </w:style>
  <w:style w:type="character" w:customStyle="1" w:styleId="a8">
    <w:name w:val="フッター (文字)"/>
    <w:link w:val="a7"/>
    <w:uiPriority w:val="99"/>
    <w:rsid w:val="007C0B63"/>
    <w:rPr>
      <w:rFonts w:ascii="Times" w:hAnsi="Times"/>
      <w:sz w:val="24"/>
      <w:lang w:eastAsia="en-US"/>
    </w:rPr>
  </w:style>
  <w:style w:type="paragraph" w:styleId="ad">
    <w:name w:val="Balloon Text"/>
    <w:basedOn w:val="a"/>
    <w:link w:val="ae"/>
    <w:rsid w:val="007C0B63"/>
    <w:pPr>
      <w:spacing w:after="0"/>
    </w:pPr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7C0B63"/>
    <w:rPr>
      <w:rFonts w:ascii="Arial" w:eastAsia="ＭＳ ゴシック" w:hAnsi="Arial" w:cs="Times New Roman"/>
      <w:sz w:val="18"/>
      <w:szCs w:val="18"/>
      <w:lang w:eastAsia="en-US"/>
    </w:rPr>
  </w:style>
  <w:style w:type="table" w:styleId="af">
    <w:name w:val="Table Grid"/>
    <w:basedOn w:val="a1"/>
    <w:rsid w:val="00F53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uiPriority w:val="99"/>
    <w:rsid w:val="00B702AE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B702AE"/>
    <w:pPr>
      <w:jc w:val="left"/>
    </w:pPr>
  </w:style>
  <w:style w:type="character" w:customStyle="1" w:styleId="af2">
    <w:name w:val="コメント文字列 (文字)"/>
    <w:link w:val="af1"/>
    <w:uiPriority w:val="99"/>
    <w:rsid w:val="00B702AE"/>
    <w:rPr>
      <w:rFonts w:ascii="Times" w:hAnsi="Times"/>
      <w:sz w:val="24"/>
      <w:lang w:eastAsia="en-US"/>
    </w:rPr>
  </w:style>
  <w:style w:type="paragraph" w:styleId="af3">
    <w:name w:val="annotation subject"/>
    <w:basedOn w:val="af1"/>
    <w:next w:val="af1"/>
    <w:link w:val="af4"/>
    <w:rsid w:val="00B702AE"/>
    <w:rPr>
      <w:b/>
      <w:bCs/>
    </w:rPr>
  </w:style>
  <w:style w:type="character" w:customStyle="1" w:styleId="af4">
    <w:name w:val="コメント内容 (文字)"/>
    <w:link w:val="af3"/>
    <w:rsid w:val="00B702AE"/>
    <w:rPr>
      <w:rFonts w:ascii="Times" w:hAnsi="Times"/>
      <w:b/>
      <w:bCs/>
      <w:sz w:val="24"/>
      <w:lang w:eastAsia="en-US"/>
    </w:rPr>
  </w:style>
  <w:style w:type="character" w:customStyle="1" w:styleId="81">
    <w:name w:val="表 (モノトーン)  81"/>
    <w:uiPriority w:val="99"/>
    <w:semiHidden/>
    <w:rsid w:val="006F6A8D"/>
    <w:rPr>
      <w:color w:val="808080"/>
    </w:rPr>
  </w:style>
  <w:style w:type="paragraph" w:customStyle="1" w:styleId="131">
    <w:name w:val="表 (青) 131"/>
    <w:basedOn w:val="a"/>
    <w:uiPriority w:val="1"/>
    <w:qFormat/>
    <w:rsid w:val="00BB2D96"/>
    <w:pPr>
      <w:widowControl w:val="0"/>
      <w:autoSpaceDE w:val="0"/>
      <w:autoSpaceDN w:val="0"/>
      <w:adjustRightInd w:val="0"/>
      <w:spacing w:after="0"/>
      <w:jc w:val="left"/>
    </w:pPr>
    <w:rPr>
      <w:rFonts w:ascii="Times New Roman" w:hAnsi="Times New Roman"/>
      <w:szCs w:val="24"/>
      <w:lang w:eastAsia="ja-JP"/>
    </w:rPr>
  </w:style>
  <w:style w:type="paragraph" w:customStyle="1" w:styleId="08ArticleText">
    <w:name w:val="08 Article Text"/>
    <w:basedOn w:val="a"/>
    <w:link w:val="08ArticleTextChar"/>
    <w:uiPriority w:val="99"/>
    <w:rsid w:val="00A52DE0"/>
    <w:pPr>
      <w:tabs>
        <w:tab w:val="left" w:pos="284"/>
      </w:tabs>
      <w:spacing w:after="0" w:line="240" w:lineRule="exact"/>
    </w:pPr>
    <w:rPr>
      <w:rFonts w:ascii="Times New Roman" w:hAnsi="Times New Roman"/>
      <w:w w:val="108"/>
      <w:sz w:val="18"/>
      <w:szCs w:val="18"/>
      <w:lang w:eastAsia="ja-JP"/>
    </w:rPr>
  </w:style>
  <w:style w:type="character" w:customStyle="1" w:styleId="08ArticleTextChar">
    <w:name w:val="08 Article Text Char"/>
    <w:link w:val="08ArticleText"/>
    <w:uiPriority w:val="99"/>
    <w:locked/>
    <w:rsid w:val="00A52DE0"/>
    <w:rPr>
      <w:rFonts w:ascii="Times New Roman" w:hAnsi="Times New Roman"/>
      <w:w w:val="108"/>
      <w:sz w:val="18"/>
      <w:szCs w:val="18"/>
    </w:rPr>
  </w:style>
  <w:style w:type="paragraph" w:styleId="af5">
    <w:name w:val="Revision"/>
    <w:hidden/>
    <w:uiPriority w:val="99"/>
    <w:semiHidden/>
    <w:rsid w:val="00230265"/>
    <w:rPr>
      <w:rFonts w:ascii="Times" w:hAnsi="Times"/>
      <w:sz w:val="24"/>
      <w:lang w:eastAsia="en-US"/>
    </w:rPr>
  </w:style>
  <w:style w:type="character" w:customStyle="1" w:styleId="1">
    <w:name w:val="未解決のメンション1"/>
    <w:uiPriority w:val="99"/>
    <w:semiHidden/>
    <w:unhideWhenUsed/>
    <w:rsid w:val="002574F4"/>
    <w:rPr>
      <w:color w:val="605E5C"/>
      <w:shd w:val="clear" w:color="auto" w:fill="E1DFDD"/>
    </w:rPr>
  </w:style>
  <w:style w:type="paragraph" w:customStyle="1" w:styleId="RSCF02FootnotestoTitleAuthors">
    <w:name w:val="RSC F02 Footnotes to Title/Authors"/>
    <w:basedOn w:val="a"/>
    <w:link w:val="RSCF02FootnotestoTitleAuthorsChar"/>
    <w:qFormat/>
    <w:rsid w:val="002574F4"/>
    <w:pPr>
      <w:tabs>
        <w:tab w:val="left" w:pos="284"/>
      </w:tabs>
      <w:spacing w:after="0"/>
      <w:suppressOverlap/>
    </w:pPr>
    <w:rPr>
      <w:rFonts w:ascii="Calibri" w:hAnsi="Calibri"/>
      <w:w w:val="105"/>
      <w:sz w:val="14"/>
      <w:szCs w:val="14"/>
      <w:lang w:val="en-GB"/>
    </w:rPr>
  </w:style>
  <w:style w:type="character" w:customStyle="1" w:styleId="RSCF02FootnotestoTitleAuthorsChar">
    <w:name w:val="RSC F02 Footnotes to Title/Authors Char"/>
    <w:link w:val="RSCF02FootnotestoTitleAuthors"/>
    <w:rsid w:val="002574F4"/>
    <w:rPr>
      <w:rFonts w:ascii="Calibri" w:hAnsi="Calibri"/>
      <w:w w:val="105"/>
      <w:sz w:val="14"/>
      <w:szCs w:val="14"/>
      <w:lang w:val="en-GB" w:eastAsia="en-US"/>
    </w:rPr>
  </w:style>
  <w:style w:type="character" w:customStyle="1" w:styleId="st">
    <w:name w:val="st"/>
    <w:rsid w:val="000B7C00"/>
  </w:style>
  <w:style w:type="paragraph" w:styleId="Web">
    <w:name w:val="Normal (Web)"/>
    <w:basedOn w:val="a"/>
    <w:uiPriority w:val="99"/>
    <w:unhideWhenUsed/>
    <w:rsid w:val="00D56E23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Cs w:val="24"/>
      <w:lang w:eastAsia="ja-JP"/>
    </w:rPr>
  </w:style>
  <w:style w:type="character" w:styleId="af6">
    <w:name w:val="Emphasis"/>
    <w:uiPriority w:val="20"/>
    <w:qFormat/>
    <w:rsid w:val="00357005"/>
    <w:rPr>
      <w:i/>
      <w:iCs/>
    </w:rPr>
  </w:style>
  <w:style w:type="character" w:customStyle="1" w:styleId="h6">
    <w:name w:val="h6"/>
    <w:rsid w:val="00C10660"/>
  </w:style>
  <w:style w:type="character" w:customStyle="1" w:styleId="highlight">
    <w:name w:val="highlight"/>
    <w:rsid w:val="00454C3F"/>
  </w:style>
  <w:style w:type="table" w:styleId="2">
    <w:name w:val="Plain Table 2"/>
    <w:basedOn w:val="a1"/>
    <w:uiPriority w:val="42"/>
    <w:rsid w:val="00F46F8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">
    <w:name w:val="Plain Table 4"/>
    <w:basedOn w:val="a1"/>
    <w:uiPriority w:val="44"/>
    <w:rsid w:val="00F46F8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7">
    <w:name w:val="caption"/>
    <w:basedOn w:val="a"/>
    <w:next w:val="a"/>
    <w:unhideWhenUsed/>
    <w:qFormat/>
    <w:rsid w:val="0067061D"/>
    <w:rPr>
      <w:b/>
      <w:bCs/>
      <w:sz w:val="20"/>
    </w:rPr>
  </w:style>
  <w:style w:type="table" w:styleId="af8">
    <w:name w:val="Grid Table Light"/>
    <w:basedOn w:val="a1"/>
    <w:uiPriority w:val="40"/>
    <w:rsid w:val="0021140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9">
    <w:name w:val="List Paragraph"/>
    <w:basedOn w:val="a"/>
    <w:uiPriority w:val="34"/>
    <w:qFormat/>
    <w:rsid w:val="00031309"/>
    <w:pPr>
      <w:widowControl w:val="0"/>
      <w:spacing w:after="0"/>
      <w:ind w:leftChars="400" w:left="800"/>
    </w:pPr>
    <w:rPr>
      <w:rFonts w:ascii="Century" w:hAnsi="Century"/>
      <w:kern w:val="2"/>
      <w:szCs w:val="24"/>
      <w:lang w:eastAsia="ja-JP"/>
    </w:rPr>
  </w:style>
  <w:style w:type="character" w:customStyle="1" w:styleId="italic">
    <w:name w:val="italic"/>
    <w:basedOn w:val="a0"/>
    <w:rsid w:val="0046425D"/>
  </w:style>
  <w:style w:type="character" w:customStyle="1" w:styleId="graphictitle">
    <w:name w:val="graphic_title"/>
    <w:basedOn w:val="a0"/>
    <w:rsid w:val="00273D82"/>
  </w:style>
  <w:style w:type="character" w:customStyle="1" w:styleId="20">
    <w:name w:val="未解決のメンション2"/>
    <w:basedOn w:val="a0"/>
    <w:uiPriority w:val="99"/>
    <w:semiHidden/>
    <w:unhideWhenUsed/>
    <w:rsid w:val="009C28C2"/>
    <w:rPr>
      <w:color w:val="605E5C"/>
      <w:shd w:val="clear" w:color="auto" w:fill="E1DFDD"/>
    </w:rPr>
  </w:style>
  <w:style w:type="paragraph" w:customStyle="1" w:styleId="RSCB02ArticleText">
    <w:name w:val="RSC B02 Article Text"/>
    <w:basedOn w:val="a"/>
    <w:link w:val="RSCB02ArticleTextChar"/>
    <w:qFormat/>
    <w:rsid w:val="00AA5E63"/>
    <w:pPr>
      <w:tabs>
        <w:tab w:val="left" w:pos="284"/>
      </w:tabs>
      <w:spacing w:after="0" w:line="240" w:lineRule="exact"/>
    </w:pPr>
    <w:rPr>
      <w:rFonts w:asciiTheme="minorHAnsi" w:eastAsiaTheme="minorEastAsia" w:hAnsiTheme="minorHAnsi"/>
      <w:w w:val="108"/>
      <w:sz w:val="18"/>
      <w:szCs w:val="18"/>
      <w:lang w:val="en-GB"/>
    </w:rPr>
  </w:style>
  <w:style w:type="character" w:customStyle="1" w:styleId="RSCB02ArticleTextChar">
    <w:name w:val="RSC B02 Article Text Char"/>
    <w:basedOn w:val="a0"/>
    <w:link w:val="RSCB02ArticleText"/>
    <w:rsid w:val="00AA5E63"/>
    <w:rPr>
      <w:rFonts w:asciiTheme="minorHAnsi" w:eastAsiaTheme="minorEastAsia" w:hAnsiTheme="minorHAnsi"/>
      <w:w w:val="108"/>
      <w:sz w:val="18"/>
      <w:szCs w:val="18"/>
      <w:lang w:val="en-GB" w:eastAsia="en-US"/>
    </w:rPr>
  </w:style>
  <w:style w:type="character" w:customStyle="1" w:styleId="TAMainText0">
    <w:name w:val="TA_Main_Text (文字)"/>
    <w:basedOn w:val="a0"/>
    <w:link w:val="TAMainText"/>
    <w:rsid w:val="001C422B"/>
    <w:rPr>
      <w:rFonts w:ascii="Times" w:hAnsi="Times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4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My%20Documents\My%20MANUSCRIPTS\02Macro_Cyclic_Diffusion\mantemp_ACStemplateMSW2000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76A3B-1F6A-4474-A502-57D9EE4BC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mantemp_ACStemplateMSW2000.dot</Template>
  <TotalTime>13</TotalTime>
  <Pages>4</Pages>
  <Words>395</Words>
  <Characters>2258</Characters>
  <Application>Microsoft Office Word</Application>
  <DocSecurity>0</DocSecurity>
  <Lines>18</Lines>
  <Paragraphs>5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Template for Electronic Submission to ACS Journals</vt:lpstr>
      <vt:lpstr>Template for Electronic Submission to ACS Journals</vt:lpstr>
      <vt:lpstr>Template for Electronic Submission to ACS Journals</vt:lpstr>
    </vt:vector>
  </TitlesOfParts>
  <Company>ACS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Daisuke Kawaguchi</dc:creator>
  <cp:keywords/>
  <dc:description/>
  <cp:lastModifiedBy>Daisuke Kawaguchi</cp:lastModifiedBy>
  <cp:revision>6</cp:revision>
  <cp:lastPrinted>2020-08-25T08:46:00Z</cp:lastPrinted>
  <dcterms:created xsi:type="dcterms:W3CDTF">2020-10-26T09:01:00Z</dcterms:created>
  <dcterms:modified xsi:type="dcterms:W3CDTF">2020-10-26T13:10:00Z</dcterms:modified>
</cp:coreProperties>
</file>