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E29B3F" w14:textId="5B81C069" w:rsidR="008C73F5" w:rsidRPr="00893D27" w:rsidRDefault="008C73F5">
      <w:pPr>
        <w:rPr>
          <w:rFonts w:ascii="Times New Roman" w:hAnsi="Times New Roman" w:cs="Times New Roman"/>
          <w:b/>
          <w:bCs/>
        </w:rPr>
      </w:pPr>
      <w:bookmarkStart w:id="0" w:name="_Hlk74638768"/>
      <w:bookmarkStart w:id="1" w:name="_Hlk72738600"/>
      <w:r w:rsidRPr="00893D27">
        <w:rPr>
          <w:rFonts w:ascii="Times New Roman" w:hAnsi="Times New Roman" w:cs="Times New Roman"/>
          <w:b/>
          <w:bCs/>
        </w:rPr>
        <w:t>A population-based</w:t>
      </w:r>
      <w:r w:rsidR="00DE4962">
        <w:rPr>
          <w:rFonts w:ascii="Times New Roman" w:hAnsi="Times New Roman" w:cs="Times New Roman"/>
          <w:b/>
          <w:bCs/>
        </w:rPr>
        <w:t xml:space="preserve"> </w:t>
      </w:r>
      <w:r w:rsidR="00B13219" w:rsidRPr="00893D27">
        <w:rPr>
          <w:rFonts w:ascii="Times New Roman" w:hAnsi="Times New Roman" w:cs="Times New Roman"/>
          <w:b/>
          <w:bCs/>
        </w:rPr>
        <w:t xml:space="preserve">cohort </w:t>
      </w:r>
      <w:r w:rsidRPr="00893D27">
        <w:rPr>
          <w:rFonts w:ascii="Times New Roman" w:hAnsi="Times New Roman" w:cs="Times New Roman"/>
          <w:b/>
          <w:bCs/>
        </w:rPr>
        <w:t>study of the epidemiology of light-chain amyloidosis</w:t>
      </w:r>
      <w:r w:rsidR="00B13219" w:rsidRPr="00893D27">
        <w:rPr>
          <w:rFonts w:ascii="Times New Roman" w:hAnsi="Times New Roman" w:cs="Times New Roman"/>
          <w:b/>
          <w:bCs/>
        </w:rPr>
        <w:t xml:space="preserve"> in Taiwan </w:t>
      </w:r>
    </w:p>
    <w:bookmarkEnd w:id="0"/>
    <w:p w14:paraId="5D013F98" w14:textId="18B4D8C4" w:rsidR="0055795F" w:rsidRPr="00893D27" w:rsidRDefault="0055795F" w:rsidP="0055795F">
      <w:pPr>
        <w:rPr>
          <w:rFonts w:ascii="Times New Roman" w:hAnsi="Times New Roman" w:cs="Times New Roman"/>
        </w:rPr>
      </w:pPr>
      <w:r w:rsidRPr="00893D27">
        <w:rPr>
          <w:rFonts w:ascii="Times New Roman" w:hAnsi="Times New Roman" w:cs="Times New Roman"/>
        </w:rPr>
        <w:t xml:space="preserve">Hsin-An Hou, </w:t>
      </w:r>
      <w:r>
        <w:rPr>
          <w:rFonts w:ascii="Times New Roman" w:hAnsi="Times New Roman" w:cs="Times New Roman"/>
        </w:rPr>
        <w:t>Chao-Hsiun</w:t>
      </w:r>
      <w:r w:rsidRPr="00893D27">
        <w:rPr>
          <w:rFonts w:ascii="Times New Roman" w:hAnsi="Times New Roman" w:cs="Times New Roman"/>
        </w:rPr>
        <w:t xml:space="preserve"> Tang, Choo Hua Goh, Shih-Pei Shen, </w:t>
      </w:r>
      <w:r w:rsidRPr="00712A9A">
        <w:rPr>
          <w:rFonts w:ascii="Times New Roman" w:hAnsi="Times New Roman" w:cs="Times New Roman"/>
        </w:rPr>
        <w:t>Kuan-Chi</w:t>
      </w:r>
      <w:r>
        <w:rPr>
          <w:rFonts w:ascii="Times New Roman" w:hAnsi="Times New Roman" w:cs="Times New Roman"/>
        </w:rPr>
        <w:t>h</w:t>
      </w:r>
      <w:r w:rsidRPr="00712A9A">
        <w:rPr>
          <w:rFonts w:ascii="Times New Roman" w:hAnsi="Times New Roman" w:cs="Times New Roman"/>
        </w:rPr>
        <w:t xml:space="preserve"> Huan</w:t>
      </w:r>
      <w:r>
        <w:rPr>
          <w:rFonts w:ascii="Times New Roman" w:hAnsi="Times New Roman" w:cs="Times New Roman"/>
        </w:rPr>
        <w:t>g</w:t>
      </w:r>
      <w:r w:rsidRPr="0080713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vertAlign w:val="superscript"/>
        </w:rPr>
        <w:t xml:space="preserve"> </w:t>
      </w:r>
      <w:r w:rsidRPr="00893D27">
        <w:rPr>
          <w:rFonts w:ascii="Times New Roman" w:hAnsi="Times New Roman" w:cs="Times New Roman"/>
        </w:rPr>
        <w:t>Hong Qiu,</w:t>
      </w:r>
      <w:r>
        <w:rPr>
          <w:rFonts w:ascii="Times New Roman" w:hAnsi="Times New Roman" w:cs="Times New Roman"/>
        </w:rPr>
        <w:t xml:space="preserve"> Sarah Siggins, Lee Anne Rothwell, </w:t>
      </w:r>
      <w:r w:rsidRPr="00893D27">
        <w:rPr>
          <w:rFonts w:ascii="Times New Roman" w:hAnsi="Times New Roman" w:cs="Times New Roman"/>
        </w:rPr>
        <w:t>Yanfang Liu</w:t>
      </w:r>
    </w:p>
    <w:p w14:paraId="5E92D7DE" w14:textId="49C64BD1" w:rsidR="0087283B" w:rsidRDefault="003E0F3E" w:rsidP="0087283B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7283B">
        <w:rPr>
          <w:rFonts w:ascii="Times New Roman" w:hAnsi="Times New Roman" w:cs="Times New Roman"/>
          <w:b/>
          <w:bCs/>
          <w:sz w:val="24"/>
          <w:szCs w:val="24"/>
        </w:rPr>
        <w:t>Supplementary Material</w:t>
      </w:r>
    </w:p>
    <w:p w14:paraId="41FC6B53" w14:textId="07BAA464" w:rsidR="00610216" w:rsidRDefault="00610216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502DB03F" w14:textId="77777777" w:rsidR="00FC382D" w:rsidRDefault="00FC382D" w:rsidP="00FC382D">
      <w:pPr>
        <w:rPr>
          <w:b/>
          <w:bCs/>
        </w:rPr>
        <w:sectPr w:rsidR="00FC382D" w:rsidSect="00331261">
          <w:headerReference w:type="default" r:id="rId8"/>
          <w:footerReference w:type="default" r:id="rId9"/>
          <w:pgSz w:w="12240" w:h="15840"/>
          <w:pgMar w:top="1440" w:right="1440" w:bottom="1440" w:left="1440" w:header="709" w:footer="709" w:gutter="0"/>
          <w:cols w:space="708"/>
          <w:docGrid w:linePitch="360"/>
        </w:sectPr>
      </w:pPr>
    </w:p>
    <w:p w14:paraId="704FAC19" w14:textId="06B2104F" w:rsidR="000E29D2" w:rsidRPr="00893D27" w:rsidRDefault="000E29D2" w:rsidP="000E29D2">
      <w:pPr>
        <w:rPr>
          <w:rFonts w:ascii="Times New Roman" w:hAnsi="Times New Roman" w:cs="Times New Roman"/>
        </w:rPr>
      </w:pPr>
      <w:r w:rsidRPr="00893D27">
        <w:rPr>
          <w:rFonts w:ascii="Times New Roman" w:hAnsi="Times New Roman" w:cs="Times New Roman"/>
          <w:b/>
          <w:bCs/>
        </w:rPr>
        <w:lastRenderedPageBreak/>
        <w:t xml:space="preserve">Table </w:t>
      </w:r>
      <w:r>
        <w:rPr>
          <w:rFonts w:ascii="Times New Roman" w:hAnsi="Times New Roman" w:cs="Times New Roman"/>
          <w:b/>
          <w:bCs/>
        </w:rPr>
        <w:t>S</w:t>
      </w:r>
      <w:r w:rsidRPr="00893D27">
        <w:rPr>
          <w:rFonts w:ascii="Times New Roman" w:hAnsi="Times New Roman" w:cs="Times New Roman"/>
          <w:b/>
          <w:bCs/>
        </w:rPr>
        <w:t>1</w:t>
      </w:r>
      <w:r w:rsidRPr="00893D27">
        <w:rPr>
          <w:rFonts w:ascii="Times New Roman" w:hAnsi="Times New Roman" w:cs="Times New Roman"/>
        </w:rPr>
        <w:tab/>
      </w:r>
      <w:r w:rsidRPr="00893D27">
        <w:rPr>
          <w:rFonts w:ascii="Times New Roman" w:hAnsi="Times New Roman" w:cs="Times New Roman"/>
        </w:rPr>
        <w:tab/>
        <w:t>Demographic and clinical characteristics of patients with newly diagnosed AL amyloidosis (Taiwan, 2016-2019)</w:t>
      </w:r>
    </w:p>
    <w:tbl>
      <w:tblPr>
        <w:tblW w:w="5035" w:type="pct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39"/>
        <w:gridCol w:w="771"/>
        <w:gridCol w:w="992"/>
        <w:gridCol w:w="992"/>
        <w:gridCol w:w="997"/>
        <w:gridCol w:w="992"/>
        <w:gridCol w:w="994"/>
        <w:gridCol w:w="994"/>
        <w:gridCol w:w="994"/>
        <w:gridCol w:w="992"/>
        <w:gridCol w:w="994"/>
      </w:tblGrid>
      <w:tr w:rsidR="000E29D2" w:rsidRPr="00893D27" w14:paraId="5A46C7E8" w14:textId="77777777" w:rsidTr="000E0D83">
        <w:tc>
          <w:tcPr>
            <w:tcW w:w="1279" w:type="pct"/>
            <w:tcBorders>
              <w:bottom w:val="nil"/>
            </w:tcBorders>
            <w:shd w:val="clear" w:color="auto" w:fill="auto"/>
            <w:noWrap/>
            <w:vAlign w:val="bottom"/>
          </w:tcPr>
          <w:p w14:paraId="3B8A2BA0" w14:textId="77777777" w:rsidR="000E29D2" w:rsidRPr="00893D27" w:rsidRDefault="000E29D2" w:rsidP="000E0D8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5" w:type="pct"/>
            <w:gridSpan w:val="2"/>
            <w:tcBorders>
              <w:bottom w:val="nil"/>
            </w:tcBorders>
          </w:tcPr>
          <w:p w14:paraId="3EB86C5F" w14:textId="77777777" w:rsidR="000E29D2" w:rsidRPr="00893D27" w:rsidRDefault="000E29D2" w:rsidP="000E0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93D27">
              <w:rPr>
                <w:rFonts w:ascii="Times New Roman" w:eastAsia="Times New Roman" w:hAnsi="Times New Roman" w:cs="Times New Roman"/>
                <w:b/>
                <w:bCs/>
              </w:rPr>
              <w:t>Total (N=841)</w:t>
            </w:r>
          </w:p>
        </w:tc>
        <w:tc>
          <w:tcPr>
            <w:tcW w:w="762" w:type="pct"/>
            <w:gridSpan w:val="2"/>
            <w:tcBorders>
              <w:bottom w:val="nil"/>
            </w:tcBorders>
          </w:tcPr>
          <w:p w14:paraId="44224AC8" w14:textId="77777777" w:rsidR="000E29D2" w:rsidRPr="00893D27" w:rsidRDefault="000E29D2" w:rsidP="000E0D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93D27">
              <w:rPr>
                <w:rFonts w:ascii="Times New Roman" w:hAnsi="Times New Roman" w:cs="Times New Roman"/>
                <w:b/>
                <w:bCs/>
              </w:rPr>
              <w:t xml:space="preserve">2016 </w:t>
            </w:r>
            <w:r w:rsidRPr="00893D27">
              <w:rPr>
                <w:rFonts w:ascii="Times New Roman" w:eastAsia="Times New Roman" w:hAnsi="Times New Roman" w:cs="Times New Roman"/>
                <w:b/>
                <w:bCs/>
              </w:rPr>
              <w:t>(N=199)</w:t>
            </w:r>
          </w:p>
        </w:tc>
        <w:tc>
          <w:tcPr>
            <w:tcW w:w="761" w:type="pct"/>
            <w:gridSpan w:val="2"/>
            <w:tcBorders>
              <w:bottom w:val="nil"/>
            </w:tcBorders>
          </w:tcPr>
          <w:p w14:paraId="729BC56D" w14:textId="77777777" w:rsidR="000E29D2" w:rsidRPr="00893D27" w:rsidRDefault="000E29D2" w:rsidP="000E0D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93D27">
              <w:rPr>
                <w:rFonts w:ascii="Times New Roman" w:hAnsi="Times New Roman" w:cs="Times New Roman"/>
                <w:b/>
                <w:bCs/>
              </w:rPr>
              <w:t xml:space="preserve">2017 </w:t>
            </w:r>
            <w:r w:rsidRPr="00893D27">
              <w:rPr>
                <w:rFonts w:ascii="Times New Roman" w:eastAsia="Times New Roman" w:hAnsi="Times New Roman" w:cs="Times New Roman"/>
                <w:b/>
                <w:bCs/>
              </w:rPr>
              <w:t>(N=230)</w:t>
            </w:r>
          </w:p>
        </w:tc>
        <w:tc>
          <w:tcPr>
            <w:tcW w:w="762" w:type="pct"/>
            <w:gridSpan w:val="2"/>
            <w:tcBorders>
              <w:bottom w:val="nil"/>
            </w:tcBorders>
          </w:tcPr>
          <w:p w14:paraId="5CF1E094" w14:textId="77777777" w:rsidR="000E29D2" w:rsidRPr="00893D27" w:rsidRDefault="000E29D2" w:rsidP="000E0D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93D27">
              <w:rPr>
                <w:rFonts w:ascii="Times New Roman" w:hAnsi="Times New Roman" w:cs="Times New Roman"/>
                <w:b/>
                <w:bCs/>
              </w:rPr>
              <w:t xml:space="preserve">2018 </w:t>
            </w:r>
            <w:r w:rsidRPr="00893D27">
              <w:rPr>
                <w:rFonts w:ascii="Times New Roman" w:eastAsia="Times New Roman" w:hAnsi="Times New Roman" w:cs="Times New Roman"/>
                <w:b/>
                <w:bCs/>
              </w:rPr>
              <w:t>(N=</w:t>
            </w:r>
            <w:r w:rsidRPr="00893D27">
              <w:rPr>
                <w:rFonts w:ascii="Times New Roman" w:hAnsi="Times New Roman" w:cs="Times New Roman"/>
                <w:b/>
                <w:bCs/>
              </w:rPr>
              <w:t>216</w:t>
            </w:r>
            <w:r w:rsidRPr="00893D27">
              <w:rPr>
                <w:rFonts w:ascii="Times New Roman" w:eastAsia="Times New Roman" w:hAnsi="Times New Roman" w:cs="Times New Roman"/>
                <w:b/>
                <w:bCs/>
              </w:rPr>
              <w:t>)</w:t>
            </w:r>
          </w:p>
        </w:tc>
        <w:tc>
          <w:tcPr>
            <w:tcW w:w="761" w:type="pct"/>
            <w:gridSpan w:val="2"/>
            <w:tcBorders>
              <w:bottom w:val="nil"/>
            </w:tcBorders>
          </w:tcPr>
          <w:p w14:paraId="464182E1" w14:textId="77777777" w:rsidR="000E29D2" w:rsidRPr="00893D27" w:rsidRDefault="000E29D2" w:rsidP="000E0D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93D27">
              <w:rPr>
                <w:rFonts w:ascii="Times New Roman" w:hAnsi="Times New Roman" w:cs="Times New Roman"/>
                <w:b/>
                <w:bCs/>
              </w:rPr>
              <w:t xml:space="preserve">2019 </w:t>
            </w:r>
            <w:r w:rsidRPr="00893D27">
              <w:rPr>
                <w:rFonts w:ascii="Times New Roman" w:eastAsia="Times New Roman" w:hAnsi="Times New Roman" w:cs="Times New Roman"/>
                <w:b/>
                <w:bCs/>
              </w:rPr>
              <w:t>(N=196)</w:t>
            </w:r>
          </w:p>
        </w:tc>
      </w:tr>
      <w:tr w:rsidR="000E29D2" w:rsidRPr="00893D27" w14:paraId="68A064D9" w14:textId="77777777" w:rsidTr="000E0D83">
        <w:tc>
          <w:tcPr>
            <w:tcW w:w="1279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86FE4C6" w14:textId="77777777" w:rsidR="000E29D2" w:rsidRPr="00893D27" w:rsidRDefault="000E29D2" w:rsidP="000E0D8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5" w:type="pct"/>
            <w:tcBorders>
              <w:top w:val="nil"/>
              <w:bottom w:val="single" w:sz="4" w:space="0" w:color="auto"/>
            </w:tcBorders>
          </w:tcPr>
          <w:p w14:paraId="27A86370" w14:textId="77777777" w:rsidR="000E29D2" w:rsidRPr="00893D27" w:rsidRDefault="000E29D2" w:rsidP="000E0D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93D27">
              <w:rPr>
                <w:rFonts w:ascii="Times New Roman" w:hAnsi="Times New Roman" w:cs="Times New Roman"/>
                <w:b/>
                <w:bCs/>
              </w:rPr>
              <w:t>N</w:t>
            </w:r>
          </w:p>
        </w:tc>
        <w:tc>
          <w:tcPr>
            <w:tcW w:w="380" w:type="pct"/>
            <w:tcBorders>
              <w:top w:val="nil"/>
              <w:bottom w:val="single" w:sz="4" w:space="0" w:color="auto"/>
            </w:tcBorders>
          </w:tcPr>
          <w:p w14:paraId="01FB7B8F" w14:textId="77777777" w:rsidR="000E29D2" w:rsidRPr="00893D27" w:rsidRDefault="000E29D2" w:rsidP="000E0D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93D27">
              <w:rPr>
                <w:rFonts w:ascii="Times New Roman" w:eastAsia="Times New Roman" w:hAnsi="Times New Roman" w:cs="Times New Roman"/>
                <w:b/>
                <w:bCs/>
              </w:rPr>
              <w:t>%</w:t>
            </w:r>
          </w:p>
        </w:tc>
        <w:tc>
          <w:tcPr>
            <w:tcW w:w="380" w:type="pct"/>
            <w:tcBorders>
              <w:top w:val="nil"/>
              <w:bottom w:val="single" w:sz="4" w:space="0" w:color="auto"/>
            </w:tcBorders>
          </w:tcPr>
          <w:p w14:paraId="27BFD572" w14:textId="77777777" w:rsidR="000E29D2" w:rsidRPr="00893D27" w:rsidRDefault="000E29D2" w:rsidP="000E0D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93D27">
              <w:rPr>
                <w:rFonts w:ascii="Times New Roman" w:eastAsia="Times New Roman" w:hAnsi="Times New Roman" w:cs="Times New Roman"/>
                <w:b/>
                <w:bCs/>
              </w:rPr>
              <w:t>N</w:t>
            </w:r>
          </w:p>
        </w:tc>
        <w:tc>
          <w:tcPr>
            <w:tcW w:w="382" w:type="pct"/>
            <w:tcBorders>
              <w:top w:val="nil"/>
              <w:bottom w:val="single" w:sz="4" w:space="0" w:color="auto"/>
            </w:tcBorders>
          </w:tcPr>
          <w:p w14:paraId="056C4E9C" w14:textId="77777777" w:rsidR="000E29D2" w:rsidRPr="00893D27" w:rsidRDefault="000E29D2" w:rsidP="000E0D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93D27">
              <w:rPr>
                <w:rFonts w:ascii="Times New Roman" w:eastAsia="Times New Roman" w:hAnsi="Times New Roman" w:cs="Times New Roman"/>
                <w:b/>
                <w:bCs/>
              </w:rPr>
              <w:t>%</w:t>
            </w:r>
          </w:p>
        </w:tc>
        <w:tc>
          <w:tcPr>
            <w:tcW w:w="380" w:type="pct"/>
            <w:tcBorders>
              <w:top w:val="nil"/>
              <w:bottom w:val="single" w:sz="4" w:space="0" w:color="auto"/>
            </w:tcBorders>
          </w:tcPr>
          <w:p w14:paraId="27107923" w14:textId="77777777" w:rsidR="000E29D2" w:rsidRPr="00893D27" w:rsidRDefault="000E29D2" w:rsidP="000E0D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93D27">
              <w:rPr>
                <w:rFonts w:ascii="Times New Roman" w:eastAsia="Times New Roman" w:hAnsi="Times New Roman" w:cs="Times New Roman"/>
                <w:b/>
                <w:bCs/>
              </w:rPr>
              <w:t>N</w:t>
            </w:r>
          </w:p>
        </w:tc>
        <w:tc>
          <w:tcPr>
            <w:tcW w:w="381" w:type="pct"/>
            <w:tcBorders>
              <w:top w:val="nil"/>
              <w:bottom w:val="single" w:sz="4" w:space="0" w:color="auto"/>
            </w:tcBorders>
          </w:tcPr>
          <w:p w14:paraId="3E03EB9D" w14:textId="77777777" w:rsidR="000E29D2" w:rsidRPr="00893D27" w:rsidRDefault="000E29D2" w:rsidP="000E0D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93D27">
              <w:rPr>
                <w:rFonts w:ascii="Times New Roman" w:eastAsia="Times New Roman" w:hAnsi="Times New Roman" w:cs="Times New Roman"/>
                <w:b/>
                <w:bCs/>
              </w:rPr>
              <w:t>%</w:t>
            </w:r>
          </w:p>
        </w:tc>
        <w:tc>
          <w:tcPr>
            <w:tcW w:w="381" w:type="pct"/>
            <w:tcBorders>
              <w:top w:val="nil"/>
              <w:bottom w:val="single" w:sz="4" w:space="0" w:color="auto"/>
            </w:tcBorders>
          </w:tcPr>
          <w:p w14:paraId="3772ACD8" w14:textId="77777777" w:rsidR="000E29D2" w:rsidRPr="00893D27" w:rsidRDefault="000E29D2" w:rsidP="000E0D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93D27">
              <w:rPr>
                <w:rFonts w:ascii="Times New Roman" w:eastAsia="Times New Roman" w:hAnsi="Times New Roman" w:cs="Times New Roman"/>
                <w:b/>
                <w:bCs/>
              </w:rPr>
              <w:t>N</w:t>
            </w:r>
          </w:p>
        </w:tc>
        <w:tc>
          <w:tcPr>
            <w:tcW w:w="381" w:type="pct"/>
            <w:tcBorders>
              <w:top w:val="nil"/>
              <w:bottom w:val="single" w:sz="4" w:space="0" w:color="auto"/>
            </w:tcBorders>
          </w:tcPr>
          <w:p w14:paraId="455DA6E5" w14:textId="77777777" w:rsidR="000E29D2" w:rsidRPr="00893D27" w:rsidRDefault="000E29D2" w:rsidP="000E0D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93D27">
              <w:rPr>
                <w:rFonts w:ascii="Times New Roman" w:eastAsia="Times New Roman" w:hAnsi="Times New Roman" w:cs="Times New Roman"/>
                <w:b/>
                <w:bCs/>
              </w:rPr>
              <w:t>%</w:t>
            </w:r>
          </w:p>
        </w:tc>
        <w:tc>
          <w:tcPr>
            <w:tcW w:w="380" w:type="pct"/>
            <w:tcBorders>
              <w:top w:val="nil"/>
              <w:bottom w:val="single" w:sz="4" w:space="0" w:color="auto"/>
            </w:tcBorders>
          </w:tcPr>
          <w:p w14:paraId="34D88385" w14:textId="77777777" w:rsidR="000E29D2" w:rsidRPr="00893D27" w:rsidRDefault="000E29D2" w:rsidP="000E0D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93D27">
              <w:rPr>
                <w:rFonts w:ascii="Times New Roman" w:eastAsia="Times New Roman" w:hAnsi="Times New Roman" w:cs="Times New Roman"/>
                <w:b/>
                <w:bCs/>
              </w:rPr>
              <w:t>N</w:t>
            </w:r>
          </w:p>
        </w:tc>
        <w:tc>
          <w:tcPr>
            <w:tcW w:w="381" w:type="pct"/>
            <w:tcBorders>
              <w:top w:val="nil"/>
              <w:bottom w:val="single" w:sz="4" w:space="0" w:color="auto"/>
            </w:tcBorders>
          </w:tcPr>
          <w:p w14:paraId="713A6778" w14:textId="77777777" w:rsidR="000E29D2" w:rsidRPr="00893D27" w:rsidRDefault="000E29D2" w:rsidP="000E0D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93D27">
              <w:rPr>
                <w:rFonts w:ascii="Times New Roman" w:eastAsia="Times New Roman" w:hAnsi="Times New Roman" w:cs="Times New Roman"/>
                <w:b/>
                <w:bCs/>
              </w:rPr>
              <w:t>%</w:t>
            </w:r>
          </w:p>
        </w:tc>
      </w:tr>
      <w:tr w:rsidR="000E29D2" w:rsidRPr="00893D27" w14:paraId="22DFCE5E" w14:textId="77777777" w:rsidTr="000E0D83">
        <w:tc>
          <w:tcPr>
            <w:tcW w:w="1279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6C49B537" w14:textId="77777777" w:rsidR="000E29D2" w:rsidRPr="00893D27" w:rsidRDefault="000E29D2" w:rsidP="000E0D8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93D27">
              <w:rPr>
                <w:rFonts w:ascii="Times New Roman" w:hAnsi="Times New Roman" w:cs="Times New Roman"/>
                <w:b/>
                <w:bCs/>
              </w:rPr>
              <w:t xml:space="preserve">Sex </w:t>
            </w:r>
          </w:p>
        </w:tc>
        <w:tc>
          <w:tcPr>
            <w:tcW w:w="295" w:type="pct"/>
            <w:tcBorders>
              <w:top w:val="single" w:sz="4" w:space="0" w:color="auto"/>
            </w:tcBorders>
          </w:tcPr>
          <w:p w14:paraId="62B9FDC2" w14:textId="77777777" w:rsidR="000E29D2" w:rsidRPr="00893D27" w:rsidRDefault="000E29D2" w:rsidP="000E0D83">
            <w:pPr>
              <w:spacing w:after="0" w:line="240" w:lineRule="auto"/>
              <w:ind w:leftChars="-6" w:hangingChars="6" w:hanging="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0" w:type="pct"/>
            <w:tcBorders>
              <w:top w:val="single" w:sz="4" w:space="0" w:color="auto"/>
            </w:tcBorders>
          </w:tcPr>
          <w:p w14:paraId="1448E235" w14:textId="77777777" w:rsidR="000E29D2" w:rsidRPr="00893D27" w:rsidRDefault="000E29D2" w:rsidP="000E0D83">
            <w:pPr>
              <w:spacing w:after="0" w:line="240" w:lineRule="auto"/>
              <w:ind w:leftChars="-6" w:hangingChars="6" w:hanging="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0" w:type="pct"/>
            <w:tcBorders>
              <w:top w:val="single" w:sz="4" w:space="0" w:color="auto"/>
            </w:tcBorders>
          </w:tcPr>
          <w:p w14:paraId="4B1ABFDA" w14:textId="77777777" w:rsidR="000E29D2" w:rsidRPr="00893D27" w:rsidRDefault="000E29D2" w:rsidP="000E0D83">
            <w:pPr>
              <w:spacing w:after="0" w:line="240" w:lineRule="auto"/>
              <w:ind w:leftChars="-6" w:hangingChars="6" w:hanging="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pct"/>
            <w:tcBorders>
              <w:top w:val="single" w:sz="4" w:space="0" w:color="auto"/>
            </w:tcBorders>
          </w:tcPr>
          <w:p w14:paraId="5C3EFBAA" w14:textId="77777777" w:rsidR="000E29D2" w:rsidRPr="00893D27" w:rsidRDefault="000E29D2" w:rsidP="000E0D83">
            <w:pPr>
              <w:spacing w:after="0" w:line="240" w:lineRule="auto"/>
              <w:ind w:leftChars="-6" w:hangingChars="6" w:hanging="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0" w:type="pct"/>
            <w:tcBorders>
              <w:top w:val="single" w:sz="4" w:space="0" w:color="auto"/>
            </w:tcBorders>
          </w:tcPr>
          <w:p w14:paraId="7749910E" w14:textId="77777777" w:rsidR="000E29D2" w:rsidRPr="00893D27" w:rsidRDefault="000E29D2" w:rsidP="000E0D83">
            <w:pPr>
              <w:spacing w:after="0" w:line="240" w:lineRule="auto"/>
              <w:ind w:leftChars="-6" w:hangingChars="6" w:hanging="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1" w:type="pct"/>
            <w:tcBorders>
              <w:top w:val="single" w:sz="4" w:space="0" w:color="auto"/>
            </w:tcBorders>
          </w:tcPr>
          <w:p w14:paraId="5C4EC04B" w14:textId="77777777" w:rsidR="000E29D2" w:rsidRPr="00893D27" w:rsidRDefault="000E29D2" w:rsidP="000E0D83">
            <w:pPr>
              <w:spacing w:after="0" w:line="240" w:lineRule="auto"/>
              <w:ind w:leftChars="-6" w:hangingChars="6" w:hanging="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1" w:type="pct"/>
            <w:tcBorders>
              <w:top w:val="single" w:sz="4" w:space="0" w:color="auto"/>
            </w:tcBorders>
          </w:tcPr>
          <w:p w14:paraId="5433E0FA" w14:textId="77777777" w:rsidR="000E29D2" w:rsidRPr="00893D27" w:rsidRDefault="000E29D2" w:rsidP="000E0D83">
            <w:pPr>
              <w:spacing w:after="0" w:line="240" w:lineRule="auto"/>
              <w:ind w:leftChars="-6" w:hangingChars="6" w:hanging="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1" w:type="pct"/>
            <w:tcBorders>
              <w:top w:val="single" w:sz="4" w:space="0" w:color="auto"/>
            </w:tcBorders>
          </w:tcPr>
          <w:p w14:paraId="654AA797" w14:textId="77777777" w:rsidR="000E29D2" w:rsidRPr="00893D27" w:rsidRDefault="000E29D2" w:rsidP="000E0D83">
            <w:pPr>
              <w:spacing w:after="0" w:line="240" w:lineRule="auto"/>
              <w:ind w:leftChars="-6" w:hangingChars="6" w:hanging="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0" w:type="pct"/>
            <w:tcBorders>
              <w:top w:val="single" w:sz="4" w:space="0" w:color="auto"/>
            </w:tcBorders>
          </w:tcPr>
          <w:p w14:paraId="7C0C44B6" w14:textId="77777777" w:rsidR="000E29D2" w:rsidRPr="00893D27" w:rsidRDefault="000E29D2" w:rsidP="000E0D83">
            <w:pPr>
              <w:spacing w:after="0" w:line="240" w:lineRule="auto"/>
              <w:ind w:leftChars="-6" w:hangingChars="6" w:hanging="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1" w:type="pct"/>
            <w:tcBorders>
              <w:top w:val="single" w:sz="4" w:space="0" w:color="auto"/>
            </w:tcBorders>
          </w:tcPr>
          <w:p w14:paraId="7DB4F9CB" w14:textId="77777777" w:rsidR="000E29D2" w:rsidRPr="00893D27" w:rsidRDefault="000E29D2" w:rsidP="000E0D83">
            <w:pPr>
              <w:spacing w:after="0" w:line="240" w:lineRule="auto"/>
              <w:ind w:leftChars="-6" w:hangingChars="6" w:hanging="1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E29D2" w:rsidRPr="00893D27" w14:paraId="43DD2C93" w14:textId="77777777" w:rsidTr="000E0D83">
        <w:tc>
          <w:tcPr>
            <w:tcW w:w="1279" w:type="pct"/>
            <w:shd w:val="clear" w:color="auto" w:fill="auto"/>
            <w:noWrap/>
            <w:vAlign w:val="bottom"/>
            <w:hideMark/>
          </w:tcPr>
          <w:p w14:paraId="7EFCBC18" w14:textId="77777777" w:rsidR="000E29D2" w:rsidRPr="00893D27" w:rsidRDefault="000E29D2" w:rsidP="000E0D83">
            <w:pPr>
              <w:spacing w:after="0" w:line="240" w:lineRule="auto"/>
              <w:ind w:firstLineChars="100" w:firstLine="220"/>
              <w:rPr>
                <w:rFonts w:ascii="Times New Roman" w:hAnsi="Times New Roman" w:cs="Times New Roman"/>
              </w:rPr>
            </w:pPr>
            <w:r w:rsidRPr="00893D27">
              <w:rPr>
                <w:rFonts w:ascii="Times New Roman" w:hAnsi="Times New Roman" w:cs="Times New Roman"/>
              </w:rPr>
              <w:t>Male</w:t>
            </w:r>
          </w:p>
        </w:tc>
        <w:tc>
          <w:tcPr>
            <w:tcW w:w="295" w:type="pct"/>
          </w:tcPr>
          <w:p w14:paraId="40C8DDA7" w14:textId="77777777" w:rsidR="000E29D2" w:rsidRPr="00893D27" w:rsidRDefault="000E29D2" w:rsidP="000E0D83">
            <w:pPr>
              <w:spacing w:after="0" w:line="240" w:lineRule="auto"/>
              <w:ind w:leftChars="-6" w:hangingChars="6" w:hanging="13"/>
              <w:jc w:val="center"/>
              <w:rPr>
                <w:rFonts w:ascii="Times New Roman" w:hAnsi="Times New Roman" w:cs="Times New Roman"/>
              </w:rPr>
            </w:pPr>
            <w:r w:rsidRPr="00893D27">
              <w:rPr>
                <w:rFonts w:ascii="Times New Roman" w:hAnsi="Times New Roman" w:cs="Times New Roman"/>
              </w:rPr>
              <w:t>494</w:t>
            </w:r>
          </w:p>
        </w:tc>
        <w:tc>
          <w:tcPr>
            <w:tcW w:w="380" w:type="pct"/>
          </w:tcPr>
          <w:p w14:paraId="74EC3019" w14:textId="77777777" w:rsidR="000E29D2" w:rsidRPr="00893D27" w:rsidRDefault="000E29D2" w:rsidP="000E0D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3D27">
              <w:rPr>
                <w:rFonts w:ascii="Times New Roman" w:hAnsi="Times New Roman" w:cs="Times New Roman"/>
              </w:rPr>
              <w:t>58.74</w:t>
            </w:r>
          </w:p>
        </w:tc>
        <w:tc>
          <w:tcPr>
            <w:tcW w:w="380" w:type="pct"/>
          </w:tcPr>
          <w:p w14:paraId="23FE2685" w14:textId="77777777" w:rsidR="000E29D2" w:rsidRPr="00893D27" w:rsidRDefault="000E29D2" w:rsidP="000E0D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3D27">
              <w:rPr>
                <w:rFonts w:ascii="Times New Roman" w:hAnsi="Times New Roman" w:cs="Times New Roman"/>
              </w:rPr>
              <w:t>124</w:t>
            </w:r>
          </w:p>
        </w:tc>
        <w:tc>
          <w:tcPr>
            <w:tcW w:w="382" w:type="pct"/>
          </w:tcPr>
          <w:p w14:paraId="68188478" w14:textId="77777777" w:rsidR="000E29D2" w:rsidRPr="00893D27" w:rsidRDefault="000E29D2" w:rsidP="000E0D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3D27">
              <w:rPr>
                <w:rFonts w:ascii="Times New Roman" w:hAnsi="Times New Roman" w:cs="Times New Roman"/>
              </w:rPr>
              <w:t>62.31</w:t>
            </w:r>
          </w:p>
        </w:tc>
        <w:tc>
          <w:tcPr>
            <w:tcW w:w="380" w:type="pct"/>
          </w:tcPr>
          <w:p w14:paraId="0F9EECBA" w14:textId="77777777" w:rsidR="000E29D2" w:rsidRPr="00893D27" w:rsidRDefault="000E29D2" w:rsidP="000E0D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3D27">
              <w:rPr>
                <w:rFonts w:ascii="Times New Roman" w:hAnsi="Times New Roman" w:cs="Times New Roman"/>
              </w:rPr>
              <w:t>138</w:t>
            </w:r>
          </w:p>
        </w:tc>
        <w:tc>
          <w:tcPr>
            <w:tcW w:w="381" w:type="pct"/>
          </w:tcPr>
          <w:p w14:paraId="5EEC5C15" w14:textId="77777777" w:rsidR="000E29D2" w:rsidRPr="00893D27" w:rsidRDefault="000E29D2" w:rsidP="000E0D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3D27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381" w:type="pct"/>
          </w:tcPr>
          <w:p w14:paraId="2C957A88" w14:textId="77777777" w:rsidR="000E29D2" w:rsidRPr="00893D27" w:rsidRDefault="000E29D2" w:rsidP="000E0D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3D27">
              <w:rPr>
                <w:rFonts w:ascii="Times New Roman" w:hAnsi="Times New Roman" w:cs="Times New Roman"/>
              </w:rPr>
              <w:t>119</w:t>
            </w:r>
          </w:p>
        </w:tc>
        <w:tc>
          <w:tcPr>
            <w:tcW w:w="381" w:type="pct"/>
          </w:tcPr>
          <w:p w14:paraId="7D8A7245" w14:textId="77777777" w:rsidR="000E29D2" w:rsidRPr="00893D27" w:rsidRDefault="000E29D2" w:rsidP="000E0D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3D27">
              <w:rPr>
                <w:rFonts w:ascii="Times New Roman" w:hAnsi="Times New Roman" w:cs="Times New Roman"/>
              </w:rPr>
              <w:t>55.09</w:t>
            </w:r>
          </w:p>
        </w:tc>
        <w:tc>
          <w:tcPr>
            <w:tcW w:w="380" w:type="pct"/>
          </w:tcPr>
          <w:p w14:paraId="434EAA1E" w14:textId="77777777" w:rsidR="000E29D2" w:rsidRPr="00893D27" w:rsidRDefault="000E29D2" w:rsidP="000E0D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3D27">
              <w:rPr>
                <w:rFonts w:ascii="Times New Roman" w:hAnsi="Times New Roman" w:cs="Times New Roman"/>
              </w:rPr>
              <w:t>113</w:t>
            </w:r>
          </w:p>
        </w:tc>
        <w:tc>
          <w:tcPr>
            <w:tcW w:w="381" w:type="pct"/>
          </w:tcPr>
          <w:p w14:paraId="3BE10DDA" w14:textId="77777777" w:rsidR="000E29D2" w:rsidRPr="00893D27" w:rsidRDefault="000E29D2" w:rsidP="000E0D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3D27">
              <w:rPr>
                <w:rFonts w:ascii="Times New Roman" w:hAnsi="Times New Roman" w:cs="Times New Roman"/>
              </w:rPr>
              <w:t>57.65</w:t>
            </w:r>
          </w:p>
        </w:tc>
      </w:tr>
      <w:tr w:rsidR="000E29D2" w:rsidRPr="00893D27" w14:paraId="445B7831" w14:textId="77777777" w:rsidTr="000E0D83">
        <w:tc>
          <w:tcPr>
            <w:tcW w:w="1279" w:type="pct"/>
            <w:shd w:val="clear" w:color="auto" w:fill="auto"/>
            <w:noWrap/>
            <w:vAlign w:val="bottom"/>
            <w:hideMark/>
          </w:tcPr>
          <w:p w14:paraId="1703EF14" w14:textId="77777777" w:rsidR="000E29D2" w:rsidRPr="00893D27" w:rsidRDefault="000E29D2" w:rsidP="000E0D83">
            <w:pPr>
              <w:spacing w:after="0" w:line="240" w:lineRule="auto"/>
              <w:ind w:firstLineChars="100" w:firstLine="220"/>
              <w:rPr>
                <w:rFonts w:ascii="Times New Roman" w:hAnsi="Times New Roman" w:cs="Times New Roman"/>
              </w:rPr>
            </w:pPr>
            <w:r w:rsidRPr="00893D27">
              <w:rPr>
                <w:rFonts w:ascii="Times New Roman" w:hAnsi="Times New Roman" w:cs="Times New Roman"/>
              </w:rPr>
              <w:t>Female</w:t>
            </w:r>
          </w:p>
        </w:tc>
        <w:tc>
          <w:tcPr>
            <w:tcW w:w="295" w:type="pct"/>
          </w:tcPr>
          <w:p w14:paraId="0CF7866B" w14:textId="77777777" w:rsidR="000E29D2" w:rsidRPr="00893D27" w:rsidRDefault="000E29D2" w:rsidP="000E0D83">
            <w:pPr>
              <w:spacing w:after="0" w:line="240" w:lineRule="auto"/>
              <w:ind w:leftChars="-6" w:hangingChars="6" w:hanging="13"/>
              <w:jc w:val="center"/>
              <w:rPr>
                <w:rFonts w:ascii="Times New Roman" w:hAnsi="Times New Roman" w:cs="Times New Roman"/>
              </w:rPr>
            </w:pPr>
            <w:r w:rsidRPr="00893D27">
              <w:rPr>
                <w:rFonts w:ascii="Times New Roman" w:hAnsi="Times New Roman" w:cs="Times New Roman"/>
              </w:rPr>
              <w:t>347</w:t>
            </w:r>
          </w:p>
        </w:tc>
        <w:tc>
          <w:tcPr>
            <w:tcW w:w="380" w:type="pct"/>
          </w:tcPr>
          <w:p w14:paraId="0EEC7A89" w14:textId="77777777" w:rsidR="000E29D2" w:rsidRPr="00893D27" w:rsidRDefault="000E29D2" w:rsidP="000E0D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3D27">
              <w:rPr>
                <w:rFonts w:ascii="Times New Roman" w:hAnsi="Times New Roman" w:cs="Times New Roman"/>
              </w:rPr>
              <w:t>41.26</w:t>
            </w:r>
          </w:p>
        </w:tc>
        <w:tc>
          <w:tcPr>
            <w:tcW w:w="380" w:type="pct"/>
          </w:tcPr>
          <w:p w14:paraId="21258E12" w14:textId="77777777" w:rsidR="000E29D2" w:rsidRPr="00893D27" w:rsidRDefault="000E29D2" w:rsidP="000E0D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3D27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382" w:type="pct"/>
          </w:tcPr>
          <w:p w14:paraId="38C81A23" w14:textId="77777777" w:rsidR="000E29D2" w:rsidRPr="00893D27" w:rsidRDefault="000E29D2" w:rsidP="000E0D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3D27">
              <w:rPr>
                <w:rFonts w:ascii="Times New Roman" w:hAnsi="Times New Roman" w:cs="Times New Roman"/>
              </w:rPr>
              <w:t>37.69</w:t>
            </w:r>
          </w:p>
        </w:tc>
        <w:tc>
          <w:tcPr>
            <w:tcW w:w="380" w:type="pct"/>
          </w:tcPr>
          <w:p w14:paraId="6F9F8322" w14:textId="77777777" w:rsidR="000E29D2" w:rsidRPr="00893D27" w:rsidRDefault="000E29D2" w:rsidP="000E0D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3D27"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381" w:type="pct"/>
          </w:tcPr>
          <w:p w14:paraId="5576A80F" w14:textId="77777777" w:rsidR="000E29D2" w:rsidRPr="00893D27" w:rsidRDefault="000E29D2" w:rsidP="000E0D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3D27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381" w:type="pct"/>
          </w:tcPr>
          <w:p w14:paraId="441A3944" w14:textId="77777777" w:rsidR="000E29D2" w:rsidRPr="00893D27" w:rsidRDefault="000E29D2" w:rsidP="000E0D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3D27"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381" w:type="pct"/>
          </w:tcPr>
          <w:p w14:paraId="3D13BC2C" w14:textId="77777777" w:rsidR="000E29D2" w:rsidRPr="00893D27" w:rsidRDefault="000E29D2" w:rsidP="000E0D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3D27">
              <w:rPr>
                <w:rFonts w:ascii="Times New Roman" w:hAnsi="Times New Roman" w:cs="Times New Roman"/>
              </w:rPr>
              <w:t>44.91</w:t>
            </w:r>
          </w:p>
        </w:tc>
        <w:tc>
          <w:tcPr>
            <w:tcW w:w="380" w:type="pct"/>
          </w:tcPr>
          <w:p w14:paraId="3926AEFD" w14:textId="77777777" w:rsidR="000E29D2" w:rsidRPr="00893D27" w:rsidRDefault="000E29D2" w:rsidP="000E0D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3D27"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381" w:type="pct"/>
          </w:tcPr>
          <w:p w14:paraId="1C13F2EF" w14:textId="77777777" w:rsidR="000E29D2" w:rsidRPr="00893D27" w:rsidRDefault="000E29D2" w:rsidP="000E0D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3D27">
              <w:rPr>
                <w:rFonts w:ascii="Times New Roman" w:hAnsi="Times New Roman" w:cs="Times New Roman"/>
              </w:rPr>
              <w:t>42.35</w:t>
            </w:r>
          </w:p>
        </w:tc>
      </w:tr>
      <w:tr w:rsidR="000E29D2" w:rsidRPr="00893D27" w14:paraId="1B9C149D" w14:textId="77777777" w:rsidTr="000E0D83">
        <w:tc>
          <w:tcPr>
            <w:tcW w:w="1279" w:type="pct"/>
            <w:shd w:val="clear" w:color="auto" w:fill="auto"/>
            <w:noWrap/>
            <w:vAlign w:val="bottom"/>
            <w:hideMark/>
          </w:tcPr>
          <w:p w14:paraId="041EC094" w14:textId="77777777" w:rsidR="000E29D2" w:rsidRPr="00893D27" w:rsidRDefault="000E29D2" w:rsidP="000E0D8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93D27">
              <w:rPr>
                <w:rFonts w:ascii="Times New Roman" w:hAnsi="Times New Roman" w:cs="Times New Roman"/>
                <w:b/>
                <w:bCs/>
              </w:rPr>
              <w:t>Age, years</w:t>
            </w:r>
          </w:p>
        </w:tc>
        <w:tc>
          <w:tcPr>
            <w:tcW w:w="295" w:type="pct"/>
          </w:tcPr>
          <w:p w14:paraId="2ACE99E6" w14:textId="77777777" w:rsidR="000E29D2" w:rsidRPr="00893D27" w:rsidRDefault="000E29D2" w:rsidP="000E0D83">
            <w:pPr>
              <w:spacing w:after="0" w:line="240" w:lineRule="auto"/>
              <w:ind w:leftChars="-6" w:hangingChars="6" w:hanging="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0" w:type="pct"/>
          </w:tcPr>
          <w:p w14:paraId="52F2E5DE" w14:textId="77777777" w:rsidR="000E29D2" w:rsidRPr="00893D27" w:rsidRDefault="000E29D2" w:rsidP="000E0D83">
            <w:pPr>
              <w:spacing w:after="0" w:line="240" w:lineRule="auto"/>
              <w:ind w:leftChars="-6" w:hangingChars="6" w:hanging="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0" w:type="pct"/>
          </w:tcPr>
          <w:p w14:paraId="4B696345" w14:textId="77777777" w:rsidR="000E29D2" w:rsidRPr="00893D27" w:rsidRDefault="000E29D2" w:rsidP="000E0D83">
            <w:pPr>
              <w:spacing w:after="0" w:line="240" w:lineRule="auto"/>
              <w:ind w:leftChars="-6" w:hangingChars="6" w:hanging="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pct"/>
          </w:tcPr>
          <w:p w14:paraId="25121DF1" w14:textId="77777777" w:rsidR="000E29D2" w:rsidRPr="00893D27" w:rsidRDefault="000E29D2" w:rsidP="000E0D83">
            <w:pPr>
              <w:spacing w:after="0" w:line="240" w:lineRule="auto"/>
              <w:ind w:leftChars="-6" w:hangingChars="6" w:hanging="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0" w:type="pct"/>
          </w:tcPr>
          <w:p w14:paraId="43137227" w14:textId="77777777" w:rsidR="000E29D2" w:rsidRPr="00893D27" w:rsidRDefault="000E29D2" w:rsidP="000E0D83">
            <w:pPr>
              <w:spacing w:after="0" w:line="240" w:lineRule="auto"/>
              <w:ind w:leftChars="-6" w:hangingChars="6" w:hanging="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1" w:type="pct"/>
          </w:tcPr>
          <w:p w14:paraId="5C0F2692" w14:textId="77777777" w:rsidR="000E29D2" w:rsidRPr="00893D27" w:rsidRDefault="000E29D2" w:rsidP="000E0D83">
            <w:pPr>
              <w:spacing w:after="0" w:line="240" w:lineRule="auto"/>
              <w:ind w:leftChars="-6" w:hangingChars="6" w:hanging="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1" w:type="pct"/>
          </w:tcPr>
          <w:p w14:paraId="4C47982A" w14:textId="77777777" w:rsidR="000E29D2" w:rsidRPr="00893D27" w:rsidRDefault="000E29D2" w:rsidP="000E0D83">
            <w:pPr>
              <w:spacing w:after="0" w:line="240" w:lineRule="auto"/>
              <w:ind w:leftChars="-6" w:hangingChars="6" w:hanging="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1" w:type="pct"/>
          </w:tcPr>
          <w:p w14:paraId="71A55706" w14:textId="77777777" w:rsidR="000E29D2" w:rsidRPr="00893D27" w:rsidRDefault="000E29D2" w:rsidP="000E0D83">
            <w:pPr>
              <w:spacing w:after="0" w:line="240" w:lineRule="auto"/>
              <w:ind w:leftChars="-6" w:hangingChars="6" w:hanging="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0" w:type="pct"/>
          </w:tcPr>
          <w:p w14:paraId="6F08843A" w14:textId="77777777" w:rsidR="000E29D2" w:rsidRPr="00893D27" w:rsidRDefault="000E29D2" w:rsidP="000E0D83">
            <w:pPr>
              <w:spacing w:after="0" w:line="240" w:lineRule="auto"/>
              <w:ind w:leftChars="-6" w:hangingChars="6" w:hanging="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1" w:type="pct"/>
          </w:tcPr>
          <w:p w14:paraId="34C5996F" w14:textId="77777777" w:rsidR="000E29D2" w:rsidRPr="00893D27" w:rsidRDefault="000E29D2" w:rsidP="000E0D83">
            <w:pPr>
              <w:spacing w:after="0" w:line="240" w:lineRule="auto"/>
              <w:ind w:leftChars="-6" w:hangingChars="6" w:hanging="1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E29D2" w:rsidRPr="00893D27" w14:paraId="6B1A84DC" w14:textId="77777777" w:rsidTr="000E0D83">
        <w:tc>
          <w:tcPr>
            <w:tcW w:w="1279" w:type="pct"/>
            <w:shd w:val="clear" w:color="auto" w:fill="auto"/>
            <w:noWrap/>
            <w:vAlign w:val="bottom"/>
            <w:hideMark/>
          </w:tcPr>
          <w:p w14:paraId="4DCF83FB" w14:textId="77777777" w:rsidR="000E29D2" w:rsidRPr="00893D27" w:rsidRDefault="000E29D2" w:rsidP="000E0D83">
            <w:pPr>
              <w:spacing w:after="0" w:line="240" w:lineRule="auto"/>
              <w:ind w:firstLineChars="100" w:firstLine="220"/>
              <w:rPr>
                <w:rFonts w:ascii="Times New Roman" w:hAnsi="Times New Roman" w:cs="Times New Roman"/>
              </w:rPr>
            </w:pPr>
            <w:r w:rsidRPr="00893D27">
              <w:rPr>
                <w:rFonts w:ascii="Times New Roman" w:hAnsi="Times New Roman" w:cs="Times New Roman"/>
              </w:rPr>
              <w:t>Mean ± SD</w:t>
            </w:r>
          </w:p>
        </w:tc>
        <w:tc>
          <w:tcPr>
            <w:tcW w:w="295" w:type="pct"/>
          </w:tcPr>
          <w:p w14:paraId="2D070FD3" w14:textId="77777777" w:rsidR="000E29D2" w:rsidRPr="00893D27" w:rsidRDefault="000E29D2" w:rsidP="000E0D83">
            <w:pPr>
              <w:spacing w:after="0" w:line="240" w:lineRule="auto"/>
              <w:ind w:leftChars="-6" w:hangingChars="6" w:hanging="13"/>
              <w:jc w:val="center"/>
              <w:rPr>
                <w:rFonts w:ascii="Times New Roman" w:hAnsi="Times New Roman" w:cs="Times New Roman"/>
              </w:rPr>
            </w:pPr>
            <w:r w:rsidRPr="00893D27">
              <w:rPr>
                <w:rFonts w:ascii="Times New Roman" w:hAnsi="Times New Roman" w:cs="Times New Roman"/>
              </w:rPr>
              <w:t>61.40</w:t>
            </w:r>
          </w:p>
        </w:tc>
        <w:tc>
          <w:tcPr>
            <w:tcW w:w="380" w:type="pct"/>
          </w:tcPr>
          <w:p w14:paraId="02F6CAC0" w14:textId="77777777" w:rsidR="000E29D2" w:rsidRPr="00893D27" w:rsidRDefault="000E29D2" w:rsidP="000E0D83">
            <w:pPr>
              <w:spacing w:after="0" w:line="240" w:lineRule="auto"/>
              <w:ind w:leftChars="-6" w:hangingChars="6" w:hanging="13"/>
              <w:jc w:val="center"/>
              <w:rPr>
                <w:rFonts w:ascii="Times New Roman" w:hAnsi="Times New Roman" w:cs="Times New Roman"/>
              </w:rPr>
            </w:pPr>
            <w:r w:rsidRPr="00893D27">
              <w:rPr>
                <w:rFonts w:ascii="Times New Roman" w:hAnsi="Times New Roman" w:cs="Times New Roman"/>
              </w:rPr>
              <w:t>14.09</w:t>
            </w:r>
          </w:p>
        </w:tc>
        <w:tc>
          <w:tcPr>
            <w:tcW w:w="380" w:type="pct"/>
          </w:tcPr>
          <w:p w14:paraId="50CCEAF6" w14:textId="77777777" w:rsidR="000E29D2" w:rsidRPr="00893D27" w:rsidRDefault="000E29D2" w:rsidP="000E0D83">
            <w:pPr>
              <w:spacing w:after="0" w:line="240" w:lineRule="auto"/>
              <w:ind w:leftChars="-6" w:hangingChars="6" w:hanging="13"/>
              <w:jc w:val="center"/>
              <w:rPr>
                <w:rFonts w:ascii="Times New Roman" w:hAnsi="Times New Roman" w:cs="Times New Roman"/>
              </w:rPr>
            </w:pPr>
            <w:r w:rsidRPr="00893D27">
              <w:rPr>
                <w:rFonts w:ascii="Times New Roman" w:hAnsi="Times New Roman" w:cs="Times New Roman"/>
              </w:rPr>
              <w:t>61.09</w:t>
            </w:r>
          </w:p>
        </w:tc>
        <w:tc>
          <w:tcPr>
            <w:tcW w:w="382" w:type="pct"/>
          </w:tcPr>
          <w:p w14:paraId="605EB696" w14:textId="77777777" w:rsidR="000E29D2" w:rsidRPr="00893D27" w:rsidRDefault="000E29D2" w:rsidP="000E0D83">
            <w:pPr>
              <w:spacing w:after="0" w:line="240" w:lineRule="auto"/>
              <w:ind w:leftChars="-6" w:hangingChars="6" w:hanging="13"/>
              <w:jc w:val="center"/>
              <w:rPr>
                <w:rFonts w:ascii="Times New Roman" w:hAnsi="Times New Roman" w:cs="Times New Roman"/>
              </w:rPr>
            </w:pPr>
            <w:r w:rsidRPr="00893D27">
              <w:rPr>
                <w:rFonts w:ascii="Times New Roman" w:hAnsi="Times New Roman" w:cs="Times New Roman"/>
              </w:rPr>
              <w:t>14.27</w:t>
            </w:r>
          </w:p>
        </w:tc>
        <w:tc>
          <w:tcPr>
            <w:tcW w:w="380" w:type="pct"/>
          </w:tcPr>
          <w:p w14:paraId="2C8F7375" w14:textId="77777777" w:rsidR="000E29D2" w:rsidRPr="00893D27" w:rsidRDefault="000E29D2" w:rsidP="000E0D83">
            <w:pPr>
              <w:spacing w:after="0" w:line="240" w:lineRule="auto"/>
              <w:ind w:leftChars="-6" w:hangingChars="6" w:hanging="13"/>
              <w:jc w:val="center"/>
              <w:rPr>
                <w:rFonts w:ascii="Times New Roman" w:hAnsi="Times New Roman" w:cs="Times New Roman"/>
              </w:rPr>
            </w:pPr>
            <w:r w:rsidRPr="00893D27">
              <w:rPr>
                <w:rFonts w:ascii="Times New Roman" w:hAnsi="Times New Roman" w:cs="Times New Roman"/>
              </w:rPr>
              <w:t>61.67</w:t>
            </w:r>
          </w:p>
        </w:tc>
        <w:tc>
          <w:tcPr>
            <w:tcW w:w="381" w:type="pct"/>
          </w:tcPr>
          <w:p w14:paraId="164D169D" w14:textId="77777777" w:rsidR="000E29D2" w:rsidRPr="00893D27" w:rsidRDefault="000E29D2" w:rsidP="000E0D83">
            <w:pPr>
              <w:spacing w:after="0" w:line="240" w:lineRule="auto"/>
              <w:ind w:leftChars="-6" w:hangingChars="6" w:hanging="13"/>
              <w:jc w:val="center"/>
              <w:rPr>
                <w:rFonts w:ascii="Times New Roman" w:hAnsi="Times New Roman" w:cs="Times New Roman"/>
              </w:rPr>
            </w:pPr>
            <w:r w:rsidRPr="00893D27">
              <w:rPr>
                <w:rFonts w:ascii="Times New Roman" w:hAnsi="Times New Roman" w:cs="Times New Roman"/>
              </w:rPr>
              <w:t>15.15</w:t>
            </w:r>
          </w:p>
        </w:tc>
        <w:tc>
          <w:tcPr>
            <w:tcW w:w="381" w:type="pct"/>
          </w:tcPr>
          <w:p w14:paraId="266946F9" w14:textId="77777777" w:rsidR="000E29D2" w:rsidRPr="00893D27" w:rsidRDefault="000E29D2" w:rsidP="000E0D83">
            <w:pPr>
              <w:spacing w:after="0" w:line="240" w:lineRule="auto"/>
              <w:ind w:leftChars="-6" w:hangingChars="6" w:hanging="13"/>
              <w:jc w:val="center"/>
              <w:rPr>
                <w:rFonts w:ascii="Times New Roman" w:hAnsi="Times New Roman" w:cs="Times New Roman"/>
              </w:rPr>
            </w:pPr>
            <w:r w:rsidRPr="00893D27">
              <w:rPr>
                <w:rFonts w:ascii="Times New Roman" w:hAnsi="Times New Roman" w:cs="Times New Roman"/>
              </w:rPr>
              <w:t>59.54</w:t>
            </w:r>
          </w:p>
        </w:tc>
        <w:tc>
          <w:tcPr>
            <w:tcW w:w="381" w:type="pct"/>
          </w:tcPr>
          <w:p w14:paraId="2FD4924E" w14:textId="77777777" w:rsidR="000E29D2" w:rsidRPr="00893D27" w:rsidRDefault="000E29D2" w:rsidP="000E0D83">
            <w:pPr>
              <w:spacing w:after="0" w:line="240" w:lineRule="auto"/>
              <w:ind w:leftChars="-6" w:hangingChars="6" w:hanging="13"/>
              <w:jc w:val="center"/>
              <w:rPr>
                <w:rFonts w:ascii="Times New Roman" w:hAnsi="Times New Roman" w:cs="Times New Roman"/>
              </w:rPr>
            </w:pPr>
            <w:r w:rsidRPr="00893D27">
              <w:rPr>
                <w:rFonts w:ascii="Times New Roman" w:hAnsi="Times New Roman" w:cs="Times New Roman"/>
              </w:rPr>
              <w:t>12.87</w:t>
            </w:r>
          </w:p>
        </w:tc>
        <w:tc>
          <w:tcPr>
            <w:tcW w:w="380" w:type="pct"/>
          </w:tcPr>
          <w:p w14:paraId="08FD77A2" w14:textId="77777777" w:rsidR="000E29D2" w:rsidRPr="00893D27" w:rsidRDefault="000E29D2" w:rsidP="000E0D83">
            <w:pPr>
              <w:spacing w:after="0" w:line="240" w:lineRule="auto"/>
              <w:ind w:leftChars="-6" w:hangingChars="6" w:hanging="13"/>
              <w:jc w:val="center"/>
              <w:rPr>
                <w:rFonts w:ascii="Times New Roman" w:hAnsi="Times New Roman" w:cs="Times New Roman"/>
              </w:rPr>
            </w:pPr>
            <w:r w:rsidRPr="00893D27">
              <w:rPr>
                <w:rFonts w:ascii="Times New Roman" w:hAnsi="Times New Roman" w:cs="Times New Roman"/>
              </w:rPr>
              <w:t>63.44</w:t>
            </w:r>
          </w:p>
        </w:tc>
        <w:tc>
          <w:tcPr>
            <w:tcW w:w="381" w:type="pct"/>
          </w:tcPr>
          <w:p w14:paraId="7EE3254A" w14:textId="77777777" w:rsidR="000E29D2" w:rsidRPr="00893D27" w:rsidRDefault="000E29D2" w:rsidP="000E0D83">
            <w:pPr>
              <w:spacing w:after="0" w:line="240" w:lineRule="auto"/>
              <w:ind w:leftChars="-6" w:hangingChars="6" w:hanging="13"/>
              <w:jc w:val="center"/>
              <w:rPr>
                <w:rFonts w:ascii="Times New Roman" w:hAnsi="Times New Roman" w:cs="Times New Roman"/>
              </w:rPr>
            </w:pPr>
            <w:r w:rsidRPr="00893D27">
              <w:rPr>
                <w:rFonts w:ascii="Times New Roman" w:hAnsi="Times New Roman" w:cs="Times New Roman"/>
              </w:rPr>
              <w:t>13.70</w:t>
            </w:r>
          </w:p>
        </w:tc>
      </w:tr>
      <w:tr w:rsidR="000E29D2" w:rsidRPr="00893D27" w14:paraId="5C8D8F72" w14:textId="77777777" w:rsidTr="000E0D83">
        <w:tc>
          <w:tcPr>
            <w:tcW w:w="1279" w:type="pct"/>
            <w:shd w:val="clear" w:color="auto" w:fill="auto"/>
            <w:noWrap/>
            <w:vAlign w:val="bottom"/>
          </w:tcPr>
          <w:p w14:paraId="7367EB39" w14:textId="77777777" w:rsidR="000E29D2" w:rsidRPr="00893D27" w:rsidRDefault="000E29D2" w:rsidP="000E0D83">
            <w:pPr>
              <w:spacing w:after="0" w:line="240" w:lineRule="auto"/>
              <w:ind w:firstLineChars="100" w:firstLine="220"/>
              <w:rPr>
                <w:rFonts w:ascii="Times New Roman" w:hAnsi="Times New Roman" w:cs="Times New Roman"/>
              </w:rPr>
            </w:pPr>
            <w:r w:rsidRPr="00893D27">
              <w:rPr>
                <w:rFonts w:ascii="Times New Roman" w:hAnsi="Times New Roman" w:cs="Times New Roman"/>
              </w:rPr>
              <w:t>&lt;20</w:t>
            </w:r>
          </w:p>
        </w:tc>
        <w:tc>
          <w:tcPr>
            <w:tcW w:w="295" w:type="pct"/>
          </w:tcPr>
          <w:p w14:paraId="74B7DAEC" w14:textId="77777777" w:rsidR="000E29D2" w:rsidRPr="00893D27" w:rsidRDefault="000E29D2" w:rsidP="000E0D83">
            <w:pPr>
              <w:spacing w:after="0" w:line="240" w:lineRule="auto"/>
              <w:ind w:leftChars="-6" w:hangingChars="6" w:hanging="13"/>
              <w:jc w:val="center"/>
              <w:rPr>
                <w:rFonts w:ascii="Times New Roman" w:hAnsi="Times New Roman" w:cs="Times New Roman"/>
              </w:rPr>
            </w:pPr>
            <w:r w:rsidRPr="00893D27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80" w:type="pct"/>
          </w:tcPr>
          <w:p w14:paraId="4C567B42" w14:textId="77777777" w:rsidR="000E29D2" w:rsidRPr="00893D27" w:rsidRDefault="000E29D2" w:rsidP="000E0D83">
            <w:pPr>
              <w:spacing w:after="0" w:line="240" w:lineRule="auto"/>
              <w:ind w:leftChars="-6" w:hangingChars="6" w:hanging="13"/>
              <w:jc w:val="center"/>
              <w:rPr>
                <w:rFonts w:ascii="Times New Roman" w:hAnsi="Times New Roman" w:cs="Times New Roman"/>
              </w:rPr>
            </w:pPr>
            <w:r w:rsidRPr="00893D27">
              <w:rPr>
                <w:rFonts w:ascii="Times New Roman" w:hAnsi="Times New Roman" w:cs="Times New Roman"/>
              </w:rPr>
              <w:t>0.12</w:t>
            </w:r>
          </w:p>
        </w:tc>
        <w:tc>
          <w:tcPr>
            <w:tcW w:w="380" w:type="pct"/>
          </w:tcPr>
          <w:p w14:paraId="2CC35FA1" w14:textId="77777777" w:rsidR="000E29D2" w:rsidRPr="00893D27" w:rsidRDefault="000E29D2" w:rsidP="000E0D83">
            <w:pPr>
              <w:spacing w:after="0" w:line="240" w:lineRule="auto"/>
              <w:ind w:leftChars="-6" w:hangingChars="6" w:hanging="13"/>
              <w:jc w:val="center"/>
              <w:rPr>
                <w:rFonts w:ascii="Times New Roman" w:hAnsi="Times New Roman" w:cs="Times New Roman"/>
              </w:rPr>
            </w:pPr>
            <w:r w:rsidRPr="00893D2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82" w:type="pct"/>
          </w:tcPr>
          <w:p w14:paraId="5E38765C" w14:textId="77777777" w:rsidR="000E29D2" w:rsidRPr="00893D27" w:rsidRDefault="000E29D2" w:rsidP="000E0D83">
            <w:pPr>
              <w:spacing w:after="0" w:line="240" w:lineRule="auto"/>
              <w:ind w:leftChars="-6" w:hangingChars="6" w:hanging="13"/>
              <w:jc w:val="center"/>
              <w:rPr>
                <w:rFonts w:ascii="Times New Roman" w:hAnsi="Times New Roman" w:cs="Times New Roman"/>
              </w:rPr>
            </w:pPr>
            <w:r w:rsidRPr="00893D27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380" w:type="pct"/>
          </w:tcPr>
          <w:p w14:paraId="37217D37" w14:textId="77777777" w:rsidR="000E29D2" w:rsidRPr="00893D27" w:rsidRDefault="000E29D2" w:rsidP="000E0D83">
            <w:pPr>
              <w:spacing w:after="0" w:line="240" w:lineRule="auto"/>
              <w:ind w:leftChars="-6" w:hangingChars="6" w:hanging="13"/>
              <w:jc w:val="center"/>
              <w:rPr>
                <w:rFonts w:ascii="Times New Roman" w:hAnsi="Times New Roman" w:cs="Times New Roman"/>
              </w:rPr>
            </w:pPr>
            <w:r w:rsidRPr="00893D27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81" w:type="pct"/>
          </w:tcPr>
          <w:p w14:paraId="1ACD7FFF" w14:textId="77777777" w:rsidR="000E29D2" w:rsidRPr="00893D27" w:rsidRDefault="000E29D2" w:rsidP="000E0D83">
            <w:pPr>
              <w:spacing w:after="0" w:line="240" w:lineRule="auto"/>
              <w:ind w:leftChars="-6" w:hangingChars="6" w:hanging="13"/>
              <w:jc w:val="center"/>
              <w:rPr>
                <w:rFonts w:ascii="Times New Roman" w:hAnsi="Times New Roman" w:cs="Times New Roman"/>
              </w:rPr>
            </w:pPr>
            <w:r w:rsidRPr="00893D27">
              <w:rPr>
                <w:rFonts w:ascii="Times New Roman" w:hAnsi="Times New Roman" w:cs="Times New Roman"/>
              </w:rPr>
              <w:t>0.41</w:t>
            </w:r>
          </w:p>
        </w:tc>
        <w:tc>
          <w:tcPr>
            <w:tcW w:w="381" w:type="pct"/>
          </w:tcPr>
          <w:p w14:paraId="58B42B62" w14:textId="77777777" w:rsidR="000E29D2" w:rsidRPr="00893D27" w:rsidRDefault="000E29D2" w:rsidP="000E0D83">
            <w:pPr>
              <w:spacing w:after="0" w:line="240" w:lineRule="auto"/>
              <w:ind w:leftChars="-6" w:hangingChars="6" w:hanging="13"/>
              <w:jc w:val="center"/>
              <w:rPr>
                <w:rFonts w:ascii="Times New Roman" w:hAnsi="Times New Roman" w:cs="Times New Roman"/>
              </w:rPr>
            </w:pPr>
            <w:r w:rsidRPr="00893D27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81" w:type="pct"/>
          </w:tcPr>
          <w:p w14:paraId="12F12EF6" w14:textId="77777777" w:rsidR="000E29D2" w:rsidRPr="00893D27" w:rsidRDefault="000E29D2" w:rsidP="000E0D83">
            <w:pPr>
              <w:spacing w:after="0" w:line="240" w:lineRule="auto"/>
              <w:ind w:leftChars="-6" w:hangingChars="6" w:hanging="13"/>
              <w:jc w:val="center"/>
              <w:rPr>
                <w:rFonts w:ascii="Times New Roman" w:hAnsi="Times New Roman" w:cs="Times New Roman"/>
              </w:rPr>
            </w:pPr>
            <w:r w:rsidRPr="00893D27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380" w:type="pct"/>
          </w:tcPr>
          <w:p w14:paraId="49A35D79" w14:textId="77777777" w:rsidR="000E29D2" w:rsidRPr="00893D27" w:rsidRDefault="000E29D2" w:rsidP="000E0D83">
            <w:pPr>
              <w:spacing w:after="0" w:line="240" w:lineRule="auto"/>
              <w:ind w:leftChars="-6" w:hangingChars="6" w:hanging="13"/>
              <w:jc w:val="center"/>
              <w:rPr>
                <w:rFonts w:ascii="Times New Roman" w:hAnsi="Times New Roman" w:cs="Times New Roman"/>
              </w:rPr>
            </w:pPr>
            <w:r w:rsidRPr="00893D2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81" w:type="pct"/>
          </w:tcPr>
          <w:p w14:paraId="1B45B716" w14:textId="77777777" w:rsidR="000E29D2" w:rsidRPr="00893D27" w:rsidRDefault="000E29D2" w:rsidP="000E0D83">
            <w:pPr>
              <w:spacing w:after="0" w:line="240" w:lineRule="auto"/>
              <w:ind w:leftChars="-6" w:hangingChars="6" w:hanging="13"/>
              <w:jc w:val="center"/>
              <w:rPr>
                <w:rFonts w:ascii="Times New Roman" w:hAnsi="Times New Roman" w:cs="Times New Roman"/>
              </w:rPr>
            </w:pPr>
            <w:r w:rsidRPr="00893D27">
              <w:rPr>
                <w:rFonts w:ascii="Times New Roman" w:hAnsi="Times New Roman" w:cs="Times New Roman"/>
              </w:rPr>
              <w:t>0.00</w:t>
            </w:r>
          </w:p>
        </w:tc>
      </w:tr>
      <w:tr w:rsidR="000E29D2" w:rsidRPr="00893D27" w14:paraId="05460DB6" w14:textId="77777777" w:rsidTr="000E0D83">
        <w:tc>
          <w:tcPr>
            <w:tcW w:w="1279" w:type="pct"/>
            <w:shd w:val="clear" w:color="auto" w:fill="auto"/>
            <w:noWrap/>
            <w:vAlign w:val="bottom"/>
          </w:tcPr>
          <w:p w14:paraId="3DC4FB0E" w14:textId="77777777" w:rsidR="000E29D2" w:rsidRPr="00893D27" w:rsidRDefault="000E29D2" w:rsidP="000E0D83">
            <w:pPr>
              <w:spacing w:after="0" w:line="240" w:lineRule="auto"/>
              <w:ind w:firstLineChars="100" w:firstLine="220"/>
              <w:rPr>
                <w:rFonts w:ascii="Times New Roman" w:hAnsi="Times New Roman" w:cs="Times New Roman"/>
              </w:rPr>
            </w:pPr>
            <w:r w:rsidRPr="00893D27">
              <w:rPr>
                <w:rFonts w:ascii="Times New Roman" w:hAnsi="Times New Roman" w:cs="Times New Roman"/>
              </w:rPr>
              <w:t>20-29</w:t>
            </w:r>
          </w:p>
        </w:tc>
        <w:tc>
          <w:tcPr>
            <w:tcW w:w="295" w:type="pct"/>
          </w:tcPr>
          <w:p w14:paraId="48E01E7A" w14:textId="77777777" w:rsidR="000E29D2" w:rsidRPr="00893D27" w:rsidRDefault="000E29D2" w:rsidP="000E0D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3D27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380" w:type="pct"/>
          </w:tcPr>
          <w:p w14:paraId="58FE18B8" w14:textId="77777777" w:rsidR="000E29D2" w:rsidRPr="00893D27" w:rsidRDefault="000E29D2" w:rsidP="000E0D83">
            <w:pPr>
              <w:spacing w:after="0" w:line="240" w:lineRule="auto"/>
              <w:ind w:leftChars="-6" w:hangingChars="6" w:hanging="13"/>
              <w:jc w:val="center"/>
              <w:rPr>
                <w:rFonts w:ascii="Times New Roman" w:hAnsi="Times New Roman" w:cs="Times New Roman"/>
              </w:rPr>
            </w:pPr>
            <w:r w:rsidRPr="00893D27">
              <w:rPr>
                <w:rFonts w:ascii="Times New Roman" w:hAnsi="Times New Roman" w:cs="Times New Roman"/>
              </w:rPr>
              <w:t>2.62</w:t>
            </w:r>
          </w:p>
        </w:tc>
        <w:tc>
          <w:tcPr>
            <w:tcW w:w="380" w:type="pct"/>
          </w:tcPr>
          <w:p w14:paraId="270721FD" w14:textId="77777777" w:rsidR="000E29D2" w:rsidRPr="00893D27" w:rsidRDefault="000E29D2" w:rsidP="000E0D83">
            <w:pPr>
              <w:spacing w:after="0" w:line="240" w:lineRule="auto"/>
              <w:ind w:leftChars="-6" w:hangingChars="6" w:hanging="13"/>
              <w:jc w:val="center"/>
              <w:rPr>
                <w:rFonts w:ascii="Times New Roman" w:hAnsi="Times New Roman" w:cs="Times New Roman"/>
              </w:rPr>
            </w:pPr>
            <w:r w:rsidRPr="00893D2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82" w:type="pct"/>
          </w:tcPr>
          <w:p w14:paraId="57AFA3E7" w14:textId="77777777" w:rsidR="000E29D2" w:rsidRPr="00893D27" w:rsidRDefault="000E29D2" w:rsidP="000E0D83">
            <w:pPr>
              <w:spacing w:after="0" w:line="240" w:lineRule="auto"/>
              <w:ind w:leftChars="-6" w:hangingChars="6" w:hanging="13"/>
              <w:jc w:val="center"/>
              <w:rPr>
                <w:rFonts w:ascii="Times New Roman" w:hAnsi="Times New Roman" w:cs="Times New Roman"/>
              </w:rPr>
            </w:pPr>
            <w:r w:rsidRPr="00893D27">
              <w:rPr>
                <w:rFonts w:ascii="Times New Roman" w:hAnsi="Times New Roman" w:cs="Times New Roman"/>
              </w:rPr>
              <w:t>3.52</w:t>
            </w:r>
          </w:p>
        </w:tc>
        <w:tc>
          <w:tcPr>
            <w:tcW w:w="380" w:type="pct"/>
          </w:tcPr>
          <w:p w14:paraId="082FA937" w14:textId="77777777" w:rsidR="000E29D2" w:rsidRPr="00893D27" w:rsidRDefault="000E29D2" w:rsidP="000E0D83">
            <w:pPr>
              <w:spacing w:after="0" w:line="240" w:lineRule="auto"/>
              <w:ind w:leftChars="-6" w:hangingChars="6" w:hanging="13"/>
              <w:jc w:val="center"/>
              <w:rPr>
                <w:rFonts w:ascii="Times New Roman" w:hAnsi="Times New Roman" w:cs="Times New Roman"/>
              </w:rPr>
            </w:pPr>
            <w:r w:rsidRPr="00893D2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81" w:type="pct"/>
          </w:tcPr>
          <w:p w14:paraId="277B63B8" w14:textId="77777777" w:rsidR="000E29D2" w:rsidRPr="00893D27" w:rsidRDefault="000E29D2" w:rsidP="000E0D83">
            <w:pPr>
              <w:spacing w:after="0" w:line="240" w:lineRule="auto"/>
              <w:ind w:leftChars="-6" w:hangingChars="6" w:hanging="13"/>
              <w:jc w:val="center"/>
              <w:rPr>
                <w:rFonts w:ascii="Times New Roman" w:hAnsi="Times New Roman" w:cs="Times New Roman"/>
              </w:rPr>
            </w:pPr>
            <w:r w:rsidRPr="00893D27">
              <w:rPr>
                <w:rFonts w:ascii="Times New Roman" w:hAnsi="Times New Roman" w:cs="Times New Roman"/>
              </w:rPr>
              <w:t>3.91</w:t>
            </w:r>
          </w:p>
        </w:tc>
        <w:tc>
          <w:tcPr>
            <w:tcW w:w="381" w:type="pct"/>
          </w:tcPr>
          <w:p w14:paraId="43AD6149" w14:textId="77777777" w:rsidR="000E29D2" w:rsidRPr="00893D27" w:rsidRDefault="000E29D2" w:rsidP="000E0D83">
            <w:pPr>
              <w:spacing w:after="0" w:line="240" w:lineRule="auto"/>
              <w:ind w:leftChars="-6" w:hangingChars="6" w:hanging="13"/>
              <w:jc w:val="center"/>
              <w:rPr>
                <w:rFonts w:ascii="Times New Roman" w:hAnsi="Times New Roman" w:cs="Times New Roman"/>
              </w:rPr>
            </w:pPr>
            <w:r w:rsidRPr="00893D2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81" w:type="pct"/>
          </w:tcPr>
          <w:p w14:paraId="6D7A0662" w14:textId="77777777" w:rsidR="000E29D2" w:rsidRPr="00893D27" w:rsidRDefault="000E29D2" w:rsidP="000E0D83">
            <w:pPr>
              <w:spacing w:after="0" w:line="240" w:lineRule="auto"/>
              <w:ind w:leftChars="-6" w:hangingChars="6" w:hanging="13"/>
              <w:jc w:val="center"/>
              <w:rPr>
                <w:rFonts w:ascii="Times New Roman" w:hAnsi="Times New Roman" w:cs="Times New Roman"/>
              </w:rPr>
            </w:pPr>
            <w:r w:rsidRPr="00893D27">
              <w:rPr>
                <w:rFonts w:ascii="Times New Roman" w:hAnsi="Times New Roman" w:cs="Times New Roman"/>
              </w:rPr>
              <w:t>0.93</w:t>
            </w:r>
          </w:p>
        </w:tc>
        <w:tc>
          <w:tcPr>
            <w:tcW w:w="380" w:type="pct"/>
          </w:tcPr>
          <w:p w14:paraId="7D53C7C6" w14:textId="77777777" w:rsidR="000E29D2" w:rsidRPr="00893D27" w:rsidRDefault="000E29D2" w:rsidP="000E0D83">
            <w:pPr>
              <w:spacing w:after="0" w:line="240" w:lineRule="auto"/>
              <w:ind w:leftChars="-6" w:hangingChars="6" w:hanging="13"/>
              <w:jc w:val="center"/>
              <w:rPr>
                <w:rFonts w:ascii="Times New Roman" w:hAnsi="Times New Roman" w:cs="Times New Roman"/>
              </w:rPr>
            </w:pPr>
            <w:r w:rsidRPr="00893D2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81" w:type="pct"/>
          </w:tcPr>
          <w:p w14:paraId="1223DF9C" w14:textId="77777777" w:rsidR="000E29D2" w:rsidRPr="00893D27" w:rsidRDefault="000E29D2" w:rsidP="000E0D83">
            <w:pPr>
              <w:spacing w:after="0" w:line="240" w:lineRule="auto"/>
              <w:ind w:leftChars="-6" w:hangingChars="6" w:hanging="13"/>
              <w:jc w:val="center"/>
              <w:rPr>
                <w:rFonts w:ascii="Times New Roman" w:hAnsi="Times New Roman" w:cs="Times New Roman"/>
              </w:rPr>
            </w:pPr>
            <w:r w:rsidRPr="00893D27">
              <w:rPr>
                <w:rFonts w:ascii="Times New Roman" w:hAnsi="Times New Roman" w:cs="Times New Roman"/>
              </w:rPr>
              <w:t>2.04</w:t>
            </w:r>
          </w:p>
        </w:tc>
      </w:tr>
      <w:tr w:rsidR="000E29D2" w:rsidRPr="00893D27" w14:paraId="6928D755" w14:textId="77777777" w:rsidTr="000E0D83">
        <w:tc>
          <w:tcPr>
            <w:tcW w:w="1279" w:type="pct"/>
            <w:shd w:val="clear" w:color="auto" w:fill="auto"/>
            <w:noWrap/>
            <w:vAlign w:val="bottom"/>
          </w:tcPr>
          <w:p w14:paraId="6B88AEC5" w14:textId="77777777" w:rsidR="000E29D2" w:rsidRPr="00893D27" w:rsidRDefault="000E29D2" w:rsidP="000E0D83">
            <w:pPr>
              <w:spacing w:after="0" w:line="240" w:lineRule="auto"/>
              <w:ind w:firstLineChars="100" w:firstLine="220"/>
              <w:rPr>
                <w:rFonts w:ascii="Times New Roman" w:hAnsi="Times New Roman" w:cs="Times New Roman"/>
              </w:rPr>
            </w:pPr>
            <w:r w:rsidRPr="00893D27">
              <w:rPr>
                <w:rFonts w:ascii="Times New Roman" w:hAnsi="Times New Roman" w:cs="Times New Roman"/>
              </w:rPr>
              <w:t>30-39</w:t>
            </w:r>
          </w:p>
        </w:tc>
        <w:tc>
          <w:tcPr>
            <w:tcW w:w="295" w:type="pct"/>
          </w:tcPr>
          <w:p w14:paraId="75A5A97C" w14:textId="77777777" w:rsidR="000E29D2" w:rsidRPr="00893D27" w:rsidRDefault="000E29D2" w:rsidP="000E0D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3D27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380" w:type="pct"/>
          </w:tcPr>
          <w:p w14:paraId="6F63E5DE" w14:textId="77777777" w:rsidR="000E29D2" w:rsidRPr="00893D27" w:rsidRDefault="000E29D2" w:rsidP="000E0D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3D27">
              <w:rPr>
                <w:rFonts w:ascii="Times New Roman" w:hAnsi="Times New Roman" w:cs="Times New Roman"/>
              </w:rPr>
              <w:t>4.52</w:t>
            </w:r>
          </w:p>
        </w:tc>
        <w:tc>
          <w:tcPr>
            <w:tcW w:w="380" w:type="pct"/>
          </w:tcPr>
          <w:p w14:paraId="66765E2C" w14:textId="77777777" w:rsidR="000E29D2" w:rsidRPr="00893D27" w:rsidRDefault="000E29D2" w:rsidP="000E0D83">
            <w:pPr>
              <w:spacing w:after="0" w:line="240" w:lineRule="auto"/>
              <w:ind w:leftChars="-6" w:hangingChars="6" w:hanging="13"/>
              <w:jc w:val="center"/>
              <w:rPr>
                <w:rFonts w:ascii="Times New Roman" w:hAnsi="Times New Roman" w:cs="Times New Roman"/>
              </w:rPr>
            </w:pPr>
            <w:r w:rsidRPr="00893D2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82" w:type="pct"/>
          </w:tcPr>
          <w:p w14:paraId="6607A6CF" w14:textId="77777777" w:rsidR="000E29D2" w:rsidRPr="00893D27" w:rsidRDefault="000E29D2" w:rsidP="000E0D83">
            <w:pPr>
              <w:spacing w:after="0" w:line="240" w:lineRule="auto"/>
              <w:ind w:leftChars="-6" w:hangingChars="6" w:hanging="13"/>
              <w:jc w:val="center"/>
              <w:rPr>
                <w:rFonts w:ascii="Times New Roman" w:hAnsi="Times New Roman" w:cs="Times New Roman"/>
              </w:rPr>
            </w:pPr>
            <w:r w:rsidRPr="00893D27">
              <w:rPr>
                <w:rFonts w:ascii="Times New Roman" w:hAnsi="Times New Roman" w:cs="Times New Roman"/>
              </w:rPr>
              <w:t>3.02</w:t>
            </w:r>
          </w:p>
        </w:tc>
        <w:tc>
          <w:tcPr>
            <w:tcW w:w="380" w:type="pct"/>
          </w:tcPr>
          <w:p w14:paraId="4E973175" w14:textId="77777777" w:rsidR="000E29D2" w:rsidRPr="00893D27" w:rsidRDefault="000E29D2" w:rsidP="000E0D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3D2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81" w:type="pct"/>
          </w:tcPr>
          <w:p w14:paraId="195142AD" w14:textId="77777777" w:rsidR="000E29D2" w:rsidRPr="00893D27" w:rsidRDefault="000E29D2" w:rsidP="000E0D83">
            <w:pPr>
              <w:spacing w:after="0" w:line="240" w:lineRule="auto"/>
              <w:ind w:leftChars="-6" w:hangingChars="6" w:hanging="13"/>
              <w:jc w:val="center"/>
              <w:rPr>
                <w:rFonts w:ascii="Times New Roman" w:hAnsi="Times New Roman" w:cs="Times New Roman"/>
              </w:rPr>
            </w:pPr>
            <w:r w:rsidRPr="00893D27">
              <w:rPr>
                <w:rFonts w:ascii="Times New Roman" w:hAnsi="Times New Roman" w:cs="Times New Roman"/>
              </w:rPr>
              <w:t>4.34</w:t>
            </w:r>
          </w:p>
        </w:tc>
        <w:tc>
          <w:tcPr>
            <w:tcW w:w="381" w:type="pct"/>
          </w:tcPr>
          <w:p w14:paraId="5D77B346" w14:textId="77777777" w:rsidR="000E29D2" w:rsidRPr="00893D27" w:rsidRDefault="000E29D2" w:rsidP="000E0D83">
            <w:pPr>
              <w:spacing w:after="0" w:line="240" w:lineRule="auto"/>
              <w:ind w:leftChars="-6" w:hangingChars="6" w:hanging="13"/>
              <w:jc w:val="center"/>
              <w:rPr>
                <w:rFonts w:ascii="Times New Roman" w:hAnsi="Times New Roman" w:cs="Times New Roman"/>
              </w:rPr>
            </w:pPr>
            <w:r w:rsidRPr="00893D27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81" w:type="pct"/>
          </w:tcPr>
          <w:p w14:paraId="542568C2" w14:textId="77777777" w:rsidR="000E29D2" w:rsidRPr="00893D27" w:rsidRDefault="000E29D2" w:rsidP="000E0D83">
            <w:pPr>
              <w:spacing w:after="0" w:line="240" w:lineRule="auto"/>
              <w:ind w:leftChars="-6" w:hangingChars="6" w:hanging="13"/>
              <w:jc w:val="center"/>
              <w:rPr>
                <w:rFonts w:ascii="Times New Roman" w:hAnsi="Times New Roman" w:cs="Times New Roman"/>
              </w:rPr>
            </w:pPr>
            <w:r w:rsidRPr="00893D27">
              <w:rPr>
                <w:rFonts w:ascii="Times New Roman" w:hAnsi="Times New Roman" w:cs="Times New Roman"/>
              </w:rPr>
              <w:t>6.02</w:t>
            </w:r>
          </w:p>
        </w:tc>
        <w:tc>
          <w:tcPr>
            <w:tcW w:w="380" w:type="pct"/>
          </w:tcPr>
          <w:p w14:paraId="3A30BCA2" w14:textId="77777777" w:rsidR="000E29D2" w:rsidRPr="00893D27" w:rsidRDefault="000E29D2" w:rsidP="000E0D83">
            <w:pPr>
              <w:spacing w:after="0" w:line="240" w:lineRule="auto"/>
              <w:ind w:leftChars="-6" w:hangingChars="6" w:hanging="13"/>
              <w:jc w:val="center"/>
              <w:rPr>
                <w:rFonts w:ascii="Times New Roman" w:hAnsi="Times New Roman" w:cs="Times New Roman"/>
              </w:rPr>
            </w:pPr>
            <w:r w:rsidRPr="00893D2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81" w:type="pct"/>
          </w:tcPr>
          <w:p w14:paraId="7AC16ABD" w14:textId="77777777" w:rsidR="000E29D2" w:rsidRPr="00893D27" w:rsidRDefault="000E29D2" w:rsidP="000E0D83">
            <w:pPr>
              <w:spacing w:after="0" w:line="240" w:lineRule="auto"/>
              <w:ind w:leftChars="-6" w:hangingChars="6" w:hanging="13"/>
              <w:jc w:val="center"/>
              <w:rPr>
                <w:rFonts w:ascii="Times New Roman" w:hAnsi="Times New Roman" w:cs="Times New Roman"/>
              </w:rPr>
            </w:pPr>
            <w:r w:rsidRPr="00893D27">
              <w:rPr>
                <w:rFonts w:ascii="Times New Roman" w:hAnsi="Times New Roman" w:cs="Times New Roman"/>
              </w:rPr>
              <w:t>4.59</w:t>
            </w:r>
          </w:p>
        </w:tc>
      </w:tr>
      <w:tr w:rsidR="000E29D2" w:rsidRPr="00893D27" w14:paraId="2C7023BE" w14:textId="77777777" w:rsidTr="000E0D83">
        <w:tc>
          <w:tcPr>
            <w:tcW w:w="1279" w:type="pct"/>
            <w:shd w:val="clear" w:color="auto" w:fill="auto"/>
            <w:noWrap/>
            <w:vAlign w:val="bottom"/>
          </w:tcPr>
          <w:p w14:paraId="5ED9CFB0" w14:textId="77777777" w:rsidR="000E29D2" w:rsidRPr="00893D27" w:rsidRDefault="000E29D2" w:rsidP="000E0D83">
            <w:pPr>
              <w:spacing w:after="0" w:line="240" w:lineRule="auto"/>
              <w:ind w:firstLineChars="100" w:firstLine="220"/>
              <w:rPr>
                <w:rFonts w:ascii="Times New Roman" w:hAnsi="Times New Roman" w:cs="Times New Roman"/>
              </w:rPr>
            </w:pPr>
            <w:r w:rsidRPr="00893D27">
              <w:rPr>
                <w:rFonts w:ascii="Times New Roman" w:hAnsi="Times New Roman" w:cs="Times New Roman"/>
              </w:rPr>
              <w:t>40-49</w:t>
            </w:r>
          </w:p>
        </w:tc>
        <w:tc>
          <w:tcPr>
            <w:tcW w:w="295" w:type="pct"/>
          </w:tcPr>
          <w:p w14:paraId="65017DC9" w14:textId="77777777" w:rsidR="000E29D2" w:rsidRPr="00893D27" w:rsidRDefault="000E29D2" w:rsidP="000E0D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3D27"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380" w:type="pct"/>
          </w:tcPr>
          <w:p w14:paraId="0543629D" w14:textId="77777777" w:rsidR="000E29D2" w:rsidRPr="00893D27" w:rsidRDefault="000E29D2" w:rsidP="000E0D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3D27">
              <w:rPr>
                <w:rFonts w:ascii="Times New Roman" w:hAnsi="Times New Roman" w:cs="Times New Roman"/>
              </w:rPr>
              <w:t>11.65</w:t>
            </w:r>
          </w:p>
        </w:tc>
        <w:tc>
          <w:tcPr>
            <w:tcW w:w="380" w:type="pct"/>
          </w:tcPr>
          <w:p w14:paraId="052AC54E" w14:textId="77777777" w:rsidR="000E29D2" w:rsidRPr="00893D27" w:rsidRDefault="000E29D2" w:rsidP="000E0D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3D27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382" w:type="pct"/>
          </w:tcPr>
          <w:p w14:paraId="54DFF184" w14:textId="77777777" w:rsidR="000E29D2" w:rsidRPr="00893D27" w:rsidRDefault="000E29D2" w:rsidP="000E0D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3D27">
              <w:rPr>
                <w:rFonts w:ascii="Times New Roman" w:hAnsi="Times New Roman" w:cs="Times New Roman"/>
              </w:rPr>
              <w:t>13.07</w:t>
            </w:r>
          </w:p>
        </w:tc>
        <w:tc>
          <w:tcPr>
            <w:tcW w:w="380" w:type="pct"/>
          </w:tcPr>
          <w:p w14:paraId="2E4126ED" w14:textId="77777777" w:rsidR="000E29D2" w:rsidRPr="00893D27" w:rsidRDefault="000E29D2" w:rsidP="000E0D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3D27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381" w:type="pct"/>
          </w:tcPr>
          <w:p w14:paraId="147F2100" w14:textId="77777777" w:rsidR="000E29D2" w:rsidRPr="00893D27" w:rsidRDefault="000E29D2" w:rsidP="000E0D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3D27">
              <w:rPr>
                <w:rFonts w:ascii="Times New Roman" w:hAnsi="Times New Roman" w:cs="Times New Roman"/>
              </w:rPr>
              <w:t>9.13</w:t>
            </w:r>
          </w:p>
        </w:tc>
        <w:tc>
          <w:tcPr>
            <w:tcW w:w="381" w:type="pct"/>
          </w:tcPr>
          <w:p w14:paraId="6C21BABD" w14:textId="77777777" w:rsidR="000E29D2" w:rsidRPr="00893D27" w:rsidRDefault="000E29D2" w:rsidP="000E0D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3D27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381" w:type="pct"/>
          </w:tcPr>
          <w:p w14:paraId="6505D846" w14:textId="77777777" w:rsidR="000E29D2" w:rsidRPr="00893D27" w:rsidRDefault="000E29D2" w:rsidP="000E0D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3D27">
              <w:rPr>
                <w:rFonts w:ascii="Times New Roman" w:hAnsi="Times New Roman" w:cs="Times New Roman"/>
              </w:rPr>
              <w:t>15.28</w:t>
            </w:r>
          </w:p>
        </w:tc>
        <w:tc>
          <w:tcPr>
            <w:tcW w:w="380" w:type="pct"/>
          </w:tcPr>
          <w:p w14:paraId="2C46D9C3" w14:textId="77777777" w:rsidR="000E29D2" w:rsidRPr="00893D27" w:rsidRDefault="000E29D2" w:rsidP="000E0D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3D27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381" w:type="pct"/>
          </w:tcPr>
          <w:p w14:paraId="351CC9A2" w14:textId="77777777" w:rsidR="000E29D2" w:rsidRPr="00893D27" w:rsidRDefault="000E29D2" w:rsidP="000E0D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3D27">
              <w:rPr>
                <w:rFonts w:ascii="Times New Roman" w:hAnsi="Times New Roman" w:cs="Times New Roman"/>
              </w:rPr>
              <w:t>9.18</w:t>
            </w:r>
          </w:p>
        </w:tc>
      </w:tr>
      <w:tr w:rsidR="000E29D2" w:rsidRPr="00893D27" w14:paraId="2C4C454B" w14:textId="77777777" w:rsidTr="000E0D83">
        <w:tc>
          <w:tcPr>
            <w:tcW w:w="1279" w:type="pct"/>
            <w:shd w:val="clear" w:color="auto" w:fill="auto"/>
            <w:noWrap/>
            <w:vAlign w:val="bottom"/>
          </w:tcPr>
          <w:p w14:paraId="65180C55" w14:textId="77777777" w:rsidR="000E29D2" w:rsidRPr="00893D27" w:rsidRDefault="000E29D2" w:rsidP="000E0D83">
            <w:pPr>
              <w:spacing w:after="0" w:line="240" w:lineRule="auto"/>
              <w:ind w:firstLineChars="100" w:firstLine="220"/>
              <w:rPr>
                <w:rFonts w:ascii="Times New Roman" w:hAnsi="Times New Roman" w:cs="Times New Roman"/>
              </w:rPr>
            </w:pPr>
            <w:r w:rsidRPr="00893D27">
              <w:rPr>
                <w:rFonts w:ascii="Times New Roman" w:hAnsi="Times New Roman" w:cs="Times New Roman"/>
              </w:rPr>
              <w:t>50-59</w:t>
            </w:r>
          </w:p>
        </w:tc>
        <w:tc>
          <w:tcPr>
            <w:tcW w:w="295" w:type="pct"/>
          </w:tcPr>
          <w:p w14:paraId="669E10B0" w14:textId="77777777" w:rsidR="000E29D2" w:rsidRPr="00893D27" w:rsidRDefault="000E29D2" w:rsidP="000E0D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3D27">
              <w:rPr>
                <w:rFonts w:ascii="Times New Roman" w:hAnsi="Times New Roman" w:cs="Times New Roman"/>
              </w:rPr>
              <w:t>219</w:t>
            </w:r>
          </w:p>
        </w:tc>
        <w:tc>
          <w:tcPr>
            <w:tcW w:w="380" w:type="pct"/>
          </w:tcPr>
          <w:p w14:paraId="58F31AC9" w14:textId="77777777" w:rsidR="000E29D2" w:rsidRPr="00893D27" w:rsidRDefault="000E29D2" w:rsidP="000E0D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3D27">
              <w:rPr>
                <w:rFonts w:ascii="Times New Roman" w:hAnsi="Times New Roman" w:cs="Times New Roman"/>
              </w:rPr>
              <w:t>26.04</w:t>
            </w:r>
          </w:p>
        </w:tc>
        <w:tc>
          <w:tcPr>
            <w:tcW w:w="380" w:type="pct"/>
          </w:tcPr>
          <w:p w14:paraId="01576B9D" w14:textId="77777777" w:rsidR="000E29D2" w:rsidRPr="00893D27" w:rsidRDefault="000E29D2" w:rsidP="000E0D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3D27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382" w:type="pct"/>
          </w:tcPr>
          <w:p w14:paraId="11C80A4E" w14:textId="77777777" w:rsidR="000E29D2" w:rsidRPr="00893D27" w:rsidRDefault="000E29D2" w:rsidP="000E0D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3D27">
              <w:rPr>
                <w:rFonts w:ascii="Times New Roman" w:hAnsi="Times New Roman" w:cs="Times New Roman"/>
              </w:rPr>
              <w:t>24.62</w:t>
            </w:r>
          </w:p>
        </w:tc>
        <w:tc>
          <w:tcPr>
            <w:tcW w:w="380" w:type="pct"/>
          </w:tcPr>
          <w:p w14:paraId="42400284" w14:textId="77777777" w:rsidR="000E29D2" w:rsidRPr="00893D27" w:rsidRDefault="000E29D2" w:rsidP="000E0D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3D27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381" w:type="pct"/>
          </w:tcPr>
          <w:p w14:paraId="2CAD5F6D" w14:textId="77777777" w:rsidR="000E29D2" w:rsidRPr="00893D27" w:rsidRDefault="000E29D2" w:rsidP="000E0D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3D27">
              <w:rPr>
                <w:rFonts w:ascii="Times New Roman" w:hAnsi="Times New Roman" w:cs="Times New Roman"/>
              </w:rPr>
              <w:t>24.78</w:t>
            </w:r>
          </w:p>
        </w:tc>
        <w:tc>
          <w:tcPr>
            <w:tcW w:w="381" w:type="pct"/>
          </w:tcPr>
          <w:p w14:paraId="1232B61C" w14:textId="77777777" w:rsidR="000E29D2" w:rsidRPr="00893D27" w:rsidRDefault="000E29D2" w:rsidP="000E0D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3D27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381" w:type="pct"/>
          </w:tcPr>
          <w:p w14:paraId="3E811E06" w14:textId="77777777" w:rsidR="000E29D2" w:rsidRPr="00893D27" w:rsidRDefault="000E29D2" w:rsidP="000E0D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3D27">
              <w:rPr>
                <w:rFonts w:ascii="Times New Roman" w:hAnsi="Times New Roman" w:cs="Times New Roman"/>
              </w:rPr>
              <w:t>30.56</w:t>
            </w:r>
          </w:p>
        </w:tc>
        <w:tc>
          <w:tcPr>
            <w:tcW w:w="380" w:type="pct"/>
          </w:tcPr>
          <w:p w14:paraId="7A699B73" w14:textId="77777777" w:rsidR="000E29D2" w:rsidRPr="00893D27" w:rsidRDefault="000E29D2" w:rsidP="000E0D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3D27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381" w:type="pct"/>
          </w:tcPr>
          <w:p w14:paraId="407D91B9" w14:textId="77777777" w:rsidR="000E29D2" w:rsidRPr="00893D27" w:rsidRDefault="000E29D2" w:rsidP="000E0D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3D27">
              <w:rPr>
                <w:rFonts w:ascii="Times New Roman" w:hAnsi="Times New Roman" w:cs="Times New Roman"/>
              </w:rPr>
              <w:t>23.98</w:t>
            </w:r>
          </w:p>
        </w:tc>
      </w:tr>
      <w:tr w:rsidR="000E29D2" w:rsidRPr="00893D27" w14:paraId="106DEBC9" w14:textId="77777777" w:rsidTr="000E0D83">
        <w:tc>
          <w:tcPr>
            <w:tcW w:w="1279" w:type="pct"/>
            <w:shd w:val="clear" w:color="auto" w:fill="auto"/>
            <w:noWrap/>
            <w:vAlign w:val="bottom"/>
          </w:tcPr>
          <w:p w14:paraId="050B14FB" w14:textId="77777777" w:rsidR="000E29D2" w:rsidRPr="00893D27" w:rsidRDefault="000E29D2" w:rsidP="000E0D83">
            <w:pPr>
              <w:spacing w:after="0" w:line="240" w:lineRule="auto"/>
              <w:ind w:firstLineChars="100" w:firstLine="220"/>
              <w:rPr>
                <w:rFonts w:ascii="Times New Roman" w:hAnsi="Times New Roman" w:cs="Times New Roman"/>
              </w:rPr>
            </w:pPr>
            <w:r w:rsidRPr="00893D27">
              <w:rPr>
                <w:rFonts w:ascii="Times New Roman" w:hAnsi="Times New Roman" w:cs="Times New Roman"/>
              </w:rPr>
              <w:t>60-79</w:t>
            </w:r>
          </w:p>
        </w:tc>
        <w:tc>
          <w:tcPr>
            <w:tcW w:w="295" w:type="pct"/>
          </w:tcPr>
          <w:p w14:paraId="1530A6A5" w14:textId="77777777" w:rsidR="000E29D2" w:rsidRPr="00893D27" w:rsidRDefault="000E29D2" w:rsidP="000E0D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3D27">
              <w:rPr>
                <w:rFonts w:ascii="Times New Roman" w:hAnsi="Times New Roman" w:cs="Times New Roman"/>
              </w:rPr>
              <w:t>227</w:t>
            </w:r>
          </w:p>
        </w:tc>
        <w:tc>
          <w:tcPr>
            <w:tcW w:w="380" w:type="pct"/>
          </w:tcPr>
          <w:p w14:paraId="0675CA08" w14:textId="77777777" w:rsidR="000E29D2" w:rsidRPr="00893D27" w:rsidRDefault="000E29D2" w:rsidP="000E0D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3D27">
              <w:rPr>
                <w:rFonts w:ascii="Times New Roman" w:hAnsi="Times New Roman" w:cs="Times New Roman"/>
              </w:rPr>
              <w:t>26.99</w:t>
            </w:r>
          </w:p>
        </w:tc>
        <w:tc>
          <w:tcPr>
            <w:tcW w:w="380" w:type="pct"/>
          </w:tcPr>
          <w:p w14:paraId="6FD45052" w14:textId="77777777" w:rsidR="000E29D2" w:rsidRPr="00893D27" w:rsidRDefault="000E29D2" w:rsidP="000E0D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3D27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382" w:type="pct"/>
          </w:tcPr>
          <w:p w14:paraId="3F1A5B91" w14:textId="77777777" w:rsidR="000E29D2" w:rsidRPr="00893D27" w:rsidRDefault="000E29D2" w:rsidP="000E0D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3D27">
              <w:rPr>
                <w:rFonts w:ascii="Times New Roman" w:hAnsi="Times New Roman" w:cs="Times New Roman"/>
              </w:rPr>
              <w:t>30.15</w:t>
            </w:r>
          </w:p>
        </w:tc>
        <w:tc>
          <w:tcPr>
            <w:tcW w:w="380" w:type="pct"/>
          </w:tcPr>
          <w:p w14:paraId="7137943A" w14:textId="77777777" w:rsidR="000E29D2" w:rsidRPr="00893D27" w:rsidRDefault="000E29D2" w:rsidP="000E0D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3D27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381" w:type="pct"/>
          </w:tcPr>
          <w:p w14:paraId="7C3E6B01" w14:textId="77777777" w:rsidR="000E29D2" w:rsidRPr="00893D27" w:rsidRDefault="000E29D2" w:rsidP="000E0D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3D27">
              <w:rPr>
                <w:rFonts w:ascii="Times New Roman" w:hAnsi="Times New Roman" w:cs="Times New Roman"/>
              </w:rPr>
              <w:t>28.26</w:t>
            </w:r>
          </w:p>
        </w:tc>
        <w:tc>
          <w:tcPr>
            <w:tcW w:w="381" w:type="pct"/>
          </w:tcPr>
          <w:p w14:paraId="019C01F9" w14:textId="77777777" w:rsidR="000E29D2" w:rsidRPr="00893D27" w:rsidRDefault="000E29D2" w:rsidP="000E0D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3D27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381" w:type="pct"/>
          </w:tcPr>
          <w:p w14:paraId="590463A1" w14:textId="77777777" w:rsidR="000E29D2" w:rsidRPr="00893D27" w:rsidRDefault="000E29D2" w:rsidP="000E0D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3D27">
              <w:rPr>
                <w:rFonts w:ascii="Times New Roman" w:hAnsi="Times New Roman" w:cs="Times New Roman"/>
              </w:rPr>
              <w:t>24.07</w:t>
            </w:r>
          </w:p>
        </w:tc>
        <w:tc>
          <w:tcPr>
            <w:tcW w:w="380" w:type="pct"/>
          </w:tcPr>
          <w:p w14:paraId="186EFDD8" w14:textId="77777777" w:rsidR="000E29D2" w:rsidRPr="00893D27" w:rsidRDefault="000E29D2" w:rsidP="000E0D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3D27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381" w:type="pct"/>
          </w:tcPr>
          <w:p w14:paraId="750D0B0D" w14:textId="77777777" w:rsidR="000E29D2" w:rsidRPr="00893D27" w:rsidRDefault="000E29D2" w:rsidP="000E0D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3D27">
              <w:rPr>
                <w:rFonts w:ascii="Times New Roman" w:hAnsi="Times New Roman" w:cs="Times New Roman"/>
              </w:rPr>
              <w:t>25.51</w:t>
            </w:r>
          </w:p>
        </w:tc>
      </w:tr>
      <w:tr w:rsidR="000E29D2" w:rsidRPr="00893D27" w14:paraId="5C9258AB" w14:textId="77777777" w:rsidTr="000E0D83">
        <w:tc>
          <w:tcPr>
            <w:tcW w:w="1279" w:type="pct"/>
            <w:shd w:val="clear" w:color="auto" w:fill="auto"/>
            <w:noWrap/>
            <w:vAlign w:val="bottom"/>
          </w:tcPr>
          <w:p w14:paraId="63FB2D73" w14:textId="77777777" w:rsidR="000E29D2" w:rsidRPr="00893D27" w:rsidRDefault="000E29D2" w:rsidP="000E0D83">
            <w:pPr>
              <w:spacing w:after="0" w:line="240" w:lineRule="auto"/>
              <w:ind w:firstLineChars="100" w:firstLine="220"/>
              <w:rPr>
                <w:rFonts w:ascii="Times New Roman" w:hAnsi="Times New Roman" w:cs="Times New Roman"/>
              </w:rPr>
            </w:pPr>
            <w:r w:rsidRPr="00893D27">
              <w:rPr>
                <w:rFonts w:ascii="Times New Roman" w:hAnsi="Times New Roman" w:cs="Times New Roman"/>
              </w:rPr>
              <w:t>70-79</w:t>
            </w:r>
          </w:p>
        </w:tc>
        <w:tc>
          <w:tcPr>
            <w:tcW w:w="295" w:type="pct"/>
          </w:tcPr>
          <w:p w14:paraId="360B6DCB" w14:textId="77777777" w:rsidR="000E29D2" w:rsidRPr="00893D27" w:rsidRDefault="000E29D2" w:rsidP="000E0D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3D27">
              <w:rPr>
                <w:rFonts w:ascii="Times New Roman" w:hAnsi="Times New Roman" w:cs="Times New Roman"/>
              </w:rPr>
              <w:t>159</w:t>
            </w:r>
          </w:p>
        </w:tc>
        <w:tc>
          <w:tcPr>
            <w:tcW w:w="380" w:type="pct"/>
          </w:tcPr>
          <w:p w14:paraId="6F7FD67E" w14:textId="77777777" w:rsidR="000E29D2" w:rsidRPr="00893D27" w:rsidRDefault="000E29D2" w:rsidP="000E0D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3D27">
              <w:rPr>
                <w:rFonts w:ascii="Times New Roman" w:hAnsi="Times New Roman" w:cs="Times New Roman"/>
              </w:rPr>
              <w:t>18.91</w:t>
            </w:r>
          </w:p>
        </w:tc>
        <w:tc>
          <w:tcPr>
            <w:tcW w:w="380" w:type="pct"/>
          </w:tcPr>
          <w:p w14:paraId="16548022" w14:textId="77777777" w:rsidR="000E29D2" w:rsidRPr="00893D27" w:rsidRDefault="000E29D2" w:rsidP="000E0D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3D27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382" w:type="pct"/>
          </w:tcPr>
          <w:p w14:paraId="42C4629B" w14:textId="77777777" w:rsidR="000E29D2" w:rsidRPr="00893D27" w:rsidRDefault="000E29D2" w:rsidP="000E0D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3D27">
              <w:rPr>
                <w:rFonts w:ascii="Times New Roman" w:hAnsi="Times New Roman" w:cs="Times New Roman"/>
              </w:rPr>
              <w:t>15.58</w:t>
            </w:r>
          </w:p>
        </w:tc>
        <w:tc>
          <w:tcPr>
            <w:tcW w:w="380" w:type="pct"/>
          </w:tcPr>
          <w:p w14:paraId="0307AE60" w14:textId="77777777" w:rsidR="000E29D2" w:rsidRPr="00893D27" w:rsidRDefault="000E29D2" w:rsidP="000E0D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3D27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381" w:type="pct"/>
          </w:tcPr>
          <w:p w14:paraId="58B95916" w14:textId="77777777" w:rsidR="000E29D2" w:rsidRPr="00893D27" w:rsidRDefault="000E29D2" w:rsidP="000E0D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3D27">
              <w:rPr>
                <w:rFonts w:ascii="Times New Roman" w:hAnsi="Times New Roman" w:cs="Times New Roman"/>
              </w:rPr>
              <w:t>18.70</w:t>
            </w:r>
          </w:p>
        </w:tc>
        <w:tc>
          <w:tcPr>
            <w:tcW w:w="381" w:type="pct"/>
          </w:tcPr>
          <w:p w14:paraId="599B9462" w14:textId="77777777" w:rsidR="000E29D2" w:rsidRPr="00893D27" w:rsidRDefault="000E29D2" w:rsidP="000E0D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3D27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381" w:type="pct"/>
          </w:tcPr>
          <w:p w14:paraId="409859F4" w14:textId="77777777" w:rsidR="000E29D2" w:rsidRPr="00893D27" w:rsidRDefault="000E29D2" w:rsidP="000E0D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3D27">
              <w:rPr>
                <w:rFonts w:ascii="Times New Roman" w:hAnsi="Times New Roman" w:cs="Times New Roman"/>
              </w:rPr>
              <w:t>17.59</w:t>
            </w:r>
          </w:p>
        </w:tc>
        <w:tc>
          <w:tcPr>
            <w:tcW w:w="380" w:type="pct"/>
          </w:tcPr>
          <w:p w14:paraId="2FBFC420" w14:textId="77777777" w:rsidR="000E29D2" w:rsidRPr="00893D27" w:rsidRDefault="000E29D2" w:rsidP="000E0D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3D27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381" w:type="pct"/>
          </w:tcPr>
          <w:p w14:paraId="6AD3DB56" w14:textId="77777777" w:rsidR="000E29D2" w:rsidRPr="00893D27" w:rsidRDefault="000E29D2" w:rsidP="000E0D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3D27">
              <w:rPr>
                <w:rFonts w:ascii="Times New Roman" w:hAnsi="Times New Roman" w:cs="Times New Roman"/>
              </w:rPr>
              <w:t>23.98</w:t>
            </w:r>
          </w:p>
        </w:tc>
      </w:tr>
      <w:tr w:rsidR="000E29D2" w:rsidRPr="00893D27" w14:paraId="01A52EC9" w14:textId="77777777" w:rsidTr="000E0D83">
        <w:tc>
          <w:tcPr>
            <w:tcW w:w="1279" w:type="pct"/>
            <w:shd w:val="clear" w:color="auto" w:fill="auto"/>
            <w:noWrap/>
            <w:vAlign w:val="bottom"/>
          </w:tcPr>
          <w:p w14:paraId="75607DA5" w14:textId="77777777" w:rsidR="000E29D2" w:rsidRPr="00893D27" w:rsidRDefault="000E29D2" w:rsidP="000E0D83">
            <w:pPr>
              <w:spacing w:after="0" w:line="240" w:lineRule="auto"/>
              <w:ind w:firstLineChars="100" w:firstLine="220"/>
              <w:rPr>
                <w:rFonts w:ascii="Times New Roman" w:hAnsi="Times New Roman" w:cs="Times New Roman"/>
              </w:rPr>
            </w:pPr>
            <w:r w:rsidRPr="00893D27">
              <w:rPr>
                <w:rFonts w:ascii="Times New Roman" w:hAnsi="Times New Roman" w:cs="Times New Roman"/>
              </w:rPr>
              <w:t>80+</w:t>
            </w:r>
          </w:p>
        </w:tc>
        <w:tc>
          <w:tcPr>
            <w:tcW w:w="295" w:type="pct"/>
          </w:tcPr>
          <w:p w14:paraId="11C127DE" w14:textId="77777777" w:rsidR="000E29D2" w:rsidRPr="00893D27" w:rsidRDefault="000E29D2" w:rsidP="000E0D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3D27"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380" w:type="pct"/>
          </w:tcPr>
          <w:p w14:paraId="3A232C1E" w14:textId="77777777" w:rsidR="000E29D2" w:rsidRPr="00893D27" w:rsidRDefault="000E29D2" w:rsidP="000E0D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3D27">
              <w:rPr>
                <w:rFonts w:ascii="Times New Roman" w:hAnsi="Times New Roman" w:cs="Times New Roman"/>
              </w:rPr>
              <w:t>9.16</w:t>
            </w:r>
          </w:p>
        </w:tc>
        <w:tc>
          <w:tcPr>
            <w:tcW w:w="380" w:type="pct"/>
          </w:tcPr>
          <w:p w14:paraId="726044C6" w14:textId="77777777" w:rsidR="000E29D2" w:rsidRPr="00893D27" w:rsidRDefault="000E29D2" w:rsidP="000E0D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3D27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82" w:type="pct"/>
          </w:tcPr>
          <w:p w14:paraId="723B63E0" w14:textId="77777777" w:rsidR="000E29D2" w:rsidRPr="00893D27" w:rsidRDefault="000E29D2" w:rsidP="000E0D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3D27">
              <w:rPr>
                <w:rFonts w:ascii="Times New Roman" w:hAnsi="Times New Roman" w:cs="Times New Roman"/>
              </w:rPr>
              <w:t>10.05</w:t>
            </w:r>
          </w:p>
        </w:tc>
        <w:tc>
          <w:tcPr>
            <w:tcW w:w="380" w:type="pct"/>
          </w:tcPr>
          <w:p w14:paraId="6B7383A1" w14:textId="77777777" w:rsidR="000E29D2" w:rsidRPr="00893D27" w:rsidRDefault="000E29D2" w:rsidP="000E0D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3D27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381" w:type="pct"/>
          </w:tcPr>
          <w:p w14:paraId="498DB00C" w14:textId="77777777" w:rsidR="000E29D2" w:rsidRPr="00893D27" w:rsidRDefault="000E29D2" w:rsidP="000E0D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3D27">
              <w:rPr>
                <w:rFonts w:ascii="Times New Roman" w:hAnsi="Times New Roman" w:cs="Times New Roman"/>
              </w:rPr>
              <w:t>10.43</w:t>
            </w:r>
          </w:p>
        </w:tc>
        <w:tc>
          <w:tcPr>
            <w:tcW w:w="381" w:type="pct"/>
          </w:tcPr>
          <w:p w14:paraId="5BA7A03D" w14:textId="77777777" w:rsidR="000E29D2" w:rsidRPr="00893D27" w:rsidRDefault="000E29D2" w:rsidP="000E0D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3D27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81" w:type="pct"/>
          </w:tcPr>
          <w:p w14:paraId="48BB22DF" w14:textId="77777777" w:rsidR="000E29D2" w:rsidRPr="00893D27" w:rsidRDefault="000E29D2" w:rsidP="000E0D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3D27">
              <w:rPr>
                <w:rFonts w:ascii="Times New Roman" w:hAnsi="Times New Roman" w:cs="Times New Roman"/>
              </w:rPr>
              <w:t>5.56</w:t>
            </w:r>
          </w:p>
        </w:tc>
        <w:tc>
          <w:tcPr>
            <w:tcW w:w="380" w:type="pct"/>
          </w:tcPr>
          <w:p w14:paraId="4E358F44" w14:textId="77777777" w:rsidR="000E29D2" w:rsidRPr="00893D27" w:rsidRDefault="000E29D2" w:rsidP="000E0D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3D27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381" w:type="pct"/>
          </w:tcPr>
          <w:p w14:paraId="77C5FDC4" w14:textId="77777777" w:rsidR="000E29D2" w:rsidRPr="00893D27" w:rsidRDefault="000E29D2" w:rsidP="000E0D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3D27">
              <w:rPr>
                <w:rFonts w:ascii="Times New Roman" w:hAnsi="Times New Roman" w:cs="Times New Roman"/>
              </w:rPr>
              <w:t>10.71</w:t>
            </w:r>
          </w:p>
        </w:tc>
      </w:tr>
      <w:tr w:rsidR="000E29D2" w:rsidRPr="00893D27" w14:paraId="03B39F62" w14:textId="77777777" w:rsidTr="000E0D83">
        <w:tc>
          <w:tcPr>
            <w:tcW w:w="1279" w:type="pct"/>
            <w:shd w:val="clear" w:color="auto" w:fill="auto"/>
            <w:noWrap/>
          </w:tcPr>
          <w:p w14:paraId="39007BC2" w14:textId="77777777" w:rsidR="000E29D2" w:rsidRPr="00893D27" w:rsidRDefault="000E29D2" w:rsidP="000E0D8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93D27">
              <w:rPr>
                <w:rFonts w:ascii="Times New Roman" w:hAnsi="Times New Roman" w:cs="Times New Roman"/>
                <w:b/>
                <w:bCs/>
              </w:rPr>
              <w:t>CCI score</w:t>
            </w:r>
          </w:p>
        </w:tc>
        <w:tc>
          <w:tcPr>
            <w:tcW w:w="295" w:type="pct"/>
            <w:shd w:val="clear" w:color="auto" w:fill="auto"/>
          </w:tcPr>
          <w:p w14:paraId="629897CB" w14:textId="77777777" w:rsidR="000E29D2" w:rsidRPr="00893D27" w:rsidRDefault="000E29D2" w:rsidP="000E0D83">
            <w:pPr>
              <w:spacing w:after="0" w:line="240" w:lineRule="auto"/>
              <w:ind w:leftChars="-6" w:hangingChars="6" w:hanging="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0" w:type="pct"/>
            <w:shd w:val="clear" w:color="auto" w:fill="auto"/>
          </w:tcPr>
          <w:p w14:paraId="130435A5" w14:textId="77777777" w:rsidR="000E29D2" w:rsidRPr="00893D27" w:rsidRDefault="000E29D2" w:rsidP="000E0D83">
            <w:pPr>
              <w:spacing w:after="0" w:line="240" w:lineRule="auto"/>
              <w:ind w:leftChars="-6" w:hangingChars="6" w:hanging="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0" w:type="pct"/>
            <w:shd w:val="clear" w:color="auto" w:fill="auto"/>
          </w:tcPr>
          <w:p w14:paraId="238AA7D3" w14:textId="77777777" w:rsidR="000E29D2" w:rsidRPr="00893D27" w:rsidRDefault="000E29D2" w:rsidP="000E0D83">
            <w:pPr>
              <w:spacing w:after="0" w:line="240" w:lineRule="auto"/>
              <w:ind w:leftChars="-6" w:hangingChars="6" w:hanging="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pct"/>
            <w:shd w:val="clear" w:color="auto" w:fill="auto"/>
          </w:tcPr>
          <w:p w14:paraId="19551BED" w14:textId="77777777" w:rsidR="000E29D2" w:rsidRPr="00893D27" w:rsidRDefault="000E29D2" w:rsidP="000E0D83">
            <w:pPr>
              <w:spacing w:after="0" w:line="240" w:lineRule="auto"/>
              <w:ind w:leftChars="-6" w:hangingChars="6" w:hanging="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0" w:type="pct"/>
            <w:shd w:val="clear" w:color="auto" w:fill="auto"/>
          </w:tcPr>
          <w:p w14:paraId="711D1781" w14:textId="77777777" w:rsidR="000E29D2" w:rsidRPr="00893D27" w:rsidRDefault="000E29D2" w:rsidP="000E0D83">
            <w:pPr>
              <w:spacing w:after="0" w:line="240" w:lineRule="auto"/>
              <w:ind w:leftChars="-6" w:hangingChars="6" w:hanging="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1" w:type="pct"/>
            <w:shd w:val="clear" w:color="auto" w:fill="auto"/>
          </w:tcPr>
          <w:p w14:paraId="041BA9DA" w14:textId="77777777" w:rsidR="000E29D2" w:rsidRPr="00893D27" w:rsidRDefault="000E29D2" w:rsidP="000E0D83">
            <w:pPr>
              <w:spacing w:after="0" w:line="240" w:lineRule="auto"/>
              <w:ind w:leftChars="-6" w:hangingChars="6" w:hanging="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1" w:type="pct"/>
            <w:shd w:val="clear" w:color="auto" w:fill="auto"/>
          </w:tcPr>
          <w:p w14:paraId="344FB895" w14:textId="77777777" w:rsidR="000E29D2" w:rsidRPr="00893D27" w:rsidRDefault="000E29D2" w:rsidP="000E0D83">
            <w:pPr>
              <w:spacing w:after="0" w:line="240" w:lineRule="auto"/>
              <w:ind w:leftChars="-6" w:hangingChars="6" w:hanging="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1" w:type="pct"/>
            <w:shd w:val="clear" w:color="auto" w:fill="auto"/>
          </w:tcPr>
          <w:p w14:paraId="7169024B" w14:textId="77777777" w:rsidR="000E29D2" w:rsidRPr="00893D27" w:rsidRDefault="000E29D2" w:rsidP="000E0D83">
            <w:pPr>
              <w:spacing w:after="0" w:line="240" w:lineRule="auto"/>
              <w:ind w:leftChars="-6" w:hangingChars="6" w:hanging="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0" w:type="pct"/>
            <w:shd w:val="clear" w:color="auto" w:fill="auto"/>
          </w:tcPr>
          <w:p w14:paraId="6489F31A" w14:textId="77777777" w:rsidR="000E29D2" w:rsidRPr="00893D27" w:rsidRDefault="000E29D2" w:rsidP="000E0D83">
            <w:pPr>
              <w:spacing w:after="0" w:line="240" w:lineRule="auto"/>
              <w:ind w:leftChars="-6" w:hangingChars="6" w:hanging="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1" w:type="pct"/>
            <w:shd w:val="clear" w:color="auto" w:fill="auto"/>
          </w:tcPr>
          <w:p w14:paraId="1B401007" w14:textId="77777777" w:rsidR="000E29D2" w:rsidRPr="00893D27" w:rsidRDefault="000E29D2" w:rsidP="000E0D83">
            <w:pPr>
              <w:spacing w:after="0" w:line="240" w:lineRule="auto"/>
              <w:ind w:leftChars="-6" w:hangingChars="6" w:hanging="1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E29D2" w:rsidRPr="00893D27" w14:paraId="4C11C9F0" w14:textId="77777777" w:rsidTr="000E0D83">
        <w:tc>
          <w:tcPr>
            <w:tcW w:w="1279" w:type="pct"/>
            <w:shd w:val="clear" w:color="auto" w:fill="auto"/>
            <w:noWrap/>
            <w:vAlign w:val="bottom"/>
          </w:tcPr>
          <w:p w14:paraId="1CF626FB" w14:textId="77777777" w:rsidR="000E29D2" w:rsidRPr="00893D27" w:rsidRDefault="000E29D2" w:rsidP="000E0D83">
            <w:pPr>
              <w:spacing w:after="0" w:line="240" w:lineRule="auto"/>
              <w:ind w:firstLineChars="100" w:firstLine="220"/>
              <w:rPr>
                <w:rFonts w:ascii="Times New Roman" w:hAnsi="Times New Roman" w:cs="Times New Roman"/>
              </w:rPr>
            </w:pPr>
            <w:r w:rsidRPr="00893D27">
              <w:rPr>
                <w:rFonts w:ascii="Times New Roman" w:hAnsi="Times New Roman" w:cs="Times New Roman"/>
              </w:rPr>
              <w:t>Mean ± SD</w:t>
            </w:r>
          </w:p>
        </w:tc>
        <w:tc>
          <w:tcPr>
            <w:tcW w:w="295" w:type="pct"/>
            <w:shd w:val="clear" w:color="auto" w:fill="auto"/>
          </w:tcPr>
          <w:p w14:paraId="2A421D63" w14:textId="77777777" w:rsidR="000E29D2" w:rsidRPr="00893D27" w:rsidRDefault="000E29D2" w:rsidP="000E0D83">
            <w:pPr>
              <w:spacing w:after="0" w:line="240" w:lineRule="auto"/>
              <w:ind w:leftChars="-6" w:hangingChars="6" w:hanging="13"/>
              <w:jc w:val="center"/>
              <w:rPr>
                <w:rFonts w:ascii="Times New Roman" w:hAnsi="Times New Roman" w:cs="Times New Roman"/>
              </w:rPr>
            </w:pPr>
            <w:r w:rsidRPr="00893D27">
              <w:rPr>
                <w:rFonts w:ascii="Times New Roman" w:hAnsi="Times New Roman" w:cs="Times New Roman"/>
              </w:rPr>
              <w:t>2.07</w:t>
            </w:r>
          </w:p>
        </w:tc>
        <w:tc>
          <w:tcPr>
            <w:tcW w:w="380" w:type="pct"/>
            <w:shd w:val="clear" w:color="auto" w:fill="auto"/>
          </w:tcPr>
          <w:p w14:paraId="456E2D44" w14:textId="77777777" w:rsidR="000E29D2" w:rsidRPr="00893D27" w:rsidRDefault="000E29D2" w:rsidP="000E0D83">
            <w:pPr>
              <w:spacing w:after="0" w:line="240" w:lineRule="auto"/>
              <w:ind w:leftChars="-6" w:hangingChars="6" w:hanging="13"/>
              <w:jc w:val="center"/>
              <w:rPr>
                <w:rFonts w:ascii="Times New Roman" w:hAnsi="Times New Roman" w:cs="Times New Roman"/>
              </w:rPr>
            </w:pPr>
            <w:r w:rsidRPr="00893D27">
              <w:rPr>
                <w:rFonts w:ascii="Times New Roman" w:hAnsi="Times New Roman" w:cs="Times New Roman"/>
              </w:rPr>
              <w:t>2.23</w:t>
            </w:r>
          </w:p>
        </w:tc>
        <w:tc>
          <w:tcPr>
            <w:tcW w:w="380" w:type="pct"/>
            <w:shd w:val="clear" w:color="auto" w:fill="auto"/>
          </w:tcPr>
          <w:p w14:paraId="2ECB5C6D" w14:textId="77777777" w:rsidR="000E29D2" w:rsidRPr="00893D27" w:rsidRDefault="000E29D2" w:rsidP="000E0D83">
            <w:pPr>
              <w:spacing w:after="0" w:line="240" w:lineRule="auto"/>
              <w:ind w:leftChars="-6" w:hangingChars="6" w:hanging="13"/>
              <w:jc w:val="center"/>
              <w:rPr>
                <w:rFonts w:ascii="Times New Roman" w:hAnsi="Times New Roman" w:cs="Times New Roman"/>
              </w:rPr>
            </w:pPr>
            <w:r w:rsidRPr="00893D27">
              <w:rPr>
                <w:rFonts w:ascii="Times New Roman" w:hAnsi="Times New Roman" w:cs="Times New Roman"/>
              </w:rPr>
              <w:t>2.08</w:t>
            </w:r>
          </w:p>
        </w:tc>
        <w:tc>
          <w:tcPr>
            <w:tcW w:w="382" w:type="pct"/>
            <w:shd w:val="clear" w:color="auto" w:fill="auto"/>
          </w:tcPr>
          <w:p w14:paraId="4AA58974" w14:textId="77777777" w:rsidR="000E29D2" w:rsidRPr="00893D27" w:rsidRDefault="000E29D2" w:rsidP="000E0D83">
            <w:pPr>
              <w:spacing w:after="0" w:line="240" w:lineRule="auto"/>
              <w:ind w:leftChars="-6" w:hangingChars="6" w:hanging="13"/>
              <w:jc w:val="center"/>
              <w:rPr>
                <w:rFonts w:ascii="Times New Roman" w:hAnsi="Times New Roman" w:cs="Times New Roman"/>
              </w:rPr>
            </w:pPr>
            <w:r w:rsidRPr="00893D27">
              <w:rPr>
                <w:rFonts w:ascii="Times New Roman" w:hAnsi="Times New Roman" w:cs="Times New Roman"/>
              </w:rPr>
              <w:t>2.21</w:t>
            </w:r>
          </w:p>
        </w:tc>
        <w:tc>
          <w:tcPr>
            <w:tcW w:w="380" w:type="pct"/>
            <w:shd w:val="clear" w:color="auto" w:fill="auto"/>
          </w:tcPr>
          <w:p w14:paraId="4B970866" w14:textId="77777777" w:rsidR="000E29D2" w:rsidRPr="00893D27" w:rsidRDefault="000E29D2" w:rsidP="000E0D83">
            <w:pPr>
              <w:spacing w:after="0" w:line="240" w:lineRule="auto"/>
              <w:ind w:leftChars="-6" w:hangingChars="6" w:hanging="13"/>
              <w:jc w:val="center"/>
              <w:rPr>
                <w:rFonts w:ascii="Times New Roman" w:hAnsi="Times New Roman" w:cs="Times New Roman"/>
              </w:rPr>
            </w:pPr>
            <w:r w:rsidRPr="00893D27">
              <w:rPr>
                <w:rFonts w:ascii="Times New Roman" w:hAnsi="Times New Roman" w:cs="Times New Roman"/>
              </w:rPr>
              <w:t>2.08</w:t>
            </w:r>
          </w:p>
        </w:tc>
        <w:tc>
          <w:tcPr>
            <w:tcW w:w="381" w:type="pct"/>
            <w:shd w:val="clear" w:color="auto" w:fill="auto"/>
          </w:tcPr>
          <w:p w14:paraId="7C2A020C" w14:textId="77777777" w:rsidR="000E29D2" w:rsidRPr="00893D27" w:rsidRDefault="000E29D2" w:rsidP="000E0D83">
            <w:pPr>
              <w:spacing w:after="0" w:line="240" w:lineRule="auto"/>
              <w:ind w:leftChars="-6" w:hangingChars="6" w:hanging="13"/>
              <w:jc w:val="center"/>
              <w:rPr>
                <w:rFonts w:ascii="Times New Roman" w:hAnsi="Times New Roman" w:cs="Times New Roman"/>
              </w:rPr>
            </w:pPr>
            <w:r w:rsidRPr="00893D27">
              <w:rPr>
                <w:rFonts w:ascii="Times New Roman" w:hAnsi="Times New Roman" w:cs="Times New Roman"/>
              </w:rPr>
              <w:t>2.46</w:t>
            </w:r>
          </w:p>
        </w:tc>
        <w:tc>
          <w:tcPr>
            <w:tcW w:w="381" w:type="pct"/>
            <w:shd w:val="clear" w:color="auto" w:fill="auto"/>
          </w:tcPr>
          <w:p w14:paraId="729D941F" w14:textId="77777777" w:rsidR="000E29D2" w:rsidRPr="00893D27" w:rsidRDefault="000E29D2" w:rsidP="000E0D83">
            <w:pPr>
              <w:spacing w:after="0" w:line="240" w:lineRule="auto"/>
              <w:ind w:leftChars="-6" w:hangingChars="6" w:hanging="13"/>
              <w:jc w:val="center"/>
              <w:rPr>
                <w:rFonts w:ascii="Times New Roman" w:hAnsi="Times New Roman" w:cs="Times New Roman"/>
              </w:rPr>
            </w:pPr>
            <w:r w:rsidRPr="00893D27">
              <w:rPr>
                <w:rFonts w:ascii="Times New Roman" w:hAnsi="Times New Roman" w:cs="Times New Roman"/>
              </w:rPr>
              <w:t>1.98</w:t>
            </w:r>
          </w:p>
        </w:tc>
        <w:tc>
          <w:tcPr>
            <w:tcW w:w="381" w:type="pct"/>
            <w:shd w:val="clear" w:color="auto" w:fill="auto"/>
          </w:tcPr>
          <w:p w14:paraId="22485C94" w14:textId="77777777" w:rsidR="000E29D2" w:rsidRPr="00893D27" w:rsidRDefault="000E29D2" w:rsidP="000E0D83">
            <w:pPr>
              <w:spacing w:after="0" w:line="240" w:lineRule="auto"/>
              <w:ind w:leftChars="-6" w:hangingChars="6" w:hanging="13"/>
              <w:jc w:val="center"/>
              <w:rPr>
                <w:rFonts w:ascii="Times New Roman" w:hAnsi="Times New Roman" w:cs="Times New Roman"/>
              </w:rPr>
            </w:pPr>
            <w:r w:rsidRPr="00893D27">
              <w:rPr>
                <w:rFonts w:ascii="Times New Roman" w:hAnsi="Times New Roman" w:cs="Times New Roman"/>
              </w:rPr>
              <w:t>2.08</w:t>
            </w:r>
          </w:p>
        </w:tc>
        <w:tc>
          <w:tcPr>
            <w:tcW w:w="380" w:type="pct"/>
            <w:shd w:val="clear" w:color="auto" w:fill="auto"/>
          </w:tcPr>
          <w:p w14:paraId="4D146239" w14:textId="77777777" w:rsidR="000E29D2" w:rsidRPr="00893D27" w:rsidRDefault="000E29D2" w:rsidP="000E0D83">
            <w:pPr>
              <w:spacing w:after="0" w:line="240" w:lineRule="auto"/>
              <w:ind w:leftChars="-6" w:hangingChars="6" w:hanging="13"/>
              <w:jc w:val="center"/>
              <w:rPr>
                <w:rFonts w:ascii="Times New Roman" w:hAnsi="Times New Roman" w:cs="Times New Roman"/>
              </w:rPr>
            </w:pPr>
            <w:r w:rsidRPr="00893D27">
              <w:rPr>
                <w:rFonts w:ascii="Times New Roman" w:hAnsi="Times New Roman" w:cs="Times New Roman"/>
              </w:rPr>
              <w:t>2.14</w:t>
            </w:r>
          </w:p>
        </w:tc>
        <w:tc>
          <w:tcPr>
            <w:tcW w:w="381" w:type="pct"/>
            <w:shd w:val="clear" w:color="auto" w:fill="auto"/>
          </w:tcPr>
          <w:p w14:paraId="2208F0FC" w14:textId="77777777" w:rsidR="000E29D2" w:rsidRPr="00893D27" w:rsidRDefault="000E29D2" w:rsidP="000E0D83">
            <w:pPr>
              <w:spacing w:after="0" w:line="240" w:lineRule="auto"/>
              <w:ind w:leftChars="-6" w:hangingChars="6" w:hanging="13"/>
              <w:jc w:val="center"/>
              <w:rPr>
                <w:rFonts w:ascii="Times New Roman" w:hAnsi="Times New Roman" w:cs="Times New Roman"/>
              </w:rPr>
            </w:pPr>
            <w:r w:rsidRPr="00893D27">
              <w:rPr>
                <w:rFonts w:ascii="Times New Roman" w:hAnsi="Times New Roman" w:cs="Times New Roman"/>
              </w:rPr>
              <w:t>2.17</w:t>
            </w:r>
          </w:p>
        </w:tc>
      </w:tr>
      <w:tr w:rsidR="000E29D2" w:rsidRPr="00893D27" w14:paraId="532C4A7A" w14:textId="77777777" w:rsidTr="000E0D83">
        <w:tc>
          <w:tcPr>
            <w:tcW w:w="1279" w:type="pct"/>
            <w:shd w:val="clear" w:color="auto" w:fill="auto"/>
            <w:noWrap/>
          </w:tcPr>
          <w:p w14:paraId="617CE695" w14:textId="77777777" w:rsidR="000E29D2" w:rsidRPr="00893D27" w:rsidRDefault="000E29D2" w:rsidP="000E0D83">
            <w:pPr>
              <w:spacing w:after="0" w:line="240" w:lineRule="auto"/>
              <w:ind w:firstLineChars="100" w:firstLine="220"/>
              <w:rPr>
                <w:rFonts w:ascii="Times New Roman" w:hAnsi="Times New Roman" w:cs="Times New Roman"/>
              </w:rPr>
            </w:pPr>
            <w:r w:rsidRPr="00893D2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" w:type="pct"/>
            <w:shd w:val="clear" w:color="auto" w:fill="auto"/>
          </w:tcPr>
          <w:p w14:paraId="0FA6DFA3" w14:textId="77777777" w:rsidR="000E29D2" w:rsidRPr="00893D27" w:rsidRDefault="000E29D2" w:rsidP="000E0D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3D27">
              <w:rPr>
                <w:rFonts w:ascii="Times New Roman" w:hAnsi="Times New Roman" w:cs="Times New Roman"/>
              </w:rPr>
              <w:t>262</w:t>
            </w:r>
          </w:p>
        </w:tc>
        <w:tc>
          <w:tcPr>
            <w:tcW w:w="380" w:type="pct"/>
            <w:shd w:val="clear" w:color="auto" w:fill="auto"/>
          </w:tcPr>
          <w:p w14:paraId="0FDE2D36" w14:textId="77777777" w:rsidR="000E29D2" w:rsidRPr="00893D27" w:rsidRDefault="000E29D2" w:rsidP="000E0D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3D27">
              <w:rPr>
                <w:rFonts w:ascii="Times New Roman" w:hAnsi="Times New Roman" w:cs="Times New Roman"/>
              </w:rPr>
              <w:t>31.15</w:t>
            </w:r>
          </w:p>
        </w:tc>
        <w:tc>
          <w:tcPr>
            <w:tcW w:w="380" w:type="pct"/>
            <w:shd w:val="clear" w:color="auto" w:fill="auto"/>
          </w:tcPr>
          <w:p w14:paraId="59791E8C" w14:textId="77777777" w:rsidR="000E29D2" w:rsidRPr="00893D27" w:rsidRDefault="000E29D2" w:rsidP="000E0D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3D27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382" w:type="pct"/>
            <w:shd w:val="clear" w:color="auto" w:fill="auto"/>
          </w:tcPr>
          <w:p w14:paraId="1695C7F7" w14:textId="77777777" w:rsidR="000E29D2" w:rsidRPr="00893D27" w:rsidRDefault="000E29D2" w:rsidP="000E0D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3D27">
              <w:rPr>
                <w:rFonts w:ascii="Times New Roman" w:hAnsi="Times New Roman" w:cs="Times New Roman"/>
              </w:rPr>
              <w:t>29.15</w:t>
            </w:r>
          </w:p>
        </w:tc>
        <w:tc>
          <w:tcPr>
            <w:tcW w:w="380" w:type="pct"/>
            <w:shd w:val="clear" w:color="auto" w:fill="auto"/>
          </w:tcPr>
          <w:p w14:paraId="0B24FFD0" w14:textId="77777777" w:rsidR="000E29D2" w:rsidRPr="00893D27" w:rsidRDefault="000E29D2" w:rsidP="000E0D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3D27"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381" w:type="pct"/>
            <w:shd w:val="clear" w:color="auto" w:fill="auto"/>
          </w:tcPr>
          <w:p w14:paraId="25768111" w14:textId="77777777" w:rsidR="000E29D2" w:rsidRPr="00893D27" w:rsidRDefault="000E29D2" w:rsidP="000E0D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3D27">
              <w:rPr>
                <w:rFonts w:ascii="Times New Roman" w:hAnsi="Times New Roman" w:cs="Times New Roman"/>
              </w:rPr>
              <w:t>33.91</w:t>
            </w:r>
          </w:p>
        </w:tc>
        <w:tc>
          <w:tcPr>
            <w:tcW w:w="381" w:type="pct"/>
            <w:shd w:val="clear" w:color="auto" w:fill="auto"/>
          </w:tcPr>
          <w:p w14:paraId="4E422CFC" w14:textId="77777777" w:rsidR="000E29D2" w:rsidRPr="00893D27" w:rsidRDefault="000E29D2" w:rsidP="000E0D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3D27"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381" w:type="pct"/>
            <w:shd w:val="clear" w:color="auto" w:fill="auto"/>
          </w:tcPr>
          <w:p w14:paraId="5BC4A825" w14:textId="77777777" w:rsidR="000E29D2" w:rsidRPr="00893D27" w:rsidRDefault="000E29D2" w:rsidP="000E0D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3D27">
              <w:rPr>
                <w:rFonts w:ascii="Times New Roman" w:hAnsi="Times New Roman" w:cs="Times New Roman"/>
              </w:rPr>
              <w:t>31.94</w:t>
            </w:r>
          </w:p>
        </w:tc>
        <w:tc>
          <w:tcPr>
            <w:tcW w:w="380" w:type="pct"/>
            <w:shd w:val="clear" w:color="auto" w:fill="auto"/>
          </w:tcPr>
          <w:p w14:paraId="22738329" w14:textId="77777777" w:rsidR="000E29D2" w:rsidRPr="00893D27" w:rsidRDefault="000E29D2" w:rsidP="000E0D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3D27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381" w:type="pct"/>
            <w:shd w:val="clear" w:color="auto" w:fill="auto"/>
          </w:tcPr>
          <w:p w14:paraId="447B8F11" w14:textId="77777777" w:rsidR="000E29D2" w:rsidRPr="00893D27" w:rsidRDefault="000E29D2" w:rsidP="000E0D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3D27">
              <w:rPr>
                <w:rFonts w:ascii="Times New Roman" w:hAnsi="Times New Roman" w:cs="Times New Roman"/>
              </w:rPr>
              <w:t>29.08</w:t>
            </w:r>
          </w:p>
        </w:tc>
      </w:tr>
      <w:tr w:rsidR="000E29D2" w:rsidRPr="00893D27" w14:paraId="6CBCF91C" w14:textId="77777777" w:rsidTr="000E0D83">
        <w:tc>
          <w:tcPr>
            <w:tcW w:w="1279" w:type="pct"/>
            <w:shd w:val="clear" w:color="auto" w:fill="auto"/>
            <w:noWrap/>
          </w:tcPr>
          <w:p w14:paraId="65321936" w14:textId="77777777" w:rsidR="000E29D2" w:rsidRPr="00893D27" w:rsidRDefault="000E29D2" w:rsidP="000E0D83">
            <w:pPr>
              <w:spacing w:after="0" w:line="240" w:lineRule="auto"/>
              <w:ind w:firstLineChars="100" w:firstLine="220"/>
              <w:rPr>
                <w:rFonts w:ascii="Times New Roman" w:hAnsi="Times New Roman" w:cs="Times New Roman"/>
              </w:rPr>
            </w:pPr>
            <w:r w:rsidRPr="00893D2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5" w:type="pct"/>
            <w:shd w:val="clear" w:color="auto" w:fill="auto"/>
          </w:tcPr>
          <w:p w14:paraId="4DFE263A" w14:textId="77777777" w:rsidR="000E29D2" w:rsidRPr="00893D27" w:rsidRDefault="000E29D2" w:rsidP="000E0D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3D27">
              <w:rPr>
                <w:rFonts w:ascii="Times New Roman" w:hAnsi="Times New Roman" w:cs="Times New Roman"/>
              </w:rPr>
              <w:t>145</w:t>
            </w:r>
          </w:p>
        </w:tc>
        <w:tc>
          <w:tcPr>
            <w:tcW w:w="380" w:type="pct"/>
            <w:shd w:val="clear" w:color="auto" w:fill="auto"/>
          </w:tcPr>
          <w:p w14:paraId="2A0D5158" w14:textId="77777777" w:rsidR="000E29D2" w:rsidRPr="00893D27" w:rsidRDefault="000E29D2" w:rsidP="000E0D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3D27">
              <w:rPr>
                <w:rFonts w:ascii="Times New Roman" w:hAnsi="Times New Roman" w:cs="Times New Roman"/>
              </w:rPr>
              <w:t>17.24</w:t>
            </w:r>
          </w:p>
        </w:tc>
        <w:tc>
          <w:tcPr>
            <w:tcW w:w="380" w:type="pct"/>
            <w:shd w:val="clear" w:color="auto" w:fill="auto"/>
          </w:tcPr>
          <w:p w14:paraId="5BF66160" w14:textId="77777777" w:rsidR="000E29D2" w:rsidRPr="00893D27" w:rsidRDefault="000E29D2" w:rsidP="000E0D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3D27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382" w:type="pct"/>
            <w:shd w:val="clear" w:color="auto" w:fill="auto"/>
          </w:tcPr>
          <w:p w14:paraId="160299DC" w14:textId="77777777" w:rsidR="000E29D2" w:rsidRPr="00893D27" w:rsidRDefault="000E29D2" w:rsidP="000E0D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3D27">
              <w:rPr>
                <w:rFonts w:ascii="Times New Roman" w:hAnsi="Times New Roman" w:cs="Times New Roman"/>
              </w:rPr>
              <w:t>15.58</w:t>
            </w:r>
          </w:p>
        </w:tc>
        <w:tc>
          <w:tcPr>
            <w:tcW w:w="380" w:type="pct"/>
            <w:shd w:val="clear" w:color="auto" w:fill="auto"/>
          </w:tcPr>
          <w:p w14:paraId="7CD55BAB" w14:textId="77777777" w:rsidR="000E29D2" w:rsidRPr="00893D27" w:rsidRDefault="000E29D2" w:rsidP="000E0D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3D27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381" w:type="pct"/>
            <w:shd w:val="clear" w:color="auto" w:fill="auto"/>
          </w:tcPr>
          <w:p w14:paraId="202AABA7" w14:textId="77777777" w:rsidR="000E29D2" w:rsidRPr="00893D27" w:rsidRDefault="000E29D2" w:rsidP="000E0D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3D27">
              <w:rPr>
                <w:rFonts w:ascii="Times New Roman" w:hAnsi="Times New Roman" w:cs="Times New Roman"/>
              </w:rPr>
              <w:t>19.57</w:t>
            </w:r>
          </w:p>
        </w:tc>
        <w:tc>
          <w:tcPr>
            <w:tcW w:w="381" w:type="pct"/>
            <w:shd w:val="clear" w:color="auto" w:fill="auto"/>
          </w:tcPr>
          <w:p w14:paraId="2007FB50" w14:textId="77777777" w:rsidR="000E29D2" w:rsidRPr="00893D27" w:rsidRDefault="000E29D2" w:rsidP="000E0D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3D27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381" w:type="pct"/>
            <w:shd w:val="clear" w:color="auto" w:fill="auto"/>
          </w:tcPr>
          <w:p w14:paraId="6D40F723" w14:textId="77777777" w:rsidR="000E29D2" w:rsidRPr="00893D27" w:rsidRDefault="000E29D2" w:rsidP="000E0D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3D27">
              <w:rPr>
                <w:rFonts w:ascii="Times New Roman" w:hAnsi="Times New Roman" w:cs="Times New Roman"/>
              </w:rPr>
              <w:t>17.59</w:t>
            </w:r>
          </w:p>
        </w:tc>
        <w:tc>
          <w:tcPr>
            <w:tcW w:w="380" w:type="pct"/>
            <w:shd w:val="clear" w:color="auto" w:fill="auto"/>
          </w:tcPr>
          <w:p w14:paraId="7055FA10" w14:textId="77777777" w:rsidR="000E29D2" w:rsidRPr="00893D27" w:rsidRDefault="000E29D2" w:rsidP="000E0D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3D27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381" w:type="pct"/>
            <w:shd w:val="clear" w:color="auto" w:fill="auto"/>
          </w:tcPr>
          <w:p w14:paraId="2D673DDC" w14:textId="77777777" w:rsidR="000E29D2" w:rsidRPr="00893D27" w:rsidRDefault="000E29D2" w:rsidP="000E0D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3D27">
              <w:rPr>
                <w:rFonts w:ascii="Times New Roman" w:hAnsi="Times New Roman" w:cs="Times New Roman"/>
              </w:rPr>
              <w:t>15.82</w:t>
            </w:r>
          </w:p>
        </w:tc>
      </w:tr>
      <w:tr w:rsidR="000E29D2" w:rsidRPr="00893D27" w14:paraId="237CE9CD" w14:textId="77777777" w:rsidTr="000E0D83">
        <w:tc>
          <w:tcPr>
            <w:tcW w:w="1279" w:type="pct"/>
            <w:shd w:val="clear" w:color="auto" w:fill="auto"/>
            <w:noWrap/>
          </w:tcPr>
          <w:p w14:paraId="28AD9F5C" w14:textId="77777777" w:rsidR="000E29D2" w:rsidRPr="00893D27" w:rsidRDefault="000E29D2" w:rsidP="000E0D83">
            <w:pPr>
              <w:spacing w:after="0" w:line="240" w:lineRule="auto"/>
              <w:ind w:firstLineChars="100" w:firstLine="220"/>
              <w:rPr>
                <w:rFonts w:ascii="Times New Roman" w:hAnsi="Times New Roman" w:cs="Times New Roman"/>
              </w:rPr>
            </w:pPr>
            <w:r w:rsidRPr="00893D2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5" w:type="pct"/>
            <w:shd w:val="clear" w:color="auto" w:fill="auto"/>
          </w:tcPr>
          <w:p w14:paraId="27C74D63" w14:textId="77777777" w:rsidR="000E29D2" w:rsidRPr="00893D27" w:rsidRDefault="000E29D2" w:rsidP="000E0D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3D27">
              <w:rPr>
                <w:rFonts w:ascii="Times New Roman" w:hAnsi="Times New Roman" w:cs="Times New Roman"/>
              </w:rPr>
              <w:t>162</w:t>
            </w:r>
          </w:p>
        </w:tc>
        <w:tc>
          <w:tcPr>
            <w:tcW w:w="380" w:type="pct"/>
            <w:shd w:val="clear" w:color="auto" w:fill="auto"/>
          </w:tcPr>
          <w:p w14:paraId="23F094F3" w14:textId="77777777" w:rsidR="000E29D2" w:rsidRPr="00893D27" w:rsidRDefault="000E29D2" w:rsidP="000E0D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3D27">
              <w:rPr>
                <w:rFonts w:ascii="Times New Roman" w:hAnsi="Times New Roman" w:cs="Times New Roman"/>
              </w:rPr>
              <w:t>19.26</w:t>
            </w:r>
          </w:p>
        </w:tc>
        <w:tc>
          <w:tcPr>
            <w:tcW w:w="380" w:type="pct"/>
            <w:shd w:val="clear" w:color="auto" w:fill="auto"/>
          </w:tcPr>
          <w:p w14:paraId="5F8EFAC7" w14:textId="77777777" w:rsidR="000E29D2" w:rsidRPr="00893D27" w:rsidRDefault="000E29D2" w:rsidP="000E0D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3D27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382" w:type="pct"/>
            <w:shd w:val="clear" w:color="auto" w:fill="auto"/>
          </w:tcPr>
          <w:p w14:paraId="0B378F98" w14:textId="77777777" w:rsidR="000E29D2" w:rsidRPr="00893D27" w:rsidRDefault="000E29D2" w:rsidP="000E0D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3D27">
              <w:rPr>
                <w:rFonts w:ascii="Times New Roman" w:hAnsi="Times New Roman" w:cs="Times New Roman"/>
              </w:rPr>
              <w:t>26.13</w:t>
            </w:r>
          </w:p>
        </w:tc>
        <w:tc>
          <w:tcPr>
            <w:tcW w:w="380" w:type="pct"/>
            <w:shd w:val="clear" w:color="auto" w:fill="auto"/>
          </w:tcPr>
          <w:p w14:paraId="6D8C71E3" w14:textId="77777777" w:rsidR="000E29D2" w:rsidRPr="00893D27" w:rsidRDefault="000E29D2" w:rsidP="000E0D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3D27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381" w:type="pct"/>
            <w:shd w:val="clear" w:color="auto" w:fill="auto"/>
          </w:tcPr>
          <w:p w14:paraId="3FFA1018" w14:textId="77777777" w:rsidR="000E29D2" w:rsidRPr="00893D27" w:rsidRDefault="000E29D2" w:rsidP="000E0D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3D27">
              <w:rPr>
                <w:rFonts w:ascii="Times New Roman" w:hAnsi="Times New Roman" w:cs="Times New Roman"/>
              </w:rPr>
              <w:t>16.52</w:t>
            </w:r>
          </w:p>
        </w:tc>
        <w:tc>
          <w:tcPr>
            <w:tcW w:w="381" w:type="pct"/>
            <w:shd w:val="clear" w:color="auto" w:fill="auto"/>
          </w:tcPr>
          <w:p w14:paraId="774841A8" w14:textId="77777777" w:rsidR="000E29D2" w:rsidRPr="00893D27" w:rsidRDefault="000E29D2" w:rsidP="000E0D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3D27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381" w:type="pct"/>
            <w:shd w:val="clear" w:color="auto" w:fill="auto"/>
          </w:tcPr>
          <w:p w14:paraId="2A0BBB2D" w14:textId="77777777" w:rsidR="000E29D2" w:rsidRPr="00893D27" w:rsidRDefault="000E29D2" w:rsidP="000E0D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3D27">
              <w:rPr>
                <w:rFonts w:ascii="Times New Roman" w:hAnsi="Times New Roman" w:cs="Times New Roman"/>
              </w:rPr>
              <w:t>16.2</w:t>
            </w:r>
          </w:p>
        </w:tc>
        <w:tc>
          <w:tcPr>
            <w:tcW w:w="380" w:type="pct"/>
            <w:shd w:val="clear" w:color="auto" w:fill="auto"/>
          </w:tcPr>
          <w:p w14:paraId="1F186B9E" w14:textId="77777777" w:rsidR="000E29D2" w:rsidRPr="00893D27" w:rsidRDefault="000E29D2" w:rsidP="000E0D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3D27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381" w:type="pct"/>
            <w:shd w:val="clear" w:color="auto" w:fill="auto"/>
          </w:tcPr>
          <w:p w14:paraId="06E53DB4" w14:textId="77777777" w:rsidR="000E29D2" w:rsidRPr="00893D27" w:rsidRDefault="000E29D2" w:rsidP="000E0D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3D27">
              <w:rPr>
                <w:rFonts w:ascii="Times New Roman" w:hAnsi="Times New Roman" w:cs="Times New Roman"/>
              </w:rPr>
              <w:t>18.88</w:t>
            </w:r>
          </w:p>
        </w:tc>
      </w:tr>
      <w:tr w:rsidR="000E29D2" w:rsidRPr="00893D27" w14:paraId="3EB0E407" w14:textId="77777777" w:rsidTr="000E0D83">
        <w:tc>
          <w:tcPr>
            <w:tcW w:w="1279" w:type="pct"/>
            <w:shd w:val="clear" w:color="auto" w:fill="auto"/>
            <w:noWrap/>
          </w:tcPr>
          <w:p w14:paraId="0A2214EC" w14:textId="77777777" w:rsidR="000E29D2" w:rsidRPr="00893D27" w:rsidRDefault="000E29D2" w:rsidP="000E0D83">
            <w:pPr>
              <w:spacing w:after="0" w:line="240" w:lineRule="auto"/>
              <w:ind w:firstLineChars="100" w:firstLine="220"/>
              <w:rPr>
                <w:rFonts w:ascii="Times New Roman" w:hAnsi="Times New Roman" w:cs="Times New Roman"/>
              </w:rPr>
            </w:pPr>
            <w:r w:rsidRPr="00893D2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5" w:type="pct"/>
            <w:shd w:val="clear" w:color="auto" w:fill="auto"/>
          </w:tcPr>
          <w:p w14:paraId="58896518" w14:textId="77777777" w:rsidR="000E29D2" w:rsidRPr="00893D27" w:rsidRDefault="000E29D2" w:rsidP="000E0D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3D27"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380" w:type="pct"/>
            <w:shd w:val="clear" w:color="auto" w:fill="auto"/>
          </w:tcPr>
          <w:p w14:paraId="29F82EE0" w14:textId="77777777" w:rsidR="000E29D2" w:rsidRPr="00893D27" w:rsidRDefault="000E29D2" w:rsidP="000E0D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3D27">
              <w:rPr>
                <w:rFonts w:ascii="Times New Roman" w:hAnsi="Times New Roman" w:cs="Times New Roman"/>
              </w:rPr>
              <w:t>11.65</w:t>
            </w:r>
          </w:p>
        </w:tc>
        <w:tc>
          <w:tcPr>
            <w:tcW w:w="380" w:type="pct"/>
            <w:shd w:val="clear" w:color="auto" w:fill="auto"/>
          </w:tcPr>
          <w:p w14:paraId="312B0318" w14:textId="77777777" w:rsidR="000E29D2" w:rsidRPr="00893D27" w:rsidRDefault="000E29D2" w:rsidP="000E0D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3D27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382" w:type="pct"/>
            <w:shd w:val="clear" w:color="auto" w:fill="auto"/>
          </w:tcPr>
          <w:p w14:paraId="5A2280A4" w14:textId="77777777" w:rsidR="000E29D2" w:rsidRPr="00893D27" w:rsidRDefault="000E29D2" w:rsidP="000E0D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3D27">
              <w:rPr>
                <w:rFonts w:ascii="Times New Roman" w:hAnsi="Times New Roman" w:cs="Times New Roman"/>
              </w:rPr>
              <w:t>9.05</w:t>
            </w:r>
          </w:p>
        </w:tc>
        <w:tc>
          <w:tcPr>
            <w:tcW w:w="380" w:type="pct"/>
            <w:shd w:val="clear" w:color="auto" w:fill="auto"/>
          </w:tcPr>
          <w:p w14:paraId="78ADF402" w14:textId="77777777" w:rsidR="000E29D2" w:rsidRPr="00893D27" w:rsidRDefault="000E29D2" w:rsidP="000E0D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3D27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381" w:type="pct"/>
            <w:shd w:val="clear" w:color="auto" w:fill="auto"/>
          </w:tcPr>
          <w:p w14:paraId="4476E82A" w14:textId="77777777" w:rsidR="000E29D2" w:rsidRPr="00893D27" w:rsidRDefault="000E29D2" w:rsidP="000E0D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3D27">
              <w:rPr>
                <w:rFonts w:ascii="Times New Roman" w:hAnsi="Times New Roman" w:cs="Times New Roman"/>
              </w:rPr>
              <w:t>6.96</w:t>
            </w:r>
          </w:p>
        </w:tc>
        <w:tc>
          <w:tcPr>
            <w:tcW w:w="381" w:type="pct"/>
            <w:shd w:val="clear" w:color="auto" w:fill="auto"/>
          </w:tcPr>
          <w:p w14:paraId="20B55B6A" w14:textId="77777777" w:rsidR="000E29D2" w:rsidRPr="00893D27" w:rsidRDefault="000E29D2" w:rsidP="000E0D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3D27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381" w:type="pct"/>
            <w:shd w:val="clear" w:color="auto" w:fill="auto"/>
          </w:tcPr>
          <w:p w14:paraId="6880C846" w14:textId="77777777" w:rsidR="000E29D2" w:rsidRPr="00893D27" w:rsidRDefault="000E29D2" w:rsidP="000E0D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3D27">
              <w:rPr>
                <w:rFonts w:ascii="Times New Roman" w:hAnsi="Times New Roman" w:cs="Times New Roman"/>
              </w:rPr>
              <w:t>15.28</w:t>
            </w:r>
          </w:p>
        </w:tc>
        <w:tc>
          <w:tcPr>
            <w:tcW w:w="380" w:type="pct"/>
            <w:shd w:val="clear" w:color="auto" w:fill="auto"/>
          </w:tcPr>
          <w:p w14:paraId="2F900C4F" w14:textId="77777777" w:rsidR="000E29D2" w:rsidRPr="00893D27" w:rsidRDefault="000E29D2" w:rsidP="000E0D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3D27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381" w:type="pct"/>
            <w:shd w:val="clear" w:color="auto" w:fill="auto"/>
          </w:tcPr>
          <w:p w14:paraId="4434F53C" w14:textId="77777777" w:rsidR="000E29D2" w:rsidRPr="00893D27" w:rsidRDefault="000E29D2" w:rsidP="000E0D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3D27">
              <w:rPr>
                <w:rFonts w:ascii="Times New Roman" w:hAnsi="Times New Roman" w:cs="Times New Roman"/>
              </w:rPr>
              <w:t>15.82</w:t>
            </w:r>
          </w:p>
        </w:tc>
      </w:tr>
      <w:tr w:rsidR="000E29D2" w:rsidRPr="00893D27" w14:paraId="73AA4D53" w14:textId="77777777" w:rsidTr="000E0D83">
        <w:tc>
          <w:tcPr>
            <w:tcW w:w="1279" w:type="pct"/>
            <w:shd w:val="clear" w:color="auto" w:fill="auto"/>
            <w:noWrap/>
          </w:tcPr>
          <w:p w14:paraId="2328A33B" w14:textId="77777777" w:rsidR="000E29D2" w:rsidRPr="00893D27" w:rsidRDefault="000E29D2" w:rsidP="000E0D83">
            <w:pPr>
              <w:spacing w:after="0" w:line="240" w:lineRule="auto"/>
              <w:ind w:firstLineChars="100" w:firstLine="220"/>
              <w:rPr>
                <w:rFonts w:ascii="Times New Roman" w:hAnsi="Times New Roman" w:cs="Times New Roman"/>
              </w:rPr>
            </w:pPr>
            <w:r w:rsidRPr="00893D27">
              <w:rPr>
                <w:rFonts w:ascii="Times New Roman" w:hAnsi="Times New Roman" w:cs="Times New Roman"/>
              </w:rPr>
              <w:t>4+</w:t>
            </w:r>
          </w:p>
        </w:tc>
        <w:tc>
          <w:tcPr>
            <w:tcW w:w="295" w:type="pct"/>
            <w:shd w:val="clear" w:color="auto" w:fill="auto"/>
          </w:tcPr>
          <w:p w14:paraId="690ADB3C" w14:textId="77777777" w:rsidR="000E29D2" w:rsidRPr="00893D27" w:rsidRDefault="000E29D2" w:rsidP="000E0D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3D27">
              <w:rPr>
                <w:rFonts w:ascii="Times New Roman" w:hAnsi="Times New Roman" w:cs="Times New Roman"/>
              </w:rPr>
              <w:t>174</w:t>
            </w:r>
          </w:p>
        </w:tc>
        <w:tc>
          <w:tcPr>
            <w:tcW w:w="380" w:type="pct"/>
            <w:shd w:val="clear" w:color="auto" w:fill="auto"/>
          </w:tcPr>
          <w:p w14:paraId="60896D9A" w14:textId="77777777" w:rsidR="000E29D2" w:rsidRPr="00893D27" w:rsidRDefault="000E29D2" w:rsidP="000E0D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3D27">
              <w:rPr>
                <w:rFonts w:ascii="Times New Roman" w:hAnsi="Times New Roman" w:cs="Times New Roman"/>
              </w:rPr>
              <w:t>20.69</w:t>
            </w:r>
          </w:p>
        </w:tc>
        <w:tc>
          <w:tcPr>
            <w:tcW w:w="380" w:type="pct"/>
            <w:shd w:val="clear" w:color="auto" w:fill="auto"/>
          </w:tcPr>
          <w:p w14:paraId="133EA0DD" w14:textId="77777777" w:rsidR="000E29D2" w:rsidRPr="00893D27" w:rsidRDefault="000E29D2" w:rsidP="000E0D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3D27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382" w:type="pct"/>
            <w:shd w:val="clear" w:color="auto" w:fill="auto"/>
          </w:tcPr>
          <w:p w14:paraId="64ADF1AF" w14:textId="77777777" w:rsidR="000E29D2" w:rsidRPr="00893D27" w:rsidRDefault="000E29D2" w:rsidP="000E0D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3D27">
              <w:rPr>
                <w:rFonts w:ascii="Times New Roman" w:hAnsi="Times New Roman" w:cs="Times New Roman"/>
              </w:rPr>
              <w:t>20.1</w:t>
            </w:r>
          </w:p>
        </w:tc>
        <w:tc>
          <w:tcPr>
            <w:tcW w:w="380" w:type="pct"/>
            <w:shd w:val="clear" w:color="auto" w:fill="auto"/>
          </w:tcPr>
          <w:p w14:paraId="001DB7A5" w14:textId="77777777" w:rsidR="000E29D2" w:rsidRPr="00893D27" w:rsidRDefault="000E29D2" w:rsidP="000E0D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3D27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381" w:type="pct"/>
            <w:shd w:val="clear" w:color="auto" w:fill="auto"/>
          </w:tcPr>
          <w:p w14:paraId="0F1AEC18" w14:textId="77777777" w:rsidR="000E29D2" w:rsidRPr="00893D27" w:rsidRDefault="000E29D2" w:rsidP="000E0D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3D27">
              <w:rPr>
                <w:rFonts w:ascii="Times New Roman" w:hAnsi="Times New Roman" w:cs="Times New Roman"/>
              </w:rPr>
              <w:t>23.04</w:t>
            </w:r>
          </w:p>
        </w:tc>
        <w:tc>
          <w:tcPr>
            <w:tcW w:w="381" w:type="pct"/>
            <w:shd w:val="clear" w:color="auto" w:fill="auto"/>
          </w:tcPr>
          <w:p w14:paraId="16DFFC36" w14:textId="77777777" w:rsidR="000E29D2" w:rsidRPr="00893D27" w:rsidRDefault="000E29D2" w:rsidP="000E0D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3D27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381" w:type="pct"/>
            <w:shd w:val="clear" w:color="auto" w:fill="auto"/>
          </w:tcPr>
          <w:p w14:paraId="29DB5AE6" w14:textId="77777777" w:rsidR="000E29D2" w:rsidRPr="00893D27" w:rsidRDefault="000E29D2" w:rsidP="000E0D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3D27">
              <w:rPr>
                <w:rFonts w:ascii="Times New Roman" w:hAnsi="Times New Roman" w:cs="Times New Roman"/>
              </w:rPr>
              <w:t>18.98</w:t>
            </w:r>
          </w:p>
        </w:tc>
        <w:tc>
          <w:tcPr>
            <w:tcW w:w="380" w:type="pct"/>
            <w:shd w:val="clear" w:color="auto" w:fill="auto"/>
          </w:tcPr>
          <w:p w14:paraId="5F3AE6D3" w14:textId="77777777" w:rsidR="000E29D2" w:rsidRPr="00893D27" w:rsidRDefault="000E29D2" w:rsidP="000E0D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3D27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381" w:type="pct"/>
            <w:shd w:val="clear" w:color="auto" w:fill="auto"/>
          </w:tcPr>
          <w:p w14:paraId="71B624AF" w14:textId="77777777" w:rsidR="000E29D2" w:rsidRPr="00893D27" w:rsidRDefault="000E29D2" w:rsidP="000E0D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3D27">
              <w:rPr>
                <w:rFonts w:ascii="Times New Roman" w:hAnsi="Times New Roman" w:cs="Times New Roman"/>
              </w:rPr>
              <w:t>20.41</w:t>
            </w:r>
          </w:p>
        </w:tc>
      </w:tr>
      <w:tr w:rsidR="00561878" w:rsidRPr="00893D27" w14:paraId="19FB2FBF" w14:textId="77777777" w:rsidTr="00666FDF">
        <w:tc>
          <w:tcPr>
            <w:tcW w:w="1279" w:type="pct"/>
            <w:shd w:val="clear" w:color="auto" w:fill="auto"/>
            <w:noWrap/>
          </w:tcPr>
          <w:p w14:paraId="3A3C919B" w14:textId="62F9E7ED" w:rsidR="00561878" w:rsidRPr="00561878" w:rsidRDefault="00561878" w:rsidP="00561878">
            <w:pPr>
              <w:spacing w:after="0" w:line="240" w:lineRule="auto"/>
              <w:ind w:firstLineChars="100" w:firstLine="220"/>
              <w:rPr>
                <w:rFonts w:ascii="Times New Roman" w:hAnsi="Times New Roman" w:cs="Times New Roman"/>
              </w:rPr>
            </w:pPr>
            <w:r w:rsidRPr="00561878">
              <w:rPr>
                <w:rFonts w:ascii="Times New Roman" w:hAnsi="Times New Roman" w:cs="Times New Roman"/>
              </w:rPr>
              <w:t>Any malignancy, including lymphoma and leukaemia, except malignant neoplasm of skin</w:t>
            </w:r>
          </w:p>
        </w:tc>
        <w:tc>
          <w:tcPr>
            <w:tcW w:w="295" w:type="pct"/>
            <w:shd w:val="clear" w:color="auto" w:fill="auto"/>
          </w:tcPr>
          <w:p w14:paraId="40AAB9CE" w14:textId="284363FD" w:rsidR="00561878" w:rsidRPr="00561878" w:rsidRDefault="00561878" w:rsidP="005618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1878">
              <w:rPr>
                <w:rFonts w:ascii="Times New Roman" w:hAnsi="Times New Roman" w:cs="Times New Roman"/>
              </w:rPr>
              <w:t>184</w:t>
            </w:r>
          </w:p>
        </w:tc>
        <w:tc>
          <w:tcPr>
            <w:tcW w:w="380" w:type="pct"/>
            <w:shd w:val="clear" w:color="auto" w:fill="auto"/>
          </w:tcPr>
          <w:p w14:paraId="70A6ED26" w14:textId="3C5FA22C" w:rsidR="00561878" w:rsidRPr="00561878" w:rsidRDefault="00561878" w:rsidP="005618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1878">
              <w:rPr>
                <w:rFonts w:ascii="Times New Roman" w:hAnsi="Times New Roman" w:cs="Times New Roman"/>
              </w:rPr>
              <w:t>21.88</w:t>
            </w:r>
          </w:p>
        </w:tc>
        <w:tc>
          <w:tcPr>
            <w:tcW w:w="380" w:type="pct"/>
            <w:shd w:val="clear" w:color="auto" w:fill="auto"/>
          </w:tcPr>
          <w:p w14:paraId="4EE4B86D" w14:textId="3BDD53D7" w:rsidR="00561878" w:rsidRPr="00561878" w:rsidRDefault="00561878" w:rsidP="005618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1878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382" w:type="pct"/>
            <w:shd w:val="clear" w:color="auto" w:fill="auto"/>
          </w:tcPr>
          <w:p w14:paraId="3783FD8C" w14:textId="34E6417D" w:rsidR="00561878" w:rsidRPr="00561878" w:rsidRDefault="00561878" w:rsidP="005618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1878">
              <w:rPr>
                <w:rFonts w:ascii="Times New Roman" w:hAnsi="Times New Roman" w:cs="Times New Roman"/>
              </w:rPr>
              <w:t>24.12</w:t>
            </w:r>
          </w:p>
        </w:tc>
        <w:tc>
          <w:tcPr>
            <w:tcW w:w="380" w:type="pct"/>
            <w:shd w:val="clear" w:color="auto" w:fill="auto"/>
          </w:tcPr>
          <w:p w14:paraId="5DA2B66E" w14:textId="006B1ED9" w:rsidR="00561878" w:rsidRPr="00561878" w:rsidRDefault="00561878" w:rsidP="005618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1878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381" w:type="pct"/>
            <w:shd w:val="clear" w:color="auto" w:fill="auto"/>
          </w:tcPr>
          <w:p w14:paraId="463D7A3E" w14:textId="288B146B" w:rsidR="00561878" w:rsidRPr="00561878" w:rsidRDefault="00561878" w:rsidP="005618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1878">
              <w:rPr>
                <w:rFonts w:ascii="Times New Roman" w:hAnsi="Times New Roman" w:cs="Times New Roman"/>
              </w:rPr>
              <w:t>22.17</w:t>
            </w:r>
          </w:p>
        </w:tc>
        <w:tc>
          <w:tcPr>
            <w:tcW w:w="381" w:type="pct"/>
            <w:shd w:val="clear" w:color="auto" w:fill="auto"/>
          </w:tcPr>
          <w:p w14:paraId="3F878606" w14:textId="7A9B1F71" w:rsidR="00561878" w:rsidRPr="00561878" w:rsidRDefault="00561878" w:rsidP="005618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1878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381" w:type="pct"/>
            <w:shd w:val="clear" w:color="auto" w:fill="auto"/>
          </w:tcPr>
          <w:p w14:paraId="4D2D646D" w14:textId="2C121DD6" w:rsidR="00561878" w:rsidRPr="00561878" w:rsidRDefault="00561878" w:rsidP="005618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1878">
              <w:rPr>
                <w:rFonts w:ascii="Times New Roman" w:hAnsi="Times New Roman" w:cs="Times New Roman"/>
              </w:rPr>
              <w:t>20.83</w:t>
            </w:r>
          </w:p>
        </w:tc>
        <w:tc>
          <w:tcPr>
            <w:tcW w:w="380" w:type="pct"/>
            <w:shd w:val="clear" w:color="auto" w:fill="auto"/>
          </w:tcPr>
          <w:p w14:paraId="6172980A" w14:textId="4E0F6CA3" w:rsidR="00561878" w:rsidRPr="00561878" w:rsidRDefault="00561878" w:rsidP="005618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1878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381" w:type="pct"/>
            <w:shd w:val="clear" w:color="auto" w:fill="auto"/>
          </w:tcPr>
          <w:p w14:paraId="043FADCC" w14:textId="40C79782" w:rsidR="00561878" w:rsidRPr="00561878" w:rsidRDefault="00561878" w:rsidP="005618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1878">
              <w:rPr>
                <w:rFonts w:ascii="Times New Roman" w:hAnsi="Times New Roman" w:cs="Times New Roman"/>
              </w:rPr>
              <w:t>20.41</w:t>
            </w:r>
          </w:p>
        </w:tc>
      </w:tr>
      <w:tr w:rsidR="00561878" w:rsidRPr="00893D27" w14:paraId="3306184C" w14:textId="77777777" w:rsidTr="000E0D83">
        <w:tc>
          <w:tcPr>
            <w:tcW w:w="1279" w:type="pct"/>
            <w:shd w:val="clear" w:color="auto" w:fill="auto"/>
            <w:noWrap/>
          </w:tcPr>
          <w:p w14:paraId="68FFBE0E" w14:textId="440C3E74" w:rsidR="00561878" w:rsidRPr="00561878" w:rsidRDefault="00561878" w:rsidP="00561878">
            <w:pPr>
              <w:spacing w:after="0" w:line="240" w:lineRule="auto"/>
              <w:ind w:firstLineChars="100" w:firstLine="220"/>
              <w:rPr>
                <w:rFonts w:ascii="Times New Roman" w:hAnsi="Times New Roman" w:cs="Times New Roman"/>
              </w:rPr>
            </w:pPr>
            <w:r w:rsidRPr="00561878">
              <w:rPr>
                <w:rFonts w:ascii="Times New Roman" w:hAnsi="Times New Roman" w:cs="Times New Roman"/>
              </w:rPr>
              <w:t>Peptic Ulcer Disease</w:t>
            </w:r>
          </w:p>
        </w:tc>
        <w:tc>
          <w:tcPr>
            <w:tcW w:w="295" w:type="pct"/>
            <w:shd w:val="clear" w:color="auto" w:fill="auto"/>
          </w:tcPr>
          <w:p w14:paraId="362B177F" w14:textId="24C4B505" w:rsidR="00561878" w:rsidRPr="00561878" w:rsidRDefault="00561878" w:rsidP="005618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1878">
              <w:rPr>
                <w:rFonts w:ascii="Times New Roman" w:hAnsi="Times New Roman" w:cs="Times New Roman"/>
              </w:rPr>
              <w:t>164</w:t>
            </w:r>
          </w:p>
        </w:tc>
        <w:tc>
          <w:tcPr>
            <w:tcW w:w="380" w:type="pct"/>
            <w:shd w:val="clear" w:color="auto" w:fill="auto"/>
          </w:tcPr>
          <w:p w14:paraId="2E313902" w14:textId="2961423B" w:rsidR="00561878" w:rsidRPr="00561878" w:rsidRDefault="00561878" w:rsidP="005618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1878">
              <w:rPr>
                <w:rFonts w:ascii="Times New Roman" w:hAnsi="Times New Roman" w:cs="Times New Roman"/>
              </w:rPr>
              <w:t>19.5</w:t>
            </w:r>
          </w:p>
        </w:tc>
        <w:tc>
          <w:tcPr>
            <w:tcW w:w="380" w:type="pct"/>
            <w:shd w:val="clear" w:color="auto" w:fill="auto"/>
          </w:tcPr>
          <w:p w14:paraId="3164BB59" w14:textId="13369ADE" w:rsidR="00561878" w:rsidRPr="00561878" w:rsidRDefault="00561878" w:rsidP="005618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1878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382" w:type="pct"/>
            <w:shd w:val="clear" w:color="auto" w:fill="auto"/>
          </w:tcPr>
          <w:p w14:paraId="007412F6" w14:textId="30DFEA6D" w:rsidR="00561878" w:rsidRPr="00561878" w:rsidRDefault="00561878" w:rsidP="005618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1878">
              <w:rPr>
                <w:rFonts w:ascii="Times New Roman" w:hAnsi="Times New Roman" w:cs="Times New Roman"/>
              </w:rPr>
              <w:t>22.11</w:t>
            </w:r>
          </w:p>
        </w:tc>
        <w:tc>
          <w:tcPr>
            <w:tcW w:w="380" w:type="pct"/>
            <w:shd w:val="clear" w:color="auto" w:fill="auto"/>
          </w:tcPr>
          <w:p w14:paraId="000821BE" w14:textId="19311EC8" w:rsidR="00561878" w:rsidRPr="00561878" w:rsidRDefault="00561878" w:rsidP="005618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1878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381" w:type="pct"/>
            <w:shd w:val="clear" w:color="auto" w:fill="auto"/>
          </w:tcPr>
          <w:p w14:paraId="5303163E" w14:textId="0C76A791" w:rsidR="00561878" w:rsidRPr="00561878" w:rsidRDefault="00561878" w:rsidP="005618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1878">
              <w:rPr>
                <w:rFonts w:ascii="Times New Roman" w:hAnsi="Times New Roman" w:cs="Times New Roman"/>
              </w:rPr>
              <w:t>20.43</w:t>
            </w:r>
          </w:p>
        </w:tc>
        <w:tc>
          <w:tcPr>
            <w:tcW w:w="381" w:type="pct"/>
            <w:shd w:val="clear" w:color="auto" w:fill="auto"/>
          </w:tcPr>
          <w:p w14:paraId="387931E9" w14:textId="3F070F09" w:rsidR="00561878" w:rsidRPr="00561878" w:rsidRDefault="00561878" w:rsidP="005618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1878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381" w:type="pct"/>
            <w:shd w:val="clear" w:color="auto" w:fill="auto"/>
          </w:tcPr>
          <w:p w14:paraId="1C7C7BC2" w14:textId="0CD8B04D" w:rsidR="00561878" w:rsidRPr="00561878" w:rsidRDefault="00561878" w:rsidP="005618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1878">
              <w:rPr>
                <w:rFonts w:ascii="Times New Roman" w:hAnsi="Times New Roman" w:cs="Times New Roman"/>
              </w:rPr>
              <w:t>17.13</w:t>
            </w:r>
          </w:p>
        </w:tc>
        <w:tc>
          <w:tcPr>
            <w:tcW w:w="380" w:type="pct"/>
            <w:shd w:val="clear" w:color="auto" w:fill="auto"/>
          </w:tcPr>
          <w:p w14:paraId="6EA47938" w14:textId="6FF04041" w:rsidR="00561878" w:rsidRPr="00561878" w:rsidRDefault="00561878" w:rsidP="005618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1878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381" w:type="pct"/>
            <w:shd w:val="clear" w:color="auto" w:fill="auto"/>
          </w:tcPr>
          <w:p w14:paraId="36CB5EF1" w14:textId="6EDDE5FC" w:rsidR="00561878" w:rsidRPr="00561878" w:rsidRDefault="00561878" w:rsidP="005618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1878">
              <w:rPr>
                <w:rFonts w:ascii="Times New Roman" w:hAnsi="Times New Roman" w:cs="Times New Roman"/>
              </w:rPr>
              <w:t>18.37</w:t>
            </w:r>
          </w:p>
        </w:tc>
      </w:tr>
      <w:tr w:rsidR="00561878" w:rsidRPr="00893D27" w14:paraId="2CDDF564" w14:textId="77777777" w:rsidTr="004336B4">
        <w:tc>
          <w:tcPr>
            <w:tcW w:w="1279" w:type="pct"/>
            <w:shd w:val="clear" w:color="auto" w:fill="auto"/>
            <w:noWrap/>
          </w:tcPr>
          <w:p w14:paraId="2AC04E0C" w14:textId="51CCF5CC" w:rsidR="00561878" w:rsidRPr="00561878" w:rsidRDefault="00561878" w:rsidP="00561878">
            <w:pPr>
              <w:spacing w:after="0" w:line="240" w:lineRule="auto"/>
              <w:ind w:firstLineChars="100" w:firstLine="220"/>
              <w:rPr>
                <w:rFonts w:ascii="Times New Roman" w:hAnsi="Times New Roman" w:cs="Times New Roman"/>
              </w:rPr>
            </w:pPr>
            <w:r w:rsidRPr="00561878">
              <w:rPr>
                <w:rFonts w:ascii="Times New Roman" w:hAnsi="Times New Roman" w:cs="Times New Roman"/>
              </w:rPr>
              <w:t>Renal Disease</w:t>
            </w:r>
          </w:p>
        </w:tc>
        <w:tc>
          <w:tcPr>
            <w:tcW w:w="295" w:type="pct"/>
            <w:shd w:val="clear" w:color="auto" w:fill="auto"/>
          </w:tcPr>
          <w:p w14:paraId="2E7EEB91" w14:textId="3EFE79B0" w:rsidR="00561878" w:rsidRPr="00561878" w:rsidRDefault="00561878" w:rsidP="005618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1878">
              <w:rPr>
                <w:rFonts w:ascii="Times New Roman" w:hAnsi="Times New Roman" w:cs="Times New Roman"/>
              </w:rPr>
              <w:t>163</w:t>
            </w:r>
          </w:p>
        </w:tc>
        <w:tc>
          <w:tcPr>
            <w:tcW w:w="380" w:type="pct"/>
            <w:shd w:val="clear" w:color="auto" w:fill="auto"/>
          </w:tcPr>
          <w:p w14:paraId="561FDEE9" w14:textId="438F21F7" w:rsidR="00561878" w:rsidRPr="00561878" w:rsidRDefault="00561878" w:rsidP="005618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1878">
              <w:rPr>
                <w:rFonts w:ascii="Times New Roman" w:hAnsi="Times New Roman" w:cs="Times New Roman"/>
              </w:rPr>
              <w:t>19.38</w:t>
            </w:r>
          </w:p>
        </w:tc>
        <w:tc>
          <w:tcPr>
            <w:tcW w:w="380" w:type="pct"/>
            <w:shd w:val="clear" w:color="auto" w:fill="auto"/>
          </w:tcPr>
          <w:p w14:paraId="1FB76431" w14:textId="6516D014" w:rsidR="00561878" w:rsidRPr="00561878" w:rsidRDefault="00561878" w:rsidP="005618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1878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382" w:type="pct"/>
            <w:shd w:val="clear" w:color="auto" w:fill="auto"/>
          </w:tcPr>
          <w:p w14:paraId="598B7395" w14:textId="373976D1" w:rsidR="00561878" w:rsidRPr="00561878" w:rsidRDefault="00561878" w:rsidP="005618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1878">
              <w:rPr>
                <w:rFonts w:ascii="Times New Roman" w:hAnsi="Times New Roman" w:cs="Times New Roman"/>
              </w:rPr>
              <w:t>18.09</w:t>
            </w:r>
          </w:p>
        </w:tc>
        <w:tc>
          <w:tcPr>
            <w:tcW w:w="380" w:type="pct"/>
            <w:shd w:val="clear" w:color="auto" w:fill="auto"/>
          </w:tcPr>
          <w:p w14:paraId="55DDF56B" w14:textId="32900AD1" w:rsidR="00561878" w:rsidRPr="00561878" w:rsidRDefault="00561878" w:rsidP="005618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1878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381" w:type="pct"/>
            <w:shd w:val="clear" w:color="auto" w:fill="auto"/>
          </w:tcPr>
          <w:p w14:paraId="3F1CDEFD" w14:textId="5AFBB410" w:rsidR="00561878" w:rsidRPr="00561878" w:rsidRDefault="00561878" w:rsidP="005618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1878">
              <w:rPr>
                <w:rFonts w:ascii="Times New Roman" w:hAnsi="Times New Roman" w:cs="Times New Roman"/>
              </w:rPr>
              <w:t>14.78</w:t>
            </w:r>
          </w:p>
        </w:tc>
        <w:tc>
          <w:tcPr>
            <w:tcW w:w="381" w:type="pct"/>
            <w:shd w:val="clear" w:color="auto" w:fill="auto"/>
          </w:tcPr>
          <w:p w14:paraId="51A376F0" w14:textId="0537B63D" w:rsidR="00561878" w:rsidRPr="00561878" w:rsidRDefault="00561878" w:rsidP="005618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1878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381" w:type="pct"/>
            <w:shd w:val="clear" w:color="auto" w:fill="auto"/>
          </w:tcPr>
          <w:p w14:paraId="0716A5AA" w14:textId="4556EF44" w:rsidR="00561878" w:rsidRPr="00561878" w:rsidRDefault="00561878" w:rsidP="005618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1878">
              <w:rPr>
                <w:rFonts w:ascii="Times New Roman" w:hAnsi="Times New Roman" w:cs="Times New Roman"/>
              </w:rPr>
              <w:t>21.3</w:t>
            </w:r>
          </w:p>
        </w:tc>
        <w:tc>
          <w:tcPr>
            <w:tcW w:w="380" w:type="pct"/>
            <w:shd w:val="clear" w:color="auto" w:fill="auto"/>
          </w:tcPr>
          <w:p w14:paraId="0ADE2162" w14:textId="3325EAE1" w:rsidR="00561878" w:rsidRPr="00561878" w:rsidRDefault="00561878" w:rsidP="005618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1878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381" w:type="pct"/>
            <w:shd w:val="clear" w:color="auto" w:fill="auto"/>
          </w:tcPr>
          <w:p w14:paraId="06B3700A" w14:textId="50B09826" w:rsidR="00561878" w:rsidRPr="00561878" w:rsidRDefault="00561878" w:rsidP="005618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1878">
              <w:rPr>
                <w:rFonts w:ascii="Times New Roman" w:hAnsi="Times New Roman" w:cs="Times New Roman"/>
              </w:rPr>
              <w:t>23.98</w:t>
            </w:r>
          </w:p>
        </w:tc>
      </w:tr>
      <w:tr w:rsidR="00561878" w:rsidRPr="00893D27" w14:paraId="53A2082B" w14:textId="77777777" w:rsidTr="000E0D83">
        <w:tc>
          <w:tcPr>
            <w:tcW w:w="1279" w:type="pct"/>
            <w:shd w:val="clear" w:color="auto" w:fill="auto"/>
            <w:noWrap/>
          </w:tcPr>
          <w:p w14:paraId="7F9179A9" w14:textId="21C9BE8D" w:rsidR="00561878" w:rsidRPr="00561878" w:rsidRDefault="00561878" w:rsidP="00561878">
            <w:pPr>
              <w:spacing w:after="0" w:line="240" w:lineRule="auto"/>
              <w:ind w:firstLineChars="100" w:firstLine="220"/>
              <w:rPr>
                <w:rFonts w:ascii="Times New Roman" w:hAnsi="Times New Roman" w:cs="Times New Roman"/>
              </w:rPr>
            </w:pPr>
            <w:r w:rsidRPr="00561878">
              <w:rPr>
                <w:rFonts w:ascii="Times New Roman" w:hAnsi="Times New Roman" w:cs="Times New Roman"/>
              </w:rPr>
              <w:t>Diabetes without chronic complications</w:t>
            </w:r>
          </w:p>
        </w:tc>
        <w:tc>
          <w:tcPr>
            <w:tcW w:w="295" w:type="pct"/>
            <w:shd w:val="clear" w:color="auto" w:fill="auto"/>
          </w:tcPr>
          <w:p w14:paraId="0AF5483A" w14:textId="539FEB68" w:rsidR="00561878" w:rsidRPr="00561878" w:rsidRDefault="00561878" w:rsidP="005618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1878">
              <w:rPr>
                <w:rFonts w:ascii="Times New Roman" w:hAnsi="Times New Roman" w:cs="Times New Roman"/>
              </w:rPr>
              <w:t>161</w:t>
            </w:r>
          </w:p>
        </w:tc>
        <w:tc>
          <w:tcPr>
            <w:tcW w:w="380" w:type="pct"/>
            <w:shd w:val="clear" w:color="auto" w:fill="auto"/>
          </w:tcPr>
          <w:p w14:paraId="7EE0880C" w14:textId="3916D9DC" w:rsidR="00561878" w:rsidRPr="00561878" w:rsidRDefault="00561878" w:rsidP="005618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1878">
              <w:rPr>
                <w:rFonts w:ascii="Times New Roman" w:hAnsi="Times New Roman" w:cs="Times New Roman"/>
              </w:rPr>
              <w:t>19.14</w:t>
            </w:r>
          </w:p>
        </w:tc>
        <w:tc>
          <w:tcPr>
            <w:tcW w:w="380" w:type="pct"/>
            <w:shd w:val="clear" w:color="auto" w:fill="auto"/>
          </w:tcPr>
          <w:p w14:paraId="06D0304B" w14:textId="3CB0A809" w:rsidR="00561878" w:rsidRPr="00561878" w:rsidRDefault="00561878" w:rsidP="005618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1878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382" w:type="pct"/>
            <w:shd w:val="clear" w:color="auto" w:fill="auto"/>
          </w:tcPr>
          <w:p w14:paraId="7BD97181" w14:textId="602B3650" w:rsidR="00561878" w:rsidRPr="00561878" w:rsidRDefault="00561878" w:rsidP="005618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1878">
              <w:rPr>
                <w:rFonts w:ascii="Times New Roman" w:hAnsi="Times New Roman" w:cs="Times New Roman"/>
              </w:rPr>
              <w:t>19.1</w:t>
            </w:r>
          </w:p>
        </w:tc>
        <w:tc>
          <w:tcPr>
            <w:tcW w:w="380" w:type="pct"/>
            <w:shd w:val="clear" w:color="auto" w:fill="auto"/>
          </w:tcPr>
          <w:p w14:paraId="5FE44DE9" w14:textId="74CF7B1E" w:rsidR="00561878" w:rsidRPr="00561878" w:rsidRDefault="00561878" w:rsidP="005618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1878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381" w:type="pct"/>
            <w:shd w:val="clear" w:color="auto" w:fill="auto"/>
          </w:tcPr>
          <w:p w14:paraId="548DBAC9" w14:textId="56B328DB" w:rsidR="00561878" w:rsidRPr="00561878" w:rsidRDefault="00561878" w:rsidP="005618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1878">
              <w:rPr>
                <w:rFonts w:ascii="Times New Roman" w:hAnsi="Times New Roman" w:cs="Times New Roman"/>
              </w:rPr>
              <w:t>18.7</w:t>
            </w:r>
          </w:p>
        </w:tc>
        <w:tc>
          <w:tcPr>
            <w:tcW w:w="381" w:type="pct"/>
            <w:shd w:val="clear" w:color="auto" w:fill="auto"/>
          </w:tcPr>
          <w:p w14:paraId="5C43945F" w14:textId="3233363F" w:rsidR="00561878" w:rsidRPr="00561878" w:rsidRDefault="00561878" w:rsidP="005618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1878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381" w:type="pct"/>
            <w:shd w:val="clear" w:color="auto" w:fill="auto"/>
          </w:tcPr>
          <w:p w14:paraId="279FFB2C" w14:textId="71B4DCCF" w:rsidR="00561878" w:rsidRPr="00561878" w:rsidRDefault="00561878" w:rsidP="005618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1878">
              <w:rPr>
                <w:rFonts w:ascii="Times New Roman" w:hAnsi="Times New Roman" w:cs="Times New Roman"/>
              </w:rPr>
              <w:t>18.06</w:t>
            </w:r>
          </w:p>
        </w:tc>
        <w:tc>
          <w:tcPr>
            <w:tcW w:w="380" w:type="pct"/>
            <w:shd w:val="clear" w:color="auto" w:fill="auto"/>
          </w:tcPr>
          <w:p w14:paraId="3F7387B9" w14:textId="4287EDCE" w:rsidR="00561878" w:rsidRPr="00561878" w:rsidRDefault="00561878" w:rsidP="005618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1878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381" w:type="pct"/>
            <w:shd w:val="clear" w:color="auto" w:fill="auto"/>
          </w:tcPr>
          <w:p w14:paraId="4E2A9BA6" w14:textId="73BAD45F" w:rsidR="00561878" w:rsidRPr="00561878" w:rsidRDefault="00561878" w:rsidP="005618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1878">
              <w:rPr>
                <w:rFonts w:ascii="Times New Roman" w:hAnsi="Times New Roman" w:cs="Times New Roman"/>
              </w:rPr>
              <w:t>20.92</w:t>
            </w:r>
          </w:p>
        </w:tc>
      </w:tr>
      <w:tr w:rsidR="00561878" w:rsidRPr="00893D27" w14:paraId="339CF817" w14:textId="77777777" w:rsidTr="000E0D83">
        <w:tc>
          <w:tcPr>
            <w:tcW w:w="1279" w:type="pct"/>
            <w:shd w:val="clear" w:color="auto" w:fill="auto"/>
            <w:noWrap/>
          </w:tcPr>
          <w:p w14:paraId="0EC36653" w14:textId="617226DD" w:rsidR="00561878" w:rsidRPr="00561878" w:rsidRDefault="00561878" w:rsidP="00561878">
            <w:pPr>
              <w:spacing w:after="0" w:line="240" w:lineRule="auto"/>
              <w:ind w:firstLineChars="100" w:firstLine="220"/>
              <w:rPr>
                <w:rFonts w:ascii="Times New Roman" w:hAnsi="Times New Roman" w:cs="Times New Roman"/>
              </w:rPr>
            </w:pPr>
            <w:r w:rsidRPr="00561878">
              <w:rPr>
                <w:rFonts w:ascii="Times New Roman" w:hAnsi="Times New Roman" w:cs="Times New Roman"/>
              </w:rPr>
              <w:t>Congestive Heart Failure</w:t>
            </w:r>
          </w:p>
        </w:tc>
        <w:tc>
          <w:tcPr>
            <w:tcW w:w="295" w:type="pct"/>
            <w:shd w:val="clear" w:color="auto" w:fill="auto"/>
          </w:tcPr>
          <w:p w14:paraId="79393080" w14:textId="7349CAEB" w:rsidR="00561878" w:rsidRPr="00561878" w:rsidRDefault="00561878" w:rsidP="005618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1878">
              <w:rPr>
                <w:rFonts w:ascii="Times New Roman" w:hAnsi="Times New Roman" w:cs="Times New Roman"/>
              </w:rPr>
              <w:t>112</w:t>
            </w:r>
          </w:p>
        </w:tc>
        <w:tc>
          <w:tcPr>
            <w:tcW w:w="380" w:type="pct"/>
            <w:shd w:val="clear" w:color="auto" w:fill="auto"/>
          </w:tcPr>
          <w:p w14:paraId="2206A11A" w14:textId="70FA8304" w:rsidR="00561878" w:rsidRPr="00561878" w:rsidRDefault="00561878" w:rsidP="005618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1878">
              <w:rPr>
                <w:rFonts w:ascii="Times New Roman" w:hAnsi="Times New Roman" w:cs="Times New Roman"/>
              </w:rPr>
              <w:t>13.32</w:t>
            </w:r>
          </w:p>
        </w:tc>
        <w:tc>
          <w:tcPr>
            <w:tcW w:w="380" w:type="pct"/>
            <w:shd w:val="clear" w:color="auto" w:fill="auto"/>
          </w:tcPr>
          <w:p w14:paraId="735F2CFF" w14:textId="55813526" w:rsidR="00561878" w:rsidRPr="00561878" w:rsidRDefault="00561878" w:rsidP="005618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1878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382" w:type="pct"/>
            <w:shd w:val="clear" w:color="auto" w:fill="auto"/>
          </w:tcPr>
          <w:p w14:paraId="254E2893" w14:textId="58E0E704" w:rsidR="00561878" w:rsidRPr="00561878" w:rsidRDefault="00561878" w:rsidP="005618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1878">
              <w:rPr>
                <w:rFonts w:ascii="Times New Roman" w:hAnsi="Times New Roman" w:cs="Times New Roman"/>
              </w:rPr>
              <w:t>12.06</w:t>
            </w:r>
          </w:p>
        </w:tc>
        <w:tc>
          <w:tcPr>
            <w:tcW w:w="380" w:type="pct"/>
            <w:shd w:val="clear" w:color="auto" w:fill="auto"/>
          </w:tcPr>
          <w:p w14:paraId="427765A5" w14:textId="470B7A17" w:rsidR="00561878" w:rsidRPr="00561878" w:rsidRDefault="00561878" w:rsidP="005618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1878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381" w:type="pct"/>
            <w:shd w:val="clear" w:color="auto" w:fill="auto"/>
          </w:tcPr>
          <w:p w14:paraId="79834766" w14:textId="1E57A4F1" w:rsidR="00561878" w:rsidRPr="00561878" w:rsidRDefault="00561878" w:rsidP="005618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1878">
              <w:rPr>
                <w:rFonts w:ascii="Times New Roman" w:hAnsi="Times New Roman" w:cs="Times New Roman"/>
              </w:rPr>
              <w:t>13.04</w:t>
            </w:r>
          </w:p>
        </w:tc>
        <w:tc>
          <w:tcPr>
            <w:tcW w:w="381" w:type="pct"/>
            <w:shd w:val="clear" w:color="auto" w:fill="auto"/>
          </w:tcPr>
          <w:p w14:paraId="3C5719CD" w14:textId="235F6A33" w:rsidR="00561878" w:rsidRPr="00561878" w:rsidRDefault="00561878" w:rsidP="005618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1878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381" w:type="pct"/>
            <w:shd w:val="clear" w:color="auto" w:fill="auto"/>
          </w:tcPr>
          <w:p w14:paraId="7485B026" w14:textId="1E79E64B" w:rsidR="00561878" w:rsidRPr="00561878" w:rsidRDefault="00561878" w:rsidP="005618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1878">
              <w:rPr>
                <w:rFonts w:ascii="Times New Roman" w:hAnsi="Times New Roman" w:cs="Times New Roman"/>
              </w:rPr>
              <w:t>10.65</w:t>
            </w:r>
          </w:p>
        </w:tc>
        <w:tc>
          <w:tcPr>
            <w:tcW w:w="380" w:type="pct"/>
            <w:shd w:val="clear" w:color="auto" w:fill="auto"/>
          </w:tcPr>
          <w:p w14:paraId="47C3AA79" w14:textId="458494D3" w:rsidR="00561878" w:rsidRPr="00561878" w:rsidRDefault="00561878" w:rsidP="005618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1878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381" w:type="pct"/>
            <w:shd w:val="clear" w:color="auto" w:fill="auto"/>
          </w:tcPr>
          <w:p w14:paraId="386FC9C9" w14:textId="0A4E4ABB" w:rsidR="00561878" w:rsidRPr="00561878" w:rsidRDefault="00561878" w:rsidP="005618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1878">
              <w:rPr>
                <w:rFonts w:ascii="Times New Roman" w:hAnsi="Times New Roman" w:cs="Times New Roman"/>
              </w:rPr>
              <w:t>17.86</w:t>
            </w:r>
          </w:p>
        </w:tc>
      </w:tr>
      <w:tr w:rsidR="00561878" w:rsidRPr="00893D27" w14:paraId="037F266A" w14:textId="77777777" w:rsidTr="00B070BC">
        <w:tc>
          <w:tcPr>
            <w:tcW w:w="1279" w:type="pct"/>
            <w:shd w:val="clear" w:color="auto" w:fill="auto"/>
            <w:noWrap/>
          </w:tcPr>
          <w:p w14:paraId="0521121E" w14:textId="7895A6DF" w:rsidR="00561878" w:rsidRPr="00561878" w:rsidRDefault="00561878" w:rsidP="00561878">
            <w:pPr>
              <w:spacing w:after="0" w:line="240" w:lineRule="auto"/>
              <w:ind w:firstLineChars="100" w:firstLine="220"/>
              <w:rPr>
                <w:rFonts w:ascii="Times New Roman" w:hAnsi="Times New Roman" w:cs="Times New Roman"/>
              </w:rPr>
            </w:pPr>
            <w:r w:rsidRPr="00561878">
              <w:rPr>
                <w:rFonts w:ascii="Times New Roman" w:hAnsi="Times New Roman" w:cs="Times New Roman"/>
              </w:rPr>
              <w:t>Cerebrovascular Disease</w:t>
            </w:r>
          </w:p>
        </w:tc>
        <w:tc>
          <w:tcPr>
            <w:tcW w:w="295" w:type="pct"/>
            <w:shd w:val="clear" w:color="auto" w:fill="auto"/>
          </w:tcPr>
          <w:p w14:paraId="60C0CC55" w14:textId="202FA908" w:rsidR="00561878" w:rsidRPr="00561878" w:rsidRDefault="00561878" w:rsidP="005618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1878"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380" w:type="pct"/>
            <w:shd w:val="clear" w:color="auto" w:fill="auto"/>
          </w:tcPr>
          <w:p w14:paraId="5F6BC500" w14:textId="5F7460A9" w:rsidR="00561878" w:rsidRPr="00561878" w:rsidRDefault="00561878" w:rsidP="005618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1878">
              <w:rPr>
                <w:rFonts w:ascii="Times New Roman" w:hAnsi="Times New Roman" w:cs="Times New Roman"/>
              </w:rPr>
              <w:t>10.46</w:t>
            </w:r>
          </w:p>
        </w:tc>
        <w:tc>
          <w:tcPr>
            <w:tcW w:w="380" w:type="pct"/>
            <w:shd w:val="clear" w:color="auto" w:fill="auto"/>
          </w:tcPr>
          <w:p w14:paraId="44716EF6" w14:textId="0EAD1B8C" w:rsidR="00561878" w:rsidRPr="00561878" w:rsidRDefault="00561878" w:rsidP="005618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1878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382" w:type="pct"/>
            <w:shd w:val="clear" w:color="auto" w:fill="auto"/>
          </w:tcPr>
          <w:p w14:paraId="4EBAA4AA" w14:textId="22068FC5" w:rsidR="00561878" w:rsidRPr="00561878" w:rsidRDefault="00561878" w:rsidP="005618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1878">
              <w:rPr>
                <w:rFonts w:ascii="Times New Roman" w:hAnsi="Times New Roman" w:cs="Times New Roman"/>
              </w:rPr>
              <w:t>12.56</w:t>
            </w:r>
          </w:p>
        </w:tc>
        <w:tc>
          <w:tcPr>
            <w:tcW w:w="380" w:type="pct"/>
            <w:shd w:val="clear" w:color="auto" w:fill="auto"/>
          </w:tcPr>
          <w:p w14:paraId="694BEAAB" w14:textId="70C63E19" w:rsidR="00561878" w:rsidRPr="00561878" w:rsidRDefault="00561878" w:rsidP="005618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1878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381" w:type="pct"/>
            <w:shd w:val="clear" w:color="auto" w:fill="auto"/>
          </w:tcPr>
          <w:p w14:paraId="207684F4" w14:textId="00493481" w:rsidR="00561878" w:rsidRPr="00561878" w:rsidRDefault="00561878" w:rsidP="005618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1878">
              <w:rPr>
                <w:rFonts w:ascii="Times New Roman" w:hAnsi="Times New Roman" w:cs="Times New Roman"/>
              </w:rPr>
              <w:t>11.74</w:t>
            </w:r>
          </w:p>
        </w:tc>
        <w:tc>
          <w:tcPr>
            <w:tcW w:w="381" w:type="pct"/>
            <w:shd w:val="clear" w:color="auto" w:fill="auto"/>
          </w:tcPr>
          <w:p w14:paraId="7DD74E84" w14:textId="136FF03D" w:rsidR="00561878" w:rsidRPr="00561878" w:rsidRDefault="00561878" w:rsidP="005618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1878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381" w:type="pct"/>
            <w:shd w:val="clear" w:color="auto" w:fill="auto"/>
          </w:tcPr>
          <w:p w14:paraId="47EC21E7" w14:textId="4860108E" w:rsidR="00561878" w:rsidRPr="00561878" w:rsidRDefault="00561878" w:rsidP="005618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1878">
              <w:rPr>
                <w:rFonts w:ascii="Times New Roman" w:hAnsi="Times New Roman" w:cs="Times New Roman"/>
              </w:rPr>
              <w:t>7.41</w:t>
            </w:r>
          </w:p>
        </w:tc>
        <w:tc>
          <w:tcPr>
            <w:tcW w:w="380" w:type="pct"/>
            <w:shd w:val="clear" w:color="auto" w:fill="auto"/>
          </w:tcPr>
          <w:p w14:paraId="48DD6FD0" w14:textId="2867E8DE" w:rsidR="00561878" w:rsidRPr="00561878" w:rsidRDefault="00561878" w:rsidP="005618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1878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81" w:type="pct"/>
            <w:shd w:val="clear" w:color="auto" w:fill="auto"/>
          </w:tcPr>
          <w:p w14:paraId="721750AE" w14:textId="355D4B11" w:rsidR="00561878" w:rsidRPr="00561878" w:rsidRDefault="00561878" w:rsidP="005618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1878">
              <w:rPr>
                <w:rFonts w:ascii="Times New Roman" w:hAnsi="Times New Roman" w:cs="Times New Roman"/>
              </w:rPr>
              <w:t>10.2</w:t>
            </w:r>
          </w:p>
        </w:tc>
      </w:tr>
      <w:tr w:rsidR="00561878" w:rsidRPr="00893D27" w14:paraId="471A87CD" w14:textId="77777777" w:rsidTr="00316301">
        <w:tc>
          <w:tcPr>
            <w:tcW w:w="1279" w:type="pct"/>
            <w:shd w:val="clear" w:color="auto" w:fill="auto"/>
            <w:noWrap/>
          </w:tcPr>
          <w:p w14:paraId="27BA6541" w14:textId="57158A6A" w:rsidR="00561878" w:rsidRPr="00561878" w:rsidRDefault="00561878" w:rsidP="00561878">
            <w:pPr>
              <w:spacing w:after="0" w:line="240" w:lineRule="auto"/>
              <w:ind w:firstLineChars="100" w:firstLine="220"/>
              <w:rPr>
                <w:rFonts w:ascii="Times New Roman" w:hAnsi="Times New Roman" w:cs="Times New Roman"/>
              </w:rPr>
            </w:pPr>
            <w:r w:rsidRPr="00561878">
              <w:rPr>
                <w:rFonts w:ascii="Times New Roman" w:hAnsi="Times New Roman" w:cs="Times New Roman"/>
              </w:rPr>
              <w:t>Chronic Pulmonary Disease</w:t>
            </w:r>
          </w:p>
        </w:tc>
        <w:tc>
          <w:tcPr>
            <w:tcW w:w="295" w:type="pct"/>
            <w:shd w:val="clear" w:color="auto" w:fill="auto"/>
          </w:tcPr>
          <w:p w14:paraId="34CB4143" w14:textId="706BEA08" w:rsidR="00561878" w:rsidRPr="00561878" w:rsidRDefault="00561878" w:rsidP="005618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1878"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380" w:type="pct"/>
            <w:shd w:val="clear" w:color="auto" w:fill="auto"/>
          </w:tcPr>
          <w:p w14:paraId="7493683A" w14:textId="76FE39D3" w:rsidR="00561878" w:rsidRPr="00561878" w:rsidRDefault="00561878" w:rsidP="005618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1878">
              <w:rPr>
                <w:rFonts w:ascii="Times New Roman" w:hAnsi="Times New Roman" w:cs="Times New Roman"/>
              </w:rPr>
              <w:t>10.23</w:t>
            </w:r>
          </w:p>
        </w:tc>
        <w:tc>
          <w:tcPr>
            <w:tcW w:w="380" w:type="pct"/>
            <w:shd w:val="clear" w:color="auto" w:fill="auto"/>
          </w:tcPr>
          <w:p w14:paraId="56125E73" w14:textId="11FD5CD9" w:rsidR="00561878" w:rsidRPr="00561878" w:rsidRDefault="00561878" w:rsidP="005618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1878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382" w:type="pct"/>
            <w:shd w:val="clear" w:color="auto" w:fill="auto"/>
          </w:tcPr>
          <w:p w14:paraId="19BE327A" w14:textId="3FDFBAC9" w:rsidR="00561878" w:rsidRPr="00561878" w:rsidRDefault="00561878" w:rsidP="005618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1878">
              <w:rPr>
                <w:rFonts w:ascii="Times New Roman" w:hAnsi="Times New Roman" w:cs="Times New Roman"/>
              </w:rPr>
              <w:t>8.54</w:t>
            </w:r>
          </w:p>
        </w:tc>
        <w:tc>
          <w:tcPr>
            <w:tcW w:w="380" w:type="pct"/>
            <w:shd w:val="clear" w:color="auto" w:fill="auto"/>
          </w:tcPr>
          <w:p w14:paraId="30A33DD9" w14:textId="050D9594" w:rsidR="00561878" w:rsidRPr="00561878" w:rsidRDefault="00561878" w:rsidP="005618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1878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381" w:type="pct"/>
            <w:shd w:val="clear" w:color="auto" w:fill="auto"/>
          </w:tcPr>
          <w:p w14:paraId="01888B46" w14:textId="752FF919" w:rsidR="00561878" w:rsidRPr="00561878" w:rsidRDefault="00561878" w:rsidP="005618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1878">
              <w:rPr>
                <w:rFonts w:ascii="Times New Roman" w:hAnsi="Times New Roman" w:cs="Times New Roman"/>
              </w:rPr>
              <w:t>10.43</w:t>
            </w:r>
          </w:p>
        </w:tc>
        <w:tc>
          <w:tcPr>
            <w:tcW w:w="381" w:type="pct"/>
            <w:shd w:val="clear" w:color="auto" w:fill="auto"/>
          </w:tcPr>
          <w:p w14:paraId="6E539CF2" w14:textId="4C7425F9" w:rsidR="00561878" w:rsidRPr="00561878" w:rsidRDefault="00561878" w:rsidP="005618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1878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381" w:type="pct"/>
            <w:shd w:val="clear" w:color="auto" w:fill="auto"/>
          </w:tcPr>
          <w:p w14:paraId="18B8E9AD" w14:textId="1EE19EE5" w:rsidR="00561878" w:rsidRPr="00561878" w:rsidRDefault="00561878" w:rsidP="005618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1878">
              <w:rPr>
                <w:rFonts w:ascii="Times New Roman" w:hAnsi="Times New Roman" w:cs="Times New Roman"/>
              </w:rPr>
              <w:t>10.65</w:t>
            </w:r>
          </w:p>
        </w:tc>
        <w:tc>
          <w:tcPr>
            <w:tcW w:w="380" w:type="pct"/>
            <w:shd w:val="clear" w:color="auto" w:fill="auto"/>
          </w:tcPr>
          <w:p w14:paraId="08E9574F" w14:textId="50997E13" w:rsidR="00561878" w:rsidRPr="00561878" w:rsidRDefault="00561878" w:rsidP="005618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1878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381" w:type="pct"/>
            <w:shd w:val="clear" w:color="auto" w:fill="auto"/>
          </w:tcPr>
          <w:p w14:paraId="7AC733C8" w14:textId="2B86724D" w:rsidR="00561878" w:rsidRPr="00561878" w:rsidRDefault="00561878" w:rsidP="005618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1878">
              <w:rPr>
                <w:rFonts w:ascii="Times New Roman" w:hAnsi="Times New Roman" w:cs="Times New Roman"/>
              </w:rPr>
              <w:t>11.22</w:t>
            </w:r>
          </w:p>
        </w:tc>
      </w:tr>
      <w:tr w:rsidR="00561878" w:rsidRPr="00893D27" w14:paraId="5654D379" w14:textId="77777777" w:rsidTr="00433529">
        <w:tc>
          <w:tcPr>
            <w:tcW w:w="1279" w:type="pct"/>
            <w:shd w:val="clear" w:color="auto" w:fill="auto"/>
            <w:noWrap/>
          </w:tcPr>
          <w:p w14:paraId="65B5C7D3" w14:textId="5FDBADD1" w:rsidR="00561878" w:rsidRPr="00561878" w:rsidRDefault="00561878" w:rsidP="00561878">
            <w:pPr>
              <w:spacing w:after="0" w:line="240" w:lineRule="auto"/>
              <w:ind w:firstLineChars="100" w:firstLine="220"/>
              <w:rPr>
                <w:rFonts w:ascii="Times New Roman" w:hAnsi="Times New Roman" w:cs="Times New Roman"/>
              </w:rPr>
            </w:pPr>
            <w:r w:rsidRPr="00561878">
              <w:rPr>
                <w:rFonts w:ascii="Times New Roman" w:hAnsi="Times New Roman" w:cs="Times New Roman"/>
              </w:rPr>
              <w:t>Mild Liver Disease</w:t>
            </w:r>
          </w:p>
        </w:tc>
        <w:tc>
          <w:tcPr>
            <w:tcW w:w="295" w:type="pct"/>
            <w:shd w:val="clear" w:color="auto" w:fill="auto"/>
          </w:tcPr>
          <w:p w14:paraId="09BFD8ED" w14:textId="09A80D76" w:rsidR="00561878" w:rsidRPr="00561878" w:rsidRDefault="00561878" w:rsidP="005618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1878"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380" w:type="pct"/>
            <w:shd w:val="clear" w:color="auto" w:fill="auto"/>
          </w:tcPr>
          <w:p w14:paraId="1FF1A576" w14:textId="0F1915E0" w:rsidR="00561878" w:rsidRPr="00561878" w:rsidRDefault="00561878" w:rsidP="005618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1878">
              <w:rPr>
                <w:rFonts w:ascii="Times New Roman" w:hAnsi="Times New Roman" w:cs="Times New Roman"/>
              </w:rPr>
              <w:t>9.75</w:t>
            </w:r>
          </w:p>
        </w:tc>
        <w:tc>
          <w:tcPr>
            <w:tcW w:w="380" w:type="pct"/>
            <w:shd w:val="clear" w:color="auto" w:fill="auto"/>
          </w:tcPr>
          <w:p w14:paraId="14655D89" w14:textId="5068FA15" w:rsidR="00561878" w:rsidRPr="00561878" w:rsidRDefault="00561878" w:rsidP="005618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1878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82" w:type="pct"/>
            <w:shd w:val="clear" w:color="auto" w:fill="auto"/>
          </w:tcPr>
          <w:p w14:paraId="0FC2170E" w14:textId="664ECAF2" w:rsidR="00561878" w:rsidRPr="00561878" w:rsidRDefault="00561878" w:rsidP="005618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1878">
              <w:rPr>
                <w:rFonts w:ascii="Times New Roman" w:hAnsi="Times New Roman" w:cs="Times New Roman"/>
              </w:rPr>
              <w:t>7.04</w:t>
            </w:r>
          </w:p>
        </w:tc>
        <w:tc>
          <w:tcPr>
            <w:tcW w:w="380" w:type="pct"/>
            <w:shd w:val="clear" w:color="auto" w:fill="auto"/>
          </w:tcPr>
          <w:p w14:paraId="23FB361A" w14:textId="77CCA584" w:rsidR="00561878" w:rsidRPr="00561878" w:rsidRDefault="00561878" w:rsidP="005618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1878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381" w:type="pct"/>
            <w:shd w:val="clear" w:color="auto" w:fill="auto"/>
          </w:tcPr>
          <w:p w14:paraId="775737E4" w14:textId="00F69F9C" w:rsidR="00561878" w:rsidRPr="00561878" w:rsidRDefault="00561878" w:rsidP="005618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1878">
              <w:rPr>
                <w:rFonts w:ascii="Times New Roman" w:hAnsi="Times New Roman" w:cs="Times New Roman"/>
              </w:rPr>
              <w:t>10.87</w:t>
            </w:r>
          </w:p>
        </w:tc>
        <w:tc>
          <w:tcPr>
            <w:tcW w:w="381" w:type="pct"/>
            <w:shd w:val="clear" w:color="auto" w:fill="auto"/>
          </w:tcPr>
          <w:p w14:paraId="68082BB9" w14:textId="1055D175" w:rsidR="00561878" w:rsidRPr="00561878" w:rsidRDefault="00561878" w:rsidP="005618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1878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381" w:type="pct"/>
            <w:shd w:val="clear" w:color="auto" w:fill="auto"/>
          </w:tcPr>
          <w:p w14:paraId="1C8248D4" w14:textId="4751284E" w:rsidR="00561878" w:rsidRPr="00561878" w:rsidRDefault="00561878" w:rsidP="005618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1878">
              <w:rPr>
                <w:rFonts w:ascii="Times New Roman" w:hAnsi="Times New Roman" w:cs="Times New Roman"/>
              </w:rPr>
              <w:t>11.11</w:t>
            </w:r>
          </w:p>
        </w:tc>
        <w:tc>
          <w:tcPr>
            <w:tcW w:w="380" w:type="pct"/>
            <w:shd w:val="clear" w:color="auto" w:fill="auto"/>
          </w:tcPr>
          <w:p w14:paraId="4D30A0B7" w14:textId="0F842386" w:rsidR="00561878" w:rsidRPr="00561878" w:rsidRDefault="00561878" w:rsidP="005618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1878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381" w:type="pct"/>
            <w:shd w:val="clear" w:color="auto" w:fill="auto"/>
          </w:tcPr>
          <w:p w14:paraId="5D92730E" w14:textId="5B538C1E" w:rsidR="00561878" w:rsidRPr="00561878" w:rsidRDefault="00561878" w:rsidP="005618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1878">
              <w:rPr>
                <w:rFonts w:ascii="Times New Roman" w:hAnsi="Times New Roman" w:cs="Times New Roman"/>
              </w:rPr>
              <w:t>9.69</w:t>
            </w:r>
          </w:p>
        </w:tc>
      </w:tr>
      <w:tr w:rsidR="00561878" w:rsidRPr="00893D27" w14:paraId="27CF43F7" w14:textId="77777777" w:rsidTr="00971532">
        <w:tc>
          <w:tcPr>
            <w:tcW w:w="1279" w:type="pct"/>
            <w:shd w:val="clear" w:color="auto" w:fill="auto"/>
            <w:noWrap/>
          </w:tcPr>
          <w:p w14:paraId="6A5BDE6E" w14:textId="2F333CD5" w:rsidR="00561878" w:rsidRPr="00561878" w:rsidRDefault="00561878" w:rsidP="00561878">
            <w:pPr>
              <w:spacing w:after="0" w:line="240" w:lineRule="auto"/>
              <w:ind w:firstLineChars="100" w:firstLine="220"/>
              <w:rPr>
                <w:rFonts w:ascii="Times New Roman" w:hAnsi="Times New Roman" w:cs="Times New Roman"/>
              </w:rPr>
            </w:pPr>
            <w:r w:rsidRPr="00561878">
              <w:rPr>
                <w:rFonts w:ascii="Times New Roman" w:hAnsi="Times New Roman" w:cs="Times New Roman"/>
              </w:rPr>
              <w:lastRenderedPageBreak/>
              <w:t>Diabetes with chronic complications</w:t>
            </w:r>
          </w:p>
        </w:tc>
        <w:tc>
          <w:tcPr>
            <w:tcW w:w="295" w:type="pct"/>
            <w:shd w:val="clear" w:color="auto" w:fill="auto"/>
          </w:tcPr>
          <w:p w14:paraId="61710889" w14:textId="5BB17A5D" w:rsidR="00561878" w:rsidRPr="00561878" w:rsidRDefault="00561878" w:rsidP="005618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1878"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380" w:type="pct"/>
            <w:shd w:val="clear" w:color="auto" w:fill="auto"/>
          </w:tcPr>
          <w:p w14:paraId="48616329" w14:textId="42B02A76" w:rsidR="00561878" w:rsidRPr="00561878" w:rsidRDefault="00561878" w:rsidP="005618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1878">
              <w:rPr>
                <w:rFonts w:ascii="Times New Roman" w:hAnsi="Times New Roman" w:cs="Times New Roman"/>
              </w:rPr>
              <w:t>9.16</w:t>
            </w:r>
          </w:p>
        </w:tc>
        <w:tc>
          <w:tcPr>
            <w:tcW w:w="380" w:type="pct"/>
            <w:shd w:val="clear" w:color="auto" w:fill="auto"/>
          </w:tcPr>
          <w:p w14:paraId="5B25EB3E" w14:textId="7B59C130" w:rsidR="00561878" w:rsidRPr="00561878" w:rsidRDefault="00561878" w:rsidP="005618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1878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382" w:type="pct"/>
            <w:shd w:val="clear" w:color="auto" w:fill="auto"/>
          </w:tcPr>
          <w:p w14:paraId="58BE9113" w14:textId="3D5543DA" w:rsidR="00561878" w:rsidRPr="00561878" w:rsidRDefault="00561878" w:rsidP="005618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1878">
              <w:rPr>
                <w:rFonts w:ascii="Times New Roman" w:hAnsi="Times New Roman" w:cs="Times New Roman"/>
              </w:rPr>
              <w:t>9.55</w:t>
            </w:r>
          </w:p>
        </w:tc>
        <w:tc>
          <w:tcPr>
            <w:tcW w:w="380" w:type="pct"/>
            <w:shd w:val="clear" w:color="auto" w:fill="auto"/>
          </w:tcPr>
          <w:p w14:paraId="21D060CB" w14:textId="0B18CDF4" w:rsidR="00561878" w:rsidRPr="00561878" w:rsidRDefault="00561878" w:rsidP="005618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1878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381" w:type="pct"/>
            <w:shd w:val="clear" w:color="auto" w:fill="auto"/>
          </w:tcPr>
          <w:p w14:paraId="521E0BE2" w14:textId="51A1AF41" w:rsidR="00561878" w:rsidRPr="00561878" w:rsidRDefault="00561878" w:rsidP="005618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1878">
              <w:rPr>
                <w:rFonts w:ascii="Times New Roman" w:hAnsi="Times New Roman" w:cs="Times New Roman"/>
              </w:rPr>
              <w:t>7.83</w:t>
            </w:r>
          </w:p>
        </w:tc>
        <w:tc>
          <w:tcPr>
            <w:tcW w:w="381" w:type="pct"/>
            <w:shd w:val="clear" w:color="auto" w:fill="auto"/>
          </w:tcPr>
          <w:p w14:paraId="65BAC985" w14:textId="42CD317F" w:rsidR="00561878" w:rsidRPr="00561878" w:rsidRDefault="00561878" w:rsidP="005618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1878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81" w:type="pct"/>
            <w:shd w:val="clear" w:color="auto" w:fill="auto"/>
          </w:tcPr>
          <w:p w14:paraId="49D1ED26" w14:textId="54F0A9A8" w:rsidR="00561878" w:rsidRPr="00561878" w:rsidRDefault="00561878" w:rsidP="005618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1878">
              <w:rPr>
                <w:rFonts w:ascii="Times New Roman" w:hAnsi="Times New Roman" w:cs="Times New Roman"/>
              </w:rPr>
              <w:t>6.02</w:t>
            </w:r>
          </w:p>
        </w:tc>
        <w:tc>
          <w:tcPr>
            <w:tcW w:w="380" w:type="pct"/>
            <w:shd w:val="clear" w:color="auto" w:fill="auto"/>
          </w:tcPr>
          <w:p w14:paraId="1583B1FC" w14:textId="2FA967AD" w:rsidR="00561878" w:rsidRPr="00561878" w:rsidRDefault="00561878" w:rsidP="005618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1878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381" w:type="pct"/>
            <w:shd w:val="clear" w:color="auto" w:fill="auto"/>
          </w:tcPr>
          <w:p w14:paraId="784FC897" w14:textId="10FB22EE" w:rsidR="00561878" w:rsidRPr="00561878" w:rsidRDefault="00561878" w:rsidP="005618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1878">
              <w:rPr>
                <w:rFonts w:ascii="Times New Roman" w:hAnsi="Times New Roman" w:cs="Times New Roman"/>
              </w:rPr>
              <w:t>13.78</w:t>
            </w:r>
          </w:p>
        </w:tc>
      </w:tr>
      <w:tr w:rsidR="00561878" w:rsidRPr="00893D27" w14:paraId="0C3AFE3C" w14:textId="77777777" w:rsidTr="001B0C5D">
        <w:tc>
          <w:tcPr>
            <w:tcW w:w="1279" w:type="pct"/>
            <w:shd w:val="clear" w:color="auto" w:fill="auto"/>
            <w:noWrap/>
          </w:tcPr>
          <w:p w14:paraId="301CE6FC" w14:textId="0D77B817" w:rsidR="00561878" w:rsidRPr="00561878" w:rsidRDefault="00561878" w:rsidP="00561878">
            <w:pPr>
              <w:spacing w:after="0" w:line="240" w:lineRule="auto"/>
              <w:ind w:firstLineChars="100" w:firstLine="220"/>
              <w:rPr>
                <w:rFonts w:ascii="Times New Roman" w:hAnsi="Times New Roman" w:cs="Times New Roman"/>
              </w:rPr>
            </w:pPr>
            <w:r w:rsidRPr="00561878">
              <w:rPr>
                <w:rFonts w:ascii="Times New Roman" w:hAnsi="Times New Roman" w:cs="Times New Roman"/>
              </w:rPr>
              <w:t>Dementia</w:t>
            </w:r>
          </w:p>
        </w:tc>
        <w:tc>
          <w:tcPr>
            <w:tcW w:w="295" w:type="pct"/>
            <w:shd w:val="clear" w:color="auto" w:fill="auto"/>
          </w:tcPr>
          <w:p w14:paraId="5FD62654" w14:textId="44DE039A" w:rsidR="00561878" w:rsidRPr="00561878" w:rsidRDefault="00561878" w:rsidP="005618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1878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380" w:type="pct"/>
            <w:shd w:val="clear" w:color="auto" w:fill="auto"/>
          </w:tcPr>
          <w:p w14:paraId="35893F5E" w14:textId="143CFC18" w:rsidR="00561878" w:rsidRPr="00561878" w:rsidRDefault="00561878" w:rsidP="005618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1878">
              <w:rPr>
                <w:rFonts w:ascii="Times New Roman" w:hAnsi="Times New Roman" w:cs="Times New Roman"/>
              </w:rPr>
              <w:t>3.21</w:t>
            </w:r>
          </w:p>
        </w:tc>
        <w:tc>
          <w:tcPr>
            <w:tcW w:w="380" w:type="pct"/>
            <w:shd w:val="clear" w:color="auto" w:fill="auto"/>
          </w:tcPr>
          <w:p w14:paraId="6D50C905" w14:textId="029FF3B2" w:rsidR="00561878" w:rsidRPr="00561878" w:rsidRDefault="00561878" w:rsidP="005618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1878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82" w:type="pct"/>
            <w:shd w:val="clear" w:color="auto" w:fill="auto"/>
          </w:tcPr>
          <w:p w14:paraId="4F3CB6C8" w14:textId="4D54B85F" w:rsidR="00561878" w:rsidRPr="00561878" w:rsidRDefault="00561878" w:rsidP="005618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1878">
              <w:rPr>
                <w:rFonts w:ascii="Times New Roman" w:hAnsi="Times New Roman" w:cs="Times New Roman"/>
              </w:rPr>
              <w:t>5.03</w:t>
            </w:r>
          </w:p>
        </w:tc>
        <w:tc>
          <w:tcPr>
            <w:tcW w:w="380" w:type="pct"/>
            <w:shd w:val="clear" w:color="auto" w:fill="auto"/>
          </w:tcPr>
          <w:p w14:paraId="673CFB22" w14:textId="46320402" w:rsidR="00561878" w:rsidRPr="00561878" w:rsidRDefault="00561878" w:rsidP="005618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187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81" w:type="pct"/>
            <w:shd w:val="clear" w:color="auto" w:fill="auto"/>
          </w:tcPr>
          <w:p w14:paraId="297B3772" w14:textId="07D09600" w:rsidR="00561878" w:rsidRPr="00561878" w:rsidRDefault="00561878" w:rsidP="005618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1878">
              <w:rPr>
                <w:rFonts w:ascii="Times New Roman" w:hAnsi="Times New Roman" w:cs="Times New Roman"/>
              </w:rPr>
              <w:t>2.17</w:t>
            </w:r>
          </w:p>
        </w:tc>
        <w:tc>
          <w:tcPr>
            <w:tcW w:w="381" w:type="pct"/>
            <w:shd w:val="clear" w:color="auto" w:fill="auto"/>
          </w:tcPr>
          <w:p w14:paraId="770AE00F" w14:textId="6817263C" w:rsidR="00561878" w:rsidRPr="00561878" w:rsidRDefault="00561878" w:rsidP="005618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187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81" w:type="pct"/>
            <w:shd w:val="clear" w:color="auto" w:fill="auto"/>
          </w:tcPr>
          <w:p w14:paraId="7742A2DF" w14:textId="5B22BA64" w:rsidR="00561878" w:rsidRPr="00561878" w:rsidRDefault="00561878" w:rsidP="005618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1878">
              <w:rPr>
                <w:rFonts w:ascii="Times New Roman" w:hAnsi="Times New Roman" w:cs="Times New Roman"/>
              </w:rPr>
              <w:t>2.31</w:t>
            </w:r>
          </w:p>
        </w:tc>
        <w:tc>
          <w:tcPr>
            <w:tcW w:w="380" w:type="pct"/>
            <w:shd w:val="clear" w:color="auto" w:fill="auto"/>
          </w:tcPr>
          <w:p w14:paraId="526F35EE" w14:textId="5E556C10" w:rsidR="00561878" w:rsidRPr="00561878" w:rsidRDefault="00561878" w:rsidP="005618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187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81" w:type="pct"/>
            <w:shd w:val="clear" w:color="auto" w:fill="auto"/>
          </w:tcPr>
          <w:p w14:paraId="0F74BB1D" w14:textId="0E1F8492" w:rsidR="00561878" w:rsidRPr="00561878" w:rsidRDefault="00561878" w:rsidP="005618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1878">
              <w:rPr>
                <w:rFonts w:ascii="Times New Roman" w:hAnsi="Times New Roman" w:cs="Times New Roman"/>
              </w:rPr>
              <w:t>3.57</w:t>
            </w:r>
          </w:p>
        </w:tc>
      </w:tr>
      <w:tr w:rsidR="00561878" w:rsidRPr="00893D27" w14:paraId="2F9EF536" w14:textId="77777777" w:rsidTr="001D0EB6">
        <w:tc>
          <w:tcPr>
            <w:tcW w:w="1279" w:type="pct"/>
            <w:shd w:val="clear" w:color="auto" w:fill="auto"/>
            <w:noWrap/>
          </w:tcPr>
          <w:p w14:paraId="44A0B539" w14:textId="6A2D97F3" w:rsidR="00561878" w:rsidRPr="00561878" w:rsidRDefault="00561878" w:rsidP="00561878">
            <w:pPr>
              <w:spacing w:after="0" w:line="240" w:lineRule="auto"/>
              <w:ind w:firstLineChars="100" w:firstLine="220"/>
              <w:rPr>
                <w:rFonts w:ascii="Times New Roman" w:hAnsi="Times New Roman" w:cs="Times New Roman"/>
              </w:rPr>
            </w:pPr>
            <w:r w:rsidRPr="00561878">
              <w:rPr>
                <w:rFonts w:ascii="Times New Roman" w:hAnsi="Times New Roman" w:cs="Times New Roman"/>
              </w:rPr>
              <w:t>Metastatic Carcinoma</w:t>
            </w:r>
          </w:p>
        </w:tc>
        <w:tc>
          <w:tcPr>
            <w:tcW w:w="295" w:type="pct"/>
            <w:shd w:val="clear" w:color="auto" w:fill="auto"/>
          </w:tcPr>
          <w:p w14:paraId="645517D5" w14:textId="722B26FB" w:rsidR="00561878" w:rsidRPr="00561878" w:rsidRDefault="00561878" w:rsidP="005618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1878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380" w:type="pct"/>
            <w:shd w:val="clear" w:color="auto" w:fill="auto"/>
          </w:tcPr>
          <w:p w14:paraId="2F803533" w14:textId="7C8365FD" w:rsidR="00561878" w:rsidRPr="00561878" w:rsidRDefault="00561878" w:rsidP="005618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1878">
              <w:rPr>
                <w:rFonts w:ascii="Times New Roman" w:hAnsi="Times New Roman" w:cs="Times New Roman"/>
              </w:rPr>
              <w:t>2.73</w:t>
            </w:r>
          </w:p>
        </w:tc>
        <w:tc>
          <w:tcPr>
            <w:tcW w:w="380" w:type="pct"/>
            <w:shd w:val="clear" w:color="auto" w:fill="auto"/>
          </w:tcPr>
          <w:p w14:paraId="6485B1CD" w14:textId="57EC9006" w:rsidR="00561878" w:rsidRPr="00561878" w:rsidRDefault="00561878" w:rsidP="005618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187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82" w:type="pct"/>
            <w:shd w:val="clear" w:color="auto" w:fill="auto"/>
          </w:tcPr>
          <w:p w14:paraId="7803023A" w14:textId="295E0C6D" w:rsidR="00561878" w:rsidRPr="00561878" w:rsidRDefault="00561878" w:rsidP="005618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1878">
              <w:rPr>
                <w:rFonts w:ascii="Times New Roman" w:hAnsi="Times New Roman" w:cs="Times New Roman"/>
              </w:rPr>
              <w:t>2.51</w:t>
            </w:r>
          </w:p>
        </w:tc>
        <w:tc>
          <w:tcPr>
            <w:tcW w:w="380" w:type="pct"/>
            <w:shd w:val="clear" w:color="auto" w:fill="auto"/>
          </w:tcPr>
          <w:p w14:paraId="26795578" w14:textId="180F67B3" w:rsidR="00561878" w:rsidRPr="00561878" w:rsidRDefault="00561878" w:rsidP="005618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1878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81" w:type="pct"/>
            <w:shd w:val="clear" w:color="auto" w:fill="auto"/>
          </w:tcPr>
          <w:p w14:paraId="17D0B3BD" w14:textId="2209F70D" w:rsidR="00561878" w:rsidRPr="00561878" w:rsidRDefault="00561878" w:rsidP="005618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1878">
              <w:rPr>
                <w:rFonts w:ascii="Times New Roman" w:hAnsi="Times New Roman" w:cs="Times New Roman"/>
              </w:rPr>
              <w:t>4.35</w:t>
            </w:r>
          </w:p>
        </w:tc>
        <w:tc>
          <w:tcPr>
            <w:tcW w:w="381" w:type="pct"/>
            <w:shd w:val="clear" w:color="auto" w:fill="auto"/>
          </w:tcPr>
          <w:p w14:paraId="3C8C16A7" w14:textId="735769F6" w:rsidR="00561878" w:rsidRPr="00561878" w:rsidRDefault="00561878" w:rsidP="005618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187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81" w:type="pct"/>
            <w:shd w:val="clear" w:color="auto" w:fill="auto"/>
          </w:tcPr>
          <w:p w14:paraId="654DD8F6" w14:textId="7B890411" w:rsidR="00561878" w:rsidRPr="00561878" w:rsidRDefault="00561878" w:rsidP="005618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1878">
              <w:rPr>
                <w:rFonts w:ascii="Times New Roman" w:hAnsi="Times New Roman" w:cs="Times New Roman"/>
              </w:rPr>
              <w:t>2.78</w:t>
            </w:r>
          </w:p>
        </w:tc>
        <w:tc>
          <w:tcPr>
            <w:tcW w:w="380" w:type="pct"/>
            <w:shd w:val="clear" w:color="auto" w:fill="auto"/>
          </w:tcPr>
          <w:p w14:paraId="76893C77" w14:textId="526DEA33" w:rsidR="00561878" w:rsidRPr="00561878" w:rsidRDefault="00561878" w:rsidP="005618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1878">
              <w:rPr>
                <w:rFonts w:ascii="Times New Roman" w:eastAsia="HeiT" w:hAnsi="Times New Roman" w:cs="Times New Roman"/>
                <w:color w:val="000000"/>
              </w:rPr>
              <w:t>≤ 3</w:t>
            </w:r>
          </w:p>
        </w:tc>
        <w:tc>
          <w:tcPr>
            <w:tcW w:w="381" w:type="pct"/>
            <w:shd w:val="clear" w:color="auto" w:fill="auto"/>
          </w:tcPr>
          <w:p w14:paraId="09E19F0A" w14:textId="77777777" w:rsidR="00561878" w:rsidRPr="00561878" w:rsidRDefault="00561878" w:rsidP="005618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61878" w:rsidRPr="00893D27" w14:paraId="02C85B19" w14:textId="77777777" w:rsidTr="00AE08D6">
        <w:tc>
          <w:tcPr>
            <w:tcW w:w="1279" w:type="pct"/>
            <w:shd w:val="clear" w:color="auto" w:fill="auto"/>
            <w:noWrap/>
          </w:tcPr>
          <w:p w14:paraId="2A96FAD9" w14:textId="5DBE8144" w:rsidR="00561878" w:rsidRPr="00561878" w:rsidRDefault="00561878" w:rsidP="00561878">
            <w:pPr>
              <w:spacing w:after="0" w:line="240" w:lineRule="auto"/>
              <w:ind w:firstLineChars="100" w:firstLine="220"/>
              <w:rPr>
                <w:rFonts w:ascii="Times New Roman" w:hAnsi="Times New Roman" w:cs="Times New Roman"/>
              </w:rPr>
            </w:pPr>
            <w:r w:rsidRPr="00561878">
              <w:rPr>
                <w:rFonts w:ascii="Times New Roman" w:hAnsi="Times New Roman" w:cs="Times New Roman"/>
              </w:rPr>
              <w:t>Peripheral Vascular Disease</w:t>
            </w:r>
          </w:p>
        </w:tc>
        <w:tc>
          <w:tcPr>
            <w:tcW w:w="295" w:type="pct"/>
            <w:shd w:val="clear" w:color="auto" w:fill="auto"/>
          </w:tcPr>
          <w:p w14:paraId="7D222EB8" w14:textId="7071E644" w:rsidR="00561878" w:rsidRPr="00561878" w:rsidRDefault="00561878" w:rsidP="005618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1878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80" w:type="pct"/>
            <w:shd w:val="clear" w:color="auto" w:fill="auto"/>
          </w:tcPr>
          <w:p w14:paraId="23674B85" w14:textId="5C9BB35D" w:rsidR="00561878" w:rsidRPr="00561878" w:rsidRDefault="00561878" w:rsidP="005618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1878">
              <w:rPr>
                <w:rFonts w:ascii="Times New Roman" w:hAnsi="Times New Roman" w:cs="Times New Roman"/>
              </w:rPr>
              <w:t>2.38</w:t>
            </w:r>
          </w:p>
        </w:tc>
        <w:tc>
          <w:tcPr>
            <w:tcW w:w="380" w:type="pct"/>
            <w:shd w:val="clear" w:color="auto" w:fill="auto"/>
          </w:tcPr>
          <w:p w14:paraId="4CC8FEC3" w14:textId="5C3CEFF1" w:rsidR="00561878" w:rsidRPr="00561878" w:rsidRDefault="00561878" w:rsidP="005618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187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82" w:type="pct"/>
            <w:shd w:val="clear" w:color="auto" w:fill="auto"/>
          </w:tcPr>
          <w:p w14:paraId="55E269B0" w14:textId="28CDE5BE" w:rsidR="00561878" w:rsidRPr="00561878" w:rsidRDefault="00561878" w:rsidP="005618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1878">
              <w:rPr>
                <w:rFonts w:ascii="Times New Roman" w:hAnsi="Times New Roman" w:cs="Times New Roman"/>
              </w:rPr>
              <w:t>3.52</w:t>
            </w:r>
          </w:p>
        </w:tc>
        <w:tc>
          <w:tcPr>
            <w:tcW w:w="380" w:type="pct"/>
            <w:shd w:val="clear" w:color="auto" w:fill="auto"/>
          </w:tcPr>
          <w:p w14:paraId="69FD5F86" w14:textId="7DF360CB" w:rsidR="00561878" w:rsidRPr="00561878" w:rsidRDefault="00561878" w:rsidP="005618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187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81" w:type="pct"/>
            <w:shd w:val="clear" w:color="auto" w:fill="auto"/>
          </w:tcPr>
          <w:p w14:paraId="384688AC" w14:textId="7CD5437A" w:rsidR="00561878" w:rsidRPr="00561878" w:rsidRDefault="00561878" w:rsidP="005618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1878">
              <w:rPr>
                <w:rFonts w:ascii="Times New Roman" w:hAnsi="Times New Roman" w:cs="Times New Roman"/>
              </w:rPr>
              <w:t>1.74</w:t>
            </w:r>
          </w:p>
        </w:tc>
        <w:tc>
          <w:tcPr>
            <w:tcW w:w="381" w:type="pct"/>
            <w:shd w:val="clear" w:color="auto" w:fill="auto"/>
          </w:tcPr>
          <w:p w14:paraId="04F60508" w14:textId="1C8AA9B7" w:rsidR="00561878" w:rsidRPr="00561878" w:rsidRDefault="00561878" w:rsidP="005618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187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81" w:type="pct"/>
            <w:shd w:val="clear" w:color="auto" w:fill="auto"/>
          </w:tcPr>
          <w:p w14:paraId="6D2BAF83" w14:textId="0E9D97D7" w:rsidR="00561878" w:rsidRPr="00561878" w:rsidRDefault="00561878" w:rsidP="005618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1878">
              <w:rPr>
                <w:rFonts w:ascii="Times New Roman" w:hAnsi="Times New Roman" w:cs="Times New Roman"/>
              </w:rPr>
              <w:t>2.31</w:t>
            </w:r>
          </w:p>
        </w:tc>
        <w:tc>
          <w:tcPr>
            <w:tcW w:w="380" w:type="pct"/>
            <w:shd w:val="clear" w:color="auto" w:fill="auto"/>
          </w:tcPr>
          <w:p w14:paraId="3FF929DA" w14:textId="4ED6DC16" w:rsidR="00561878" w:rsidRPr="00561878" w:rsidRDefault="00561878" w:rsidP="005618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187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81" w:type="pct"/>
            <w:shd w:val="clear" w:color="auto" w:fill="auto"/>
          </w:tcPr>
          <w:p w14:paraId="54C77460" w14:textId="23C60EB0" w:rsidR="00561878" w:rsidRPr="00561878" w:rsidRDefault="00561878" w:rsidP="005618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1878">
              <w:rPr>
                <w:rFonts w:ascii="Times New Roman" w:hAnsi="Times New Roman" w:cs="Times New Roman"/>
              </w:rPr>
              <w:t>2.04</w:t>
            </w:r>
          </w:p>
        </w:tc>
      </w:tr>
      <w:tr w:rsidR="00561878" w:rsidRPr="00893D27" w14:paraId="66A7D292" w14:textId="77777777" w:rsidTr="00195E5D">
        <w:tc>
          <w:tcPr>
            <w:tcW w:w="1279" w:type="pct"/>
            <w:shd w:val="clear" w:color="auto" w:fill="auto"/>
            <w:noWrap/>
          </w:tcPr>
          <w:p w14:paraId="39972599" w14:textId="002E2F7D" w:rsidR="00561878" w:rsidRPr="00561878" w:rsidRDefault="00561878" w:rsidP="00561878">
            <w:pPr>
              <w:spacing w:after="0" w:line="240" w:lineRule="auto"/>
              <w:ind w:firstLineChars="100" w:firstLine="220"/>
              <w:rPr>
                <w:rFonts w:ascii="Times New Roman" w:hAnsi="Times New Roman" w:cs="Times New Roman"/>
              </w:rPr>
            </w:pPr>
            <w:r w:rsidRPr="00561878">
              <w:rPr>
                <w:rFonts w:ascii="Times New Roman" w:hAnsi="Times New Roman" w:cs="Times New Roman"/>
              </w:rPr>
              <w:t>Rheumatic Disease</w:t>
            </w:r>
          </w:p>
        </w:tc>
        <w:tc>
          <w:tcPr>
            <w:tcW w:w="295" w:type="pct"/>
            <w:shd w:val="clear" w:color="auto" w:fill="auto"/>
          </w:tcPr>
          <w:p w14:paraId="768A32B9" w14:textId="06E06EB5" w:rsidR="00561878" w:rsidRPr="00561878" w:rsidRDefault="00561878" w:rsidP="005618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1878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380" w:type="pct"/>
            <w:shd w:val="clear" w:color="auto" w:fill="auto"/>
          </w:tcPr>
          <w:p w14:paraId="2EC8E2BD" w14:textId="6B03D43E" w:rsidR="00561878" w:rsidRPr="00561878" w:rsidRDefault="00561878" w:rsidP="005618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1878">
              <w:rPr>
                <w:rFonts w:ascii="Times New Roman" w:hAnsi="Times New Roman" w:cs="Times New Roman"/>
              </w:rPr>
              <w:t>2.14</w:t>
            </w:r>
          </w:p>
        </w:tc>
        <w:tc>
          <w:tcPr>
            <w:tcW w:w="380" w:type="pct"/>
            <w:shd w:val="clear" w:color="auto" w:fill="auto"/>
          </w:tcPr>
          <w:p w14:paraId="6BAF2621" w14:textId="0CF2497A" w:rsidR="00561878" w:rsidRPr="00561878" w:rsidRDefault="00561878" w:rsidP="005618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187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82" w:type="pct"/>
            <w:shd w:val="clear" w:color="auto" w:fill="auto"/>
          </w:tcPr>
          <w:p w14:paraId="3956A60B" w14:textId="45F9745C" w:rsidR="00561878" w:rsidRPr="00561878" w:rsidRDefault="00561878" w:rsidP="005618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1878">
              <w:rPr>
                <w:rFonts w:ascii="Times New Roman" w:hAnsi="Times New Roman" w:cs="Times New Roman"/>
              </w:rPr>
              <w:t>3.02</w:t>
            </w:r>
          </w:p>
        </w:tc>
        <w:tc>
          <w:tcPr>
            <w:tcW w:w="380" w:type="pct"/>
            <w:shd w:val="clear" w:color="auto" w:fill="auto"/>
          </w:tcPr>
          <w:p w14:paraId="4C2CB6C2" w14:textId="0DF1B941" w:rsidR="00561878" w:rsidRPr="00561878" w:rsidRDefault="00561878" w:rsidP="005618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187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81" w:type="pct"/>
            <w:shd w:val="clear" w:color="auto" w:fill="auto"/>
          </w:tcPr>
          <w:p w14:paraId="6A6C043E" w14:textId="0D5C9F33" w:rsidR="00561878" w:rsidRPr="00561878" w:rsidRDefault="00561878" w:rsidP="005618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1878">
              <w:rPr>
                <w:rFonts w:ascii="Times New Roman" w:hAnsi="Times New Roman" w:cs="Times New Roman"/>
              </w:rPr>
              <w:t>2.17</w:t>
            </w:r>
          </w:p>
        </w:tc>
        <w:tc>
          <w:tcPr>
            <w:tcW w:w="381" w:type="pct"/>
            <w:shd w:val="clear" w:color="auto" w:fill="auto"/>
          </w:tcPr>
          <w:p w14:paraId="4CEBC193" w14:textId="35541DED" w:rsidR="00561878" w:rsidRPr="00561878" w:rsidRDefault="00561878" w:rsidP="005618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1878">
              <w:rPr>
                <w:rFonts w:ascii="Times New Roman" w:eastAsia="HeiT" w:hAnsi="Times New Roman" w:cs="Times New Roman"/>
                <w:color w:val="000000"/>
              </w:rPr>
              <w:t>≤ 3</w:t>
            </w:r>
          </w:p>
        </w:tc>
        <w:tc>
          <w:tcPr>
            <w:tcW w:w="381" w:type="pct"/>
            <w:shd w:val="clear" w:color="auto" w:fill="auto"/>
          </w:tcPr>
          <w:p w14:paraId="0B6DF255" w14:textId="77777777" w:rsidR="00561878" w:rsidRPr="00561878" w:rsidRDefault="00561878" w:rsidP="005618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0" w:type="pct"/>
            <w:shd w:val="clear" w:color="auto" w:fill="auto"/>
          </w:tcPr>
          <w:p w14:paraId="13F656C3" w14:textId="770CE1FD" w:rsidR="00561878" w:rsidRPr="00561878" w:rsidRDefault="00561878" w:rsidP="005618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187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81" w:type="pct"/>
            <w:shd w:val="clear" w:color="auto" w:fill="auto"/>
          </w:tcPr>
          <w:p w14:paraId="6C6B2CF0" w14:textId="44469F65" w:rsidR="00561878" w:rsidRPr="00561878" w:rsidRDefault="00561878" w:rsidP="005618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1878">
              <w:rPr>
                <w:rFonts w:ascii="Times New Roman" w:hAnsi="Times New Roman" w:cs="Times New Roman"/>
              </w:rPr>
              <w:t>2.04</w:t>
            </w:r>
          </w:p>
        </w:tc>
      </w:tr>
      <w:tr w:rsidR="00561878" w:rsidRPr="00893D27" w14:paraId="6784F11C" w14:textId="77777777" w:rsidTr="000E0D83">
        <w:tc>
          <w:tcPr>
            <w:tcW w:w="1279" w:type="pct"/>
            <w:shd w:val="clear" w:color="auto" w:fill="auto"/>
            <w:noWrap/>
          </w:tcPr>
          <w:p w14:paraId="1672423B" w14:textId="645DC287" w:rsidR="00561878" w:rsidRPr="00561878" w:rsidRDefault="00561878" w:rsidP="00561878">
            <w:pPr>
              <w:spacing w:after="0" w:line="240" w:lineRule="auto"/>
              <w:ind w:firstLineChars="100" w:firstLine="220"/>
              <w:rPr>
                <w:rFonts w:ascii="Times New Roman" w:hAnsi="Times New Roman" w:cs="Times New Roman"/>
              </w:rPr>
            </w:pPr>
            <w:r w:rsidRPr="00561878">
              <w:rPr>
                <w:rFonts w:ascii="Times New Roman" w:hAnsi="Times New Roman" w:cs="Times New Roman"/>
              </w:rPr>
              <w:t>Paraplegia and Hemiplegia</w:t>
            </w:r>
          </w:p>
        </w:tc>
        <w:tc>
          <w:tcPr>
            <w:tcW w:w="295" w:type="pct"/>
            <w:shd w:val="clear" w:color="auto" w:fill="auto"/>
          </w:tcPr>
          <w:p w14:paraId="38637F84" w14:textId="7BFC90E7" w:rsidR="00561878" w:rsidRPr="00561878" w:rsidRDefault="00561878" w:rsidP="005618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1878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380" w:type="pct"/>
            <w:shd w:val="clear" w:color="auto" w:fill="auto"/>
          </w:tcPr>
          <w:p w14:paraId="5C1FB9A0" w14:textId="234FE249" w:rsidR="00561878" w:rsidRPr="00561878" w:rsidRDefault="00561878" w:rsidP="005618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1878">
              <w:rPr>
                <w:rFonts w:ascii="Times New Roman" w:hAnsi="Times New Roman" w:cs="Times New Roman"/>
              </w:rPr>
              <w:t>2.14</w:t>
            </w:r>
          </w:p>
        </w:tc>
        <w:tc>
          <w:tcPr>
            <w:tcW w:w="380" w:type="pct"/>
            <w:shd w:val="clear" w:color="auto" w:fill="auto"/>
          </w:tcPr>
          <w:p w14:paraId="482124B0" w14:textId="4AA8C171" w:rsidR="00561878" w:rsidRPr="00561878" w:rsidRDefault="00561878" w:rsidP="005618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187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82" w:type="pct"/>
            <w:shd w:val="clear" w:color="auto" w:fill="auto"/>
          </w:tcPr>
          <w:p w14:paraId="3A894D8D" w14:textId="4711EB5C" w:rsidR="00561878" w:rsidRPr="00561878" w:rsidRDefault="00561878" w:rsidP="005618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1878">
              <w:rPr>
                <w:rFonts w:ascii="Times New Roman" w:hAnsi="Times New Roman" w:cs="Times New Roman"/>
              </w:rPr>
              <w:t>2.01</w:t>
            </w:r>
          </w:p>
        </w:tc>
        <w:tc>
          <w:tcPr>
            <w:tcW w:w="380" w:type="pct"/>
            <w:shd w:val="clear" w:color="auto" w:fill="auto"/>
          </w:tcPr>
          <w:p w14:paraId="4070FD5A" w14:textId="157F0410" w:rsidR="00561878" w:rsidRPr="00561878" w:rsidRDefault="00561878" w:rsidP="005618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187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81" w:type="pct"/>
            <w:shd w:val="clear" w:color="auto" w:fill="auto"/>
          </w:tcPr>
          <w:p w14:paraId="49B44B73" w14:textId="44CB92E8" w:rsidR="00561878" w:rsidRPr="00561878" w:rsidRDefault="00561878" w:rsidP="005618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1878">
              <w:rPr>
                <w:rFonts w:ascii="Times New Roman" w:hAnsi="Times New Roman" w:cs="Times New Roman"/>
              </w:rPr>
              <w:t>2.17</w:t>
            </w:r>
          </w:p>
        </w:tc>
        <w:tc>
          <w:tcPr>
            <w:tcW w:w="381" w:type="pct"/>
            <w:shd w:val="clear" w:color="auto" w:fill="auto"/>
          </w:tcPr>
          <w:p w14:paraId="24BF47E1" w14:textId="50CFB7DB" w:rsidR="00561878" w:rsidRPr="00561878" w:rsidRDefault="00561878" w:rsidP="005618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187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81" w:type="pct"/>
            <w:shd w:val="clear" w:color="auto" w:fill="auto"/>
          </w:tcPr>
          <w:p w14:paraId="5935590E" w14:textId="4BCD23C6" w:rsidR="00561878" w:rsidRPr="00561878" w:rsidRDefault="00561878" w:rsidP="005618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1878">
              <w:rPr>
                <w:rFonts w:ascii="Times New Roman" w:hAnsi="Times New Roman" w:cs="Times New Roman"/>
              </w:rPr>
              <w:t>1.85</w:t>
            </w:r>
          </w:p>
        </w:tc>
        <w:tc>
          <w:tcPr>
            <w:tcW w:w="380" w:type="pct"/>
            <w:shd w:val="clear" w:color="auto" w:fill="auto"/>
          </w:tcPr>
          <w:p w14:paraId="6EA65183" w14:textId="17E24D41" w:rsidR="00561878" w:rsidRPr="00561878" w:rsidRDefault="00561878" w:rsidP="005618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187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81" w:type="pct"/>
            <w:shd w:val="clear" w:color="auto" w:fill="auto"/>
          </w:tcPr>
          <w:p w14:paraId="7D921036" w14:textId="5FBA86C9" w:rsidR="00561878" w:rsidRPr="00561878" w:rsidRDefault="00561878" w:rsidP="005618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1878">
              <w:rPr>
                <w:rFonts w:ascii="Times New Roman" w:hAnsi="Times New Roman" w:cs="Times New Roman"/>
              </w:rPr>
              <w:t>2.55</w:t>
            </w:r>
          </w:p>
        </w:tc>
      </w:tr>
      <w:tr w:rsidR="00561878" w:rsidRPr="00893D27" w14:paraId="04A9A178" w14:textId="77777777" w:rsidTr="00FF3B9B">
        <w:tc>
          <w:tcPr>
            <w:tcW w:w="1279" w:type="pct"/>
            <w:shd w:val="clear" w:color="auto" w:fill="auto"/>
            <w:noWrap/>
          </w:tcPr>
          <w:p w14:paraId="6D28BBFD" w14:textId="11D1B480" w:rsidR="00561878" w:rsidRPr="00561878" w:rsidRDefault="00561878" w:rsidP="00561878">
            <w:pPr>
              <w:spacing w:after="0" w:line="240" w:lineRule="auto"/>
              <w:ind w:firstLineChars="100" w:firstLine="220"/>
              <w:rPr>
                <w:rFonts w:ascii="Times New Roman" w:hAnsi="Times New Roman" w:cs="Times New Roman"/>
              </w:rPr>
            </w:pPr>
            <w:r w:rsidRPr="00561878">
              <w:rPr>
                <w:rFonts w:ascii="Times New Roman" w:hAnsi="Times New Roman" w:cs="Times New Roman"/>
              </w:rPr>
              <w:t>Myocardial Infarction</w:t>
            </w:r>
          </w:p>
        </w:tc>
        <w:tc>
          <w:tcPr>
            <w:tcW w:w="295" w:type="pct"/>
            <w:shd w:val="clear" w:color="auto" w:fill="auto"/>
          </w:tcPr>
          <w:p w14:paraId="4EC0DD3C" w14:textId="3506400F" w:rsidR="00561878" w:rsidRPr="00561878" w:rsidRDefault="00561878" w:rsidP="005618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1878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380" w:type="pct"/>
            <w:shd w:val="clear" w:color="auto" w:fill="auto"/>
          </w:tcPr>
          <w:p w14:paraId="57F4183E" w14:textId="4BD443B5" w:rsidR="00561878" w:rsidRPr="00561878" w:rsidRDefault="00561878" w:rsidP="005618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1878">
              <w:rPr>
                <w:rFonts w:ascii="Times New Roman" w:hAnsi="Times New Roman" w:cs="Times New Roman"/>
              </w:rPr>
              <w:t>2.02</w:t>
            </w:r>
          </w:p>
        </w:tc>
        <w:tc>
          <w:tcPr>
            <w:tcW w:w="380" w:type="pct"/>
            <w:shd w:val="clear" w:color="auto" w:fill="auto"/>
          </w:tcPr>
          <w:p w14:paraId="4A52ED5F" w14:textId="293662CD" w:rsidR="00561878" w:rsidRPr="00561878" w:rsidRDefault="00561878" w:rsidP="005618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187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82" w:type="pct"/>
            <w:shd w:val="clear" w:color="auto" w:fill="auto"/>
          </w:tcPr>
          <w:p w14:paraId="6A693019" w14:textId="26792977" w:rsidR="00561878" w:rsidRPr="00561878" w:rsidRDefault="00561878" w:rsidP="005618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1878">
              <w:rPr>
                <w:rFonts w:ascii="Times New Roman" w:hAnsi="Times New Roman" w:cs="Times New Roman"/>
              </w:rPr>
              <w:t>2.01</w:t>
            </w:r>
          </w:p>
        </w:tc>
        <w:tc>
          <w:tcPr>
            <w:tcW w:w="380" w:type="pct"/>
            <w:shd w:val="clear" w:color="auto" w:fill="auto"/>
          </w:tcPr>
          <w:p w14:paraId="60672012" w14:textId="11388FA7" w:rsidR="00561878" w:rsidRPr="00561878" w:rsidRDefault="00561878" w:rsidP="005618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187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81" w:type="pct"/>
            <w:shd w:val="clear" w:color="auto" w:fill="auto"/>
          </w:tcPr>
          <w:p w14:paraId="6F464F71" w14:textId="41EBAFD7" w:rsidR="00561878" w:rsidRPr="00561878" w:rsidRDefault="00561878" w:rsidP="005618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1878">
              <w:rPr>
                <w:rFonts w:ascii="Times New Roman" w:hAnsi="Times New Roman" w:cs="Times New Roman"/>
              </w:rPr>
              <w:t>1.74</w:t>
            </w:r>
          </w:p>
        </w:tc>
        <w:tc>
          <w:tcPr>
            <w:tcW w:w="381" w:type="pct"/>
            <w:shd w:val="clear" w:color="auto" w:fill="auto"/>
          </w:tcPr>
          <w:p w14:paraId="77629A62" w14:textId="09C5B176" w:rsidR="00561878" w:rsidRPr="00561878" w:rsidRDefault="00561878" w:rsidP="005618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187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81" w:type="pct"/>
            <w:shd w:val="clear" w:color="auto" w:fill="auto"/>
          </w:tcPr>
          <w:p w14:paraId="1CC99704" w14:textId="0035B3FE" w:rsidR="00561878" w:rsidRPr="00561878" w:rsidRDefault="00561878" w:rsidP="005618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1878">
              <w:rPr>
                <w:rFonts w:ascii="Times New Roman" w:hAnsi="Times New Roman" w:cs="Times New Roman"/>
              </w:rPr>
              <w:t>1.85</w:t>
            </w:r>
          </w:p>
        </w:tc>
        <w:tc>
          <w:tcPr>
            <w:tcW w:w="380" w:type="pct"/>
            <w:shd w:val="clear" w:color="auto" w:fill="auto"/>
          </w:tcPr>
          <w:p w14:paraId="7CB34034" w14:textId="2746CCA0" w:rsidR="00561878" w:rsidRPr="00561878" w:rsidRDefault="00561878" w:rsidP="005618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187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81" w:type="pct"/>
            <w:shd w:val="clear" w:color="auto" w:fill="auto"/>
          </w:tcPr>
          <w:p w14:paraId="03B2FD3C" w14:textId="6224D630" w:rsidR="00561878" w:rsidRPr="00561878" w:rsidRDefault="00561878" w:rsidP="005618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1878">
              <w:rPr>
                <w:rFonts w:ascii="Times New Roman" w:hAnsi="Times New Roman" w:cs="Times New Roman"/>
              </w:rPr>
              <w:t>2.55</w:t>
            </w:r>
          </w:p>
        </w:tc>
      </w:tr>
      <w:tr w:rsidR="00561878" w:rsidRPr="00893D27" w14:paraId="07228B5E" w14:textId="77777777" w:rsidTr="00530880">
        <w:tc>
          <w:tcPr>
            <w:tcW w:w="1279" w:type="pct"/>
            <w:shd w:val="clear" w:color="auto" w:fill="auto"/>
            <w:noWrap/>
          </w:tcPr>
          <w:p w14:paraId="69FE0E4E" w14:textId="3A39E347" w:rsidR="00561878" w:rsidRPr="00561878" w:rsidRDefault="00561878" w:rsidP="00561878">
            <w:pPr>
              <w:spacing w:after="0" w:line="240" w:lineRule="auto"/>
              <w:ind w:firstLineChars="100" w:firstLine="220"/>
              <w:rPr>
                <w:rFonts w:ascii="Times New Roman" w:hAnsi="Times New Roman" w:cs="Times New Roman"/>
              </w:rPr>
            </w:pPr>
            <w:r w:rsidRPr="00561878">
              <w:rPr>
                <w:rFonts w:ascii="Times New Roman" w:hAnsi="Times New Roman" w:cs="Times New Roman"/>
              </w:rPr>
              <w:t>Moderate or Severe Liver Disease</w:t>
            </w:r>
          </w:p>
        </w:tc>
        <w:tc>
          <w:tcPr>
            <w:tcW w:w="295" w:type="pct"/>
            <w:shd w:val="clear" w:color="auto" w:fill="auto"/>
          </w:tcPr>
          <w:p w14:paraId="5277AFE9" w14:textId="59D0ED96" w:rsidR="00561878" w:rsidRPr="00561878" w:rsidRDefault="00561878" w:rsidP="005618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187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80" w:type="pct"/>
            <w:shd w:val="clear" w:color="auto" w:fill="auto"/>
          </w:tcPr>
          <w:p w14:paraId="54A454DC" w14:textId="3F3788AE" w:rsidR="00561878" w:rsidRPr="00561878" w:rsidRDefault="00561878" w:rsidP="005618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1878">
              <w:rPr>
                <w:rFonts w:ascii="Times New Roman" w:hAnsi="Times New Roman" w:cs="Times New Roman"/>
              </w:rPr>
              <w:t>0.48</w:t>
            </w:r>
          </w:p>
        </w:tc>
        <w:tc>
          <w:tcPr>
            <w:tcW w:w="380" w:type="pct"/>
            <w:shd w:val="clear" w:color="auto" w:fill="auto"/>
          </w:tcPr>
          <w:p w14:paraId="3F58663F" w14:textId="50835859" w:rsidR="00561878" w:rsidRPr="00561878" w:rsidRDefault="00561878" w:rsidP="005618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187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82" w:type="pct"/>
            <w:shd w:val="clear" w:color="auto" w:fill="auto"/>
          </w:tcPr>
          <w:p w14:paraId="3D574F0F" w14:textId="59E11FB4" w:rsidR="00561878" w:rsidRPr="00561878" w:rsidRDefault="00561878" w:rsidP="005618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1878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380" w:type="pct"/>
            <w:shd w:val="clear" w:color="auto" w:fill="auto"/>
          </w:tcPr>
          <w:p w14:paraId="5980D9ED" w14:textId="2C8A2046" w:rsidR="00561878" w:rsidRPr="00561878" w:rsidRDefault="00561878" w:rsidP="005618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1878">
              <w:rPr>
                <w:rFonts w:ascii="Times New Roman" w:eastAsia="HeiT" w:hAnsi="Times New Roman" w:cs="Times New Roman"/>
                <w:color w:val="000000"/>
              </w:rPr>
              <w:t>≤ 3</w:t>
            </w:r>
          </w:p>
        </w:tc>
        <w:tc>
          <w:tcPr>
            <w:tcW w:w="381" w:type="pct"/>
            <w:shd w:val="clear" w:color="auto" w:fill="auto"/>
          </w:tcPr>
          <w:p w14:paraId="3F352D05" w14:textId="77777777" w:rsidR="00561878" w:rsidRPr="00561878" w:rsidRDefault="00561878" w:rsidP="005618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1" w:type="pct"/>
            <w:shd w:val="clear" w:color="auto" w:fill="auto"/>
          </w:tcPr>
          <w:p w14:paraId="760CDD13" w14:textId="4A04D5C7" w:rsidR="00561878" w:rsidRPr="00561878" w:rsidRDefault="00561878" w:rsidP="005618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1878">
              <w:rPr>
                <w:rFonts w:ascii="Times New Roman" w:eastAsia="HeiT" w:hAnsi="Times New Roman" w:cs="Times New Roman"/>
                <w:color w:val="000000"/>
              </w:rPr>
              <w:t>≤ 3</w:t>
            </w:r>
          </w:p>
        </w:tc>
        <w:tc>
          <w:tcPr>
            <w:tcW w:w="381" w:type="pct"/>
            <w:shd w:val="clear" w:color="auto" w:fill="auto"/>
          </w:tcPr>
          <w:p w14:paraId="668A0DF2" w14:textId="77777777" w:rsidR="00561878" w:rsidRPr="00561878" w:rsidRDefault="00561878" w:rsidP="005618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0" w:type="pct"/>
            <w:shd w:val="clear" w:color="auto" w:fill="auto"/>
          </w:tcPr>
          <w:p w14:paraId="5945FA6B" w14:textId="3689FD8C" w:rsidR="00561878" w:rsidRPr="00561878" w:rsidRDefault="00561878" w:rsidP="005618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1878">
              <w:rPr>
                <w:rFonts w:ascii="Times New Roman" w:eastAsia="HeiT" w:hAnsi="Times New Roman" w:cs="Times New Roman"/>
                <w:color w:val="000000"/>
              </w:rPr>
              <w:t>≤ 3</w:t>
            </w:r>
          </w:p>
        </w:tc>
        <w:tc>
          <w:tcPr>
            <w:tcW w:w="381" w:type="pct"/>
            <w:shd w:val="clear" w:color="auto" w:fill="auto"/>
          </w:tcPr>
          <w:p w14:paraId="6CA4BE39" w14:textId="77777777" w:rsidR="00561878" w:rsidRPr="00561878" w:rsidRDefault="00561878" w:rsidP="005618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61878" w:rsidRPr="00893D27" w14:paraId="14D6D8D8" w14:textId="77777777" w:rsidTr="00561878">
        <w:trPr>
          <w:trHeight w:val="80"/>
        </w:trPr>
        <w:tc>
          <w:tcPr>
            <w:tcW w:w="1279" w:type="pct"/>
            <w:shd w:val="clear" w:color="auto" w:fill="auto"/>
            <w:noWrap/>
          </w:tcPr>
          <w:p w14:paraId="1EB91FF7" w14:textId="66D0BDEC" w:rsidR="00561878" w:rsidRPr="00561878" w:rsidRDefault="00561878" w:rsidP="00561878">
            <w:pPr>
              <w:spacing w:after="0" w:line="240" w:lineRule="auto"/>
              <w:ind w:firstLineChars="100" w:firstLine="220"/>
              <w:rPr>
                <w:rFonts w:ascii="Times New Roman" w:hAnsi="Times New Roman" w:cs="Times New Roman"/>
              </w:rPr>
            </w:pPr>
            <w:r w:rsidRPr="00561878">
              <w:rPr>
                <w:rFonts w:ascii="Times New Roman" w:hAnsi="Times New Roman" w:cs="Times New Roman"/>
              </w:rPr>
              <w:t>AIDS/HIV</w:t>
            </w:r>
          </w:p>
        </w:tc>
        <w:tc>
          <w:tcPr>
            <w:tcW w:w="295" w:type="pct"/>
            <w:shd w:val="clear" w:color="auto" w:fill="auto"/>
          </w:tcPr>
          <w:p w14:paraId="3F0C09A4" w14:textId="7112ED4F" w:rsidR="00561878" w:rsidRPr="00561878" w:rsidRDefault="00561878" w:rsidP="005618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1878">
              <w:rPr>
                <w:rFonts w:ascii="Times New Roman" w:eastAsia="HeiT" w:hAnsi="Times New Roman" w:cs="Times New Roman"/>
                <w:color w:val="000000"/>
              </w:rPr>
              <w:t>≤ 3</w:t>
            </w:r>
          </w:p>
        </w:tc>
        <w:tc>
          <w:tcPr>
            <w:tcW w:w="380" w:type="pct"/>
            <w:shd w:val="clear" w:color="auto" w:fill="auto"/>
          </w:tcPr>
          <w:p w14:paraId="4BDABA49" w14:textId="77777777" w:rsidR="00561878" w:rsidRPr="00561878" w:rsidRDefault="00561878" w:rsidP="005618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0" w:type="pct"/>
            <w:shd w:val="clear" w:color="auto" w:fill="auto"/>
          </w:tcPr>
          <w:p w14:paraId="212956F7" w14:textId="7E26E316" w:rsidR="00561878" w:rsidRPr="00561878" w:rsidRDefault="00561878" w:rsidP="005618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187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82" w:type="pct"/>
            <w:shd w:val="clear" w:color="auto" w:fill="auto"/>
          </w:tcPr>
          <w:p w14:paraId="49FA1068" w14:textId="34E2B8B5" w:rsidR="00561878" w:rsidRPr="00561878" w:rsidRDefault="00561878" w:rsidP="005618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1878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380" w:type="pct"/>
            <w:shd w:val="clear" w:color="auto" w:fill="auto"/>
          </w:tcPr>
          <w:p w14:paraId="195434FC" w14:textId="78D4B903" w:rsidR="00561878" w:rsidRPr="00561878" w:rsidRDefault="00561878" w:rsidP="005618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187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81" w:type="pct"/>
            <w:shd w:val="clear" w:color="auto" w:fill="auto"/>
          </w:tcPr>
          <w:p w14:paraId="4E815ACC" w14:textId="13CAB050" w:rsidR="00561878" w:rsidRPr="00561878" w:rsidRDefault="00561878" w:rsidP="005618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1878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381" w:type="pct"/>
            <w:shd w:val="clear" w:color="auto" w:fill="auto"/>
          </w:tcPr>
          <w:p w14:paraId="5385273D" w14:textId="61DAA93A" w:rsidR="00561878" w:rsidRPr="00561878" w:rsidRDefault="00561878" w:rsidP="005618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1878">
              <w:rPr>
                <w:rFonts w:ascii="Times New Roman" w:eastAsia="HeiT" w:hAnsi="Times New Roman" w:cs="Times New Roman"/>
                <w:color w:val="000000"/>
              </w:rPr>
              <w:t>≤ 3</w:t>
            </w:r>
          </w:p>
        </w:tc>
        <w:tc>
          <w:tcPr>
            <w:tcW w:w="381" w:type="pct"/>
            <w:shd w:val="clear" w:color="auto" w:fill="auto"/>
          </w:tcPr>
          <w:p w14:paraId="363F34EA" w14:textId="77777777" w:rsidR="00561878" w:rsidRPr="00561878" w:rsidRDefault="00561878" w:rsidP="005618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0" w:type="pct"/>
            <w:shd w:val="clear" w:color="auto" w:fill="auto"/>
          </w:tcPr>
          <w:p w14:paraId="31DDC21C" w14:textId="1C9B10CE" w:rsidR="00561878" w:rsidRPr="00561878" w:rsidRDefault="00561878" w:rsidP="005618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187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81" w:type="pct"/>
            <w:shd w:val="clear" w:color="auto" w:fill="auto"/>
          </w:tcPr>
          <w:p w14:paraId="236C827E" w14:textId="03E0768C" w:rsidR="00561878" w:rsidRPr="00561878" w:rsidRDefault="00561878" w:rsidP="005618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1878">
              <w:rPr>
                <w:rFonts w:ascii="Times New Roman" w:hAnsi="Times New Roman" w:cs="Times New Roman"/>
              </w:rPr>
              <w:t>0.00</w:t>
            </w:r>
          </w:p>
        </w:tc>
      </w:tr>
    </w:tbl>
    <w:p w14:paraId="4A9A436D" w14:textId="77777777" w:rsidR="000E29D2" w:rsidRPr="00893D27" w:rsidRDefault="000E29D2" w:rsidP="000E29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bookmarkStart w:id="2" w:name="_Hlk86045565"/>
      <w:r w:rsidRPr="00893D2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CCI: Charlson Comorbidity Index; SD, standard deviation, </w:t>
      </w:r>
    </w:p>
    <w:p w14:paraId="1B199B45" w14:textId="77777777" w:rsidR="000E29D2" w:rsidRPr="00893D27" w:rsidRDefault="000E29D2" w:rsidP="000E29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93D27">
        <w:rPr>
          <w:rFonts w:ascii="Times New Roman" w:hAnsi="Times New Roman" w:cs="Times New Roman"/>
          <w:sz w:val="20"/>
          <w:szCs w:val="20"/>
        </w:rPr>
        <w:t>* To protect patient privacy, all non-zero counts that were &lt;4 were suppressed and grouped with the next category</w:t>
      </w:r>
    </w:p>
    <w:bookmarkEnd w:id="2"/>
    <w:p w14:paraId="3DEC00B7" w14:textId="77777777" w:rsidR="000E29D2" w:rsidRDefault="000E29D2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0CD0F71C" w14:textId="77777777" w:rsidR="000E29D2" w:rsidRDefault="000E29D2" w:rsidP="00FC382D">
      <w:pPr>
        <w:spacing w:line="240" w:lineRule="auto"/>
        <w:rPr>
          <w:rFonts w:ascii="Times New Roman" w:hAnsi="Times New Roman" w:cs="Times New Roman"/>
          <w:b/>
          <w:bCs/>
        </w:rPr>
        <w:sectPr w:rsidR="000E29D2" w:rsidSect="000E29D2">
          <w:pgSz w:w="15840" w:h="12240" w:orient="landscape"/>
          <w:pgMar w:top="1440" w:right="1440" w:bottom="1440" w:left="1440" w:header="709" w:footer="709" w:gutter="0"/>
          <w:cols w:space="708"/>
          <w:docGrid w:linePitch="360"/>
        </w:sectPr>
      </w:pPr>
    </w:p>
    <w:bookmarkEnd w:id="1"/>
    <w:p w14:paraId="78E7224A" w14:textId="13D82DED" w:rsidR="00A32EC3" w:rsidRDefault="00A32EC3" w:rsidP="00A32EC3">
      <w:pPr>
        <w:spacing w:after="0" w:line="240" w:lineRule="auto"/>
        <w:rPr>
          <w:rFonts w:ascii="Times New Roman" w:hAnsi="Times New Roman" w:cs="Times New Roman"/>
          <w:lang w:eastAsia="zh-TW"/>
        </w:rPr>
      </w:pPr>
      <w:r w:rsidRPr="00454ADD">
        <w:rPr>
          <w:rFonts w:ascii="Times New Roman" w:hAnsi="Times New Roman" w:cs="Times New Roman"/>
          <w:b/>
          <w:bCs/>
          <w:lang w:eastAsia="zh-TW"/>
        </w:rPr>
        <w:lastRenderedPageBreak/>
        <w:t>Table S2</w:t>
      </w:r>
      <w:r w:rsidRPr="00454ADD">
        <w:rPr>
          <w:rFonts w:ascii="Times New Roman" w:hAnsi="Times New Roman" w:cs="Times New Roman"/>
          <w:lang w:eastAsia="zh-TW"/>
        </w:rPr>
        <w:tab/>
      </w:r>
      <w:r w:rsidR="00561878">
        <w:rPr>
          <w:rFonts w:ascii="Times New Roman" w:hAnsi="Times New Roman" w:cs="Times New Roman"/>
          <w:lang w:eastAsia="zh-TW"/>
        </w:rPr>
        <w:t xml:space="preserve">Age distribution of </w:t>
      </w:r>
      <w:r w:rsidRPr="00454ADD">
        <w:rPr>
          <w:rFonts w:ascii="Times New Roman" w:hAnsi="Times New Roman" w:cs="Times New Roman"/>
          <w:lang w:eastAsia="zh-TW"/>
        </w:rPr>
        <w:t xml:space="preserve">AL Amyloidosis patients with </w:t>
      </w:r>
      <w:r w:rsidR="00457E9A">
        <w:rPr>
          <w:rFonts w:ascii="Times New Roman" w:hAnsi="Times New Roman" w:cs="Times New Roman"/>
          <w:lang w:eastAsia="zh-TW"/>
        </w:rPr>
        <w:t>cardiac</w:t>
      </w:r>
      <w:r w:rsidR="00561878">
        <w:rPr>
          <w:rFonts w:ascii="Times New Roman" w:hAnsi="Times New Roman" w:cs="Times New Roman"/>
          <w:lang w:eastAsia="zh-TW"/>
        </w:rPr>
        <w:t xml:space="preserve">, renal, and/or liver </w:t>
      </w:r>
      <w:r w:rsidR="00457E9A">
        <w:rPr>
          <w:rFonts w:ascii="Times New Roman" w:hAnsi="Times New Roman" w:cs="Times New Roman"/>
          <w:lang w:eastAsia="zh-TW"/>
        </w:rPr>
        <w:t>co-morbidit</w:t>
      </w:r>
      <w:r w:rsidR="00561878">
        <w:rPr>
          <w:rFonts w:ascii="Times New Roman" w:hAnsi="Times New Roman" w:cs="Times New Roman"/>
          <w:lang w:eastAsia="zh-TW"/>
        </w:rPr>
        <w:t>ies</w:t>
      </w:r>
    </w:p>
    <w:p w14:paraId="0285057B" w14:textId="77777777" w:rsidR="00457E9A" w:rsidRPr="00454ADD" w:rsidRDefault="00457E9A" w:rsidP="00A32EC3">
      <w:pPr>
        <w:spacing w:after="0" w:line="240" w:lineRule="auto"/>
        <w:rPr>
          <w:rFonts w:ascii="Times New Roman" w:hAnsi="Times New Roman" w:cs="Times New Roman"/>
          <w:lang w:eastAsia="zh-TW"/>
        </w:rPr>
      </w:pPr>
    </w:p>
    <w:tbl>
      <w:tblPr>
        <w:tblW w:w="0" w:type="auto"/>
        <w:tblInd w:w="-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90"/>
        <w:gridCol w:w="550"/>
        <w:gridCol w:w="1799"/>
        <w:gridCol w:w="209"/>
        <w:gridCol w:w="1634"/>
        <w:gridCol w:w="318"/>
        <w:gridCol w:w="1508"/>
      </w:tblGrid>
      <w:tr w:rsidR="00A32EC3" w:rsidRPr="00A32EC3" w14:paraId="19770F91" w14:textId="77777777" w:rsidTr="00A32EC3">
        <w:trPr>
          <w:trHeight w:val="296"/>
        </w:trPr>
        <w:tc>
          <w:tcPr>
            <w:tcW w:w="1990" w:type="dxa"/>
            <w:tcBorders>
              <w:top w:val="single" w:sz="8" w:space="0" w:color="auto"/>
              <w:bottom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61B6EB0" w14:textId="77777777" w:rsidR="00A32EC3" w:rsidRPr="00A32EC3" w:rsidRDefault="00A32EC3" w:rsidP="006309B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49" w:type="dxa"/>
            <w:gridSpan w:val="2"/>
            <w:tcBorders>
              <w:top w:val="single" w:sz="8" w:space="0" w:color="auto"/>
              <w:bottom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722EE0" w14:textId="6DEFA537" w:rsidR="00A32EC3" w:rsidRDefault="00561878" w:rsidP="006309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C</w:t>
            </w:r>
            <w:r w:rsidR="00A32EC3" w:rsidRPr="00A32EC3">
              <w:rPr>
                <w:rFonts w:ascii="Times New Roman" w:hAnsi="Times New Roman" w:cs="Times New Roman"/>
                <w:b/>
                <w:bCs/>
              </w:rPr>
              <w:t>ardiac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disease </w:t>
            </w:r>
          </w:p>
          <w:p w14:paraId="387D3884" w14:textId="77777777" w:rsidR="00A32EC3" w:rsidRPr="00A32EC3" w:rsidRDefault="00A32EC3" w:rsidP="006309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en-AU"/>
              </w:rPr>
            </w:pPr>
            <w:r w:rsidRPr="00A32EC3">
              <w:rPr>
                <w:rFonts w:ascii="Times New Roman" w:hAnsi="Times New Roman" w:cs="Times New Roman"/>
                <w:b/>
                <w:bCs/>
                <w:lang w:eastAsia="en-AU"/>
              </w:rPr>
              <w:t>N=240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14:paraId="36EE0495" w14:textId="3B7B71D8" w:rsidR="00A32EC3" w:rsidRDefault="00561878" w:rsidP="006309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Liver disease </w:t>
            </w:r>
          </w:p>
          <w:p w14:paraId="64329FCB" w14:textId="77777777" w:rsidR="00A32EC3" w:rsidRPr="00A32EC3" w:rsidRDefault="00A32EC3" w:rsidP="006309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en-AU"/>
              </w:rPr>
            </w:pPr>
            <w:r w:rsidRPr="00A32EC3">
              <w:rPr>
                <w:rFonts w:ascii="Times New Roman" w:hAnsi="Times New Roman" w:cs="Times New Roman"/>
                <w:b/>
                <w:bCs/>
                <w:lang w:eastAsia="en-AU"/>
              </w:rPr>
              <w:t>N=18</w:t>
            </w:r>
          </w:p>
        </w:tc>
        <w:tc>
          <w:tcPr>
            <w:tcW w:w="1826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14:paraId="05291C85" w14:textId="20282049" w:rsidR="00A32EC3" w:rsidRDefault="00561878" w:rsidP="006309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R</w:t>
            </w:r>
            <w:r w:rsidR="00A32EC3" w:rsidRPr="00A32EC3">
              <w:rPr>
                <w:rFonts w:ascii="Times New Roman" w:hAnsi="Times New Roman" w:cs="Times New Roman"/>
                <w:b/>
                <w:bCs/>
              </w:rPr>
              <w:t xml:space="preserve">enal </w:t>
            </w:r>
            <w:r>
              <w:rPr>
                <w:rFonts w:ascii="Times New Roman" w:hAnsi="Times New Roman" w:cs="Times New Roman"/>
                <w:b/>
                <w:bCs/>
              </w:rPr>
              <w:t>disease</w:t>
            </w:r>
          </w:p>
          <w:p w14:paraId="1537D1C4" w14:textId="77777777" w:rsidR="00A32EC3" w:rsidRPr="00A32EC3" w:rsidRDefault="00A32EC3" w:rsidP="006309B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AU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N=195 </w:t>
            </w:r>
          </w:p>
        </w:tc>
      </w:tr>
      <w:tr w:rsidR="00A32EC3" w:rsidRPr="00A32EC3" w14:paraId="7AA8A8CA" w14:textId="77777777" w:rsidTr="00A32EC3">
        <w:trPr>
          <w:trHeight w:val="296"/>
        </w:trPr>
        <w:tc>
          <w:tcPr>
            <w:tcW w:w="1990" w:type="dxa"/>
            <w:tcBorders>
              <w:top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A287350" w14:textId="0CEA091C" w:rsidR="00A32EC3" w:rsidRPr="00A32EC3" w:rsidRDefault="00A32EC3" w:rsidP="00A32EC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32EC3">
              <w:rPr>
                <w:rFonts w:ascii="Times New Roman" w:hAnsi="Times New Roman" w:cs="Times New Roman"/>
                <w:b/>
                <w:bCs/>
              </w:rPr>
              <w:t>Age group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A32EC3">
              <w:rPr>
                <w:rFonts w:ascii="Times New Roman" w:hAnsi="Times New Roman" w:cs="Times New Roman"/>
                <w:b/>
                <w:bCs/>
              </w:rPr>
              <w:t>(years)</w:t>
            </w:r>
          </w:p>
        </w:tc>
        <w:tc>
          <w:tcPr>
            <w:tcW w:w="0" w:type="auto"/>
            <w:tcBorders>
              <w:top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DC94FC" w14:textId="77777777" w:rsidR="00A32EC3" w:rsidRPr="00A32EC3" w:rsidRDefault="00A32EC3" w:rsidP="006309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32EC3">
              <w:rPr>
                <w:rFonts w:ascii="Times New Roman" w:hAnsi="Times New Roman" w:cs="Times New Roman"/>
                <w:b/>
                <w:bCs/>
              </w:rPr>
              <w:t>N</w:t>
            </w:r>
          </w:p>
        </w:tc>
        <w:tc>
          <w:tcPr>
            <w:tcW w:w="1784" w:type="dxa"/>
            <w:tcBorders>
              <w:top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4C67FA" w14:textId="77777777" w:rsidR="00A32EC3" w:rsidRPr="00A32EC3" w:rsidRDefault="00A32EC3" w:rsidP="006309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32EC3">
              <w:rPr>
                <w:rFonts w:ascii="Times New Roman" w:hAnsi="Times New Roman" w:cs="Times New Roman"/>
                <w:b/>
                <w:bCs/>
              </w:rPr>
              <w:t>%</w:t>
            </w:r>
          </w:p>
        </w:tc>
        <w:tc>
          <w:tcPr>
            <w:tcW w:w="0" w:type="auto"/>
            <w:tcBorders>
              <w:top w:val="single" w:sz="8" w:space="0" w:color="auto"/>
            </w:tcBorders>
          </w:tcPr>
          <w:p w14:paraId="3F3DD955" w14:textId="77777777" w:rsidR="00A32EC3" w:rsidRPr="00A32EC3" w:rsidRDefault="00A32EC3" w:rsidP="006309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32EC3">
              <w:rPr>
                <w:rFonts w:ascii="Times New Roman" w:hAnsi="Times New Roman" w:cs="Times New Roman"/>
                <w:b/>
                <w:bCs/>
              </w:rPr>
              <w:t>N</w:t>
            </w:r>
          </w:p>
        </w:tc>
        <w:tc>
          <w:tcPr>
            <w:tcW w:w="1623" w:type="dxa"/>
            <w:tcBorders>
              <w:top w:val="single" w:sz="8" w:space="0" w:color="auto"/>
            </w:tcBorders>
          </w:tcPr>
          <w:p w14:paraId="42C760DA" w14:textId="77777777" w:rsidR="00A32EC3" w:rsidRPr="00A32EC3" w:rsidRDefault="00A32EC3" w:rsidP="006309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32EC3">
              <w:rPr>
                <w:rFonts w:ascii="Times New Roman" w:hAnsi="Times New Roman" w:cs="Times New Roman"/>
                <w:b/>
                <w:bCs/>
              </w:rPr>
              <w:t>%</w:t>
            </w:r>
          </w:p>
        </w:tc>
        <w:tc>
          <w:tcPr>
            <w:tcW w:w="0" w:type="auto"/>
            <w:tcBorders>
              <w:top w:val="single" w:sz="8" w:space="0" w:color="auto"/>
            </w:tcBorders>
          </w:tcPr>
          <w:p w14:paraId="75DB7644" w14:textId="77777777" w:rsidR="00A32EC3" w:rsidRPr="00A32EC3" w:rsidRDefault="00A32EC3" w:rsidP="006309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32EC3">
              <w:rPr>
                <w:rFonts w:ascii="Times New Roman" w:hAnsi="Times New Roman" w:cs="Times New Roman"/>
                <w:b/>
                <w:bCs/>
              </w:rPr>
              <w:t>N</w:t>
            </w:r>
          </w:p>
        </w:tc>
        <w:tc>
          <w:tcPr>
            <w:tcW w:w="1508" w:type="dxa"/>
            <w:tcBorders>
              <w:top w:val="single" w:sz="8" w:space="0" w:color="auto"/>
            </w:tcBorders>
          </w:tcPr>
          <w:p w14:paraId="7F54FE31" w14:textId="77777777" w:rsidR="00A32EC3" w:rsidRPr="00A32EC3" w:rsidRDefault="00A32EC3" w:rsidP="006309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32EC3">
              <w:rPr>
                <w:rFonts w:ascii="Times New Roman" w:hAnsi="Times New Roman" w:cs="Times New Roman"/>
                <w:b/>
                <w:bCs/>
              </w:rPr>
              <w:t>%</w:t>
            </w:r>
          </w:p>
        </w:tc>
      </w:tr>
      <w:tr w:rsidR="00A32EC3" w:rsidRPr="00A32EC3" w14:paraId="5F25AB04" w14:textId="77777777" w:rsidTr="00A32EC3">
        <w:trPr>
          <w:trHeight w:val="254"/>
        </w:trPr>
        <w:tc>
          <w:tcPr>
            <w:tcW w:w="1990" w:type="dxa"/>
            <w:tcBorders>
              <w:top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604B7D" w14:textId="77777777" w:rsidR="00A32EC3" w:rsidRPr="00A32EC3" w:rsidRDefault="00A32EC3" w:rsidP="006309BE">
            <w:pPr>
              <w:spacing w:after="0" w:line="240" w:lineRule="auto"/>
              <w:ind w:firstLine="220"/>
              <w:rPr>
                <w:rFonts w:ascii="Times New Roman" w:hAnsi="Times New Roman" w:cs="Times New Roman"/>
              </w:rPr>
            </w:pPr>
            <w:r w:rsidRPr="00A32EC3">
              <w:rPr>
                <w:rFonts w:ascii="Times New Roman" w:hAnsi="Times New Roman" w:cs="Times New Roman"/>
              </w:rPr>
              <w:t>&lt;20</w:t>
            </w:r>
          </w:p>
        </w:tc>
        <w:tc>
          <w:tcPr>
            <w:tcW w:w="0" w:type="auto"/>
            <w:tcBorders>
              <w:top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3CC8DD" w14:textId="77777777" w:rsidR="00A32EC3" w:rsidRPr="00A32EC3" w:rsidRDefault="00A32EC3" w:rsidP="006309BE">
            <w:pPr>
              <w:spacing w:after="0" w:line="240" w:lineRule="auto"/>
              <w:ind w:leftChars="-6" w:hanging="13"/>
              <w:jc w:val="center"/>
              <w:rPr>
                <w:rFonts w:ascii="Times New Roman" w:hAnsi="Times New Roman" w:cs="Times New Roman"/>
              </w:rPr>
            </w:pPr>
            <w:r w:rsidRPr="00A32EC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84" w:type="dxa"/>
            <w:tcBorders>
              <w:top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F28095" w14:textId="77777777" w:rsidR="00A32EC3" w:rsidRPr="00A32EC3" w:rsidRDefault="00A32EC3" w:rsidP="006309BE">
            <w:pPr>
              <w:spacing w:after="0" w:line="240" w:lineRule="auto"/>
              <w:ind w:leftChars="-6" w:hanging="13"/>
              <w:jc w:val="center"/>
              <w:rPr>
                <w:rFonts w:ascii="Times New Roman" w:hAnsi="Times New Roman" w:cs="Times New Roman"/>
              </w:rPr>
            </w:pPr>
            <w:r w:rsidRPr="00A32EC3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0" w:type="auto"/>
            <w:tcBorders>
              <w:top w:val="nil"/>
            </w:tcBorders>
          </w:tcPr>
          <w:p w14:paraId="203B93BF" w14:textId="77777777" w:rsidR="00A32EC3" w:rsidRPr="00A32EC3" w:rsidRDefault="00A32EC3" w:rsidP="006309BE">
            <w:pPr>
              <w:spacing w:after="0" w:line="240" w:lineRule="auto"/>
              <w:ind w:leftChars="-6" w:hanging="13"/>
              <w:jc w:val="center"/>
              <w:rPr>
                <w:rFonts w:ascii="Times New Roman" w:hAnsi="Times New Roman" w:cs="Times New Roman"/>
              </w:rPr>
            </w:pPr>
            <w:r w:rsidRPr="00A32EC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23" w:type="dxa"/>
            <w:tcBorders>
              <w:top w:val="nil"/>
            </w:tcBorders>
          </w:tcPr>
          <w:p w14:paraId="289FC208" w14:textId="77777777" w:rsidR="00A32EC3" w:rsidRPr="00A32EC3" w:rsidRDefault="00A32EC3" w:rsidP="006309BE">
            <w:pPr>
              <w:spacing w:after="0" w:line="240" w:lineRule="auto"/>
              <w:ind w:leftChars="-6" w:hanging="13"/>
              <w:jc w:val="center"/>
              <w:rPr>
                <w:rFonts w:ascii="Times New Roman" w:hAnsi="Times New Roman" w:cs="Times New Roman"/>
              </w:rPr>
            </w:pPr>
            <w:r w:rsidRPr="00A32EC3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0" w:type="auto"/>
            <w:tcBorders>
              <w:top w:val="nil"/>
            </w:tcBorders>
          </w:tcPr>
          <w:p w14:paraId="13E376DD" w14:textId="77777777" w:rsidR="00A32EC3" w:rsidRPr="00A32EC3" w:rsidRDefault="00A32EC3" w:rsidP="006309BE">
            <w:pPr>
              <w:spacing w:after="0" w:line="240" w:lineRule="auto"/>
              <w:ind w:leftChars="-6" w:hanging="13"/>
              <w:jc w:val="center"/>
              <w:rPr>
                <w:rFonts w:ascii="Times New Roman" w:hAnsi="Times New Roman" w:cs="Times New Roman"/>
              </w:rPr>
            </w:pPr>
            <w:r w:rsidRPr="00A32EC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08" w:type="dxa"/>
            <w:tcBorders>
              <w:top w:val="nil"/>
            </w:tcBorders>
          </w:tcPr>
          <w:p w14:paraId="1853BA7A" w14:textId="77777777" w:rsidR="00A32EC3" w:rsidRPr="00A32EC3" w:rsidRDefault="00A32EC3" w:rsidP="006309BE">
            <w:pPr>
              <w:spacing w:after="0" w:line="240" w:lineRule="auto"/>
              <w:ind w:leftChars="-6" w:hanging="13"/>
              <w:jc w:val="center"/>
              <w:rPr>
                <w:rFonts w:ascii="Times New Roman" w:hAnsi="Times New Roman" w:cs="Times New Roman"/>
              </w:rPr>
            </w:pPr>
            <w:r w:rsidRPr="00A32EC3">
              <w:rPr>
                <w:rFonts w:ascii="Times New Roman" w:hAnsi="Times New Roman" w:cs="Times New Roman"/>
              </w:rPr>
              <w:t>0.00</w:t>
            </w:r>
          </w:p>
        </w:tc>
      </w:tr>
      <w:tr w:rsidR="00A32EC3" w:rsidRPr="00A32EC3" w14:paraId="150B7714" w14:textId="77777777" w:rsidTr="00A32EC3">
        <w:trPr>
          <w:trHeight w:val="254"/>
        </w:trPr>
        <w:tc>
          <w:tcPr>
            <w:tcW w:w="1990" w:type="dxa"/>
            <w:tcBorders>
              <w:top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1EAA58" w14:textId="77777777" w:rsidR="00A32EC3" w:rsidRPr="00A32EC3" w:rsidRDefault="00A32EC3" w:rsidP="006309BE">
            <w:pPr>
              <w:spacing w:after="0" w:line="240" w:lineRule="auto"/>
              <w:ind w:firstLine="220"/>
              <w:rPr>
                <w:rFonts w:ascii="Times New Roman" w:hAnsi="Times New Roman" w:cs="Times New Roman"/>
              </w:rPr>
            </w:pPr>
            <w:r w:rsidRPr="00A32EC3">
              <w:rPr>
                <w:rFonts w:ascii="Times New Roman" w:hAnsi="Times New Roman" w:cs="Times New Roman"/>
              </w:rPr>
              <w:t>20-29</w:t>
            </w:r>
          </w:p>
        </w:tc>
        <w:tc>
          <w:tcPr>
            <w:tcW w:w="0" w:type="auto"/>
            <w:vMerge w:val="restart"/>
            <w:tcBorders>
              <w:top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79CF68" w14:textId="77777777" w:rsidR="00A32EC3" w:rsidRPr="00A32EC3" w:rsidRDefault="00A32EC3" w:rsidP="006309B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32EC3">
              <w:rPr>
                <w:rFonts w:ascii="Times New Roman" w:hAnsi="Times New Roman" w:cs="Times New Roman"/>
              </w:rPr>
              <w:t>15*</w:t>
            </w:r>
          </w:p>
        </w:tc>
        <w:tc>
          <w:tcPr>
            <w:tcW w:w="1784" w:type="dxa"/>
            <w:vMerge w:val="restart"/>
            <w:tcBorders>
              <w:top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168FA9" w14:textId="77777777" w:rsidR="00A32EC3" w:rsidRPr="00A32EC3" w:rsidRDefault="00A32EC3" w:rsidP="006309BE">
            <w:pPr>
              <w:spacing w:after="0" w:line="240" w:lineRule="auto"/>
              <w:ind w:leftChars="-6" w:hanging="13"/>
              <w:jc w:val="center"/>
              <w:rPr>
                <w:rFonts w:ascii="Times New Roman" w:hAnsi="Times New Roman" w:cs="Times New Roman"/>
              </w:rPr>
            </w:pPr>
            <w:r w:rsidRPr="00A32EC3">
              <w:rPr>
                <w:rFonts w:ascii="Times New Roman" w:hAnsi="Times New Roman" w:cs="Times New Roman"/>
              </w:rPr>
              <w:t>6.25</w:t>
            </w: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0" w:type="auto"/>
            <w:tcBorders>
              <w:top w:val="nil"/>
            </w:tcBorders>
          </w:tcPr>
          <w:p w14:paraId="42924027" w14:textId="77777777" w:rsidR="00A32EC3" w:rsidRPr="00A32EC3" w:rsidRDefault="00A32EC3" w:rsidP="006309BE">
            <w:pPr>
              <w:spacing w:after="0" w:line="240" w:lineRule="auto"/>
              <w:ind w:leftChars="-6" w:hanging="13"/>
              <w:jc w:val="center"/>
              <w:rPr>
                <w:rFonts w:ascii="Times New Roman" w:hAnsi="Times New Roman" w:cs="Times New Roman"/>
              </w:rPr>
            </w:pPr>
            <w:r w:rsidRPr="00A32EC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23" w:type="dxa"/>
            <w:tcBorders>
              <w:top w:val="nil"/>
            </w:tcBorders>
          </w:tcPr>
          <w:p w14:paraId="7FB3F872" w14:textId="77777777" w:rsidR="00A32EC3" w:rsidRPr="00A32EC3" w:rsidRDefault="00A32EC3" w:rsidP="006309BE">
            <w:pPr>
              <w:spacing w:after="0" w:line="240" w:lineRule="auto"/>
              <w:ind w:leftChars="-6" w:hanging="13"/>
              <w:jc w:val="center"/>
              <w:rPr>
                <w:rFonts w:ascii="Times New Roman" w:hAnsi="Times New Roman" w:cs="Times New Roman"/>
              </w:rPr>
            </w:pPr>
            <w:r w:rsidRPr="00A32EC3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0" w:type="auto"/>
            <w:tcBorders>
              <w:top w:val="nil"/>
            </w:tcBorders>
          </w:tcPr>
          <w:p w14:paraId="364F3D47" w14:textId="77777777" w:rsidR="00A32EC3" w:rsidRPr="00A32EC3" w:rsidRDefault="00A32EC3" w:rsidP="006309BE">
            <w:pPr>
              <w:spacing w:after="0" w:line="240" w:lineRule="auto"/>
              <w:ind w:leftChars="-6" w:hanging="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08" w:type="dxa"/>
            <w:tcBorders>
              <w:top w:val="nil"/>
            </w:tcBorders>
          </w:tcPr>
          <w:p w14:paraId="18EE9D0B" w14:textId="77777777" w:rsidR="00A32EC3" w:rsidRPr="00A32EC3" w:rsidRDefault="00A32EC3" w:rsidP="006309BE">
            <w:pPr>
              <w:spacing w:after="0" w:line="240" w:lineRule="auto"/>
              <w:ind w:leftChars="-6" w:hanging="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</w:t>
            </w:r>
          </w:p>
        </w:tc>
      </w:tr>
      <w:tr w:rsidR="00A32EC3" w:rsidRPr="00A32EC3" w14:paraId="5425A4ED" w14:textId="77777777" w:rsidTr="00A32EC3">
        <w:trPr>
          <w:trHeight w:val="254"/>
        </w:trPr>
        <w:tc>
          <w:tcPr>
            <w:tcW w:w="1990" w:type="dxa"/>
            <w:tcBorders>
              <w:top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E40A10" w14:textId="77777777" w:rsidR="00A32EC3" w:rsidRPr="00A32EC3" w:rsidRDefault="00A32EC3" w:rsidP="006309BE">
            <w:pPr>
              <w:spacing w:after="0" w:line="240" w:lineRule="auto"/>
              <w:ind w:firstLine="220"/>
              <w:rPr>
                <w:rFonts w:ascii="Times New Roman" w:hAnsi="Times New Roman" w:cs="Times New Roman"/>
              </w:rPr>
            </w:pPr>
            <w:r w:rsidRPr="00A32EC3">
              <w:rPr>
                <w:rFonts w:ascii="Times New Roman" w:hAnsi="Times New Roman" w:cs="Times New Roman"/>
              </w:rPr>
              <w:t>30-39</w:t>
            </w:r>
          </w:p>
        </w:tc>
        <w:tc>
          <w:tcPr>
            <w:tcW w:w="0" w:type="auto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62F2D0" w14:textId="77777777" w:rsidR="00A32EC3" w:rsidRPr="00A32EC3" w:rsidRDefault="00A32EC3" w:rsidP="006309B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4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09D7BA" w14:textId="77777777" w:rsidR="00A32EC3" w:rsidRPr="00A32EC3" w:rsidRDefault="00A32EC3" w:rsidP="006309BE">
            <w:pPr>
              <w:spacing w:after="0" w:line="240" w:lineRule="auto"/>
              <w:ind w:leftChars="-6" w:hanging="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</w:tcBorders>
          </w:tcPr>
          <w:p w14:paraId="65A5BCF4" w14:textId="77777777" w:rsidR="00A32EC3" w:rsidRPr="00A32EC3" w:rsidRDefault="00A32EC3" w:rsidP="006309BE">
            <w:pPr>
              <w:spacing w:after="0" w:line="240" w:lineRule="auto"/>
              <w:ind w:leftChars="-6" w:hanging="13"/>
              <w:jc w:val="center"/>
              <w:rPr>
                <w:rFonts w:ascii="Times New Roman" w:hAnsi="Times New Roman" w:cs="Times New Roman"/>
              </w:rPr>
            </w:pPr>
            <w:r w:rsidRPr="00A32EC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23" w:type="dxa"/>
            <w:tcBorders>
              <w:top w:val="nil"/>
            </w:tcBorders>
          </w:tcPr>
          <w:p w14:paraId="224EDA4C" w14:textId="77777777" w:rsidR="00A32EC3" w:rsidRPr="00A32EC3" w:rsidRDefault="00A32EC3" w:rsidP="006309BE">
            <w:pPr>
              <w:spacing w:after="0" w:line="240" w:lineRule="auto"/>
              <w:ind w:leftChars="-6" w:hanging="13"/>
              <w:jc w:val="center"/>
              <w:rPr>
                <w:rFonts w:ascii="Times New Roman" w:hAnsi="Times New Roman" w:cs="Times New Roman"/>
              </w:rPr>
            </w:pPr>
            <w:r w:rsidRPr="00A32EC3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0" w:type="auto"/>
            <w:tcBorders>
              <w:top w:val="nil"/>
            </w:tcBorders>
          </w:tcPr>
          <w:p w14:paraId="4619608A" w14:textId="77777777" w:rsidR="00A32EC3" w:rsidRPr="00A32EC3" w:rsidRDefault="00A32EC3" w:rsidP="006309BE">
            <w:pPr>
              <w:spacing w:after="0" w:line="240" w:lineRule="auto"/>
              <w:ind w:leftChars="-6" w:hanging="13"/>
              <w:jc w:val="center"/>
              <w:rPr>
                <w:rFonts w:ascii="Times New Roman" w:hAnsi="Times New Roman" w:cs="Times New Roman"/>
              </w:rPr>
            </w:pPr>
            <w:r w:rsidRPr="00A32EC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08" w:type="dxa"/>
            <w:tcBorders>
              <w:top w:val="nil"/>
            </w:tcBorders>
          </w:tcPr>
          <w:p w14:paraId="56995A2F" w14:textId="77777777" w:rsidR="00A32EC3" w:rsidRPr="00A32EC3" w:rsidRDefault="00A32EC3" w:rsidP="006309BE">
            <w:pPr>
              <w:spacing w:after="0" w:line="240" w:lineRule="auto"/>
              <w:ind w:leftChars="-6" w:hanging="13"/>
              <w:jc w:val="center"/>
              <w:rPr>
                <w:rFonts w:ascii="Times New Roman" w:hAnsi="Times New Roman" w:cs="Times New Roman"/>
              </w:rPr>
            </w:pPr>
            <w:r w:rsidRPr="00A32EC3">
              <w:rPr>
                <w:rFonts w:ascii="Times New Roman" w:hAnsi="Times New Roman" w:cs="Times New Roman"/>
              </w:rPr>
              <w:t>2.56</w:t>
            </w:r>
          </w:p>
        </w:tc>
      </w:tr>
      <w:tr w:rsidR="00A32EC3" w:rsidRPr="00A32EC3" w14:paraId="2A39F9C9" w14:textId="77777777" w:rsidTr="00A32EC3">
        <w:trPr>
          <w:trHeight w:val="137"/>
        </w:trPr>
        <w:tc>
          <w:tcPr>
            <w:tcW w:w="1990" w:type="dxa"/>
            <w:tcBorders>
              <w:top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34E87F" w14:textId="77777777" w:rsidR="00A32EC3" w:rsidRPr="00A32EC3" w:rsidRDefault="00A32EC3" w:rsidP="006309BE">
            <w:pPr>
              <w:spacing w:after="0" w:line="240" w:lineRule="auto"/>
              <w:ind w:firstLine="220"/>
              <w:rPr>
                <w:rFonts w:ascii="Times New Roman" w:hAnsi="Times New Roman" w:cs="Times New Roman"/>
              </w:rPr>
            </w:pPr>
            <w:r w:rsidRPr="00A32EC3">
              <w:rPr>
                <w:rFonts w:ascii="Times New Roman" w:hAnsi="Times New Roman" w:cs="Times New Roman"/>
              </w:rPr>
              <w:t>40-49</w:t>
            </w:r>
          </w:p>
        </w:tc>
        <w:tc>
          <w:tcPr>
            <w:tcW w:w="0" w:type="auto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C82627" w14:textId="77777777" w:rsidR="00A32EC3" w:rsidRPr="00A32EC3" w:rsidRDefault="00A32EC3" w:rsidP="006309B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4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6C9417" w14:textId="77777777" w:rsidR="00A32EC3" w:rsidRPr="00A32EC3" w:rsidRDefault="00A32EC3" w:rsidP="006309BE">
            <w:pPr>
              <w:spacing w:after="0" w:line="240" w:lineRule="auto"/>
              <w:ind w:leftChars="-6" w:hanging="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</w:tcBorders>
          </w:tcPr>
          <w:p w14:paraId="0C79FBBE" w14:textId="77777777" w:rsidR="00A32EC3" w:rsidRPr="00A32EC3" w:rsidRDefault="00A32EC3" w:rsidP="006309BE">
            <w:pPr>
              <w:spacing w:after="0" w:line="240" w:lineRule="auto"/>
              <w:ind w:leftChars="-6" w:hanging="13"/>
              <w:jc w:val="center"/>
              <w:rPr>
                <w:rFonts w:ascii="Times New Roman" w:hAnsi="Times New Roman" w:cs="Times New Roman"/>
              </w:rPr>
            </w:pPr>
            <w:r w:rsidRPr="00A32EC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23" w:type="dxa"/>
            <w:tcBorders>
              <w:top w:val="nil"/>
            </w:tcBorders>
          </w:tcPr>
          <w:p w14:paraId="3EBB6324" w14:textId="77777777" w:rsidR="00A32EC3" w:rsidRPr="00A32EC3" w:rsidRDefault="00A32EC3" w:rsidP="006309BE">
            <w:pPr>
              <w:spacing w:after="0" w:line="240" w:lineRule="auto"/>
              <w:ind w:leftChars="-6" w:hanging="13"/>
              <w:jc w:val="center"/>
              <w:rPr>
                <w:rFonts w:ascii="Times New Roman" w:hAnsi="Times New Roman" w:cs="Times New Roman"/>
              </w:rPr>
            </w:pPr>
            <w:r w:rsidRPr="00A32EC3">
              <w:rPr>
                <w:rFonts w:ascii="Times New Roman" w:hAnsi="Times New Roman" w:cs="Times New Roman"/>
              </w:rPr>
              <w:t>16.67</w:t>
            </w:r>
          </w:p>
        </w:tc>
        <w:tc>
          <w:tcPr>
            <w:tcW w:w="0" w:type="auto"/>
            <w:tcBorders>
              <w:top w:val="nil"/>
            </w:tcBorders>
          </w:tcPr>
          <w:p w14:paraId="35D741FB" w14:textId="77777777" w:rsidR="00A32EC3" w:rsidRPr="00A32EC3" w:rsidRDefault="00A32EC3" w:rsidP="006309BE">
            <w:pPr>
              <w:spacing w:after="0" w:line="240" w:lineRule="auto"/>
              <w:ind w:leftChars="-6" w:hanging="13"/>
              <w:jc w:val="center"/>
              <w:rPr>
                <w:rFonts w:ascii="Times New Roman" w:hAnsi="Times New Roman" w:cs="Times New Roman"/>
              </w:rPr>
            </w:pPr>
            <w:r w:rsidRPr="00A32EC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08" w:type="dxa"/>
            <w:tcBorders>
              <w:top w:val="nil"/>
            </w:tcBorders>
          </w:tcPr>
          <w:p w14:paraId="1E0B1539" w14:textId="77777777" w:rsidR="00A32EC3" w:rsidRPr="00A32EC3" w:rsidRDefault="00A32EC3" w:rsidP="006309BE">
            <w:pPr>
              <w:spacing w:after="0" w:line="240" w:lineRule="auto"/>
              <w:ind w:leftChars="-6" w:hanging="13"/>
              <w:jc w:val="center"/>
              <w:rPr>
                <w:rFonts w:ascii="Times New Roman" w:hAnsi="Times New Roman" w:cs="Times New Roman"/>
              </w:rPr>
            </w:pPr>
            <w:r w:rsidRPr="00A32EC3">
              <w:rPr>
                <w:rFonts w:ascii="Times New Roman" w:hAnsi="Times New Roman" w:cs="Times New Roman"/>
              </w:rPr>
              <w:t>4.62</w:t>
            </w:r>
          </w:p>
        </w:tc>
      </w:tr>
      <w:tr w:rsidR="00A32EC3" w:rsidRPr="00A32EC3" w14:paraId="5032BCF9" w14:textId="77777777" w:rsidTr="00A32EC3">
        <w:trPr>
          <w:trHeight w:val="254"/>
        </w:trPr>
        <w:tc>
          <w:tcPr>
            <w:tcW w:w="1990" w:type="dxa"/>
            <w:tcBorders>
              <w:top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3051D7" w14:textId="77777777" w:rsidR="00A32EC3" w:rsidRPr="00A32EC3" w:rsidRDefault="00A32EC3" w:rsidP="006309BE">
            <w:pPr>
              <w:spacing w:after="0" w:line="240" w:lineRule="auto"/>
              <w:ind w:firstLine="220"/>
              <w:rPr>
                <w:rFonts w:ascii="Times New Roman" w:hAnsi="Times New Roman" w:cs="Times New Roman"/>
              </w:rPr>
            </w:pPr>
            <w:r w:rsidRPr="00A32EC3">
              <w:rPr>
                <w:rFonts w:ascii="Times New Roman" w:hAnsi="Times New Roman" w:cs="Times New Roman"/>
              </w:rPr>
              <w:t>50-59</w:t>
            </w:r>
          </w:p>
        </w:tc>
        <w:tc>
          <w:tcPr>
            <w:tcW w:w="0" w:type="auto"/>
            <w:tcBorders>
              <w:top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C052F7" w14:textId="77777777" w:rsidR="00A32EC3" w:rsidRPr="00A32EC3" w:rsidRDefault="00A32EC3" w:rsidP="006309B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32EC3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1784" w:type="dxa"/>
            <w:tcBorders>
              <w:top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3B8781" w14:textId="77777777" w:rsidR="00A32EC3" w:rsidRPr="00A32EC3" w:rsidRDefault="00A32EC3" w:rsidP="006309BE">
            <w:pPr>
              <w:spacing w:after="0" w:line="240" w:lineRule="auto"/>
              <w:ind w:leftChars="-6" w:hanging="13"/>
              <w:jc w:val="center"/>
              <w:rPr>
                <w:rFonts w:ascii="Times New Roman" w:hAnsi="Times New Roman" w:cs="Times New Roman"/>
              </w:rPr>
            </w:pPr>
            <w:r w:rsidRPr="00A32EC3">
              <w:rPr>
                <w:rFonts w:ascii="Times New Roman" w:hAnsi="Times New Roman" w:cs="Times New Roman"/>
              </w:rPr>
              <w:t>21.25</w:t>
            </w:r>
          </w:p>
        </w:tc>
        <w:tc>
          <w:tcPr>
            <w:tcW w:w="0" w:type="auto"/>
            <w:tcBorders>
              <w:top w:val="nil"/>
            </w:tcBorders>
          </w:tcPr>
          <w:p w14:paraId="78CA150F" w14:textId="77777777" w:rsidR="00A32EC3" w:rsidRPr="00A32EC3" w:rsidRDefault="00A32EC3" w:rsidP="006309BE">
            <w:pPr>
              <w:spacing w:after="0" w:line="240" w:lineRule="auto"/>
              <w:ind w:leftChars="-6" w:hanging="13"/>
              <w:jc w:val="center"/>
              <w:rPr>
                <w:rFonts w:ascii="Times New Roman" w:hAnsi="Times New Roman" w:cs="Times New Roman"/>
              </w:rPr>
            </w:pPr>
            <w:r w:rsidRPr="00A32EC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23" w:type="dxa"/>
            <w:tcBorders>
              <w:top w:val="nil"/>
            </w:tcBorders>
          </w:tcPr>
          <w:p w14:paraId="7B96DF4D" w14:textId="77777777" w:rsidR="00A32EC3" w:rsidRPr="00A32EC3" w:rsidRDefault="00A32EC3" w:rsidP="006309BE">
            <w:pPr>
              <w:spacing w:after="0" w:line="240" w:lineRule="auto"/>
              <w:ind w:leftChars="-6" w:hanging="13"/>
              <w:jc w:val="center"/>
              <w:rPr>
                <w:rFonts w:ascii="Times New Roman" w:hAnsi="Times New Roman" w:cs="Times New Roman"/>
              </w:rPr>
            </w:pPr>
            <w:r w:rsidRPr="00A32EC3">
              <w:rPr>
                <w:rFonts w:ascii="Times New Roman" w:hAnsi="Times New Roman" w:cs="Times New Roman"/>
              </w:rPr>
              <w:t>16.67</w:t>
            </w:r>
          </w:p>
        </w:tc>
        <w:tc>
          <w:tcPr>
            <w:tcW w:w="0" w:type="auto"/>
            <w:tcBorders>
              <w:top w:val="nil"/>
            </w:tcBorders>
          </w:tcPr>
          <w:p w14:paraId="66017ABE" w14:textId="77777777" w:rsidR="00A32EC3" w:rsidRPr="00A32EC3" w:rsidRDefault="00A32EC3" w:rsidP="006309BE">
            <w:pPr>
              <w:spacing w:after="0" w:line="240" w:lineRule="auto"/>
              <w:ind w:leftChars="-6" w:hanging="13"/>
              <w:jc w:val="center"/>
              <w:rPr>
                <w:rFonts w:ascii="Times New Roman" w:hAnsi="Times New Roman" w:cs="Times New Roman"/>
              </w:rPr>
            </w:pPr>
            <w:r w:rsidRPr="00A32EC3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1508" w:type="dxa"/>
            <w:tcBorders>
              <w:top w:val="nil"/>
            </w:tcBorders>
          </w:tcPr>
          <w:p w14:paraId="61CEA8E8" w14:textId="77777777" w:rsidR="00A32EC3" w:rsidRPr="00A32EC3" w:rsidRDefault="00A32EC3" w:rsidP="006309BE">
            <w:pPr>
              <w:spacing w:after="0" w:line="240" w:lineRule="auto"/>
              <w:ind w:leftChars="-6" w:hanging="13"/>
              <w:jc w:val="center"/>
              <w:rPr>
                <w:rFonts w:ascii="Times New Roman" w:hAnsi="Times New Roman" w:cs="Times New Roman"/>
              </w:rPr>
            </w:pPr>
            <w:r w:rsidRPr="00A32EC3">
              <w:rPr>
                <w:rFonts w:ascii="Times New Roman" w:hAnsi="Times New Roman" w:cs="Times New Roman"/>
              </w:rPr>
              <w:t>25.13</w:t>
            </w:r>
          </w:p>
        </w:tc>
      </w:tr>
      <w:tr w:rsidR="00A32EC3" w:rsidRPr="00A32EC3" w14:paraId="22842E43" w14:textId="77777777" w:rsidTr="00A32EC3">
        <w:trPr>
          <w:trHeight w:val="254"/>
        </w:trPr>
        <w:tc>
          <w:tcPr>
            <w:tcW w:w="1990" w:type="dxa"/>
            <w:tcBorders>
              <w:top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887D7D" w14:textId="77777777" w:rsidR="00A32EC3" w:rsidRPr="00A32EC3" w:rsidRDefault="00A32EC3" w:rsidP="006309BE">
            <w:pPr>
              <w:spacing w:after="0" w:line="240" w:lineRule="auto"/>
              <w:ind w:firstLine="220"/>
              <w:rPr>
                <w:rFonts w:ascii="Times New Roman" w:hAnsi="Times New Roman" w:cs="Times New Roman"/>
              </w:rPr>
            </w:pPr>
            <w:r w:rsidRPr="00A32EC3">
              <w:rPr>
                <w:rFonts w:ascii="Times New Roman" w:hAnsi="Times New Roman" w:cs="Times New Roman"/>
              </w:rPr>
              <w:t>60-79</w:t>
            </w:r>
          </w:p>
        </w:tc>
        <w:tc>
          <w:tcPr>
            <w:tcW w:w="0" w:type="auto"/>
            <w:tcBorders>
              <w:top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4306DE" w14:textId="77777777" w:rsidR="00A32EC3" w:rsidRPr="00A32EC3" w:rsidRDefault="00A32EC3" w:rsidP="006309B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32EC3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784" w:type="dxa"/>
            <w:tcBorders>
              <w:top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6B400D" w14:textId="77777777" w:rsidR="00A32EC3" w:rsidRPr="00A32EC3" w:rsidRDefault="00A32EC3" w:rsidP="006309BE">
            <w:pPr>
              <w:spacing w:after="0" w:line="240" w:lineRule="auto"/>
              <w:ind w:leftChars="-6" w:hanging="13"/>
              <w:jc w:val="center"/>
              <w:rPr>
                <w:rFonts w:ascii="Times New Roman" w:hAnsi="Times New Roman" w:cs="Times New Roman"/>
              </w:rPr>
            </w:pPr>
            <w:r w:rsidRPr="00A32EC3">
              <w:rPr>
                <w:rFonts w:ascii="Times New Roman" w:hAnsi="Times New Roman" w:cs="Times New Roman"/>
              </w:rPr>
              <w:t>33.33</w:t>
            </w:r>
          </w:p>
        </w:tc>
        <w:tc>
          <w:tcPr>
            <w:tcW w:w="0" w:type="auto"/>
            <w:tcBorders>
              <w:top w:val="nil"/>
            </w:tcBorders>
          </w:tcPr>
          <w:p w14:paraId="1B84FE8D" w14:textId="77777777" w:rsidR="00A32EC3" w:rsidRPr="00A32EC3" w:rsidRDefault="00A32EC3" w:rsidP="006309BE">
            <w:pPr>
              <w:spacing w:after="0" w:line="240" w:lineRule="auto"/>
              <w:ind w:leftChars="-6" w:hanging="13"/>
              <w:jc w:val="center"/>
              <w:rPr>
                <w:rFonts w:ascii="Times New Roman" w:hAnsi="Times New Roman" w:cs="Times New Roman"/>
              </w:rPr>
            </w:pPr>
            <w:r w:rsidRPr="00A32EC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23" w:type="dxa"/>
            <w:tcBorders>
              <w:top w:val="nil"/>
            </w:tcBorders>
          </w:tcPr>
          <w:p w14:paraId="58263A2B" w14:textId="77777777" w:rsidR="00A32EC3" w:rsidRPr="00A32EC3" w:rsidRDefault="00A32EC3" w:rsidP="006309BE">
            <w:pPr>
              <w:spacing w:after="0" w:line="240" w:lineRule="auto"/>
              <w:ind w:leftChars="-6" w:hanging="13"/>
              <w:jc w:val="center"/>
              <w:rPr>
                <w:rFonts w:ascii="Times New Roman" w:hAnsi="Times New Roman" w:cs="Times New Roman"/>
              </w:rPr>
            </w:pPr>
            <w:r w:rsidRPr="00A32EC3">
              <w:rPr>
                <w:rFonts w:ascii="Times New Roman" w:hAnsi="Times New Roman" w:cs="Times New Roman"/>
              </w:rPr>
              <w:t>16.67</w:t>
            </w:r>
          </w:p>
        </w:tc>
        <w:tc>
          <w:tcPr>
            <w:tcW w:w="0" w:type="auto"/>
            <w:tcBorders>
              <w:top w:val="nil"/>
            </w:tcBorders>
          </w:tcPr>
          <w:p w14:paraId="4D926062" w14:textId="77777777" w:rsidR="00A32EC3" w:rsidRPr="00A32EC3" w:rsidRDefault="00A32EC3" w:rsidP="006309BE">
            <w:pPr>
              <w:spacing w:after="0" w:line="240" w:lineRule="auto"/>
              <w:ind w:leftChars="-6" w:hanging="13"/>
              <w:jc w:val="center"/>
              <w:rPr>
                <w:rFonts w:ascii="Times New Roman" w:hAnsi="Times New Roman" w:cs="Times New Roman"/>
              </w:rPr>
            </w:pPr>
            <w:r w:rsidRPr="00A32EC3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1508" w:type="dxa"/>
            <w:tcBorders>
              <w:top w:val="nil"/>
            </w:tcBorders>
          </w:tcPr>
          <w:p w14:paraId="03886480" w14:textId="77777777" w:rsidR="00A32EC3" w:rsidRPr="00A32EC3" w:rsidRDefault="00A32EC3" w:rsidP="006309BE">
            <w:pPr>
              <w:spacing w:after="0" w:line="240" w:lineRule="auto"/>
              <w:ind w:leftChars="-6" w:hanging="13"/>
              <w:jc w:val="center"/>
              <w:rPr>
                <w:rFonts w:ascii="Times New Roman" w:hAnsi="Times New Roman" w:cs="Times New Roman"/>
              </w:rPr>
            </w:pPr>
            <w:r w:rsidRPr="00A32EC3">
              <w:rPr>
                <w:rFonts w:ascii="Times New Roman" w:hAnsi="Times New Roman" w:cs="Times New Roman"/>
              </w:rPr>
              <w:t>33.85</w:t>
            </w:r>
          </w:p>
        </w:tc>
      </w:tr>
      <w:tr w:rsidR="00A32EC3" w:rsidRPr="00A32EC3" w14:paraId="6EFFDD8E" w14:textId="77777777" w:rsidTr="00A32EC3">
        <w:trPr>
          <w:trHeight w:val="254"/>
        </w:trPr>
        <w:tc>
          <w:tcPr>
            <w:tcW w:w="1990" w:type="dxa"/>
            <w:tcBorders>
              <w:top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EF76D0" w14:textId="77777777" w:rsidR="00A32EC3" w:rsidRPr="00A32EC3" w:rsidRDefault="00A32EC3" w:rsidP="006309BE">
            <w:pPr>
              <w:spacing w:after="0" w:line="240" w:lineRule="auto"/>
              <w:ind w:firstLine="220"/>
              <w:rPr>
                <w:rFonts w:ascii="Times New Roman" w:hAnsi="Times New Roman" w:cs="Times New Roman"/>
              </w:rPr>
            </w:pPr>
            <w:r w:rsidRPr="00A32EC3">
              <w:rPr>
                <w:rFonts w:ascii="Times New Roman" w:hAnsi="Times New Roman" w:cs="Times New Roman"/>
              </w:rPr>
              <w:t>70-79</w:t>
            </w:r>
          </w:p>
        </w:tc>
        <w:tc>
          <w:tcPr>
            <w:tcW w:w="0" w:type="auto"/>
            <w:tcBorders>
              <w:top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ADE56C" w14:textId="77777777" w:rsidR="00A32EC3" w:rsidRPr="00A32EC3" w:rsidRDefault="00A32EC3" w:rsidP="006309B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32EC3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784" w:type="dxa"/>
            <w:tcBorders>
              <w:top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475499" w14:textId="77777777" w:rsidR="00A32EC3" w:rsidRPr="00A32EC3" w:rsidRDefault="00A32EC3" w:rsidP="006309BE">
            <w:pPr>
              <w:spacing w:after="0" w:line="240" w:lineRule="auto"/>
              <w:ind w:leftChars="-6" w:hanging="13"/>
              <w:jc w:val="center"/>
              <w:rPr>
                <w:rFonts w:ascii="Times New Roman" w:hAnsi="Times New Roman" w:cs="Times New Roman"/>
              </w:rPr>
            </w:pPr>
            <w:r w:rsidRPr="00A32EC3">
              <w:rPr>
                <w:rFonts w:ascii="Times New Roman" w:hAnsi="Times New Roman" w:cs="Times New Roman"/>
              </w:rPr>
              <w:t>25.00</w:t>
            </w:r>
          </w:p>
        </w:tc>
        <w:tc>
          <w:tcPr>
            <w:tcW w:w="0" w:type="auto"/>
            <w:tcBorders>
              <w:top w:val="nil"/>
            </w:tcBorders>
          </w:tcPr>
          <w:p w14:paraId="01854ECC" w14:textId="77777777" w:rsidR="00A32EC3" w:rsidRPr="00A32EC3" w:rsidRDefault="00A32EC3" w:rsidP="006309BE">
            <w:pPr>
              <w:spacing w:after="0" w:line="240" w:lineRule="auto"/>
              <w:ind w:leftChars="-6" w:hanging="13"/>
              <w:jc w:val="center"/>
              <w:rPr>
                <w:rFonts w:ascii="Times New Roman" w:hAnsi="Times New Roman" w:cs="Times New Roman"/>
              </w:rPr>
            </w:pPr>
            <w:r w:rsidRPr="00A32EC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623" w:type="dxa"/>
            <w:tcBorders>
              <w:top w:val="nil"/>
            </w:tcBorders>
          </w:tcPr>
          <w:p w14:paraId="722C9A15" w14:textId="77777777" w:rsidR="00A32EC3" w:rsidRPr="00A32EC3" w:rsidRDefault="00A32EC3" w:rsidP="006309BE">
            <w:pPr>
              <w:spacing w:after="0" w:line="240" w:lineRule="auto"/>
              <w:ind w:leftChars="-6" w:hanging="13"/>
              <w:jc w:val="center"/>
              <w:rPr>
                <w:rFonts w:ascii="Times New Roman" w:hAnsi="Times New Roman" w:cs="Times New Roman"/>
              </w:rPr>
            </w:pPr>
            <w:r w:rsidRPr="00A32EC3">
              <w:rPr>
                <w:rFonts w:ascii="Times New Roman" w:hAnsi="Times New Roman" w:cs="Times New Roman"/>
              </w:rPr>
              <w:t>50.00</w:t>
            </w:r>
          </w:p>
        </w:tc>
        <w:tc>
          <w:tcPr>
            <w:tcW w:w="0" w:type="auto"/>
            <w:tcBorders>
              <w:top w:val="nil"/>
            </w:tcBorders>
          </w:tcPr>
          <w:p w14:paraId="34201DC1" w14:textId="77777777" w:rsidR="00A32EC3" w:rsidRPr="00A32EC3" w:rsidRDefault="00A32EC3" w:rsidP="006309BE">
            <w:pPr>
              <w:spacing w:after="0" w:line="240" w:lineRule="auto"/>
              <w:ind w:leftChars="-6" w:hanging="13"/>
              <w:jc w:val="center"/>
              <w:rPr>
                <w:rFonts w:ascii="Times New Roman" w:hAnsi="Times New Roman" w:cs="Times New Roman"/>
              </w:rPr>
            </w:pPr>
            <w:r w:rsidRPr="00A32EC3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1508" w:type="dxa"/>
            <w:tcBorders>
              <w:top w:val="nil"/>
            </w:tcBorders>
          </w:tcPr>
          <w:p w14:paraId="4F22395F" w14:textId="77777777" w:rsidR="00A32EC3" w:rsidRPr="00A32EC3" w:rsidRDefault="00A32EC3" w:rsidP="006309BE">
            <w:pPr>
              <w:spacing w:after="0" w:line="240" w:lineRule="auto"/>
              <w:ind w:leftChars="-6" w:hanging="13"/>
              <w:jc w:val="center"/>
              <w:rPr>
                <w:rFonts w:ascii="Times New Roman" w:hAnsi="Times New Roman" w:cs="Times New Roman"/>
              </w:rPr>
            </w:pPr>
            <w:r w:rsidRPr="00A32EC3">
              <w:rPr>
                <w:rFonts w:ascii="Times New Roman" w:hAnsi="Times New Roman" w:cs="Times New Roman"/>
              </w:rPr>
              <w:t>24.10</w:t>
            </w:r>
          </w:p>
        </w:tc>
      </w:tr>
      <w:tr w:rsidR="00A32EC3" w:rsidRPr="00A32EC3" w14:paraId="20974CD6" w14:textId="77777777" w:rsidTr="00A32EC3">
        <w:trPr>
          <w:trHeight w:val="254"/>
        </w:trPr>
        <w:tc>
          <w:tcPr>
            <w:tcW w:w="1990" w:type="dxa"/>
            <w:tcBorders>
              <w:top w:val="nil"/>
              <w:bottom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E38DF0" w14:textId="77777777" w:rsidR="00A32EC3" w:rsidRPr="00A32EC3" w:rsidRDefault="00A32EC3" w:rsidP="006309BE">
            <w:pPr>
              <w:spacing w:after="0" w:line="240" w:lineRule="auto"/>
              <w:ind w:firstLine="220"/>
              <w:rPr>
                <w:rFonts w:ascii="Times New Roman" w:hAnsi="Times New Roman" w:cs="Times New Roman"/>
              </w:rPr>
            </w:pPr>
            <w:r w:rsidRPr="00A32EC3">
              <w:rPr>
                <w:rFonts w:ascii="Times New Roman" w:hAnsi="Times New Roman" w:cs="Times New Roman"/>
              </w:rPr>
              <w:t>80+</w:t>
            </w:r>
          </w:p>
        </w:tc>
        <w:tc>
          <w:tcPr>
            <w:tcW w:w="0" w:type="auto"/>
            <w:tcBorders>
              <w:top w:val="nil"/>
              <w:bottom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C92C0A" w14:textId="77777777" w:rsidR="00A32EC3" w:rsidRPr="00A32EC3" w:rsidRDefault="00A32EC3" w:rsidP="006309B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32EC3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784" w:type="dxa"/>
            <w:tcBorders>
              <w:top w:val="nil"/>
              <w:bottom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AB8580" w14:textId="77777777" w:rsidR="00A32EC3" w:rsidRPr="00A32EC3" w:rsidRDefault="00A32EC3" w:rsidP="006309BE">
            <w:pPr>
              <w:spacing w:after="0" w:line="240" w:lineRule="auto"/>
              <w:ind w:leftChars="-6" w:hanging="13"/>
              <w:jc w:val="center"/>
              <w:rPr>
                <w:rFonts w:ascii="Times New Roman" w:hAnsi="Times New Roman" w:cs="Times New Roman"/>
              </w:rPr>
            </w:pPr>
            <w:r w:rsidRPr="00A32EC3">
              <w:rPr>
                <w:rFonts w:ascii="Times New Roman" w:hAnsi="Times New Roman" w:cs="Times New Roman"/>
              </w:rPr>
              <w:t>14.17</w:t>
            </w:r>
          </w:p>
        </w:tc>
        <w:tc>
          <w:tcPr>
            <w:tcW w:w="0" w:type="auto"/>
            <w:tcBorders>
              <w:top w:val="nil"/>
              <w:bottom w:val="single" w:sz="8" w:space="0" w:color="auto"/>
            </w:tcBorders>
          </w:tcPr>
          <w:p w14:paraId="6B2D61BB" w14:textId="77777777" w:rsidR="00A32EC3" w:rsidRPr="00A32EC3" w:rsidRDefault="00A32EC3" w:rsidP="006309BE">
            <w:pPr>
              <w:spacing w:after="0" w:line="240" w:lineRule="auto"/>
              <w:ind w:leftChars="-6" w:hanging="13"/>
              <w:jc w:val="center"/>
              <w:rPr>
                <w:rFonts w:ascii="Times New Roman" w:hAnsi="Times New Roman" w:cs="Times New Roman"/>
              </w:rPr>
            </w:pPr>
            <w:r w:rsidRPr="00A32EC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23" w:type="dxa"/>
            <w:tcBorders>
              <w:top w:val="nil"/>
              <w:bottom w:val="single" w:sz="8" w:space="0" w:color="auto"/>
            </w:tcBorders>
          </w:tcPr>
          <w:p w14:paraId="470B21CB" w14:textId="77777777" w:rsidR="00A32EC3" w:rsidRPr="00A32EC3" w:rsidRDefault="00A32EC3" w:rsidP="006309BE">
            <w:pPr>
              <w:spacing w:after="0" w:line="240" w:lineRule="auto"/>
              <w:ind w:leftChars="-6" w:hanging="13"/>
              <w:jc w:val="center"/>
              <w:rPr>
                <w:rFonts w:ascii="Times New Roman" w:hAnsi="Times New Roman" w:cs="Times New Roman"/>
              </w:rPr>
            </w:pPr>
            <w:r w:rsidRPr="00A32EC3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0" w:type="auto"/>
            <w:tcBorders>
              <w:top w:val="nil"/>
              <w:bottom w:val="single" w:sz="8" w:space="0" w:color="auto"/>
            </w:tcBorders>
          </w:tcPr>
          <w:p w14:paraId="111C4117" w14:textId="77777777" w:rsidR="00A32EC3" w:rsidRPr="00A32EC3" w:rsidRDefault="00A32EC3" w:rsidP="006309BE">
            <w:pPr>
              <w:spacing w:after="0" w:line="240" w:lineRule="auto"/>
              <w:ind w:leftChars="-6" w:hanging="13"/>
              <w:jc w:val="center"/>
              <w:rPr>
                <w:rFonts w:ascii="Times New Roman" w:hAnsi="Times New Roman" w:cs="Times New Roman"/>
              </w:rPr>
            </w:pPr>
            <w:r w:rsidRPr="00A32EC3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508" w:type="dxa"/>
            <w:tcBorders>
              <w:top w:val="nil"/>
              <w:bottom w:val="single" w:sz="8" w:space="0" w:color="auto"/>
            </w:tcBorders>
          </w:tcPr>
          <w:p w14:paraId="03F9C8C1" w14:textId="77777777" w:rsidR="00A32EC3" w:rsidRPr="00A32EC3" w:rsidRDefault="00A32EC3" w:rsidP="006309BE">
            <w:pPr>
              <w:spacing w:after="0" w:line="240" w:lineRule="auto"/>
              <w:ind w:leftChars="-6" w:hanging="13"/>
              <w:jc w:val="center"/>
              <w:rPr>
                <w:rFonts w:ascii="Times New Roman" w:hAnsi="Times New Roman" w:cs="Times New Roman"/>
              </w:rPr>
            </w:pPr>
            <w:r w:rsidRPr="00A32EC3">
              <w:rPr>
                <w:rFonts w:ascii="Times New Roman" w:hAnsi="Times New Roman" w:cs="Times New Roman"/>
              </w:rPr>
              <w:t>9.74</w:t>
            </w:r>
          </w:p>
        </w:tc>
      </w:tr>
    </w:tbl>
    <w:p w14:paraId="676B7479" w14:textId="48D7DAA2" w:rsidR="00A32EC3" w:rsidRPr="00A32EC3" w:rsidRDefault="00A32EC3" w:rsidP="00A32EC3">
      <w:pPr>
        <w:rPr>
          <w:rFonts w:ascii="Times New Roman" w:eastAsiaTheme="minorHAnsi" w:hAnsi="Times New Roman" w:cs="Times New Roman"/>
          <w:lang w:eastAsia="zh-TW"/>
        </w:rPr>
      </w:pPr>
      <w:r w:rsidRPr="00177E3F">
        <w:rPr>
          <w:rFonts w:ascii="Times New Roman" w:eastAsiaTheme="minorHAnsi" w:hAnsi="Times New Roman" w:cs="Times New Roman"/>
          <w:lang w:eastAsia="zh-TW"/>
        </w:rPr>
        <w:t>*age-groups merged to protect patient privacy in groups w</w:t>
      </w:r>
      <w:r w:rsidR="00457E9A" w:rsidRPr="00177E3F">
        <w:rPr>
          <w:rFonts w:ascii="Times New Roman" w:eastAsiaTheme="minorHAnsi" w:hAnsi="Times New Roman" w:cs="Times New Roman"/>
          <w:lang w:eastAsia="zh-TW"/>
        </w:rPr>
        <w:t>h</w:t>
      </w:r>
      <w:r w:rsidRPr="00177E3F">
        <w:rPr>
          <w:rFonts w:ascii="Times New Roman" w:eastAsiaTheme="minorHAnsi" w:hAnsi="Times New Roman" w:cs="Times New Roman"/>
          <w:lang w:eastAsia="zh-TW"/>
        </w:rPr>
        <w:t>ere N&lt;</w:t>
      </w:r>
      <w:r w:rsidR="00457E9A" w:rsidRPr="00177E3F">
        <w:rPr>
          <w:rFonts w:ascii="Times New Roman" w:eastAsiaTheme="minorHAnsi" w:hAnsi="Times New Roman" w:cs="Times New Roman"/>
          <w:lang w:eastAsia="zh-TW"/>
        </w:rPr>
        <w:t>4</w:t>
      </w:r>
    </w:p>
    <w:p w14:paraId="0930EDAE" w14:textId="77777777" w:rsidR="00090668" w:rsidRPr="00090668" w:rsidRDefault="00090668" w:rsidP="00B57A36">
      <w:pPr>
        <w:rPr>
          <w:rFonts w:ascii="Arial Narrow" w:hAnsi="Arial Narrow"/>
        </w:rPr>
      </w:pPr>
    </w:p>
    <w:sectPr w:rsidR="00090668" w:rsidRPr="00090668" w:rsidSect="00090668">
      <w:pgSz w:w="12240" w:h="15840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56AD12" w14:textId="77777777" w:rsidR="00F10B93" w:rsidRDefault="00F10B93" w:rsidP="00117B3D">
      <w:pPr>
        <w:spacing w:after="0" w:line="240" w:lineRule="auto"/>
      </w:pPr>
      <w:r>
        <w:separator/>
      </w:r>
    </w:p>
  </w:endnote>
  <w:endnote w:type="continuationSeparator" w:id="0">
    <w:p w14:paraId="336761E6" w14:textId="77777777" w:rsidR="00F10B93" w:rsidRDefault="00F10B93" w:rsidP="00117B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HeiT">
    <w:altName w:val="Microsoft JhengHei"/>
    <w:charset w:val="88"/>
    <w:family w:val="swiss"/>
    <w:pitch w:val="variable"/>
    <w:sig w:usb0="A00002BF" w:usb1="2ACFFC78" w:usb2="00000016" w:usb3="00000000" w:csb0="001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72529163"/>
      <w:docPartObj>
        <w:docPartGallery w:val="Page Numbers (Bottom of Page)"/>
        <w:docPartUnique/>
      </w:docPartObj>
    </w:sdtPr>
    <w:sdtEndPr>
      <w:rPr>
        <w:noProof/>
        <w:sz w:val="18"/>
        <w:szCs w:val="18"/>
      </w:rPr>
    </w:sdtEndPr>
    <w:sdtContent>
      <w:p w14:paraId="212FCF33" w14:textId="77777777" w:rsidR="00C96191" w:rsidRPr="009A51C4" w:rsidRDefault="00C96191">
        <w:pPr>
          <w:pStyle w:val="Footer"/>
          <w:jc w:val="right"/>
          <w:rPr>
            <w:sz w:val="18"/>
            <w:szCs w:val="18"/>
          </w:rPr>
        </w:pPr>
        <w:r w:rsidRPr="009A51C4">
          <w:rPr>
            <w:sz w:val="18"/>
            <w:szCs w:val="18"/>
          </w:rPr>
          <w:fldChar w:fldCharType="begin"/>
        </w:r>
        <w:r w:rsidRPr="009A51C4">
          <w:rPr>
            <w:sz w:val="18"/>
            <w:szCs w:val="18"/>
          </w:rPr>
          <w:instrText xml:space="preserve"> PAGE   \* MERGEFORMAT </w:instrText>
        </w:r>
        <w:r w:rsidRPr="009A51C4">
          <w:rPr>
            <w:sz w:val="18"/>
            <w:szCs w:val="18"/>
          </w:rPr>
          <w:fldChar w:fldCharType="separate"/>
        </w:r>
        <w:r w:rsidRPr="009A51C4">
          <w:rPr>
            <w:noProof/>
            <w:sz w:val="18"/>
            <w:szCs w:val="18"/>
          </w:rPr>
          <w:t>2</w:t>
        </w:r>
        <w:r w:rsidRPr="009A51C4">
          <w:rPr>
            <w:noProof/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2D9D23" w14:textId="77777777" w:rsidR="00F10B93" w:rsidRDefault="00F10B93" w:rsidP="00117B3D">
      <w:pPr>
        <w:spacing w:after="0" w:line="240" w:lineRule="auto"/>
      </w:pPr>
      <w:r>
        <w:separator/>
      </w:r>
    </w:p>
  </w:footnote>
  <w:footnote w:type="continuationSeparator" w:id="0">
    <w:p w14:paraId="446E05B4" w14:textId="77777777" w:rsidR="00F10B93" w:rsidRDefault="00F10B93" w:rsidP="00117B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7A7392" w14:textId="77777777" w:rsidR="00C96191" w:rsidRDefault="00C96191">
    <w:pPr>
      <w:pStyle w:val="Header"/>
    </w:pPr>
  </w:p>
  <w:p w14:paraId="668D78D9" w14:textId="77777777" w:rsidR="00C96191" w:rsidRDefault="00C96191" w:rsidP="00B13219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97870"/>
    <w:multiLevelType w:val="hybridMultilevel"/>
    <w:tmpl w:val="59522D68"/>
    <w:lvl w:ilvl="0" w:tplc="48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080" w:hanging="360"/>
      </w:pPr>
    </w:lvl>
    <w:lvl w:ilvl="2" w:tplc="4809001B" w:tentative="1">
      <w:start w:val="1"/>
      <w:numFmt w:val="lowerRoman"/>
      <w:lvlText w:val="%3."/>
      <w:lvlJc w:val="right"/>
      <w:pPr>
        <w:ind w:left="1800" w:hanging="180"/>
      </w:pPr>
    </w:lvl>
    <w:lvl w:ilvl="3" w:tplc="4809000F" w:tentative="1">
      <w:start w:val="1"/>
      <w:numFmt w:val="decimal"/>
      <w:lvlText w:val="%4."/>
      <w:lvlJc w:val="left"/>
      <w:pPr>
        <w:ind w:left="2520" w:hanging="360"/>
      </w:pPr>
    </w:lvl>
    <w:lvl w:ilvl="4" w:tplc="48090019" w:tentative="1">
      <w:start w:val="1"/>
      <w:numFmt w:val="lowerLetter"/>
      <w:lvlText w:val="%5."/>
      <w:lvlJc w:val="left"/>
      <w:pPr>
        <w:ind w:left="3240" w:hanging="360"/>
      </w:pPr>
    </w:lvl>
    <w:lvl w:ilvl="5" w:tplc="4809001B" w:tentative="1">
      <w:start w:val="1"/>
      <w:numFmt w:val="lowerRoman"/>
      <w:lvlText w:val="%6."/>
      <w:lvlJc w:val="right"/>
      <w:pPr>
        <w:ind w:left="3960" w:hanging="180"/>
      </w:pPr>
    </w:lvl>
    <w:lvl w:ilvl="6" w:tplc="4809000F" w:tentative="1">
      <w:start w:val="1"/>
      <w:numFmt w:val="decimal"/>
      <w:lvlText w:val="%7."/>
      <w:lvlJc w:val="left"/>
      <w:pPr>
        <w:ind w:left="4680" w:hanging="360"/>
      </w:pPr>
    </w:lvl>
    <w:lvl w:ilvl="7" w:tplc="48090019" w:tentative="1">
      <w:start w:val="1"/>
      <w:numFmt w:val="lowerLetter"/>
      <w:lvlText w:val="%8."/>
      <w:lvlJc w:val="left"/>
      <w:pPr>
        <w:ind w:left="5400" w:hanging="360"/>
      </w:pPr>
    </w:lvl>
    <w:lvl w:ilvl="8" w:tplc="4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F9F6AF4"/>
    <w:multiLevelType w:val="hybridMultilevel"/>
    <w:tmpl w:val="AB849844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CF6E73"/>
    <w:multiLevelType w:val="hybridMultilevel"/>
    <w:tmpl w:val="0B2A876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833542"/>
    <w:multiLevelType w:val="hybridMultilevel"/>
    <w:tmpl w:val="C422F3B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F00E7F"/>
    <w:multiLevelType w:val="hybridMultilevel"/>
    <w:tmpl w:val="B7EC7D0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67CF3643"/>
    <w:multiLevelType w:val="hybridMultilevel"/>
    <w:tmpl w:val="9822EE90"/>
    <w:lvl w:ilvl="0" w:tplc="42B6A59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EE7CD3"/>
    <w:multiLevelType w:val="hybridMultilevel"/>
    <w:tmpl w:val="6D224D6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75D00F91"/>
    <w:multiLevelType w:val="multilevel"/>
    <w:tmpl w:val="AAE0BFC0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num w:numId="1">
    <w:abstractNumId w:val="7"/>
  </w:num>
  <w:num w:numId="2">
    <w:abstractNumId w:val="1"/>
  </w:num>
  <w:num w:numId="3">
    <w:abstractNumId w:val="5"/>
  </w:num>
  <w:num w:numId="4">
    <w:abstractNumId w:val="0"/>
  </w:num>
  <w:num w:numId="5">
    <w:abstractNumId w:val="6"/>
  </w:num>
  <w:num w:numId="6">
    <w:abstractNumId w:val="3"/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lood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wzaaeatx5zses9ertz1vd9vzs2spxrwwswxw&quot;&gt;Jos_Endnote_refs-Converted&lt;record-ids&gt;&lt;item&gt;827&lt;/item&gt;&lt;item&gt;828&lt;/item&gt;&lt;item&gt;829&lt;/item&gt;&lt;item&gt;831&lt;/item&gt;&lt;item&gt;832&lt;/item&gt;&lt;item&gt;833&lt;/item&gt;&lt;item&gt;834&lt;/item&gt;&lt;item&gt;835&lt;/item&gt;&lt;item&gt;841&lt;/item&gt;&lt;item&gt;842&lt;/item&gt;&lt;item&gt;844&lt;/item&gt;&lt;item&gt;845&lt;/item&gt;&lt;item&gt;846&lt;/item&gt;&lt;item&gt;847&lt;/item&gt;&lt;item&gt;848&lt;/item&gt;&lt;item&gt;851&lt;/item&gt;&lt;item&gt;852&lt;/item&gt;&lt;item&gt;853&lt;/item&gt;&lt;/record-ids&gt;&lt;/item&gt;&lt;/Libraries&gt;"/>
  </w:docVars>
  <w:rsids>
    <w:rsidRoot w:val="00946F67"/>
    <w:rsid w:val="0000128D"/>
    <w:rsid w:val="000361C0"/>
    <w:rsid w:val="000371AD"/>
    <w:rsid w:val="00037D00"/>
    <w:rsid w:val="00067E24"/>
    <w:rsid w:val="00090668"/>
    <w:rsid w:val="00094E26"/>
    <w:rsid w:val="00097A11"/>
    <w:rsid w:val="000B5E44"/>
    <w:rsid w:val="000B6B2D"/>
    <w:rsid w:val="000C0C03"/>
    <w:rsid w:val="000D2D4C"/>
    <w:rsid w:val="000D30EB"/>
    <w:rsid w:val="000E01A6"/>
    <w:rsid w:val="000E29D2"/>
    <w:rsid w:val="000F493C"/>
    <w:rsid w:val="000F4F41"/>
    <w:rsid w:val="00104816"/>
    <w:rsid w:val="0011186C"/>
    <w:rsid w:val="00112F7A"/>
    <w:rsid w:val="00117B3D"/>
    <w:rsid w:val="00131951"/>
    <w:rsid w:val="00135ADD"/>
    <w:rsid w:val="00141B7C"/>
    <w:rsid w:val="00177E3F"/>
    <w:rsid w:val="00195215"/>
    <w:rsid w:val="001A16B9"/>
    <w:rsid w:val="001A18B9"/>
    <w:rsid w:val="001B0787"/>
    <w:rsid w:val="001B2F23"/>
    <w:rsid w:val="001B5128"/>
    <w:rsid w:val="001C200F"/>
    <w:rsid w:val="001D591B"/>
    <w:rsid w:val="00201914"/>
    <w:rsid w:val="0020510F"/>
    <w:rsid w:val="0022511B"/>
    <w:rsid w:val="00232FCD"/>
    <w:rsid w:val="00237445"/>
    <w:rsid w:val="00252D9A"/>
    <w:rsid w:val="0025317C"/>
    <w:rsid w:val="002736C0"/>
    <w:rsid w:val="00275FF0"/>
    <w:rsid w:val="00277FE0"/>
    <w:rsid w:val="00295995"/>
    <w:rsid w:val="002A6E7C"/>
    <w:rsid w:val="002C47C0"/>
    <w:rsid w:val="002E6BC8"/>
    <w:rsid w:val="00312F61"/>
    <w:rsid w:val="00317AB9"/>
    <w:rsid w:val="00322A38"/>
    <w:rsid w:val="00331261"/>
    <w:rsid w:val="0034022B"/>
    <w:rsid w:val="00380241"/>
    <w:rsid w:val="00385694"/>
    <w:rsid w:val="003B175D"/>
    <w:rsid w:val="003B40A6"/>
    <w:rsid w:val="003B7DB7"/>
    <w:rsid w:val="003C29A7"/>
    <w:rsid w:val="003D0ABF"/>
    <w:rsid w:val="003D2E6B"/>
    <w:rsid w:val="003D6711"/>
    <w:rsid w:val="003E0F3E"/>
    <w:rsid w:val="003E1407"/>
    <w:rsid w:val="00407DE7"/>
    <w:rsid w:val="00413A78"/>
    <w:rsid w:val="00414AB2"/>
    <w:rsid w:val="00414F8D"/>
    <w:rsid w:val="00430222"/>
    <w:rsid w:val="00433BA8"/>
    <w:rsid w:val="00443226"/>
    <w:rsid w:val="0045164D"/>
    <w:rsid w:val="004542D3"/>
    <w:rsid w:val="00454ADD"/>
    <w:rsid w:val="00457E9A"/>
    <w:rsid w:val="00460673"/>
    <w:rsid w:val="00487BB3"/>
    <w:rsid w:val="004A2ED0"/>
    <w:rsid w:val="004A5418"/>
    <w:rsid w:val="004C50A1"/>
    <w:rsid w:val="004C63CD"/>
    <w:rsid w:val="004D114C"/>
    <w:rsid w:val="004E22F2"/>
    <w:rsid w:val="004F5811"/>
    <w:rsid w:val="005051B6"/>
    <w:rsid w:val="00531B4C"/>
    <w:rsid w:val="00541529"/>
    <w:rsid w:val="0055795F"/>
    <w:rsid w:val="00561878"/>
    <w:rsid w:val="005829E4"/>
    <w:rsid w:val="00590AEB"/>
    <w:rsid w:val="005A20BC"/>
    <w:rsid w:val="005A417C"/>
    <w:rsid w:val="005A6B8F"/>
    <w:rsid w:val="005B2AE2"/>
    <w:rsid w:val="005D24B8"/>
    <w:rsid w:val="005D44A6"/>
    <w:rsid w:val="005D4AFA"/>
    <w:rsid w:val="00602034"/>
    <w:rsid w:val="00605227"/>
    <w:rsid w:val="00610216"/>
    <w:rsid w:val="00616846"/>
    <w:rsid w:val="00617E7B"/>
    <w:rsid w:val="006319BA"/>
    <w:rsid w:val="00633A26"/>
    <w:rsid w:val="00633CD5"/>
    <w:rsid w:val="006355A8"/>
    <w:rsid w:val="006512AF"/>
    <w:rsid w:val="00654C6F"/>
    <w:rsid w:val="0067205F"/>
    <w:rsid w:val="00675CF1"/>
    <w:rsid w:val="00677A29"/>
    <w:rsid w:val="0068570C"/>
    <w:rsid w:val="00686EF9"/>
    <w:rsid w:val="006A14B8"/>
    <w:rsid w:val="006B0709"/>
    <w:rsid w:val="006B31C4"/>
    <w:rsid w:val="006E6C93"/>
    <w:rsid w:val="006F3BAB"/>
    <w:rsid w:val="007010D2"/>
    <w:rsid w:val="00715F19"/>
    <w:rsid w:val="00717150"/>
    <w:rsid w:val="00764B67"/>
    <w:rsid w:val="00775CFB"/>
    <w:rsid w:val="007A6198"/>
    <w:rsid w:val="007B0ABD"/>
    <w:rsid w:val="007B7C62"/>
    <w:rsid w:val="007C2F27"/>
    <w:rsid w:val="007C4B25"/>
    <w:rsid w:val="007C68B3"/>
    <w:rsid w:val="007D231E"/>
    <w:rsid w:val="007D35CA"/>
    <w:rsid w:val="007E5EE8"/>
    <w:rsid w:val="00811E19"/>
    <w:rsid w:val="00820402"/>
    <w:rsid w:val="008307A5"/>
    <w:rsid w:val="00843B8A"/>
    <w:rsid w:val="008578FF"/>
    <w:rsid w:val="00865AB7"/>
    <w:rsid w:val="0087283B"/>
    <w:rsid w:val="00872C53"/>
    <w:rsid w:val="00881F7E"/>
    <w:rsid w:val="00893D27"/>
    <w:rsid w:val="008A412B"/>
    <w:rsid w:val="008A566E"/>
    <w:rsid w:val="008B51C4"/>
    <w:rsid w:val="008C1B38"/>
    <w:rsid w:val="008C73F5"/>
    <w:rsid w:val="008D09E3"/>
    <w:rsid w:val="008D0DAD"/>
    <w:rsid w:val="008F13B8"/>
    <w:rsid w:val="008F167B"/>
    <w:rsid w:val="008F66FB"/>
    <w:rsid w:val="00900C2D"/>
    <w:rsid w:val="00901050"/>
    <w:rsid w:val="009023A2"/>
    <w:rsid w:val="00910813"/>
    <w:rsid w:val="00912E18"/>
    <w:rsid w:val="0092179C"/>
    <w:rsid w:val="00923D79"/>
    <w:rsid w:val="0092532A"/>
    <w:rsid w:val="0093669B"/>
    <w:rsid w:val="00946F67"/>
    <w:rsid w:val="00954FE4"/>
    <w:rsid w:val="009602FF"/>
    <w:rsid w:val="009624CE"/>
    <w:rsid w:val="009656BD"/>
    <w:rsid w:val="00993BC0"/>
    <w:rsid w:val="00994B73"/>
    <w:rsid w:val="009966B3"/>
    <w:rsid w:val="009A11B1"/>
    <w:rsid w:val="009A51C4"/>
    <w:rsid w:val="009A5E58"/>
    <w:rsid w:val="009B15E9"/>
    <w:rsid w:val="009B52D3"/>
    <w:rsid w:val="009C29EA"/>
    <w:rsid w:val="009C4842"/>
    <w:rsid w:val="009C6BC2"/>
    <w:rsid w:val="009E0589"/>
    <w:rsid w:val="00A02279"/>
    <w:rsid w:val="00A22596"/>
    <w:rsid w:val="00A22F38"/>
    <w:rsid w:val="00A242CE"/>
    <w:rsid w:val="00A316C9"/>
    <w:rsid w:val="00A319F1"/>
    <w:rsid w:val="00A31F6D"/>
    <w:rsid w:val="00A32EC3"/>
    <w:rsid w:val="00A54A68"/>
    <w:rsid w:val="00A7102F"/>
    <w:rsid w:val="00A83C57"/>
    <w:rsid w:val="00AB1103"/>
    <w:rsid w:val="00AC07C6"/>
    <w:rsid w:val="00AD1CA3"/>
    <w:rsid w:val="00AD2153"/>
    <w:rsid w:val="00AE025D"/>
    <w:rsid w:val="00AE62D5"/>
    <w:rsid w:val="00AE77A7"/>
    <w:rsid w:val="00B055A9"/>
    <w:rsid w:val="00B13219"/>
    <w:rsid w:val="00B2203D"/>
    <w:rsid w:val="00B437ED"/>
    <w:rsid w:val="00B51776"/>
    <w:rsid w:val="00B550C5"/>
    <w:rsid w:val="00B57A36"/>
    <w:rsid w:val="00B91234"/>
    <w:rsid w:val="00B973D1"/>
    <w:rsid w:val="00BA26A9"/>
    <w:rsid w:val="00BB2FC9"/>
    <w:rsid w:val="00BD0982"/>
    <w:rsid w:val="00BE0E8A"/>
    <w:rsid w:val="00BE1EDD"/>
    <w:rsid w:val="00BE23FF"/>
    <w:rsid w:val="00BF76E6"/>
    <w:rsid w:val="00C01789"/>
    <w:rsid w:val="00C12643"/>
    <w:rsid w:val="00C1512D"/>
    <w:rsid w:val="00C32182"/>
    <w:rsid w:val="00C36A82"/>
    <w:rsid w:val="00C41EC9"/>
    <w:rsid w:val="00C761A7"/>
    <w:rsid w:val="00C86808"/>
    <w:rsid w:val="00C8761E"/>
    <w:rsid w:val="00C92400"/>
    <w:rsid w:val="00C96191"/>
    <w:rsid w:val="00CA5A81"/>
    <w:rsid w:val="00CA79C4"/>
    <w:rsid w:val="00CC60AB"/>
    <w:rsid w:val="00CC66B3"/>
    <w:rsid w:val="00CC69E2"/>
    <w:rsid w:val="00CE1F32"/>
    <w:rsid w:val="00CE6B4D"/>
    <w:rsid w:val="00CF0F2E"/>
    <w:rsid w:val="00CF3602"/>
    <w:rsid w:val="00D00FFD"/>
    <w:rsid w:val="00D06334"/>
    <w:rsid w:val="00D07E4D"/>
    <w:rsid w:val="00D127BA"/>
    <w:rsid w:val="00D13833"/>
    <w:rsid w:val="00D140A3"/>
    <w:rsid w:val="00D1784C"/>
    <w:rsid w:val="00D21187"/>
    <w:rsid w:val="00D51229"/>
    <w:rsid w:val="00D53C91"/>
    <w:rsid w:val="00D624E6"/>
    <w:rsid w:val="00D66E31"/>
    <w:rsid w:val="00D70FE1"/>
    <w:rsid w:val="00D74F07"/>
    <w:rsid w:val="00D751C7"/>
    <w:rsid w:val="00D807D4"/>
    <w:rsid w:val="00D81928"/>
    <w:rsid w:val="00D82CBE"/>
    <w:rsid w:val="00D91CC0"/>
    <w:rsid w:val="00D97C59"/>
    <w:rsid w:val="00DA7002"/>
    <w:rsid w:val="00DD541C"/>
    <w:rsid w:val="00DE4962"/>
    <w:rsid w:val="00E2521F"/>
    <w:rsid w:val="00E2608F"/>
    <w:rsid w:val="00E33FC3"/>
    <w:rsid w:val="00E4748E"/>
    <w:rsid w:val="00E53E79"/>
    <w:rsid w:val="00E575AC"/>
    <w:rsid w:val="00E73C69"/>
    <w:rsid w:val="00E750BD"/>
    <w:rsid w:val="00E763C7"/>
    <w:rsid w:val="00EA6667"/>
    <w:rsid w:val="00EB405A"/>
    <w:rsid w:val="00EC0925"/>
    <w:rsid w:val="00EC5E95"/>
    <w:rsid w:val="00EE4411"/>
    <w:rsid w:val="00EF3DA0"/>
    <w:rsid w:val="00F01702"/>
    <w:rsid w:val="00F018D0"/>
    <w:rsid w:val="00F10B93"/>
    <w:rsid w:val="00F24973"/>
    <w:rsid w:val="00F24DC6"/>
    <w:rsid w:val="00F34FFE"/>
    <w:rsid w:val="00F40781"/>
    <w:rsid w:val="00F43F65"/>
    <w:rsid w:val="00F54C42"/>
    <w:rsid w:val="00F60F32"/>
    <w:rsid w:val="00F66C8A"/>
    <w:rsid w:val="00F67E71"/>
    <w:rsid w:val="00F8348C"/>
    <w:rsid w:val="00F95654"/>
    <w:rsid w:val="00FA06F5"/>
    <w:rsid w:val="00FB1048"/>
    <w:rsid w:val="00FC0245"/>
    <w:rsid w:val="00FC382D"/>
    <w:rsid w:val="00FD5D25"/>
    <w:rsid w:val="00FE7324"/>
    <w:rsid w:val="00FF0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4A469A3"/>
  <w15:chartTrackingRefBased/>
  <w15:docId w15:val="{BCD6EABB-2235-412B-8A5A-E9CFE8F9C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PMingLiU" w:hAnsiTheme="minorHAnsi" w:cstheme="minorBidi"/>
        <w:sz w:val="22"/>
        <w:szCs w:val="22"/>
        <w:lang w:val="en-US" w:eastAsia="en-US" w:bidi="ar-SA"/>
      </w:rPr>
    </w:rPrDefault>
    <w:pPrDefault>
      <w:pPr>
        <w:spacing w:after="120" w:line="48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17B3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7B3D"/>
  </w:style>
  <w:style w:type="paragraph" w:styleId="Footer">
    <w:name w:val="footer"/>
    <w:basedOn w:val="Normal"/>
    <w:link w:val="FooterChar"/>
    <w:uiPriority w:val="99"/>
    <w:unhideWhenUsed/>
    <w:rsid w:val="00117B3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7B3D"/>
  </w:style>
  <w:style w:type="paragraph" w:styleId="BalloonText">
    <w:name w:val="Balloon Text"/>
    <w:basedOn w:val="Normal"/>
    <w:link w:val="BalloonTextChar"/>
    <w:uiPriority w:val="99"/>
    <w:semiHidden/>
    <w:unhideWhenUsed/>
    <w:rsid w:val="009A51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51C4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2E6BC8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2E6BC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E6BC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E6BC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E6BC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E6BC8"/>
    <w:rPr>
      <w:b/>
      <w:bCs/>
      <w:sz w:val="20"/>
      <w:szCs w:val="20"/>
    </w:rPr>
  </w:style>
  <w:style w:type="paragraph" w:customStyle="1" w:styleId="EndNoteBibliographyTitle">
    <w:name w:val="EndNote Bibliography Title"/>
    <w:basedOn w:val="Normal"/>
    <w:link w:val="EndNoteBibliographyTitleChar"/>
    <w:rsid w:val="008F13B8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8F13B8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8F13B8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8F13B8"/>
    <w:rPr>
      <w:rFonts w:ascii="Calibri" w:hAnsi="Calibri" w:cs="Calibri"/>
      <w:noProof/>
    </w:rPr>
  </w:style>
  <w:style w:type="character" w:styleId="Hyperlink">
    <w:name w:val="Hyperlink"/>
    <w:basedOn w:val="DefaultParagraphFont"/>
    <w:uiPriority w:val="99"/>
    <w:unhideWhenUsed/>
    <w:rsid w:val="00686EF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86EF9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090668"/>
    <w:pPr>
      <w:spacing w:after="0" w:line="240" w:lineRule="auto"/>
    </w:pPr>
    <w:rPr>
      <w:rFonts w:eastAsiaTheme="minorEastAsia"/>
      <w:kern w:val="2"/>
      <w:sz w:val="24"/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028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4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0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wolter1\OneDrive%20-%20JNJ\Documents\Custom%20Office%20Templates\Jos%20MS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8B79D9-0ED3-439A-9F48-A9F72D3B71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Jos MS template.dotx</Template>
  <TotalTime>1</TotalTime>
  <Pages>4</Pages>
  <Words>609</Words>
  <Characters>2585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Wolter, Joanne [JACAU Non-J&amp;J]</dc:creator>
  <cp:keywords/>
  <dc:description/>
  <cp:lastModifiedBy>Wolter, Joanne [JACAU Non-J&amp;J]</cp:lastModifiedBy>
  <cp:revision>4</cp:revision>
  <dcterms:created xsi:type="dcterms:W3CDTF">2022-08-10T23:39:00Z</dcterms:created>
  <dcterms:modified xsi:type="dcterms:W3CDTF">2022-08-17T01:01:00Z</dcterms:modified>
</cp:coreProperties>
</file>