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9BE30" w14:textId="1D5D3861" w:rsidR="00CF476C" w:rsidRPr="00DD37CE" w:rsidRDefault="00791809" w:rsidP="00DD37CE">
      <w:pPr>
        <w:pStyle w:val="Title"/>
        <w:spacing w:line="360" w:lineRule="auto"/>
        <w:contextualSpacing/>
        <w:mirrorIndents/>
        <w:rPr>
          <w:lang w:eastAsia="ja-JP"/>
        </w:rPr>
      </w:pPr>
      <w:r>
        <w:rPr>
          <w:lang w:eastAsia="ja-JP"/>
        </w:rPr>
        <w:t>E</w:t>
      </w:r>
      <w:r w:rsidR="00CF476C" w:rsidRPr="00DD37CE">
        <w:rPr>
          <w:lang w:eastAsia="ja-JP"/>
        </w:rPr>
        <w:t xml:space="preserve">yestalk transcriptome </w:t>
      </w:r>
      <w:r w:rsidR="00115239" w:rsidRPr="00DD37CE">
        <w:rPr>
          <w:lang w:eastAsia="ja-JP"/>
        </w:rPr>
        <w:t xml:space="preserve">and methyl </w:t>
      </w:r>
      <w:proofErr w:type="spellStart"/>
      <w:r w:rsidR="00115239" w:rsidRPr="00DD37CE">
        <w:rPr>
          <w:lang w:eastAsia="ja-JP"/>
        </w:rPr>
        <w:t>farnesoate</w:t>
      </w:r>
      <w:proofErr w:type="spellEnd"/>
      <w:r w:rsidR="00115239" w:rsidRPr="00DD37CE">
        <w:rPr>
          <w:lang w:eastAsia="ja-JP"/>
        </w:rPr>
        <w:t xml:space="preserve"> titers </w:t>
      </w:r>
      <w:r w:rsidR="00CF476C" w:rsidRPr="00DD37CE">
        <w:rPr>
          <w:lang w:eastAsia="ja-JP"/>
        </w:rPr>
        <w:t xml:space="preserve">provide insight into </w:t>
      </w:r>
      <w:r w:rsidR="00A3073E" w:rsidRPr="00DD37CE">
        <w:rPr>
          <w:lang w:eastAsia="ja-JP"/>
        </w:rPr>
        <w:t>the physiological changes in</w:t>
      </w:r>
      <w:r w:rsidR="00CF476C" w:rsidRPr="00DD37CE">
        <w:rPr>
          <w:lang w:eastAsia="ja-JP"/>
        </w:rPr>
        <w:t xml:space="preserve"> </w:t>
      </w:r>
      <w:r w:rsidR="000C7CB4">
        <w:rPr>
          <w:rFonts w:hint="eastAsia"/>
          <w:lang w:eastAsia="ja-JP"/>
        </w:rPr>
        <w:t xml:space="preserve">the </w:t>
      </w:r>
      <w:r w:rsidR="00CF476C" w:rsidRPr="00DD37CE">
        <w:t xml:space="preserve">male snow crab, </w:t>
      </w:r>
      <w:proofErr w:type="spellStart"/>
      <w:r w:rsidR="00CF476C" w:rsidRPr="00DD37CE">
        <w:rPr>
          <w:i/>
          <w:iCs/>
        </w:rPr>
        <w:t>Chionoecetes</w:t>
      </w:r>
      <w:proofErr w:type="spellEnd"/>
      <w:r w:rsidR="00CF476C" w:rsidRPr="00DD37CE">
        <w:rPr>
          <w:i/>
          <w:iCs/>
        </w:rPr>
        <w:t xml:space="preserve"> </w:t>
      </w:r>
      <w:proofErr w:type="spellStart"/>
      <w:r w:rsidR="00CF476C" w:rsidRPr="00DD37CE">
        <w:rPr>
          <w:i/>
          <w:iCs/>
        </w:rPr>
        <w:t>opilio</w:t>
      </w:r>
      <w:proofErr w:type="spellEnd"/>
      <w:r w:rsidR="009C4339" w:rsidRPr="00DD37CE">
        <w:t xml:space="preserve">, </w:t>
      </w:r>
      <w:r w:rsidR="00CF476C" w:rsidRPr="00DD37CE">
        <w:t xml:space="preserve">after </w:t>
      </w:r>
      <w:r w:rsidR="000C7CB4">
        <w:rPr>
          <w:rFonts w:hint="eastAsia"/>
          <w:lang w:eastAsia="ja-JP"/>
        </w:rPr>
        <w:t>its</w:t>
      </w:r>
      <w:r w:rsidR="000C7CB4" w:rsidRPr="00DD37CE">
        <w:t xml:space="preserve"> </w:t>
      </w:r>
      <w:r w:rsidR="00CF476C" w:rsidRPr="00DD37CE">
        <w:t>terminal molt</w:t>
      </w:r>
    </w:p>
    <w:p w14:paraId="337586F1" w14:textId="345E7376" w:rsidR="002868E2" w:rsidRPr="00DD37CE" w:rsidRDefault="00B53491" w:rsidP="00DD37CE">
      <w:pPr>
        <w:pStyle w:val="AuthorList"/>
        <w:spacing w:line="360" w:lineRule="auto"/>
        <w:contextualSpacing/>
        <w:mirrorIndents/>
      </w:pPr>
      <w:r w:rsidRPr="00DD37CE">
        <w:t>Kenji Toyota</w:t>
      </w:r>
      <w:r w:rsidRPr="00DD37CE">
        <w:rPr>
          <w:vertAlign w:val="superscript"/>
        </w:rPr>
        <w:t>1,2,3*</w:t>
      </w:r>
      <w:r w:rsidRPr="00DD37CE">
        <w:t>, Takeo Yamamoto</w:t>
      </w:r>
      <w:r w:rsidRPr="00DD37CE">
        <w:rPr>
          <w:vertAlign w:val="superscript"/>
        </w:rPr>
        <w:t>4</w:t>
      </w:r>
      <w:r w:rsidRPr="00DD37CE">
        <w:t xml:space="preserve">, </w:t>
      </w:r>
      <w:r w:rsidR="0018651F" w:rsidRPr="00DD37CE">
        <w:t xml:space="preserve">Tomoko </w:t>
      </w:r>
      <w:r w:rsidR="007A221A" w:rsidRPr="00DD37CE">
        <w:t>Mori</w:t>
      </w:r>
      <w:r w:rsidR="007A221A" w:rsidRPr="00DD37CE">
        <w:rPr>
          <w:vertAlign w:val="superscript"/>
        </w:rPr>
        <w:t>5</w:t>
      </w:r>
      <w:r w:rsidR="0018651F" w:rsidRPr="00DD37CE">
        <w:t xml:space="preserve">, </w:t>
      </w:r>
      <w:r w:rsidR="007A221A" w:rsidRPr="00DD37CE">
        <w:t>Miyuki Mekuchi</w:t>
      </w:r>
      <w:r w:rsidR="007A221A" w:rsidRPr="00DD37CE">
        <w:rPr>
          <w:vertAlign w:val="superscript"/>
        </w:rPr>
        <w:t>6</w:t>
      </w:r>
      <w:r w:rsidR="007A221A" w:rsidRPr="00DD37CE">
        <w:t xml:space="preserve">, </w:t>
      </w:r>
      <w:r w:rsidRPr="00DD37CE">
        <w:t>Shinichi Miyagawa</w:t>
      </w:r>
      <w:r w:rsidRPr="00DD37CE">
        <w:rPr>
          <w:vertAlign w:val="superscript"/>
        </w:rPr>
        <w:t>2</w:t>
      </w:r>
      <w:r w:rsidRPr="00DD37CE">
        <w:t xml:space="preserve">, Masaru </w:t>
      </w:r>
      <w:r w:rsidR="007A221A" w:rsidRPr="00DD37CE">
        <w:t>Ihara</w:t>
      </w:r>
      <w:r w:rsidR="007A221A" w:rsidRPr="00DD37CE">
        <w:rPr>
          <w:vertAlign w:val="superscript"/>
        </w:rPr>
        <w:t>7</w:t>
      </w:r>
      <w:r w:rsidRPr="00DD37CE">
        <w:t xml:space="preserve">, Shuji </w:t>
      </w:r>
      <w:r w:rsidR="007A221A" w:rsidRPr="00DD37CE">
        <w:t>Shigenobu</w:t>
      </w:r>
      <w:r w:rsidR="007A221A" w:rsidRPr="00DD37CE">
        <w:rPr>
          <w:vertAlign w:val="superscript"/>
        </w:rPr>
        <w:t>5</w:t>
      </w:r>
      <w:r w:rsidRPr="00DD37CE">
        <w:t>, Tsuyoshi Ohira</w:t>
      </w:r>
      <w:r w:rsidRPr="00DD37CE">
        <w:rPr>
          <w:vertAlign w:val="superscript"/>
        </w:rPr>
        <w:t>3*</w:t>
      </w:r>
    </w:p>
    <w:p w14:paraId="52925D99" w14:textId="7B059A2E" w:rsidR="00B53491" w:rsidRPr="00DD37CE" w:rsidRDefault="00B53491" w:rsidP="00DD37CE">
      <w:pPr>
        <w:spacing w:after="0" w:line="360" w:lineRule="auto"/>
        <w:contextualSpacing/>
        <w:mirrorIndents/>
        <w:rPr>
          <w:rFonts w:cs="Times New Roman"/>
          <w:bCs/>
          <w:szCs w:val="24"/>
        </w:rPr>
      </w:pPr>
      <w:r w:rsidRPr="00DD37CE">
        <w:rPr>
          <w:rFonts w:cs="Times New Roman"/>
          <w:bCs/>
          <w:szCs w:val="24"/>
          <w:vertAlign w:val="superscript"/>
        </w:rPr>
        <w:t>1</w:t>
      </w:r>
      <w:r w:rsidR="00015F37" w:rsidRPr="00DD37CE">
        <w:rPr>
          <w:rFonts w:cs="Times New Roman"/>
          <w:bCs/>
          <w:szCs w:val="24"/>
        </w:rPr>
        <w:t xml:space="preserve">Noto Marine Laboratory, Institute of Nature and Environmental Technology, Kanazawa University, </w:t>
      </w:r>
      <w:proofErr w:type="spellStart"/>
      <w:r w:rsidR="00015F37" w:rsidRPr="00DD37CE">
        <w:rPr>
          <w:rFonts w:cs="Times New Roman"/>
          <w:bCs/>
          <w:szCs w:val="24"/>
        </w:rPr>
        <w:t>Ogi</w:t>
      </w:r>
      <w:proofErr w:type="spellEnd"/>
      <w:r w:rsidR="00015F37" w:rsidRPr="00DD37CE">
        <w:rPr>
          <w:rFonts w:cs="Times New Roman"/>
          <w:bCs/>
          <w:szCs w:val="24"/>
        </w:rPr>
        <w:t>, Noto-</w:t>
      </w:r>
      <w:proofErr w:type="spellStart"/>
      <w:r w:rsidR="00015F37" w:rsidRPr="00DD37CE">
        <w:rPr>
          <w:rFonts w:cs="Times New Roman"/>
          <w:bCs/>
          <w:szCs w:val="24"/>
        </w:rPr>
        <w:t>cho</w:t>
      </w:r>
      <w:proofErr w:type="spellEnd"/>
      <w:r w:rsidR="00015F37" w:rsidRPr="00DD37CE">
        <w:rPr>
          <w:rFonts w:cs="Times New Roman"/>
          <w:bCs/>
          <w:szCs w:val="24"/>
        </w:rPr>
        <w:t>, Ishikawa 927-0553, Japan.</w:t>
      </w:r>
    </w:p>
    <w:p w14:paraId="541DA434" w14:textId="4BC10164" w:rsidR="00B53491" w:rsidRPr="00DD37CE" w:rsidRDefault="00B53491" w:rsidP="00DD37CE">
      <w:pPr>
        <w:spacing w:after="0" w:line="360" w:lineRule="auto"/>
        <w:contextualSpacing/>
        <w:mirrorIndents/>
        <w:rPr>
          <w:rFonts w:cs="Times New Roman"/>
          <w:bCs/>
          <w:szCs w:val="24"/>
        </w:rPr>
      </w:pPr>
      <w:r w:rsidRPr="00DD37CE">
        <w:rPr>
          <w:rFonts w:cs="Times New Roman"/>
          <w:bCs/>
          <w:szCs w:val="24"/>
          <w:vertAlign w:val="superscript"/>
        </w:rPr>
        <w:t>2</w:t>
      </w:r>
      <w:r w:rsidRPr="00DD37CE">
        <w:rPr>
          <w:rFonts w:cs="Times New Roman"/>
          <w:bCs/>
          <w:szCs w:val="24"/>
        </w:rPr>
        <w:t xml:space="preserve">Department of Biological Science and Technology, </w:t>
      </w:r>
      <w:r w:rsidR="00882753" w:rsidRPr="00DD37CE">
        <w:rPr>
          <w:rFonts w:cs="Times New Roman"/>
          <w:bCs/>
          <w:szCs w:val="24"/>
        </w:rPr>
        <w:t xml:space="preserve">Faculty of Advanced </w:t>
      </w:r>
      <w:r w:rsidR="000A2D73" w:rsidRPr="00DD37CE">
        <w:rPr>
          <w:rFonts w:cs="Times New Roman"/>
          <w:bCs/>
          <w:szCs w:val="24"/>
        </w:rPr>
        <w:t>Engineering</w:t>
      </w:r>
      <w:r w:rsidRPr="00DD37CE">
        <w:rPr>
          <w:rFonts w:cs="Times New Roman"/>
          <w:bCs/>
          <w:szCs w:val="24"/>
        </w:rPr>
        <w:t xml:space="preserve">, Tokyo University of Science, 6-3-1 </w:t>
      </w:r>
      <w:proofErr w:type="spellStart"/>
      <w:r w:rsidRPr="00DD37CE">
        <w:rPr>
          <w:rFonts w:cs="Times New Roman"/>
          <w:bCs/>
          <w:szCs w:val="24"/>
        </w:rPr>
        <w:t>Niijuku</w:t>
      </w:r>
      <w:proofErr w:type="spellEnd"/>
      <w:r w:rsidRPr="00DD37CE">
        <w:rPr>
          <w:rFonts w:cs="Times New Roman"/>
          <w:bCs/>
          <w:szCs w:val="24"/>
        </w:rPr>
        <w:t>, Katsushika-</w:t>
      </w:r>
      <w:proofErr w:type="spellStart"/>
      <w:r w:rsidRPr="00DD37CE">
        <w:rPr>
          <w:rFonts w:cs="Times New Roman"/>
          <w:bCs/>
          <w:szCs w:val="24"/>
        </w:rPr>
        <w:t>ku</w:t>
      </w:r>
      <w:proofErr w:type="spellEnd"/>
      <w:r w:rsidRPr="00DD37CE">
        <w:rPr>
          <w:rFonts w:cs="Times New Roman"/>
          <w:bCs/>
          <w:szCs w:val="24"/>
        </w:rPr>
        <w:t xml:space="preserve">, Tokyo 125-8585, Japan. </w:t>
      </w:r>
    </w:p>
    <w:p w14:paraId="10312EC4" w14:textId="77777777" w:rsidR="00B53491" w:rsidRPr="00DD37CE" w:rsidRDefault="00B53491" w:rsidP="00DD37CE">
      <w:pPr>
        <w:spacing w:after="0" w:line="360" w:lineRule="auto"/>
        <w:contextualSpacing/>
        <w:mirrorIndents/>
        <w:rPr>
          <w:rFonts w:cs="Times New Roman"/>
          <w:bCs/>
          <w:szCs w:val="24"/>
        </w:rPr>
      </w:pPr>
      <w:r w:rsidRPr="00DD37CE">
        <w:rPr>
          <w:rFonts w:cs="Times New Roman"/>
          <w:bCs/>
          <w:szCs w:val="24"/>
          <w:vertAlign w:val="superscript"/>
        </w:rPr>
        <w:t>3</w:t>
      </w:r>
      <w:r w:rsidRPr="00DD37CE">
        <w:rPr>
          <w:rFonts w:cs="Times New Roman"/>
          <w:bCs/>
          <w:szCs w:val="24"/>
        </w:rPr>
        <w:t xml:space="preserve">Department of Biological Sciences, Faculty of Science, Kanagawa University, 2946 Tsuchiya, Hiratsuka, Kanagawa, 259-1293, Japan. </w:t>
      </w:r>
    </w:p>
    <w:p w14:paraId="49DBE0CE" w14:textId="11FEF50C" w:rsidR="00B53491" w:rsidRPr="00DD37CE" w:rsidRDefault="00B53491" w:rsidP="00DD37CE">
      <w:pPr>
        <w:spacing w:after="0" w:line="360" w:lineRule="auto"/>
        <w:contextualSpacing/>
        <w:mirrorIndents/>
        <w:rPr>
          <w:rFonts w:cs="Times New Roman"/>
          <w:bCs/>
          <w:color w:val="000000" w:themeColor="text1"/>
          <w:szCs w:val="24"/>
        </w:rPr>
      </w:pPr>
      <w:r w:rsidRPr="00DD37CE">
        <w:rPr>
          <w:rFonts w:cs="Times New Roman"/>
          <w:bCs/>
          <w:szCs w:val="24"/>
          <w:vertAlign w:val="superscript"/>
        </w:rPr>
        <w:t>4</w:t>
      </w:r>
      <w:r w:rsidR="00275387" w:rsidRPr="00DD37CE">
        <w:rPr>
          <w:rFonts w:cs="Times New Roman"/>
          <w:bCs/>
          <w:szCs w:val="24"/>
        </w:rPr>
        <w:t>Miyazu</w:t>
      </w:r>
      <w:r w:rsidRPr="00DD37CE">
        <w:rPr>
          <w:rFonts w:cs="Times New Roman"/>
          <w:bCs/>
          <w:szCs w:val="24"/>
        </w:rPr>
        <w:t xml:space="preserve"> </w:t>
      </w:r>
      <w:r w:rsidR="00BF279E" w:rsidRPr="00DD37CE">
        <w:rPr>
          <w:rFonts w:cs="Times New Roman"/>
          <w:bCs/>
          <w:szCs w:val="24"/>
        </w:rPr>
        <w:t>Field Station</w:t>
      </w:r>
      <w:r w:rsidRPr="00DD37CE">
        <w:rPr>
          <w:rFonts w:cs="Times New Roman"/>
          <w:bCs/>
          <w:szCs w:val="24"/>
        </w:rPr>
        <w:t xml:space="preserve">, Japan Fisheries Research and Education Agency, </w:t>
      </w:r>
      <w:proofErr w:type="spellStart"/>
      <w:r w:rsidR="00275387" w:rsidRPr="00DD37CE">
        <w:rPr>
          <w:rFonts w:cs="Times New Roman"/>
          <w:bCs/>
          <w:szCs w:val="24"/>
        </w:rPr>
        <w:t>M</w:t>
      </w:r>
      <w:r w:rsidR="00275387" w:rsidRPr="00DD37CE">
        <w:rPr>
          <w:rFonts w:cs="Times New Roman"/>
          <w:bCs/>
          <w:color w:val="000000" w:themeColor="text1"/>
          <w:szCs w:val="24"/>
        </w:rPr>
        <w:t>iyazu</w:t>
      </w:r>
      <w:proofErr w:type="spellEnd"/>
      <w:r w:rsidR="005150D8" w:rsidRPr="00DD37CE">
        <w:rPr>
          <w:rFonts w:cs="Times New Roman"/>
          <w:bCs/>
          <w:color w:val="000000" w:themeColor="text1"/>
          <w:szCs w:val="24"/>
        </w:rPr>
        <w:t>, Kyoto,</w:t>
      </w:r>
      <w:r w:rsidR="00275387" w:rsidRPr="00DD37CE">
        <w:rPr>
          <w:rFonts w:cs="Times New Roman"/>
          <w:bCs/>
          <w:color w:val="000000" w:themeColor="text1"/>
          <w:szCs w:val="24"/>
        </w:rPr>
        <w:t xml:space="preserve"> 626-0052</w:t>
      </w:r>
      <w:r w:rsidRPr="00DD37CE">
        <w:rPr>
          <w:rFonts w:cs="Times New Roman"/>
          <w:bCs/>
          <w:color w:val="000000" w:themeColor="text1"/>
          <w:szCs w:val="24"/>
        </w:rPr>
        <w:t>, Japan.</w:t>
      </w:r>
    </w:p>
    <w:p w14:paraId="53162B5F" w14:textId="08ED689D" w:rsidR="007A221A" w:rsidRPr="00DD37CE" w:rsidRDefault="007A221A" w:rsidP="00DD37CE">
      <w:pPr>
        <w:spacing w:after="0" w:line="360" w:lineRule="auto"/>
        <w:contextualSpacing/>
        <w:mirrorIndents/>
        <w:rPr>
          <w:rFonts w:cs="Times New Roman"/>
          <w:bCs/>
          <w:color w:val="000000" w:themeColor="text1"/>
          <w:szCs w:val="24"/>
        </w:rPr>
      </w:pPr>
      <w:r w:rsidRPr="00DD37CE">
        <w:rPr>
          <w:rFonts w:cs="Times New Roman" w:hint="eastAsia"/>
          <w:bCs/>
          <w:color w:val="000000" w:themeColor="text1"/>
          <w:szCs w:val="24"/>
          <w:vertAlign w:val="superscript"/>
        </w:rPr>
        <w:t>5</w:t>
      </w:r>
      <w:r w:rsidRPr="00DD37CE">
        <w:rPr>
          <w:rFonts w:cs="Times New Roman"/>
          <w:bCs/>
          <w:color w:val="000000" w:themeColor="text1"/>
          <w:szCs w:val="24"/>
        </w:rPr>
        <w:t>Trans-Omics Facility, National Institute for Basic Biology, Okazaki 444-8585, Japan.</w:t>
      </w:r>
    </w:p>
    <w:p w14:paraId="1C54DD10" w14:textId="4DC1215E" w:rsidR="00AD113F" w:rsidRPr="00DD37CE" w:rsidRDefault="00AD113F" w:rsidP="00DD37CE">
      <w:pPr>
        <w:spacing w:after="0" w:line="360" w:lineRule="auto"/>
        <w:contextualSpacing/>
        <w:mirrorIndents/>
        <w:rPr>
          <w:rFonts w:cs="Times New Roman"/>
          <w:bCs/>
          <w:color w:val="000000" w:themeColor="text1"/>
          <w:szCs w:val="24"/>
          <w:vertAlign w:val="superscript"/>
        </w:rPr>
      </w:pPr>
      <w:r w:rsidRPr="00DD37CE">
        <w:rPr>
          <w:rFonts w:cs="Times New Roman" w:hint="eastAsia"/>
          <w:bCs/>
          <w:color w:val="000000" w:themeColor="text1"/>
          <w:szCs w:val="24"/>
          <w:vertAlign w:val="superscript"/>
        </w:rPr>
        <w:t>6</w:t>
      </w:r>
      <w:r w:rsidRPr="00DD37CE">
        <w:rPr>
          <w:rFonts w:cs="Times New Roman"/>
          <w:bCs/>
          <w:color w:val="000000" w:themeColor="text1"/>
          <w:szCs w:val="24"/>
        </w:rPr>
        <w:t xml:space="preserve">Yokohama Field Station, Fisheries Resources Institute, Japan Fisheries Research and Education Agency, 2-12-4 </w:t>
      </w:r>
      <w:proofErr w:type="spellStart"/>
      <w:r w:rsidRPr="00DD37CE">
        <w:rPr>
          <w:rFonts w:cs="Times New Roman"/>
          <w:bCs/>
          <w:color w:val="000000" w:themeColor="text1"/>
          <w:szCs w:val="24"/>
        </w:rPr>
        <w:t>Hukuura</w:t>
      </w:r>
      <w:proofErr w:type="spellEnd"/>
      <w:r w:rsidRPr="00DD37CE">
        <w:rPr>
          <w:rFonts w:cs="Times New Roman"/>
          <w:bCs/>
          <w:color w:val="000000" w:themeColor="text1"/>
          <w:szCs w:val="24"/>
        </w:rPr>
        <w:t>, Kanazawa-</w:t>
      </w:r>
      <w:proofErr w:type="spellStart"/>
      <w:r w:rsidRPr="00DD37CE">
        <w:rPr>
          <w:rFonts w:cs="Times New Roman"/>
          <w:bCs/>
          <w:color w:val="000000" w:themeColor="text1"/>
          <w:szCs w:val="24"/>
        </w:rPr>
        <w:t>ku</w:t>
      </w:r>
      <w:proofErr w:type="spellEnd"/>
      <w:r w:rsidRPr="00DD37CE">
        <w:rPr>
          <w:rFonts w:cs="Times New Roman"/>
          <w:bCs/>
          <w:color w:val="000000" w:themeColor="text1"/>
          <w:szCs w:val="24"/>
        </w:rPr>
        <w:t>, Yokohama</w:t>
      </w:r>
      <w:r w:rsidR="005150D8" w:rsidRPr="00DD37CE">
        <w:rPr>
          <w:rFonts w:cs="Times New Roman"/>
          <w:bCs/>
          <w:color w:val="000000" w:themeColor="text1"/>
          <w:szCs w:val="24"/>
        </w:rPr>
        <w:t>, Kanagawa,</w:t>
      </w:r>
      <w:r w:rsidRPr="00DD37CE">
        <w:rPr>
          <w:rFonts w:cs="Times New Roman"/>
          <w:bCs/>
          <w:color w:val="000000" w:themeColor="text1"/>
          <w:szCs w:val="24"/>
        </w:rPr>
        <w:t xml:space="preserve"> 236-8648, Japan.</w:t>
      </w:r>
    </w:p>
    <w:p w14:paraId="134C233E" w14:textId="1C48B34A" w:rsidR="00B53491" w:rsidRPr="00DD37CE" w:rsidRDefault="007A221A" w:rsidP="00DD37CE">
      <w:pPr>
        <w:spacing w:after="0" w:line="360" w:lineRule="auto"/>
        <w:contextualSpacing/>
        <w:mirrorIndents/>
        <w:rPr>
          <w:rFonts w:cs="Times New Roman"/>
          <w:bCs/>
          <w:color w:val="000000" w:themeColor="text1"/>
          <w:szCs w:val="24"/>
        </w:rPr>
      </w:pPr>
      <w:r w:rsidRPr="00DD37CE">
        <w:rPr>
          <w:rFonts w:cs="Times New Roman"/>
          <w:bCs/>
          <w:color w:val="000000" w:themeColor="text1"/>
          <w:szCs w:val="24"/>
          <w:vertAlign w:val="superscript"/>
        </w:rPr>
        <w:t>7</w:t>
      </w:r>
      <w:r w:rsidRPr="00DD37CE">
        <w:rPr>
          <w:rFonts w:cs="Times New Roman"/>
          <w:bCs/>
          <w:color w:val="000000" w:themeColor="text1"/>
          <w:szCs w:val="24"/>
        </w:rPr>
        <w:t xml:space="preserve">Faculty of Agriculture and Marine Science, Kochi University, 200 </w:t>
      </w:r>
      <w:proofErr w:type="spellStart"/>
      <w:r w:rsidRPr="00DD37CE">
        <w:rPr>
          <w:rFonts w:cs="Times New Roman"/>
          <w:bCs/>
          <w:color w:val="000000" w:themeColor="text1"/>
          <w:szCs w:val="24"/>
        </w:rPr>
        <w:t>Monobe</w:t>
      </w:r>
      <w:proofErr w:type="spellEnd"/>
      <w:r w:rsidRPr="00DD37CE">
        <w:rPr>
          <w:rFonts w:cs="Times New Roman"/>
          <w:bCs/>
          <w:color w:val="000000" w:themeColor="text1"/>
          <w:szCs w:val="24"/>
        </w:rPr>
        <w:t xml:space="preserve">-Otsu, </w:t>
      </w:r>
      <w:proofErr w:type="spellStart"/>
      <w:r w:rsidRPr="00DD37CE">
        <w:rPr>
          <w:rFonts w:cs="Times New Roman"/>
          <w:bCs/>
          <w:color w:val="000000" w:themeColor="text1"/>
          <w:szCs w:val="24"/>
        </w:rPr>
        <w:t>Nankoku</w:t>
      </w:r>
      <w:proofErr w:type="spellEnd"/>
      <w:r w:rsidRPr="00DD37CE">
        <w:rPr>
          <w:rFonts w:cs="Times New Roman"/>
          <w:bCs/>
          <w:color w:val="000000" w:themeColor="text1"/>
          <w:szCs w:val="24"/>
        </w:rPr>
        <w:t>, Kochi 783-</w:t>
      </w:r>
      <w:r w:rsidR="00913610" w:rsidRPr="00DD37CE">
        <w:rPr>
          <w:rFonts w:cs="Times New Roman"/>
          <w:bCs/>
          <w:color w:val="000000" w:themeColor="text1"/>
          <w:szCs w:val="24"/>
        </w:rPr>
        <w:t>850</w:t>
      </w:r>
      <w:r w:rsidR="00913610">
        <w:rPr>
          <w:rFonts w:cs="Times New Roman"/>
          <w:bCs/>
          <w:color w:val="000000" w:themeColor="text1"/>
          <w:szCs w:val="24"/>
        </w:rPr>
        <w:t>2</w:t>
      </w:r>
      <w:r w:rsidRPr="00DD37CE">
        <w:rPr>
          <w:rFonts w:cs="Times New Roman"/>
          <w:bCs/>
          <w:color w:val="000000" w:themeColor="text1"/>
          <w:szCs w:val="24"/>
        </w:rPr>
        <w:t>, Japan.</w:t>
      </w:r>
    </w:p>
    <w:p w14:paraId="2E54052F" w14:textId="77777777" w:rsidR="00882753" w:rsidRPr="00DD37CE" w:rsidRDefault="00882753" w:rsidP="00DD37CE">
      <w:pPr>
        <w:spacing w:before="240" w:after="0" w:line="360" w:lineRule="auto"/>
        <w:contextualSpacing/>
        <w:mirrorIndents/>
        <w:rPr>
          <w:rFonts w:cs="Times New Roman"/>
          <w:b/>
          <w:color w:val="000000" w:themeColor="text1"/>
          <w:szCs w:val="24"/>
        </w:rPr>
      </w:pPr>
    </w:p>
    <w:p w14:paraId="55458F15" w14:textId="43C947A7" w:rsidR="002868E2" w:rsidRPr="00DD37CE" w:rsidRDefault="002868E2" w:rsidP="00DD37CE">
      <w:pPr>
        <w:spacing w:before="240" w:after="0"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b/>
          <w:color w:val="000000" w:themeColor="text1"/>
          <w:szCs w:val="24"/>
        </w:rPr>
        <w:t>* Correspondence</w:t>
      </w:r>
      <w:r w:rsidR="00043261" w:rsidRPr="00DD37CE">
        <w:rPr>
          <w:rFonts w:cs="Times New Roman"/>
          <w:b/>
          <w:color w:val="000000" w:themeColor="text1"/>
          <w:szCs w:val="24"/>
        </w:rPr>
        <w:t>s</w:t>
      </w:r>
      <w:r w:rsidRPr="00DD37CE">
        <w:rPr>
          <w:rFonts w:cs="Times New Roman"/>
          <w:b/>
          <w:color w:val="000000" w:themeColor="text1"/>
          <w:szCs w:val="24"/>
        </w:rPr>
        <w:t xml:space="preserve">: </w:t>
      </w:r>
      <w:r w:rsidR="00671D9A" w:rsidRPr="00DD37CE">
        <w:rPr>
          <w:rFonts w:cs="Times New Roman"/>
          <w:b/>
          <w:color w:val="000000" w:themeColor="text1"/>
          <w:szCs w:val="24"/>
        </w:rPr>
        <w:br/>
      </w:r>
      <w:r w:rsidR="00043261" w:rsidRPr="00DD37CE">
        <w:rPr>
          <w:rFonts w:cs="Times New Roman"/>
          <w:szCs w:val="24"/>
        </w:rPr>
        <w:t>Dr. Kenji Toyota</w:t>
      </w:r>
      <w:r w:rsidR="00671D9A" w:rsidRPr="00DD37CE">
        <w:rPr>
          <w:rFonts w:cs="Times New Roman"/>
          <w:szCs w:val="24"/>
        </w:rPr>
        <w:br/>
      </w:r>
      <w:r w:rsidR="00015F37" w:rsidRPr="00DD37CE">
        <w:rPr>
          <w:rFonts w:cs="Times New Roman"/>
          <w:szCs w:val="24"/>
        </w:rPr>
        <w:t>toyotak@se.kanazawa-u.ac.jp</w:t>
      </w:r>
    </w:p>
    <w:p w14:paraId="316F5A62" w14:textId="345A421C" w:rsidR="00043261" w:rsidRPr="00DD37CE" w:rsidRDefault="00043261" w:rsidP="00DD37CE">
      <w:pPr>
        <w:spacing w:before="240" w:after="0"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 xml:space="preserve">Prof. Tsuyoshi </w:t>
      </w:r>
      <w:proofErr w:type="spellStart"/>
      <w:r w:rsidRPr="00DD37CE">
        <w:rPr>
          <w:rFonts w:cs="Times New Roman"/>
          <w:szCs w:val="24"/>
        </w:rPr>
        <w:t>Ohira</w:t>
      </w:r>
      <w:proofErr w:type="spellEnd"/>
      <w:r w:rsidRPr="00DD37CE">
        <w:rPr>
          <w:rFonts w:cs="Times New Roman"/>
          <w:szCs w:val="24"/>
        </w:rPr>
        <w:br/>
        <w:t>ohirat-bio@kanagawa-u.ac.jp</w:t>
      </w:r>
    </w:p>
    <w:p w14:paraId="020508D4" w14:textId="77777777" w:rsidR="00043261" w:rsidRPr="00DD37CE" w:rsidRDefault="00043261" w:rsidP="00DD37CE">
      <w:pPr>
        <w:spacing w:before="240" w:after="0" w:line="360" w:lineRule="auto"/>
        <w:contextualSpacing/>
        <w:mirrorIndents/>
        <w:rPr>
          <w:rFonts w:cs="Times New Roman"/>
          <w:b/>
          <w:color w:val="000000" w:themeColor="text1"/>
          <w:szCs w:val="24"/>
        </w:rPr>
      </w:pPr>
    </w:p>
    <w:p w14:paraId="5AEC39BE" w14:textId="77777777" w:rsidR="00A70B29" w:rsidRPr="00DD37CE" w:rsidRDefault="00A70B29" w:rsidP="00DD37CE">
      <w:pPr>
        <w:pStyle w:val="AuthorList"/>
        <w:spacing w:line="360" w:lineRule="auto"/>
        <w:contextualSpacing/>
        <w:mirrorIndents/>
        <w:rPr>
          <w:color w:val="FF0000"/>
          <w:lang w:eastAsia="ja-JP"/>
        </w:rPr>
      </w:pPr>
    </w:p>
    <w:p w14:paraId="71D7CBD8" w14:textId="77777777" w:rsidR="00A70B29" w:rsidRPr="00DD37CE" w:rsidRDefault="00A70B29" w:rsidP="00DD37CE">
      <w:pPr>
        <w:pStyle w:val="AuthorList"/>
        <w:spacing w:line="360" w:lineRule="auto"/>
        <w:contextualSpacing/>
        <w:mirrorIndents/>
        <w:rPr>
          <w:color w:val="FF0000"/>
          <w:lang w:eastAsia="ja-JP"/>
        </w:rPr>
      </w:pPr>
    </w:p>
    <w:p w14:paraId="448F8777" w14:textId="77777777" w:rsidR="00A70B29" w:rsidRPr="00DD37CE" w:rsidRDefault="00A70B29" w:rsidP="00DD37CE">
      <w:pPr>
        <w:spacing w:before="0" w:after="200" w:line="360" w:lineRule="auto"/>
        <w:contextualSpacing/>
        <w:mirrorIndents/>
        <w:rPr>
          <w:rFonts w:cs="Times New Roman"/>
          <w:b/>
          <w:color w:val="FF0000"/>
          <w:szCs w:val="24"/>
          <w:lang w:eastAsia="ja-JP"/>
        </w:rPr>
      </w:pPr>
      <w:r w:rsidRPr="00DD37CE">
        <w:rPr>
          <w:color w:val="FF0000"/>
          <w:lang w:eastAsia="ja-JP"/>
        </w:rPr>
        <w:br w:type="page"/>
      </w:r>
    </w:p>
    <w:p w14:paraId="723A47D5" w14:textId="704F715B" w:rsidR="0062675D" w:rsidRPr="001611C7" w:rsidRDefault="001611C7" w:rsidP="00DD37CE">
      <w:pPr>
        <w:spacing w:line="360" w:lineRule="auto"/>
        <w:contextualSpacing/>
        <w:mirrorIndents/>
        <w:rPr>
          <w:rFonts w:cs="Times New Roman"/>
          <w:b/>
          <w:bCs/>
          <w:szCs w:val="24"/>
          <w:lang w:eastAsia="ja-JP"/>
        </w:rPr>
      </w:pPr>
      <w:r>
        <w:rPr>
          <w:rFonts w:cs="Times New Roman"/>
          <w:b/>
          <w:bCs/>
          <w:szCs w:val="24"/>
          <w:lang w:eastAsia="ja-JP"/>
        </w:rPr>
        <w:lastRenderedPageBreak/>
        <w:t>Supplementary f</w:t>
      </w:r>
      <w:r w:rsidRPr="00DD37CE">
        <w:rPr>
          <w:rFonts w:cs="Times New Roman"/>
          <w:b/>
          <w:bCs/>
          <w:szCs w:val="24"/>
          <w:lang w:eastAsia="ja-JP"/>
        </w:rPr>
        <w:t>igures</w:t>
      </w:r>
    </w:p>
    <w:p w14:paraId="61260CE6" w14:textId="35A92B8A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15C1D6C7" wp14:editId="7AC45171">
            <wp:simplePos x="0" y="0"/>
            <wp:positionH relativeFrom="column">
              <wp:posOffset>457779</wp:posOffset>
            </wp:positionH>
            <wp:positionV relativeFrom="paragraph">
              <wp:posOffset>71424</wp:posOffset>
            </wp:positionV>
            <wp:extent cx="5219065" cy="3464560"/>
            <wp:effectExtent l="0" t="0" r="635" b="254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DCFC4" w14:textId="486A6B74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7C2B0B8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77B87ACA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33E079EA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5F3625D6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1A9FFB1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22583CE3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6878A49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A385C09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5255BC3E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CE930DB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9EEC05B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369D5AFD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FEDFB11" w14:textId="49410A54" w:rsidR="00690EF3" w:rsidRPr="00DD37CE" w:rsidRDefault="00690EF3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>Figure S1</w:t>
      </w:r>
    </w:p>
    <w:p w14:paraId="21B02B2A" w14:textId="4E7FB6BF" w:rsidR="00690EF3" w:rsidRPr="00DD37CE" w:rsidRDefault="00690EF3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>Male snow crab showing the measured part of chela height (</w:t>
      </w:r>
      <w:r w:rsidR="00D338CE">
        <w:rPr>
          <w:rFonts w:cs="Times New Roman" w:hint="eastAsia"/>
          <w:szCs w:val="24"/>
          <w:lang w:eastAsia="ja-JP"/>
        </w:rPr>
        <w:t>A</w:t>
      </w:r>
      <w:r w:rsidRPr="00DD37CE">
        <w:rPr>
          <w:rFonts w:cs="Times New Roman"/>
          <w:szCs w:val="24"/>
        </w:rPr>
        <w:t>) and carapace width (</w:t>
      </w:r>
      <w:r w:rsidR="00D338CE">
        <w:rPr>
          <w:rFonts w:cs="Times New Roman" w:hint="eastAsia"/>
          <w:szCs w:val="24"/>
          <w:lang w:eastAsia="ja-JP"/>
        </w:rPr>
        <w:t>B</w:t>
      </w:r>
      <w:r w:rsidRPr="00DD37CE">
        <w:rPr>
          <w:rFonts w:cs="Times New Roman"/>
          <w:szCs w:val="24"/>
        </w:rPr>
        <w:t>).</w:t>
      </w:r>
    </w:p>
    <w:p w14:paraId="1CFC9516" w14:textId="77777777" w:rsidR="00A5727F" w:rsidRDefault="00A5727F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CC5FCBB" w14:textId="77777777" w:rsidR="00F92C65" w:rsidRDefault="00F92C65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43B6D125" w14:textId="2AD95923" w:rsidR="00F92C65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0BB27066" wp14:editId="5FE4E8BD">
            <wp:simplePos x="0" y="0"/>
            <wp:positionH relativeFrom="column">
              <wp:posOffset>346820</wp:posOffset>
            </wp:positionH>
            <wp:positionV relativeFrom="paragraph">
              <wp:posOffset>90032</wp:posOffset>
            </wp:positionV>
            <wp:extent cx="5739130" cy="4304030"/>
            <wp:effectExtent l="0" t="0" r="1270" b="1270"/>
            <wp:wrapTight wrapText="bothSides">
              <wp:wrapPolygon edited="0">
                <wp:start x="0" y="0"/>
                <wp:lineTo x="0" y="21543"/>
                <wp:lineTo x="21557" y="21543"/>
                <wp:lineTo x="21557" y="0"/>
                <wp:lineTo x="0" y="0"/>
              </wp:wrapPolygon>
            </wp:wrapTight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130" cy="430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5CDEB" w14:textId="278816A4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7083D32B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43BACFE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68584A5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D3561B0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D7C9B5C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E74E67F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775A8A2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2F32F87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3F9C5A3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DE38DAA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3A0D05F7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5EC8328E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2486735C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39C48B2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75A9BEF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46D2816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45A3C830" w14:textId="498668BE" w:rsidR="0057481E" w:rsidRPr="00DD37CE" w:rsidRDefault="0057481E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>Figure S2</w:t>
      </w:r>
    </w:p>
    <w:p w14:paraId="74B7058B" w14:textId="15055285" w:rsidR="0057481E" w:rsidRPr="00DD37CE" w:rsidRDefault="00B960ED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>Snapshot of snow crabs used in this study.</w:t>
      </w:r>
    </w:p>
    <w:p w14:paraId="77E83C16" w14:textId="4B9958BB" w:rsidR="00F92C65" w:rsidRDefault="00F92C65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  <w:bookmarkStart w:id="0" w:name="_GoBack"/>
      <w:bookmarkEnd w:id="0"/>
    </w:p>
    <w:p w14:paraId="54EDED47" w14:textId="1FBA9A6D" w:rsidR="00A5727F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54C30291" wp14:editId="6B1A4EF6">
            <wp:simplePos x="0" y="0"/>
            <wp:positionH relativeFrom="column">
              <wp:posOffset>1296035</wp:posOffset>
            </wp:positionH>
            <wp:positionV relativeFrom="paragraph">
              <wp:posOffset>103367</wp:posOffset>
            </wp:positionV>
            <wp:extent cx="3340100" cy="2578100"/>
            <wp:effectExtent l="0" t="0" r="0" b="0"/>
            <wp:wrapTight wrapText="bothSides">
              <wp:wrapPolygon edited="0">
                <wp:start x="0" y="0"/>
                <wp:lineTo x="0" y="21494"/>
                <wp:lineTo x="21518" y="21494"/>
                <wp:lineTo x="21518" y="0"/>
                <wp:lineTo x="0" y="0"/>
              </wp:wrapPolygon>
            </wp:wrapTight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97697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F8EB558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1F3C025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74683EA4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3F8123D4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72A41897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B017F67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29BE9B4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2D63F9DB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7EBD1FE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FF51D71" w14:textId="6EC1C356" w:rsidR="0062675D" w:rsidRPr="00DD37CE" w:rsidRDefault="0062675D" w:rsidP="0062675D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 xml:space="preserve">Figure </w:t>
      </w:r>
      <w:r>
        <w:rPr>
          <w:rFonts w:cs="Times New Roman"/>
          <w:szCs w:val="24"/>
        </w:rPr>
        <w:t>S3</w:t>
      </w:r>
    </w:p>
    <w:p w14:paraId="19773FE9" w14:textId="77777777" w:rsidR="0062675D" w:rsidRPr="00DD37CE" w:rsidRDefault="0062675D" w:rsidP="0062675D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 xml:space="preserve">Internal anatomy of the eyestalk of the snow crab. The dotted line indicates the dissected area from which total RNA was extracted. SG: sinus gland. </w:t>
      </w:r>
    </w:p>
    <w:p w14:paraId="2219658F" w14:textId="624AB5AA" w:rsidR="00F92C65" w:rsidRDefault="00F92C65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67281711" w14:textId="345D41C1" w:rsidR="0062675D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4874C430" wp14:editId="729F6BD8">
            <wp:simplePos x="0" y="0"/>
            <wp:positionH relativeFrom="column">
              <wp:posOffset>349858</wp:posOffset>
            </wp:positionH>
            <wp:positionV relativeFrom="paragraph">
              <wp:posOffset>176061</wp:posOffset>
            </wp:positionV>
            <wp:extent cx="5511800" cy="2394585"/>
            <wp:effectExtent l="0" t="0" r="0" b="5715"/>
            <wp:wrapTight wrapText="bothSides">
              <wp:wrapPolygon edited="0">
                <wp:start x="0" y="0"/>
                <wp:lineTo x="0" y="21537"/>
                <wp:lineTo x="21550" y="21537"/>
                <wp:lineTo x="21550" y="0"/>
                <wp:lineTo x="0" y="0"/>
              </wp:wrapPolygon>
            </wp:wrapTight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A43D0" w14:textId="6FA1FC69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6C730C0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5FD906B3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1E5DF6C9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6A1358C5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310AEA3C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8DAE7E0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067753BF" w14:textId="77777777" w:rsidR="003858BA" w:rsidRDefault="003858BA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76ADCAB6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22E05F33" w14:textId="77777777" w:rsidR="00F92C65" w:rsidRDefault="00F92C65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p w14:paraId="5C30F897" w14:textId="5259CD26" w:rsidR="00B960ED" w:rsidRPr="00DD37CE" w:rsidRDefault="00B960ED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>Figure S</w:t>
      </w:r>
      <w:r w:rsidR="0062675D">
        <w:rPr>
          <w:rFonts w:cs="Times New Roman"/>
          <w:szCs w:val="24"/>
        </w:rPr>
        <w:t>4</w:t>
      </w:r>
    </w:p>
    <w:p w14:paraId="5DBDB0E4" w14:textId="3EECC160" w:rsidR="00B960ED" w:rsidRDefault="00B960ED" w:rsidP="00DD37CE">
      <w:pPr>
        <w:spacing w:line="360" w:lineRule="auto"/>
        <w:contextualSpacing/>
        <w:mirrorIndents/>
        <w:rPr>
          <w:rFonts w:cs="Times New Roman"/>
          <w:szCs w:val="24"/>
        </w:rPr>
      </w:pPr>
      <w:r w:rsidRPr="00DD37CE">
        <w:rPr>
          <w:rFonts w:cs="Times New Roman"/>
          <w:szCs w:val="24"/>
        </w:rPr>
        <w:t xml:space="preserve">Principal component analysis of our </w:t>
      </w:r>
      <w:proofErr w:type="spellStart"/>
      <w:r w:rsidRPr="00DD37CE">
        <w:rPr>
          <w:rFonts w:cs="Times New Roman"/>
          <w:szCs w:val="24"/>
        </w:rPr>
        <w:t>RNAseq</w:t>
      </w:r>
      <w:proofErr w:type="spellEnd"/>
      <w:r w:rsidRPr="00DD37CE">
        <w:rPr>
          <w:rFonts w:cs="Times New Roman"/>
          <w:szCs w:val="24"/>
        </w:rPr>
        <w:t xml:space="preserve"> (A). "</w:t>
      </w:r>
      <w:proofErr w:type="spellStart"/>
      <w:r w:rsidRPr="00DD37CE">
        <w:rPr>
          <w:rFonts w:cs="Times New Roman"/>
          <w:szCs w:val="24"/>
        </w:rPr>
        <w:t>aM</w:t>
      </w:r>
      <w:proofErr w:type="spellEnd"/>
      <w:r w:rsidRPr="00DD37CE">
        <w:rPr>
          <w:rFonts w:cs="Times New Roman"/>
          <w:szCs w:val="24"/>
        </w:rPr>
        <w:t>" and "</w:t>
      </w:r>
      <w:proofErr w:type="spellStart"/>
      <w:r w:rsidRPr="00DD37CE">
        <w:rPr>
          <w:rFonts w:cs="Times New Roman"/>
          <w:szCs w:val="24"/>
        </w:rPr>
        <w:t>bM</w:t>
      </w:r>
      <w:proofErr w:type="spellEnd"/>
      <w:r w:rsidRPr="00DD37CE">
        <w:rPr>
          <w:rFonts w:cs="Times New Roman"/>
          <w:szCs w:val="24"/>
        </w:rPr>
        <w:t>" indicate the male after or before the terminal molt, respectively. MA plots of the differentially expressed transcripts between snow crabs before and after</w:t>
      </w:r>
      <w:r w:rsidR="00D338CE">
        <w:rPr>
          <w:rFonts w:cs="Times New Roman" w:hint="eastAsia"/>
          <w:szCs w:val="24"/>
          <w:lang w:eastAsia="ja-JP"/>
        </w:rPr>
        <w:t xml:space="preserve"> the</w:t>
      </w:r>
      <w:r w:rsidRPr="00DD37CE">
        <w:rPr>
          <w:rFonts w:cs="Times New Roman"/>
          <w:szCs w:val="24"/>
        </w:rPr>
        <w:t xml:space="preserve"> terminal molt (B). </w:t>
      </w:r>
      <w:r w:rsidR="00D338CE">
        <w:rPr>
          <w:rFonts w:cs="Times New Roman" w:hint="eastAsia"/>
          <w:szCs w:val="24"/>
          <w:lang w:eastAsia="ja-JP"/>
        </w:rPr>
        <w:t>R</w:t>
      </w:r>
      <w:r w:rsidRPr="00DD37CE">
        <w:rPr>
          <w:rFonts w:cs="Times New Roman"/>
          <w:szCs w:val="24"/>
        </w:rPr>
        <w:t>ed spots indicate transcripts that were significantly different between both groups.</w:t>
      </w:r>
    </w:p>
    <w:p w14:paraId="0E0F73B0" w14:textId="29CF045C" w:rsidR="0057481E" w:rsidRDefault="0057481E" w:rsidP="00DD37CE">
      <w:pPr>
        <w:spacing w:line="360" w:lineRule="auto"/>
        <w:contextualSpacing/>
        <w:mirrorIndents/>
        <w:rPr>
          <w:rFonts w:cs="Times New Roman"/>
          <w:szCs w:val="24"/>
        </w:rPr>
      </w:pPr>
    </w:p>
    <w:sectPr w:rsidR="0057481E" w:rsidSect="00BF708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558E94" w14:textId="77777777" w:rsidR="00EF08A1" w:rsidRDefault="00EF08A1" w:rsidP="00117666">
      <w:pPr>
        <w:spacing w:after="0"/>
      </w:pPr>
      <w:r>
        <w:separator/>
      </w:r>
    </w:p>
  </w:endnote>
  <w:endnote w:type="continuationSeparator" w:id="0">
    <w:p w14:paraId="24849FF5" w14:textId="77777777" w:rsidR="00EF08A1" w:rsidRDefault="00EF08A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D3D87" w14:textId="3F31B1C7" w:rsidR="009447AB" w:rsidRPr="00577C4C" w:rsidRDefault="009447AB">
    <w:pPr>
      <w:pStyle w:val="Footer"/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707DF4B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9447AB" w:rsidRPr="00577C4C" w:rsidRDefault="009447A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F7082" w:rsidRPr="00BF7082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214951C5" w14:textId="77777777" w:rsidR="009447AB" w:rsidRPr="00577C4C" w:rsidRDefault="009447A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F7082" w:rsidRPr="00BF7082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0BFF2" w14:textId="77777777" w:rsidR="009447AB" w:rsidRPr="00577C4C" w:rsidRDefault="009447AB">
    <w:pPr>
      <w:pStyle w:val="Footer"/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9447AB" w:rsidRPr="00577C4C" w:rsidRDefault="009447A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F7082" w:rsidRPr="00BF7082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5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74D070C5" w14:textId="77777777" w:rsidR="009447AB" w:rsidRPr="00577C4C" w:rsidRDefault="009447A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F7082" w:rsidRPr="00BF7082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5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3C5EB" w14:textId="77777777" w:rsidR="00EF08A1" w:rsidRDefault="00EF08A1" w:rsidP="00117666">
      <w:pPr>
        <w:spacing w:after="0"/>
      </w:pPr>
      <w:r>
        <w:separator/>
      </w:r>
    </w:p>
  </w:footnote>
  <w:footnote w:type="continuationSeparator" w:id="0">
    <w:p w14:paraId="578AF407" w14:textId="77777777" w:rsidR="00EF08A1" w:rsidRDefault="00EF08A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613A34" w14:textId="6C2032B7" w:rsidR="009447AB" w:rsidRPr="007E3148" w:rsidRDefault="009447A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8A4BC" w14:textId="189926EA" w:rsidR="009447AB" w:rsidRPr="00A53000" w:rsidRDefault="009447A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F27F1" w14:textId="7EDC4628" w:rsidR="009447AB" w:rsidRDefault="009447A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DF7845"/>
    <w:multiLevelType w:val="hybridMultilevel"/>
    <w:tmpl w:val="9A28A1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02A7CAC"/>
    <w:multiLevelType w:val="multilevel"/>
    <w:tmpl w:val="C6A8CCEA"/>
    <w:numStyleLink w:val="Headings"/>
  </w:abstractNum>
  <w:abstractNum w:abstractNumId="7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C6F29"/>
    <w:multiLevelType w:val="multilevel"/>
    <w:tmpl w:val="C6A8CCEA"/>
    <w:numStyleLink w:val="Headings"/>
  </w:abstractNum>
  <w:abstractNum w:abstractNumId="18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1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2"/>
  </w:num>
  <w:num w:numId="12">
    <w:abstractNumId w:val="18"/>
  </w:num>
  <w:num w:numId="13">
    <w:abstractNumId w:val="13"/>
  </w:num>
  <w:num w:numId="14">
    <w:abstractNumId w:val="4"/>
  </w:num>
  <w:num w:numId="15">
    <w:abstractNumId w:val="12"/>
  </w:num>
  <w:num w:numId="16">
    <w:abstractNumId w:val="15"/>
  </w:num>
  <w:num w:numId="17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1275"/>
          </w:tabs>
          <w:ind w:left="127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7"/>
  </w:num>
  <w:num w:numId="21">
    <w:abstractNumId w:val="3"/>
  </w:num>
  <w:num w:numId="22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MTA2NTczszQzNbdU0lEKTi0uzszPAykwqgUAKlm+jywAAAA="/>
  </w:docVars>
  <w:rsids>
    <w:rsidRoot w:val="00681821"/>
    <w:rsid w:val="000068DC"/>
    <w:rsid w:val="00011683"/>
    <w:rsid w:val="00011DA1"/>
    <w:rsid w:val="00013059"/>
    <w:rsid w:val="00015F37"/>
    <w:rsid w:val="00017E02"/>
    <w:rsid w:val="00025505"/>
    <w:rsid w:val="00026B34"/>
    <w:rsid w:val="0002750A"/>
    <w:rsid w:val="00034304"/>
    <w:rsid w:val="00035434"/>
    <w:rsid w:val="00042240"/>
    <w:rsid w:val="00043088"/>
    <w:rsid w:val="00043261"/>
    <w:rsid w:val="0004392F"/>
    <w:rsid w:val="00045678"/>
    <w:rsid w:val="000458E4"/>
    <w:rsid w:val="00045BF2"/>
    <w:rsid w:val="00062750"/>
    <w:rsid w:val="00063D84"/>
    <w:rsid w:val="00066193"/>
    <w:rsid w:val="0006636D"/>
    <w:rsid w:val="0006643F"/>
    <w:rsid w:val="00072C6C"/>
    <w:rsid w:val="00073C06"/>
    <w:rsid w:val="00076323"/>
    <w:rsid w:val="00077D53"/>
    <w:rsid w:val="00081394"/>
    <w:rsid w:val="000813BD"/>
    <w:rsid w:val="00087499"/>
    <w:rsid w:val="0009383C"/>
    <w:rsid w:val="00094A44"/>
    <w:rsid w:val="00096D9B"/>
    <w:rsid w:val="000A1B57"/>
    <w:rsid w:val="000A2155"/>
    <w:rsid w:val="000A28B4"/>
    <w:rsid w:val="000A2D73"/>
    <w:rsid w:val="000B3093"/>
    <w:rsid w:val="000B34BD"/>
    <w:rsid w:val="000C4023"/>
    <w:rsid w:val="000C7552"/>
    <w:rsid w:val="000C7A87"/>
    <w:rsid w:val="000C7CB4"/>
    <w:rsid w:val="000C7E2A"/>
    <w:rsid w:val="000D15C3"/>
    <w:rsid w:val="000D6822"/>
    <w:rsid w:val="000E1171"/>
    <w:rsid w:val="000E29D0"/>
    <w:rsid w:val="000E375D"/>
    <w:rsid w:val="000E3B1F"/>
    <w:rsid w:val="000E5455"/>
    <w:rsid w:val="000F32FB"/>
    <w:rsid w:val="000F44A0"/>
    <w:rsid w:val="000F4CFB"/>
    <w:rsid w:val="000F6D2E"/>
    <w:rsid w:val="001076EA"/>
    <w:rsid w:val="00115239"/>
    <w:rsid w:val="00117666"/>
    <w:rsid w:val="001223A7"/>
    <w:rsid w:val="0012427C"/>
    <w:rsid w:val="00124F58"/>
    <w:rsid w:val="00134256"/>
    <w:rsid w:val="00134D7D"/>
    <w:rsid w:val="001355A3"/>
    <w:rsid w:val="00143F45"/>
    <w:rsid w:val="00147395"/>
    <w:rsid w:val="00153E16"/>
    <w:rsid w:val="001552C9"/>
    <w:rsid w:val="00155BA0"/>
    <w:rsid w:val="001611C7"/>
    <w:rsid w:val="00164D7B"/>
    <w:rsid w:val="00167585"/>
    <w:rsid w:val="00176B6F"/>
    <w:rsid w:val="00177D84"/>
    <w:rsid w:val="00181192"/>
    <w:rsid w:val="001824B3"/>
    <w:rsid w:val="00182AA7"/>
    <w:rsid w:val="0018651F"/>
    <w:rsid w:val="0019122B"/>
    <w:rsid w:val="001964EF"/>
    <w:rsid w:val="001976BE"/>
    <w:rsid w:val="001A6799"/>
    <w:rsid w:val="001B1A2C"/>
    <w:rsid w:val="001B1C21"/>
    <w:rsid w:val="001C5CEC"/>
    <w:rsid w:val="001D5C23"/>
    <w:rsid w:val="001E1021"/>
    <w:rsid w:val="001E6545"/>
    <w:rsid w:val="001F4C07"/>
    <w:rsid w:val="001F6415"/>
    <w:rsid w:val="001F65EA"/>
    <w:rsid w:val="00200680"/>
    <w:rsid w:val="00202F74"/>
    <w:rsid w:val="00203625"/>
    <w:rsid w:val="00207857"/>
    <w:rsid w:val="002126EA"/>
    <w:rsid w:val="002149B0"/>
    <w:rsid w:val="002162B5"/>
    <w:rsid w:val="00216BE2"/>
    <w:rsid w:val="00217694"/>
    <w:rsid w:val="002177B5"/>
    <w:rsid w:val="00220AEA"/>
    <w:rsid w:val="00226954"/>
    <w:rsid w:val="002365F3"/>
    <w:rsid w:val="002448DA"/>
    <w:rsid w:val="00250834"/>
    <w:rsid w:val="002600E8"/>
    <w:rsid w:val="002629A3"/>
    <w:rsid w:val="0026377D"/>
    <w:rsid w:val="00265660"/>
    <w:rsid w:val="00267D18"/>
    <w:rsid w:val="0027388E"/>
    <w:rsid w:val="00275387"/>
    <w:rsid w:val="00275A07"/>
    <w:rsid w:val="00277BDB"/>
    <w:rsid w:val="002868E2"/>
    <w:rsid w:val="002869C3"/>
    <w:rsid w:val="00291DC0"/>
    <w:rsid w:val="00292C8F"/>
    <w:rsid w:val="00292CA4"/>
    <w:rsid w:val="002936E4"/>
    <w:rsid w:val="00296B88"/>
    <w:rsid w:val="002A1D01"/>
    <w:rsid w:val="002A769B"/>
    <w:rsid w:val="002B0236"/>
    <w:rsid w:val="002B24A9"/>
    <w:rsid w:val="002B32BB"/>
    <w:rsid w:val="002B479F"/>
    <w:rsid w:val="002B6327"/>
    <w:rsid w:val="002C74CA"/>
    <w:rsid w:val="002D4422"/>
    <w:rsid w:val="002D4EB9"/>
    <w:rsid w:val="002D7404"/>
    <w:rsid w:val="002E2CC7"/>
    <w:rsid w:val="002F1A85"/>
    <w:rsid w:val="002F5B0B"/>
    <w:rsid w:val="002F6C7E"/>
    <w:rsid w:val="002F6E22"/>
    <w:rsid w:val="002F744D"/>
    <w:rsid w:val="00303DE6"/>
    <w:rsid w:val="003058E3"/>
    <w:rsid w:val="003064FF"/>
    <w:rsid w:val="00310124"/>
    <w:rsid w:val="00310A89"/>
    <w:rsid w:val="003112F7"/>
    <w:rsid w:val="00317E6F"/>
    <w:rsid w:val="003252F9"/>
    <w:rsid w:val="00331982"/>
    <w:rsid w:val="00333082"/>
    <w:rsid w:val="003375EB"/>
    <w:rsid w:val="003430CD"/>
    <w:rsid w:val="00345CD8"/>
    <w:rsid w:val="00350C6E"/>
    <w:rsid w:val="003544FB"/>
    <w:rsid w:val="003566B5"/>
    <w:rsid w:val="00357734"/>
    <w:rsid w:val="00357CF9"/>
    <w:rsid w:val="00360EC6"/>
    <w:rsid w:val="00365BBE"/>
    <w:rsid w:val="00365D63"/>
    <w:rsid w:val="0036793B"/>
    <w:rsid w:val="00370EF5"/>
    <w:rsid w:val="003713C4"/>
    <w:rsid w:val="00371415"/>
    <w:rsid w:val="00372682"/>
    <w:rsid w:val="003731EF"/>
    <w:rsid w:val="00374016"/>
    <w:rsid w:val="00374665"/>
    <w:rsid w:val="00375517"/>
    <w:rsid w:val="00376CC5"/>
    <w:rsid w:val="003858BA"/>
    <w:rsid w:val="00385F58"/>
    <w:rsid w:val="00387EB4"/>
    <w:rsid w:val="00391F18"/>
    <w:rsid w:val="00395975"/>
    <w:rsid w:val="0039693B"/>
    <w:rsid w:val="003A0B24"/>
    <w:rsid w:val="003A0C0A"/>
    <w:rsid w:val="003A3C68"/>
    <w:rsid w:val="003B6745"/>
    <w:rsid w:val="003C15C2"/>
    <w:rsid w:val="003C7A7B"/>
    <w:rsid w:val="003D0B76"/>
    <w:rsid w:val="003D2EA7"/>
    <w:rsid w:val="003D2F2D"/>
    <w:rsid w:val="003D6561"/>
    <w:rsid w:val="003E14AB"/>
    <w:rsid w:val="003E2A2D"/>
    <w:rsid w:val="003E46B3"/>
    <w:rsid w:val="003F1E59"/>
    <w:rsid w:val="003F272B"/>
    <w:rsid w:val="003F5F25"/>
    <w:rsid w:val="00401590"/>
    <w:rsid w:val="00405EB8"/>
    <w:rsid w:val="00406453"/>
    <w:rsid w:val="00412ED4"/>
    <w:rsid w:val="00416745"/>
    <w:rsid w:val="00417200"/>
    <w:rsid w:val="004208B0"/>
    <w:rsid w:val="00422C94"/>
    <w:rsid w:val="00423D6D"/>
    <w:rsid w:val="004240A2"/>
    <w:rsid w:val="00425020"/>
    <w:rsid w:val="00425A56"/>
    <w:rsid w:val="0042767B"/>
    <w:rsid w:val="004309CA"/>
    <w:rsid w:val="004314BC"/>
    <w:rsid w:val="004320E8"/>
    <w:rsid w:val="00445D3F"/>
    <w:rsid w:val="0045179C"/>
    <w:rsid w:val="00453E2F"/>
    <w:rsid w:val="00454564"/>
    <w:rsid w:val="004548B9"/>
    <w:rsid w:val="00457250"/>
    <w:rsid w:val="00462680"/>
    <w:rsid w:val="00463E3D"/>
    <w:rsid w:val="004645AE"/>
    <w:rsid w:val="004805AB"/>
    <w:rsid w:val="004A44AA"/>
    <w:rsid w:val="004A465B"/>
    <w:rsid w:val="004B0370"/>
    <w:rsid w:val="004B0C54"/>
    <w:rsid w:val="004B150A"/>
    <w:rsid w:val="004C1F31"/>
    <w:rsid w:val="004C5ADF"/>
    <w:rsid w:val="004C612C"/>
    <w:rsid w:val="004C70AC"/>
    <w:rsid w:val="004D3379"/>
    <w:rsid w:val="004D3E33"/>
    <w:rsid w:val="004E10B8"/>
    <w:rsid w:val="004E1B0A"/>
    <w:rsid w:val="004E1E65"/>
    <w:rsid w:val="004F328B"/>
    <w:rsid w:val="005044AE"/>
    <w:rsid w:val="005114CB"/>
    <w:rsid w:val="005150D8"/>
    <w:rsid w:val="005160A5"/>
    <w:rsid w:val="00516F21"/>
    <w:rsid w:val="005250F2"/>
    <w:rsid w:val="00527EA4"/>
    <w:rsid w:val="00534190"/>
    <w:rsid w:val="0054095A"/>
    <w:rsid w:val="00544759"/>
    <w:rsid w:val="005478BD"/>
    <w:rsid w:val="005565FA"/>
    <w:rsid w:val="00556683"/>
    <w:rsid w:val="00557A7F"/>
    <w:rsid w:val="00561609"/>
    <w:rsid w:val="00561764"/>
    <w:rsid w:val="00567032"/>
    <w:rsid w:val="00570D1C"/>
    <w:rsid w:val="00571F22"/>
    <w:rsid w:val="0057394A"/>
    <w:rsid w:val="0057481E"/>
    <w:rsid w:val="0057783B"/>
    <w:rsid w:val="005778EB"/>
    <w:rsid w:val="00582BF2"/>
    <w:rsid w:val="005861DA"/>
    <w:rsid w:val="00590633"/>
    <w:rsid w:val="00590830"/>
    <w:rsid w:val="005A1D84"/>
    <w:rsid w:val="005A2274"/>
    <w:rsid w:val="005A2F27"/>
    <w:rsid w:val="005A622E"/>
    <w:rsid w:val="005A70EA"/>
    <w:rsid w:val="005A730B"/>
    <w:rsid w:val="005B3011"/>
    <w:rsid w:val="005B3308"/>
    <w:rsid w:val="005C3963"/>
    <w:rsid w:val="005D0736"/>
    <w:rsid w:val="005D1840"/>
    <w:rsid w:val="005D35E4"/>
    <w:rsid w:val="005D6F59"/>
    <w:rsid w:val="005D7910"/>
    <w:rsid w:val="005E2119"/>
    <w:rsid w:val="005E4FB3"/>
    <w:rsid w:val="005E7335"/>
    <w:rsid w:val="005F13B6"/>
    <w:rsid w:val="006024EF"/>
    <w:rsid w:val="00605FB4"/>
    <w:rsid w:val="00606C95"/>
    <w:rsid w:val="00612F4D"/>
    <w:rsid w:val="0062154F"/>
    <w:rsid w:val="0062632B"/>
    <w:rsid w:val="00626416"/>
    <w:rsid w:val="0062675D"/>
    <w:rsid w:val="00626AD5"/>
    <w:rsid w:val="00631A8C"/>
    <w:rsid w:val="006320AB"/>
    <w:rsid w:val="00632A9E"/>
    <w:rsid w:val="00633212"/>
    <w:rsid w:val="00641A85"/>
    <w:rsid w:val="00641FB0"/>
    <w:rsid w:val="00645287"/>
    <w:rsid w:val="0064619B"/>
    <w:rsid w:val="00651CA2"/>
    <w:rsid w:val="00652A1B"/>
    <w:rsid w:val="00653D60"/>
    <w:rsid w:val="00660D05"/>
    <w:rsid w:val="006617CD"/>
    <w:rsid w:val="0066567A"/>
    <w:rsid w:val="00666E19"/>
    <w:rsid w:val="00671D9A"/>
    <w:rsid w:val="00672475"/>
    <w:rsid w:val="00673952"/>
    <w:rsid w:val="0067596D"/>
    <w:rsid w:val="006803DF"/>
    <w:rsid w:val="00681821"/>
    <w:rsid w:val="00686C9D"/>
    <w:rsid w:val="00690EF3"/>
    <w:rsid w:val="0069132B"/>
    <w:rsid w:val="00691CF0"/>
    <w:rsid w:val="006929C7"/>
    <w:rsid w:val="00696E03"/>
    <w:rsid w:val="00697264"/>
    <w:rsid w:val="0069774D"/>
    <w:rsid w:val="006A3578"/>
    <w:rsid w:val="006A4380"/>
    <w:rsid w:val="006A4C60"/>
    <w:rsid w:val="006A63D3"/>
    <w:rsid w:val="006B2D5B"/>
    <w:rsid w:val="006B3322"/>
    <w:rsid w:val="006B3DE2"/>
    <w:rsid w:val="006B7D14"/>
    <w:rsid w:val="006C2A4C"/>
    <w:rsid w:val="006D5B93"/>
    <w:rsid w:val="006E0D98"/>
    <w:rsid w:val="006E10BA"/>
    <w:rsid w:val="006F0082"/>
    <w:rsid w:val="006F0BA8"/>
    <w:rsid w:val="006F2A45"/>
    <w:rsid w:val="006F7F98"/>
    <w:rsid w:val="007012DA"/>
    <w:rsid w:val="007031DF"/>
    <w:rsid w:val="00714269"/>
    <w:rsid w:val="00714CFB"/>
    <w:rsid w:val="007155BC"/>
    <w:rsid w:val="00725A7D"/>
    <w:rsid w:val="0073085C"/>
    <w:rsid w:val="00730C5A"/>
    <w:rsid w:val="00733784"/>
    <w:rsid w:val="007349C4"/>
    <w:rsid w:val="00740AFB"/>
    <w:rsid w:val="00742FE9"/>
    <w:rsid w:val="00746505"/>
    <w:rsid w:val="007568F8"/>
    <w:rsid w:val="00760312"/>
    <w:rsid w:val="0076107A"/>
    <w:rsid w:val="00761FD5"/>
    <w:rsid w:val="00763427"/>
    <w:rsid w:val="00764568"/>
    <w:rsid w:val="00770EB8"/>
    <w:rsid w:val="007716C3"/>
    <w:rsid w:val="00773BC3"/>
    <w:rsid w:val="00782AF5"/>
    <w:rsid w:val="0078367D"/>
    <w:rsid w:val="00785F4A"/>
    <w:rsid w:val="00790A13"/>
    <w:rsid w:val="00790BB3"/>
    <w:rsid w:val="00791809"/>
    <w:rsid w:val="00792043"/>
    <w:rsid w:val="00797EDD"/>
    <w:rsid w:val="007A09BE"/>
    <w:rsid w:val="007A0B33"/>
    <w:rsid w:val="007A221A"/>
    <w:rsid w:val="007B0322"/>
    <w:rsid w:val="007B5290"/>
    <w:rsid w:val="007B60B6"/>
    <w:rsid w:val="007C0E3F"/>
    <w:rsid w:val="007C206C"/>
    <w:rsid w:val="007C40ED"/>
    <w:rsid w:val="007C5729"/>
    <w:rsid w:val="007D2235"/>
    <w:rsid w:val="007D414B"/>
    <w:rsid w:val="007E59F6"/>
    <w:rsid w:val="007E77EF"/>
    <w:rsid w:val="007E7C0C"/>
    <w:rsid w:val="007F2691"/>
    <w:rsid w:val="00806EEE"/>
    <w:rsid w:val="008076A0"/>
    <w:rsid w:val="008110E5"/>
    <w:rsid w:val="008111E4"/>
    <w:rsid w:val="0081301C"/>
    <w:rsid w:val="00814ECF"/>
    <w:rsid w:val="008160A4"/>
    <w:rsid w:val="00817DD6"/>
    <w:rsid w:val="008210B7"/>
    <w:rsid w:val="00824A4B"/>
    <w:rsid w:val="008311F4"/>
    <w:rsid w:val="00832C86"/>
    <w:rsid w:val="008454EA"/>
    <w:rsid w:val="00851667"/>
    <w:rsid w:val="00851922"/>
    <w:rsid w:val="0085498C"/>
    <w:rsid w:val="008629A9"/>
    <w:rsid w:val="00864C0C"/>
    <w:rsid w:val="00873B3E"/>
    <w:rsid w:val="00880765"/>
    <w:rsid w:val="0088153C"/>
    <w:rsid w:val="00882753"/>
    <w:rsid w:val="00884537"/>
    <w:rsid w:val="00884905"/>
    <w:rsid w:val="0088513A"/>
    <w:rsid w:val="008859BE"/>
    <w:rsid w:val="00887790"/>
    <w:rsid w:val="008933B0"/>
    <w:rsid w:val="00893C19"/>
    <w:rsid w:val="008A6FFB"/>
    <w:rsid w:val="008B4EEF"/>
    <w:rsid w:val="008C0784"/>
    <w:rsid w:val="008C4D9B"/>
    <w:rsid w:val="008D54E3"/>
    <w:rsid w:val="008D59DB"/>
    <w:rsid w:val="008D6C8D"/>
    <w:rsid w:val="008D771D"/>
    <w:rsid w:val="008E1FFA"/>
    <w:rsid w:val="008E2B54"/>
    <w:rsid w:val="008E4404"/>
    <w:rsid w:val="008E58C7"/>
    <w:rsid w:val="008F0B04"/>
    <w:rsid w:val="008F3123"/>
    <w:rsid w:val="008F5021"/>
    <w:rsid w:val="0090009F"/>
    <w:rsid w:val="00911087"/>
    <w:rsid w:val="00913610"/>
    <w:rsid w:val="00937353"/>
    <w:rsid w:val="00943573"/>
    <w:rsid w:val="009447AB"/>
    <w:rsid w:val="00955A25"/>
    <w:rsid w:val="00961526"/>
    <w:rsid w:val="009679AF"/>
    <w:rsid w:val="00971B61"/>
    <w:rsid w:val="00974BCF"/>
    <w:rsid w:val="00980C31"/>
    <w:rsid w:val="00985267"/>
    <w:rsid w:val="0098557F"/>
    <w:rsid w:val="009955FF"/>
    <w:rsid w:val="00996BE6"/>
    <w:rsid w:val="00997836"/>
    <w:rsid w:val="009A19BA"/>
    <w:rsid w:val="009A22C2"/>
    <w:rsid w:val="009B17BF"/>
    <w:rsid w:val="009B477A"/>
    <w:rsid w:val="009B4A42"/>
    <w:rsid w:val="009C3EBF"/>
    <w:rsid w:val="009C4339"/>
    <w:rsid w:val="009C624A"/>
    <w:rsid w:val="009D23A1"/>
    <w:rsid w:val="009D259D"/>
    <w:rsid w:val="009D6A77"/>
    <w:rsid w:val="009E7172"/>
    <w:rsid w:val="009F3E52"/>
    <w:rsid w:val="009F4B3E"/>
    <w:rsid w:val="009F62EE"/>
    <w:rsid w:val="00A05419"/>
    <w:rsid w:val="00A079AC"/>
    <w:rsid w:val="00A10093"/>
    <w:rsid w:val="00A10195"/>
    <w:rsid w:val="00A22985"/>
    <w:rsid w:val="00A2301B"/>
    <w:rsid w:val="00A3073E"/>
    <w:rsid w:val="00A33B6C"/>
    <w:rsid w:val="00A40D68"/>
    <w:rsid w:val="00A412A7"/>
    <w:rsid w:val="00A43CBF"/>
    <w:rsid w:val="00A45B5D"/>
    <w:rsid w:val="00A50D9D"/>
    <w:rsid w:val="00A529AD"/>
    <w:rsid w:val="00A53000"/>
    <w:rsid w:val="00A545C6"/>
    <w:rsid w:val="00A54673"/>
    <w:rsid w:val="00A56B86"/>
    <w:rsid w:val="00A5727F"/>
    <w:rsid w:val="00A60476"/>
    <w:rsid w:val="00A6511E"/>
    <w:rsid w:val="00A652D0"/>
    <w:rsid w:val="00A70B29"/>
    <w:rsid w:val="00A71019"/>
    <w:rsid w:val="00A74EA6"/>
    <w:rsid w:val="00A75572"/>
    <w:rsid w:val="00A75F87"/>
    <w:rsid w:val="00A90852"/>
    <w:rsid w:val="00A9344F"/>
    <w:rsid w:val="00A94A65"/>
    <w:rsid w:val="00A95A4D"/>
    <w:rsid w:val="00A95D8B"/>
    <w:rsid w:val="00A9637F"/>
    <w:rsid w:val="00A97280"/>
    <w:rsid w:val="00AA20AE"/>
    <w:rsid w:val="00AB4C6F"/>
    <w:rsid w:val="00AC0270"/>
    <w:rsid w:val="00AC15F1"/>
    <w:rsid w:val="00AC3EA3"/>
    <w:rsid w:val="00AC630C"/>
    <w:rsid w:val="00AC68C0"/>
    <w:rsid w:val="00AC792D"/>
    <w:rsid w:val="00AD113F"/>
    <w:rsid w:val="00AD2101"/>
    <w:rsid w:val="00AD2F79"/>
    <w:rsid w:val="00AD3355"/>
    <w:rsid w:val="00AD521C"/>
    <w:rsid w:val="00AF0239"/>
    <w:rsid w:val="00AF33E7"/>
    <w:rsid w:val="00AF60EC"/>
    <w:rsid w:val="00AF75E0"/>
    <w:rsid w:val="00B0187C"/>
    <w:rsid w:val="00B04F22"/>
    <w:rsid w:val="00B04FE7"/>
    <w:rsid w:val="00B0580F"/>
    <w:rsid w:val="00B1305E"/>
    <w:rsid w:val="00B14CAE"/>
    <w:rsid w:val="00B21B34"/>
    <w:rsid w:val="00B263DB"/>
    <w:rsid w:val="00B278FB"/>
    <w:rsid w:val="00B33EA5"/>
    <w:rsid w:val="00B34B55"/>
    <w:rsid w:val="00B34E44"/>
    <w:rsid w:val="00B37D07"/>
    <w:rsid w:val="00B4056D"/>
    <w:rsid w:val="00B464F7"/>
    <w:rsid w:val="00B46ECE"/>
    <w:rsid w:val="00B513B8"/>
    <w:rsid w:val="00B53491"/>
    <w:rsid w:val="00B57690"/>
    <w:rsid w:val="00B618B4"/>
    <w:rsid w:val="00B657B8"/>
    <w:rsid w:val="00B7529E"/>
    <w:rsid w:val="00B753EF"/>
    <w:rsid w:val="00B75E9E"/>
    <w:rsid w:val="00B766EA"/>
    <w:rsid w:val="00B8234C"/>
    <w:rsid w:val="00B84920"/>
    <w:rsid w:val="00B84EFE"/>
    <w:rsid w:val="00B8556A"/>
    <w:rsid w:val="00B86380"/>
    <w:rsid w:val="00B94666"/>
    <w:rsid w:val="00B960ED"/>
    <w:rsid w:val="00B97B25"/>
    <w:rsid w:val="00BA03FD"/>
    <w:rsid w:val="00BA0950"/>
    <w:rsid w:val="00BA469F"/>
    <w:rsid w:val="00BA51B4"/>
    <w:rsid w:val="00BB3260"/>
    <w:rsid w:val="00BB5DE7"/>
    <w:rsid w:val="00BD4683"/>
    <w:rsid w:val="00BD5B77"/>
    <w:rsid w:val="00BE0E7D"/>
    <w:rsid w:val="00BE130E"/>
    <w:rsid w:val="00BE35BC"/>
    <w:rsid w:val="00BE463B"/>
    <w:rsid w:val="00BE61D1"/>
    <w:rsid w:val="00BE69D5"/>
    <w:rsid w:val="00BF0261"/>
    <w:rsid w:val="00BF1551"/>
    <w:rsid w:val="00BF279E"/>
    <w:rsid w:val="00BF7082"/>
    <w:rsid w:val="00BF77CF"/>
    <w:rsid w:val="00C0064F"/>
    <w:rsid w:val="00C012A3"/>
    <w:rsid w:val="00C03EAA"/>
    <w:rsid w:val="00C065BD"/>
    <w:rsid w:val="00C16CF0"/>
    <w:rsid w:val="00C16F19"/>
    <w:rsid w:val="00C178C0"/>
    <w:rsid w:val="00C21D56"/>
    <w:rsid w:val="00C23DEB"/>
    <w:rsid w:val="00C32920"/>
    <w:rsid w:val="00C43423"/>
    <w:rsid w:val="00C509D2"/>
    <w:rsid w:val="00C50C58"/>
    <w:rsid w:val="00C51A61"/>
    <w:rsid w:val="00C51FDB"/>
    <w:rsid w:val="00C52806"/>
    <w:rsid w:val="00C52A7B"/>
    <w:rsid w:val="00C628A5"/>
    <w:rsid w:val="00C6324C"/>
    <w:rsid w:val="00C6433E"/>
    <w:rsid w:val="00C679AA"/>
    <w:rsid w:val="00C724CF"/>
    <w:rsid w:val="00C75586"/>
    <w:rsid w:val="00C757BC"/>
    <w:rsid w:val="00C75972"/>
    <w:rsid w:val="00C761FC"/>
    <w:rsid w:val="00C7733F"/>
    <w:rsid w:val="00C82452"/>
    <w:rsid w:val="00C82792"/>
    <w:rsid w:val="00C9412C"/>
    <w:rsid w:val="00C948FD"/>
    <w:rsid w:val="00C949EB"/>
    <w:rsid w:val="00C97790"/>
    <w:rsid w:val="00CA0E78"/>
    <w:rsid w:val="00CA3662"/>
    <w:rsid w:val="00CB2CC7"/>
    <w:rsid w:val="00CB3141"/>
    <w:rsid w:val="00CB43D5"/>
    <w:rsid w:val="00CB57A5"/>
    <w:rsid w:val="00CB5F45"/>
    <w:rsid w:val="00CC01A5"/>
    <w:rsid w:val="00CC02BE"/>
    <w:rsid w:val="00CC51C9"/>
    <w:rsid w:val="00CC6357"/>
    <w:rsid w:val="00CC76F9"/>
    <w:rsid w:val="00CD066B"/>
    <w:rsid w:val="00CD18BF"/>
    <w:rsid w:val="00CD46E2"/>
    <w:rsid w:val="00CD4A5B"/>
    <w:rsid w:val="00CD789C"/>
    <w:rsid w:val="00CE3761"/>
    <w:rsid w:val="00CE4309"/>
    <w:rsid w:val="00CE458D"/>
    <w:rsid w:val="00CF155B"/>
    <w:rsid w:val="00CF476C"/>
    <w:rsid w:val="00CF71E1"/>
    <w:rsid w:val="00D00D0B"/>
    <w:rsid w:val="00D00EA8"/>
    <w:rsid w:val="00D027AB"/>
    <w:rsid w:val="00D04B69"/>
    <w:rsid w:val="00D0553D"/>
    <w:rsid w:val="00D1042C"/>
    <w:rsid w:val="00D11EEE"/>
    <w:rsid w:val="00D14061"/>
    <w:rsid w:val="00D21A46"/>
    <w:rsid w:val="00D21EB9"/>
    <w:rsid w:val="00D2704E"/>
    <w:rsid w:val="00D338CE"/>
    <w:rsid w:val="00D34311"/>
    <w:rsid w:val="00D347CD"/>
    <w:rsid w:val="00D35FED"/>
    <w:rsid w:val="00D43E6E"/>
    <w:rsid w:val="00D537FA"/>
    <w:rsid w:val="00D5390E"/>
    <w:rsid w:val="00D5547D"/>
    <w:rsid w:val="00D66362"/>
    <w:rsid w:val="00D673BA"/>
    <w:rsid w:val="00D7409F"/>
    <w:rsid w:val="00D8092E"/>
    <w:rsid w:val="00D80D99"/>
    <w:rsid w:val="00D81B4E"/>
    <w:rsid w:val="00D8756B"/>
    <w:rsid w:val="00D92407"/>
    <w:rsid w:val="00D926B8"/>
    <w:rsid w:val="00D92C9E"/>
    <w:rsid w:val="00D9503C"/>
    <w:rsid w:val="00D97C1E"/>
    <w:rsid w:val="00DA3690"/>
    <w:rsid w:val="00DA3888"/>
    <w:rsid w:val="00DB054F"/>
    <w:rsid w:val="00DB209B"/>
    <w:rsid w:val="00DB344E"/>
    <w:rsid w:val="00DB6955"/>
    <w:rsid w:val="00DC16D9"/>
    <w:rsid w:val="00DC1875"/>
    <w:rsid w:val="00DC5D46"/>
    <w:rsid w:val="00DC793D"/>
    <w:rsid w:val="00DD0DAF"/>
    <w:rsid w:val="00DD37CE"/>
    <w:rsid w:val="00DD62ED"/>
    <w:rsid w:val="00DD73EF"/>
    <w:rsid w:val="00DD797B"/>
    <w:rsid w:val="00DE23E8"/>
    <w:rsid w:val="00DE683E"/>
    <w:rsid w:val="00DF3A69"/>
    <w:rsid w:val="00E0128B"/>
    <w:rsid w:val="00E02ADB"/>
    <w:rsid w:val="00E05A9E"/>
    <w:rsid w:val="00E05CDB"/>
    <w:rsid w:val="00E167E0"/>
    <w:rsid w:val="00E25504"/>
    <w:rsid w:val="00E3025F"/>
    <w:rsid w:val="00E40D0E"/>
    <w:rsid w:val="00E5115D"/>
    <w:rsid w:val="00E5178F"/>
    <w:rsid w:val="00E5530B"/>
    <w:rsid w:val="00E5543F"/>
    <w:rsid w:val="00E64CAA"/>
    <w:rsid w:val="00E64E17"/>
    <w:rsid w:val="00E660F9"/>
    <w:rsid w:val="00E667A8"/>
    <w:rsid w:val="00E7252C"/>
    <w:rsid w:val="00E73E73"/>
    <w:rsid w:val="00E83EFE"/>
    <w:rsid w:val="00E94255"/>
    <w:rsid w:val="00E97020"/>
    <w:rsid w:val="00EA1030"/>
    <w:rsid w:val="00EA3D3C"/>
    <w:rsid w:val="00EB0869"/>
    <w:rsid w:val="00EB1D83"/>
    <w:rsid w:val="00EC08AB"/>
    <w:rsid w:val="00EC7CC3"/>
    <w:rsid w:val="00ED503C"/>
    <w:rsid w:val="00ED571F"/>
    <w:rsid w:val="00EE0ADD"/>
    <w:rsid w:val="00EE2CF0"/>
    <w:rsid w:val="00EE4E03"/>
    <w:rsid w:val="00EE4F05"/>
    <w:rsid w:val="00EE608C"/>
    <w:rsid w:val="00EF085D"/>
    <w:rsid w:val="00EF08A1"/>
    <w:rsid w:val="00EF3F06"/>
    <w:rsid w:val="00F05DF8"/>
    <w:rsid w:val="00F12610"/>
    <w:rsid w:val="00F155BC"/>
    <w:rsid w:val="00F1565B"/>
    <w:rsid w:val="00F1650E"/>
    <w:rsid w:val="00F2089A"/>
    <w:rsid w:val="00F23464"/>
    <w:rsid w:val="00F25B41"/>
    <w:rsid w:val="00F46494"/>
    <w:rsid w:val="00F52FCC"/>
    <w:rsid w:val="00F532F2"/>
    <w:rsid w:val="00F53307"/>
    <w:rsid w:val="00F54FF9"/>
    <w:rsid w:val="00F558AB"/>
    <w:rsid w:val="00F55C91"/>
    <w:rsid w:val="00F56C7F"/>
    <w:rsid w:val="00F578B4"/>
    <w:rsid w:val="00F60AC1"/>
    <w:rsid w:val="00F619A0"/>
    <w:rsid w:val="00F61D89"/>
    <w:rsid w:val="00F7568C"/>
    <w:rsid w:val="00F77A3A"/>
    <w:rsid w:val="00F77E58"/>
    <w:rsid w:val="00F81DD6"/>
    <w:rsid w:val="00F81DFE"/>
    <w:rsid w:val="00F825DF"/>
    <w:rsid w:val="00F84EB4"/>
    <w:rsid w:val="00F85299"/>
    <w:rsid w:val="00F86ABB"/>
    <w:rsid w:val="00F9023C"/>
    <w:rsid w:val="00F92C65"/>
    <w:rsid w:val="00F9373D"/>
    <w:rsid w:val="00F94197"/>
    <w:rsid w:val="00F964D9"/>
    <w:rsid w:val="00F97F5E"/>
    <w:rsid w:val="00FA0065"/>
    <w:rsid w:val="00FA01F5"/>
    <w:rsid w:val="00FA0CBC"/>
    <w:rsid w:val="00FA26BD"/>
    <w:rsid w:val="00FA42EE"/>
    <w:rsid w:val="00FA4BFB"/>
    <w:rsid w:val="00FA627B"/>
    <w:rsid w:val="00FA6633"/>
    <w:rsid w:val="00FB0715"/>
    <w:rsid w:val="00FB52EA"/>
    <w:rsid w:val="00FB6B8F"/>
    <w:rsid w:val="00FC76FA"/>
    <w:rsid w:val="00FD6641"/>
    <w:rsid w:val="00FD7648"/>
    <w:rsid w:val="00FE411B"/>
    <w:rsid w:val="00FF0AC9"/>
    <w:rsid w:val="00FF246B"/>
    <w:rsid w:val="00FF647C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BA59A7"/>
  <w15:docId w15:val="{2ABBB4AE-8FCA-6B47-93DE-92F143A0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tabs>
        <w:tab w:val="clear" w:pos="1275"/>
        <w:tab w:val="num" w:pos="567"/>
      </w:tabs>
      <w:spacing w:before="240"/>
      <w:ind w:left="567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043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9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3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4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6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026F477-E533-46FD-B835-B6C559AE7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Frontiers_template.dotx</Template>
  <TotalTime>3</TotalTime>
  <Pages>5</Pages>
  <Words>307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賢治</dc:creator>
  <cp:keywords/>
  <dc:description/>
  <cp:lastModifiedBy>Megala Priya J.</cp:lastModifiedBy>
  <cp:revision>6</cp:revision>
  <cp:lastPrinted>2013-10-03T12:51:00Z</cp:lastPrinted>
  <dcterms:created xsi:type="dcterms:W3CDTF">2023-03-30T02:41:00Z</dcterms:created>
  <dcterms:modified xsi:type="dcterms:W3CDTF">2023-04-25T10:50:00Z</dcterms:modified>
</cp:coreProperties>
</file>