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0B845" w14:textId="77777777" w:rsidR="00483721" w:rsidRDefault="00483721"/>
    <w:p w14:paraId="76CA2526" w14:textId="77777777" w:rsidR="00483721" w:rsidRDefault="000738C8">
      <w:pPr>
        <w:jc w:val="center"/>
        <w:rPr>
          <w:b/>
          <w:sz w:val="48"/>
        </w:rPr>
      </w:pPr>
      <w:r>
        <w:rPr>
          <w:b/>
          <w:sz w:val="48"/>
        </w:rPr>
        <w:t>Fantastic report on</w:t>
      </w:r>
    </w:p>
    <w:p w14:paraId="44002D33" w14:textId="77777777" w:rsidR="00483721" w:rsidRDefault="00000000">
      <w:pPr>
        <w:jc w:val="center"/>
        <w:rPr>
          <w:b/>
          <w:sz w:val="48"/>
        </w:rPr>
      </w:pPr>
      <w:fldSimple w:instr=" FILENAME  \* MERGEFORMAT ">
        <w:r w:rsidR="000738C8">
          <w:rPr>
            <w:b/>
            <w:noProof/>
            <w:sz w:val="48"/>
          </w:rPr>
          <w:t>Document1</w:t>
        </w:r>
      </w:fldSimple>
    </w:p>
    <w:p w14:paraId="55D2C3E2" w14:textId="77777777" w:rsidR="00483721" w:rsidRDefault="00483721">
      <w:pPr>
        <w:jc w:val="center"/>
        <w:rPr>
          <w:sz w:val="36"/>
        </w:rPr>
      </w:pPr>
    </w:p>
    <w:p w14:paraId="11B1A473" w14:textId="77777777" w:rsidR="00483721" w:rsidRDefault="00483721">
      <w:pPr>
        <w:jc w:val="center"/>
        <w:rPr>
          <w:b/>
          <w:sz w:val="28"/>
        </w:rPr>
      </w:pPr>
    </w:p>
    <w:p w14:paraId="66FE801B" w14:textId="77777777" w:rsidR="00483721" w:rsidRDefault="00483721">
      <w:pPr>
        <w:rPr>
          <w:b/>
          <w:sz w:val="28"/>
        </w:rPr>
      </w:pPr>
    </w:p>
    <w:p w14:paraId="4C856BB7" w14:textId="77777777" w:rsidR="00483721" w:rsidRDefault="00000000">
      <w:pPr>
        <w:rPr>
          <w:b/>
          <w:sz w:val="28"/>
        </w:rPr>
      </w:pPr>
      <w:r>
        <w:rPr>
          <w:noProof/>
          <w:sz w:val="20"/>
        </w:rPr>
        <w:object w:dxaOrig="1440" w:dyaOrig="1440" w14:anchorId="1F67C0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-13.85pt;margin-top:225.2pt;width:459pt;height:140.75pt;z-index:251657728;visibility:visible;mso-wrap-edited:f;mso-position-vertical-relative:page" wrapcoords="-63 0 -63 21394 21600 21394 21600 0 -63 0" o:allowincell="f" o:allowoverlap="f">
            <v:imagedata r:id="rId7" o:title="" cropbottom="29306f" cropleft="33552f"/>
            <w10:wrap anchory="page"/>
          </v:shape>
          <o:OLEObject Type="Embed" ProgID="Word.Picture.8" ShapeID="_x0000_s2050" DrawAspect="Content" ObjectID="_1745308550" r:id="rId8"/>
        </w:object>
      </w:r>
    </w:p>
    <w:p w14:paraId="35823881" w14:textId="77777777" w:rsidR="00483721" w:rsidRDefault="00483721">
      <w:pPr>
        <w:rPr>
          <w:b/>
          <w:sz w:val="28"/>
        </w:rPr>
      </w:pPr>
    </w:p>
    <w:p w14:paraId="5FBE6B5A" w14:textId="77777777" w:rsidR="00483721" w:rsidRDefault="00483721">
      <w:pPr>
        <w:rPr>
          <w:b/>
          <w:sz w:val="28"/>
        </w:rPr>
      </w:pPr>
    </w:p>
    <w:p w14:paraId="27294845" w14:textId="77777777" w:rsidR="00483721" w:rsidRDefault="00483721">
      <w:pPr>
        <w:rPr>
          <w:b/>
          <w:sz w:val="28"/>
        </w:rPr>
      </w:pPr>
    </w:p>
    <w:p w14:paraId="75C63A1B" w14:textId="77777777" w:rsidR="00483721" w:rsidRDefault="00483721">
      <w:pPr>
        <w:rPr>
          <w:b/>
        </w:rPr>
      </w:pPr>
    </w:p>
    <w:p w14:paraId="50B0231B" w14:textId="77777777" w:rsidR="00483721" w:rsidRDefault="00483721">
      <w:pPr>
        <w:rPr>
          <w:b/>
        </w:rPr>
      </w:pPr>
    </w:p>
    <w:p w14:paraId="103FA20C" w14:textId="77777777" w:rsidR="00483721" w:rsidRDefault="00483721">
      <w:pPr>
        <w:rPr>
          <w:b/>
        </w:rPr>
      </w:pPr>
    </w:p>
    <w:p w14:paraId="743854AA" w14:textId="77777777" w:rsidR="00483721" w:rsidRDefault="00483721">
      <w:pPr>
        <w:rPr>
          <w:b/>
        </w:rPr>
      </w:pPr>
    </w:p>
    <w:p w14:paraId="3014E157" w14:textId="77777777" w:rsidR="00483721" w:rsidRDefault="00483721">
      <w:pPr>
        <w:rPr>
          <w:b/>
        </w:rPr>
      </w:pPr>
    </w:p>
    <w:p w14:paraId="2C158985" w14:textId="77777777" w:rsidR="00483721" w:rsidRDefault="00483721">
      <w:pPr>
        <w:rPr>
          <w:b/>
        </w:rPr>
      </w:pPr>
    </w:p>
    <w:p w14:paraId="51496EA9" w14:textId="77777777" w:rsidR="00483721" w:rsidRDefault="00483721">
      <w:pPr>
        <w:rPr>
          <w:b/>
        </w:rPr>
      </w:pPr>
    </w:p>
    <w:p w14:paraId="09271DD8" w14:textId="77777777" w:rsidR="00483721" w:rsidRDefault="00483721">
      <w:pPr>
        <w:rPr>
          <w:b/>
        </w:rPr>
      </w:pPr>
    </w:p>
    <w:p w14:paraId="3CB08FC8" w14:textId="77777777" w:rsidR="00483721" w:rsidRDefault="00483721">
      <w:pPr>
        <w:rPr>
          <w:b/>
        </w:rPr>
      </w:pPr>
    </w:p>
    <w:p w14:paraId="5C88BADB" w14:textId="77777777" w:rsidR="00483721" w:rsidRDefault="00483721">
      <w:pPr>
        <w:rPr>
          <w:b/>
        </w:rPr>
      </w:pPr>
    </w:p>
    <w:p w14:paraId="04753D2D" w14:textId="77777777" w:rsidR="00483721" w:rsidRDefault="00483721">
      <w:pPr>
        <w:rPr>
          <w:b/>
        </w:rPr>
      </w:pPr>
    </w:p>
    <w:p w14:paraId="20B8A41E" w14:textId="77777777" w:rsidR="00483721" w:rsidRDefault="000738C8">
      <w:pPr>
        <w:rPr>
          <w:b/>
        </w:rPr>
      </w:pPr>
      <w:r>
        <w:rPr>
          <w:b/>
        </w:rPr>
        <w:t>Distribution:</w:t>
      </w:r>
    </w:p>
    <w:p w14:paraId="667CD249" w14:textId="77777777" w:rsidR="00483721" w:rsidRDefault="00483721">
      <w:pPr>
        <w:rPr>
          <w:b/>
          <w:sz w:val="28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4230"/>
        <w:gridCol w:w="630"/>
        <w:gridCol w:w="535"/>
        <w:gridCol w:w="635"/>
      </w:tblGrid>
      <w:tr w:rsidR="00483721" w14:paraId="10F3C02F" w14:textId="77777777">
        <w:tc>
          <w:tcPr>
            <w:tcW w:w="2520" w:type="dxa"/>
          </w:tcPr>
          <w:p w14:paraId="5D9C2DFC" w14:textId="77777777" w:rsidR="00483721" w:rsidRDefault="000738C8">
            <w:pPr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4230" w:type="dxa"/>
          </w:tcPr>
          <w:p w14:paraId="4B9CF2DD" w14:textId="77777777" w:rsidR="00483721" w:rsidRDefault="000738C8">
            <w:pPr>
              <w:rPr>
                <w:b/>
              </w:rPr>
            </w:pPr>
            <w:r>
              <w:rPr>
                <w:b/>
              </w:rPr>
              <w:t>Function</w:t>
            </w:r>
          </w:p>
        </w:tc>
        <w:tc>
          <w:tcPr>
            <w:tcW w:w="630" w:type="dxa"/>
          </w:tcPr>
          <w:p w14:paraId="5F1DEBB7" w14:textId="77777777" w:rsidR="00483721" w:rsidRDefault="000738C8">
            <w:pPr>
              <w:rPr>
                <w:b/>
              </w:rPr>
            </w:pPr>
            <w:r>
              <w:rPr>
                <w:b/>
              </w:rPr>
              <w:t>0.1</w:t>
            </w:r>
          </w:p>
        </w:tc>
        <w:tc>
          <w:tcPr>
            <w:tcW w:w="535" w:type="dxa"/>
          </w:tcPr>
          <w:p w14:paraId="19E8A6BF" w14:textId="77777777" w:rsidR="00483721" w:rsidRDefault="000738C8">
            <w:pPr>
              <w:rPr>
                <w:b/>
              </w:rPr>
            </w:pPr>
            <w:r>
              <w:rPr>
                <w:b/>
              </w:rPr>
              <w:t>0.5</w:t>
            </w:r>
          </w:p>
        </w:tc>
        <w:tc>
          <w:tcPr>
            <w:tcW w:w="635" w:type="dxa"/>
          </w:tcPr>
          <w:p w14:paraId="0D51AA02" w14:textId="77777777" w:rsidR="00483721" w:rsidRDefault="000738C8">
            <w:pPr>
              <w:rPr>
                <w:b/>
              </w:rPr>
            </w:pPr>
            <w:r>
              <w:rPr>
                <w:b/>
              </w:rPr>
              <w:t>1.0</w:t>
            </w:r>
          </w:p>
        </w:tc>
      </w:tr>
      <w:tr w:rsidR="00483721" w14:paraId="41D79B8F" w14:textId="77777777">
        <w:tc>
          <w:tcPr>
            <w:tcW w:w="2520" w:type="dxa"/>
          </w:tcPr>
          <w:p w14:paraId="72207A0D" w14:textId="77777777" w:rsidR="00483721" w:rsidRDefault="000738C8">
            <w:pPr>
              <w:rPr>
                <w:b/>
              </w:rPr>
            </w:pPr>
            <w:r>
              <w:t>N.N.-999</w:t>
            </w:r>
          </w:p>
        </w:tc>
        <w:tc>
          <w:tcPr>
            <w:tcW w:w="4230" w:type="dxa"/>
          </w:tcPr>
          <w:p w14:paraId="62F740A7" w14:textId="77777777" w:rsidR="00483721" w:rsidRDefault="000738C8">
            <w:r>
              <w:t>Masterking Group Manager  (MGM)</w:t>
            </w:r>
          </w:p>
        </w:tc>
        <w:tc>
          <w:tcPr>
            <w:tcW w:w="630" w:type="dxa"/>
          </w:tcPr>
          <w:p w14:paraId="4278314B" w14:textId="77777777" w:rsidR="00483721" w:rsidRDefault="000738C8">
            <w:r>
              <w:sym w:font="Wingdings" w:char="F0FC"/>
            </w:r>
          </w:p>
        </w:tc>
        <w:tc>
          <w:tcPr>
            <w:tcW w:w="535" w:type="dxa"/>
          </w:tcPr>
          <w:p w14:paraId="1807CFEF" w14:textId="77777777" w:rsidR="00483721" w:rsidRDefault="00483721"/>
        </w:tc>
        <w:tc>
          <w:tcPr>
            <w:tcW w:w="635" w:type="dxa"/>
          </w:tcPr>
          <w:p w14:paraId="7EC0B473" w14:textId="77777777" w:rsidR="00483721" w:rsidRDefault="00483721"/>
        </w:tc>
      </w:tr>
      <w:tr w:rsidR="00483721" w14:paraId="0F7C4EA6" w14:textId="77777777">
        <w:tc>
          <w:tcPr>
            <w:tcW w:w="2520" w:type="dxa"/>
          </w:tcPr>
          <w:p w14:paraId="0777997D" w14:textId="77777777" w:rsidR="00483721" w:rsidRDefault="000738C8">
            <w:pPr>
              <w:rPr>
                <w:b/>
              </w:rPr>
            </w:pPr>
            <w:r>
              <w:t>N.N.-998</w:t>
            </w:r>
          </w:p>
        </w:tc>
        <w:tc>
          <w:tcPr>
            <w:tcW w:w="4230" w:type="dxa"/>
          </w:tcPr>
          <w:p w14:paraId="12481067" w14:textId="77777777" w:rsidR="00483721" w:rsidRDefault="000738C8">
            <w:pPr>
              <w:rPr>
                <w:b/>
              </w:rPr>
            </w:pPr>
            <w:r>
              <w:t>Product Ontwikkelt Manager (POM)</w:t>
            </w:r>
          </w:p>
        </w:tc>
        <w:tc>
          <w:tcPr>
            <w:tcW w:w="630" w:type="dxa"/>
          </w:tcPr>
          <w:p w14:paraId="71A9F789" w14:textId="77777777" w:rsidR="00483721" w:rsidRDefault="000738C8">
            <w:pPr>
              <w:jc w:val="both"/>
            </w:pPr>
            <w:r>
              <w:sym w:font="Wingdings" w:char="F0FC"/>
            </w:r>
          </w:p>
        </w:tc>
        <w:tc>
          <w:tcPr>
            <w:tcW w:w="535" w:type="dxa"/>
          </w:tcPr>
          <w:p w14:paraId="208A44D9" w14:textId="77777777" w:rsidR="00483721" w:rsidRDefault="00483721"/>
        </w:tc>
        <w:tc>
          <w:tcPr>
            <w:tcW w:w="635" w:type="dxa"/>
          </w:tcPr>
          <w:p w14:paraId="737FF8E5" w14:textId="77777777" w:rsidR="00483721" w:rsidRDefault="00483721"/>
        </w:tc>
      </w:tr>
      <w:tr w:rsidR="00483721" w14:paraId="6EF0F1DA" w14:textId="77777777">
        <w:tc>
          <w:tcPr>
            <w:tcW w:w="2520" w:type="dxa"/>
          </w:tcPr>
          <w:p w14:paraId="2EE1E7AF" w14:textId="77777777" w:rsidR="00483721" w:rsidRDefault="000738C8">
            <w:pPr>
              <w:rPr>
                <w:b/>
              </w:rPr>
            </w:pPr>
            <w:r>
              <w:t>N.N.-1</w:t>
            </w:r>
          </w:p>
        </w:tc>
        <w:tc>
          <w:tcPr>
            <w:tcW w:w="4230" w:type="dxa"/>
          </w:tcPr>
          <w:p w14:paraId="2B81F2F3" w14:textId="77777777" w:rsidR="00483721" w:rsidRDefault="000738C8">
            <w:pPr>
              <w:rPr>
                <w:b/>
              </w:rPr>
            </w:pPr>
            <w:r>
              <w:t>(AS)</w:t>
            </w:r>
          </w:p>
        </w:tc>
        <w:tc>
          <w:tcPr>
            <w:tcW w:w="630" w:type="dxa"/>
          </w:tcPr>
          <w:p w14:paraId="33522DF8" w14:textId="77777777" w:rsidR="00483721" w:rsidRDefault="00483721"/>
        </w:tc>
        <w:tc>
          <w:tcPr>
            <w:tcW w:w="535" w:type="dxa"/>
          </w:tcPr>
          <w:p w14:paraId="72BA46D3" w14:textId="77777777" w:rsidR="00483721" w:rsidRDefault="00483721"/>
        </w:tc>
        <w:tc>
          <w:tcPr>
            <w:tcW w:w="635" w:type="dxa"/>
          </w:tcPr>
          <w:p w14:paraId="6F3C14A5" w14:textId="77777777" w:rsidR="00483721" w:rsidRDefault="000738C8">
            <w:r>
              <w:sym w:font="Wingdings" w:char="F0FC"/>
            </w:r>
          </w:p>
        </w:tc>
      </w:tr>
      <w:tr w:rsidR="00483721" w14:paraId="4ACEEACE" w14:textId="77777777">
        <w:tc>
          <w:tcPr>
            <w:tcW w:w="2520" w:type="dxa"/>
          </w:tcPr>
          <w:p w14:paraId="2C7B3866" w14:textId="77777777" w:rsidR="00483721" w:rsidRDefault="000738C8">
            <w:pPr>
              <w:rPr>
                <w:b/>
              </w:rPr>
            </w:pPr>
            <w:r>
              <w:t>N.N.-2</w:t>
            </w:r>
          </w:p>
        </w:tc>
        <w:tc>
          <w:tcPr>
            <w:tcW w:w="4230" w:type="dxa"/>
          </w:tcPr>
          <w:p w14:paraId="0E2F72CE" w14:textId="77777777" w:rsidR="00483721" w:rsidRDefault="000738C8">
            <w:r>
              <w:t>(DS)</w:t>
            </w:r>
          </w:p>
        </w:tc>
        <w:tc>
          <w:tcPr>
            <w:tcW w:w="630" w:type="dxa"/>
          </w:tcPr>
          <w:p w14:paraId="4D5402D4" w14:textId="77777777" w:rsidR="00483721" w:rsidRDefault="00483721"/>
        </w:tc>
        <w:tc>
          <w:tcPr>
            <w:tcW w:w="535" w:type="dxa"/>
          </w:tcPr>
          <w:p w14:paraId="2AFD6F7C" w14:textId="77777777" w:rsidR="00483721" w:rsidRDefault="00483721"/>
        </w:tc>
        <w:tc>
          <w:tcPr>
            <w:tcW w:w="635" w:type="dxa"/>
          </w:tcPr>
          <w:p w14:paraId="57AAB42C" w14:textId="77777777" w:rsidR="00483721" w:rsidRDefault="000738C8">
            <w:r>
              <w:sym w:font="Wingdings" w:char="F0FC"/>
            </w:r>
          </w:p>
        </w:tc>
      </w:tr>
      <w:tr w:rsidR="00483721" w14:paraId="645ED54D" w14:textId="77777777">
        <w:tc>
          <w:tcPr>
            <w:tcW w:w="2520" w:type="dxa"/>
          </w:tcPr>
          <w:p w14:paraId="7F12AD1C" w14:textId="77777777" w:rsidR="00483721" w:rsidRDefault="000738C8">
            <w:r>
              <w:t>N.N.-3</w:t>
            </w:r>
          </w:p>
        </w:tc>
        <w:tc>
          <w:tcPr>
            <w:tcW w:w="4230" w:type="dxa"/>
          </w:tcPr>
          <w:p w14:paraId="0A8807EE" w14:textId="77777777" w:rsidR="00483721" w:rsidRDefault="000738C8">
            <w:r>
              <w:t>(BS)</w:t>
            </w:r>
          </w:p>
        </w:tc>
        <w:tc>
          <w:tcPr>
            <w:tcW w:w="630" w:type="dxa"/>
          </w:tcPr>
          <w:p w14:paraId="1FA4F993" w14:textId="77777777" w:rsidR="00483721" w:rsidRDefault="00483721"/>
        </w:tc>
        <w:tc>
          <w:tcPr>
            <w:tcW w:w="535" w:type="dxa"/>
          </w:tcPr>
          <w:p w14:paraId="17073427" w14:textId="77777777" w:rsidR="00483721" w:rsidRDefault="00483721"/>
        </w:tc>
        <w:tc>
          <w:tcPr>
            <w:tcW w:w="635" w:type="dxa"/>
          </w:tcPr>
          <w:p w14:paraId="0A68750B" w14:textId="77777777" w:rsidR="00483721" w:rsidRDefault="000738C8">
            <w:r>
              <w:sym w:font="Wingdings" w:char="F0FC"/>
            </w:r>
          </w:p>
        </w:tc>
      </w:tr>
      <w:tr w:rsidR="00483721" w14:paraId="4ADDE367" w14:textId="77777777">
        <w:tc>
          <w:tcPr>
            <w:tcW w:w="2520" w:type="dxa"/>
          </w:tcPr>
          <w:p w14:paraId="2529CE8E" w14:textId="77777777" w:rsidR="00483721" w:rsidRDefault="000738C8">
            <w:r>
              <w:t>T.P.</w:t>
            </w:r>
          </w:p>
        </w:tc>
        <w:tc>
          <w:tcPr>
            <w:tcW w:w="4230" w:type="dxa"/>
          </w:tcPr>
          <w:p w14:paraId="4FE5E06C" w14:textId="77777777" w:rsidR="00483721" w:rsidRDefault="000738C8">
            <w:r>
              <w:t>Supervisor All Coding</w:t>
            </w:r>
          </w:p>
        </w:tc>
        <w:tc>
          <w:tcPr>
            <w:tcW w:w="630" w:type="dxa"/>
          </w:tcPr>
          <w:p w14:paraId="40DF69F9" w14:textId="77777777" w:rsidR="00483721" w:rsidRDefault="00483721"/>
        </w:tc>
        <w:tc>
          <w:tcPr>
            <w:tcW w:w="535" w:type="dxa"/>
          </w:tcPr>
          <w:p w14:paraId="55F14E05" w14:textId="77777777" w:rsidR="00483721" w:rsidRDefault="00483721"/>
        </w:tc>
        <w:tc>
          <w:tcPr>
            <w:tcW w:w="635" w:type="dxa"/>
          </w:tcPr>
          <w:p w14:paraId="254B0A7B" w14:textId="77777777" w:rsidR="00483721" w:rsidRDefault="000738C8">
            <w:r>
              <w:sym w:font="Wingdings" w:char="F0FC"/>
            </w:r>
          </w:p>
        </w:tc>
      </w:tr>
    </w:tbl>
    <w:p w14:paraId="3D69D4A3" w14:textId="77777777" w:rsidR="00483721" w:rsidRDefault="00483721">
      <w:pPr>
        <w:rPr>
          <w:b/>
        </w:rPr>
      </w:pPr>
    </w:p>
    <w:p w14:paraId="200F5279" w14:textId="77777777" w:rsidR="00483721" w:rsidRDefault="00483721">
      <w:pPr>
        <w:rPr>
          <w:b/>
        </w:rPr>
      </w:pPr>
    </w:p>
    <w:p w14:paraId="06DBBCF5" w14:textId="77777777" w:rsidR="00483721" w:rsidRDefault="00483721">
      <w:pPr>
        <w:rPr>
          <w:b/>
        </w:rPr>
      </w:pPr>
    </w:p>
    <w:p w14:paraId="36ECC40B" w14:textId="77777777" w:rsidR="00483721" w:rsidRDefault="00483721">
      <w:pPr>
        <w:rPr>
          <w:b/>
        </w:rPr>
      </w:pPr>
    </w:p>
    <w:p w14:paraId="3429A6F3" w14:textId="77777777" w:rsidR="00483721" w:rsidRDefault="00483721">
      <w:pPr>
        <w:rPr>
          <w:b/>
        </w:rPr>
      </w:pPr>
    </w:p>
    <w:p w14:paraId="3CF680A9" w14:textId="77777777" w:rsidR="00483721" w:rsidRDefault="00483721">
      <w:pPr>
        <w:rPr>
          <w:b/>
        </w:rPr>
      </w:pPr>
    </w:p>
    <w:p w14:paraId="57B298B4" w14:textId="77777777" w:rsidR="00483721" w:rsidRDefault="00483721">
      <w:pPr>
        <w:jc w:val="center"/>
      </w:pPr>
    </w:p>
    <w:p w14:paraId="79990BE7" w14:textId="77777777" w:rsidR="00483721" w:rsidRDefault="00483721">
      <w:pPr>
        <w:pStyle w:val="Heading1"/>
      </w:pPr>
    </w:p>
    <w:p w14:paraId="7F6A86F0" w14:textId="77777777" w:rsidR="00483721" w:rsidRDefault="000738C8">
      <w:pPr>
        <w:pStyle w:val="Heading1"/>
      </w:pPr>
      <w:r>
        <w:br w:type="page"/>
      </w:r>
      <w:bookmarkStart w:id="0" w:name="_Toc500341959"/>
      <w:bookmarkStart w:id="1" w:name="_Toc500386233"/>
      <w:bookmarkStart w:id="2" w:name="_Toc500341960"/>
      <w:bookmarkStart w:id="3" w:name="_Toc500386234"/>
      <w:bookmarkStart w:id="4" w:name="_Toc500341961"/>
      <w:bookmarkStart w:id="5" w:name="_Toc500386235"/>
      <w:bookmarkStart w:id="6" w:name="_Toc505768726"/>
      <w:bookmarkEnd w:id="0"/>
      <w:bookmarkEnd w:id="1"/>
      <w:bookmarkEnd w:id="2"/>
      <w:bookmarkEnd w:id="3"/>
      <w:bookmarkEnd w:id="4"/>
      <w:bookmarkEnd w:id="5"/>
    </w:p>
    <w:p w14:paraId="34C7A64A" w14:textId="77777777" w:rsidR="00483721" w:rsidRDefault="00483721">
      <w:pPr>
        <w:pStyle w:val="Heading1"/>
      </w:pPr>
    </w:p>
    <w:p w14:paraId="6A433D85" w14:textId="77777777" w:rsidR="00483721" w:rsidRDefault="00483721">
      <w:pPr>
        <w:pStyle w:val="Heading1"/>
      </w:pPr>
    </w:p>
    <w:p w14:paraId="309C12F3" w14:textId="77777777" w:rsidR="00483721" w:rsidRDefault="00483721">
      <w:pPr>
        <w:pStyle w:val="Heading1"/>
      </w:pPr>
    </w:p>
    <w:p w14:paraId="6E8FC2E0" w14:textId="77777777" w:rsidR="00483721" w:rsidRDefault="000738C8">
      <w:pPr>
        <w:pStyle w:val="Heading1"/>
      </w:pPr>
      <w:bookmarkStart w:id="7" w:name="_Toc508002629"/>
      <w:bookmarkStart w:id="8" w:name="_Toc508105171"/>
      <w:r>
        <w:t>Table of Contents:</w:t>
      </w:r>
      <w:bookmarkEnd w:id="6"/>
      <w:bookmarkEnd w:id="7"/>
      <w:bookmarkEnd w:id="8"/>
    </w:p>
    <w:p w14:paraId="1C33F9F9" w14:textId="77777777" w:rsidR="00483721" w:rsidRDefault="000738C8">
      <w:pPr>
        <w:pStyle w:val="TOC1"/>
        <w:tabs>
          <w:tab w:val="right" w:leader="dot" w:pos="8305"/>
        </w:tabs>
        <w:rPr>
          <w:noProof/>
        </w:rPr>
      </w:pPr>
      <w:r>
        <w:rPr>
          <w:rFonts w:ascii="Arial" w:hAnsi="Arial"/>
          <w:caps w:val="0"/>
          <w:vanish/>
          <w:kern w:val="28"/>
          <w:sz w:val="28"/>
        </w:rPr>
        <w:fldChar w:fldCharType="begin"/>
      </w:r>
      <w:r>
        <w:rPr>
          <w:rFonts w:ascii="Arial" w:hAnsi="Arial"/>
          <w:caps w:val="0"/>
          <w:vanish/>
          <w:kern w:val="28"/>
          <w:sz w:val="28"/>
        </w:rPr>
        <w:instrText xml:space="preserve"> TOC \o "1-1" </w:instrText>
      </w:r>
      <w:r>
        <w:rPr>
          <w:rFonts w:ascii="Arial" w:hAnsi="Arial"/>
          <w:caps w:val="0"/>
          <w:vanish/>
          <w:kern w:val="28"/>
          <w:sz w:val="28"/>
        </w:rPr>
        <w:fldChar w:fldCharType="separate"/>
      </w:r>
      <w:r>
        <w:rPr>
          <w:noProof/>
        </w:rPr>
        <w:t>Table of Contents: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_Toc508105171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14:paraId="11097CD5" w14:textId="77777777" w:rsidR="00483721" w:rsidRDefault="000738C8">
      <w:pPr>
        <w:pStyle w:val="TOC1"/>
        <w:tabs>
          <w:tab w:val="right" w:leader="dot" w:pos="8305"/>
        </w:tabs>
        <w:rPr>
          <w:noProof/>
        </w:rPr>
      </w:pPr>
      <w:r>
        <w:rPr>
          <w:noProof/>
        </w:rPr>
        <w:t xml:space="preserve">Anchor Scan Parameters: </w:t>
      </w:r>
      <w:r>
        <w:rPr>
          <w:b w:val="0"/>
          <w:noProof/>
        </w:rPr>
        <w:t>(Bookmark1)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_Toc508105172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3406B3C6" w14:textId="77777777" w:rsidR="00483721" w:rsidRDefault="000738C8">
      <w:pPr>
        <w:pStyle w:val="TOC1"/>
        <w:tabs>
          <w:tab w:val="right" w:leader="dot" w:pos="8305"/>
        </w:tabs>
        <w:rPr>
          <w:noProof/>
        </w:rPr>
      </w:pPr>
      <w:r>
        <w:rPr>
          <w:noProof/>
        </w:rPr>
        <w:t xml:space="preserve">Graphics: </w:t>
      </w:r>
      <w:r>
        <w:rPr>
          <w:b w:val="0"/>
          <w:noProof/>
        </w:rPr>
        <w:t>(Bookmark2)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_Toc508105173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002B75D8" w14:textId="77777777" w:rsidR="00483721" w:rsidRDefault="000738C8">
      <w:pPr>
        <w:pStyle w:val="TOC1"/>
        <w:tabs>
          <w:tab w:val="right" w:leader="dot" w:pos="8305"/>
        </w:tabs>
        <w:rPr>
          <w:noProof/>
        </w:rPr>
      </w:pPr>
      <w:r>
        <w:rPr>
          <w:noProof/>
        </w:rPr>
        <w:t xml:space="preserve">Peak List: </w:t>
      </w:r>
      <w:r>
        <w:rPr>
          <w:b w:val="0"/>
          <w:noProof/>
        </w:rPr>
        <w:t>(Bookmark 3)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_Toc508105174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1E549AD0" w14:textId="77777777" w:rsidR="00483721" w:rsidRDefault="000738C8">
      <w:pPr>
        <w:pStyle w:val="TOC1"/>
        <w:tabs>
          <w:tab w:val="right" w:leader="dot" w:pos="8305"/>
        </w:tabs>
        <w:rPr>
          <w:noProof/>
        </w:rPr>
      </w:pPr>
      <w:r>
        <w:rPr>
          <w:noProof/>
        </w:rPr>
        <w:t xml:space="preserve">Identified Patterns List: </w:t>
      </w:r>
      <w:r>
        <w:rPr>
          <w:b w:val="0"/>
          <w:noProof/>
        </w:rPr>
        <w:t>(Bookmark4)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_Toc508105175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EC3F202" w14:textId="77777777" w:rsidR="00483721" w:rsidRDefault="000738C8">
      <w:pPr>
        <w:pStyle w:val="TOC1"/>
        <w:tabs>
          <w:tab w:val="right" w:leader="dot" w:pos="8305"/>
        </w:tabs>
        <w:rPr>
          <w:noProof/>
        </w:rPr>
      </w:pPr>
      <w:r>
        <w:rPr>
          <w:noProof/>
        </w:rPr>
        <w:t xml:space="preserve">Plot of Identified Phases: </w:t>
      </w:r>
      <w:r>
        <w:rPr>
          <w:b w:val="0"/>
          <w:noProof/>
        </w:rPr>
        <w:t>(Bookmark 5)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_Toc508105176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E2813CA" w14:textId="77777777" w:rsidR="00483721" w:rsidRDefault="000738C8">
      <w:pPr>
        <w:pStyle w:val="TOC1"/>
        <w:tabs>
          <w:tab w:val="right" w:leader="dot" w:pos="8305"/>
        </w:tabs>
        <w:rPr>
          <w:noProof/>
        </w:rPr>
      </w:pPr>
      <w:r>
        <w:rPr>
          <w:noProof/>
        </w:rPr>
        <w:t xml:space="preserve">Document History: </w:t>
      </w:r>
      <w:r>
        <w:rPr>
          <w:b w:val="0"/>
          <w:noProof/>
        </w:rPr>
        <w:t>(Bookmark 6)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_Toc508105177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528BF6C9" w14:textId="77777777" w:rsidR="00483721" w:rsidRDefault="000738C8">
      <w:r>
        <w:rPr>
          <w:rFonts w:ascii="Arial" w:hAnsi="Arial"/>
          <w:caps/>
          <w:vanish/>
          <w:kern w:val="28"/>
          <w:sz w:val="28"/>
        </w:rPr>
        <w:fldChar w:fldCharType="end"/>
      </w:r>
    </w:p>
    <w:p w14:paraId="5E876505" w14:textId="77777777" w:rsidR="00483721" w:rsidRDefault="00483721">
      <w:pPr>
        <w:pStyle w:val="TOC1"/>
        <w:tabs>
          <w:tab w:val="right" w:leader="dot" w:pos="8305"/>
        </w:tabs>
      </w:pPr>
    </w:p>
    <w:p w14:paraId="0B3B4F28" w14:textId="77777777" w:rsidR="00483721" w:rsidRDefault="00483721">
      <w:pPr>
        <w:pStyle w:val="TOC1"/>
        <w:tabs>
          <w:tab w:val="right" w:leader="dot" w:pos="8305"/>
        </w:tabs>
      </w:pPr>
    </w:p>
    <w:p w14:paraId="7D5858F1" w14:textId="77777777" w:rsidR="00483721" w:rsidRDefault="00483721">
      <w:pPr>
        <w:pStyle w:val="TOC1"/>
        <w:tabs>
          <w:tab w:val="right" w:leader="dot" w:pos="8305"/>
        </w:tabs>
      </w:pPr>
    </w:p>
    <w:p w14:paraId="41590438" w14:textId="77777777" w:rsidR="00483721" w:rsidRDefault="00483721"/>
    <w:p w14:paraId="0F03BD20" w14:textId="77777777" w:rsidR="00483721" w:rsidRDefault="000738C8">
      <w:r>
        <w:br w:type="page"/>
      </w:r>
    </w:p>
    <w:p w14:paraId="1D7B33DE" w14:textId="77777777" w:rsidR="00483721" w:rsidRDefault="000738C8">
      <w:pPr>
        <w:pStyle w:val="Heading1"/>
      </w:pPr>
      <w:bookmarkStart w:id="9" w:name="_Toc505768727"/>
      <w:bookmarkStart w:id="10" w:name="_Toc508002630"/>
      <w:bookmarkStart w:id="11" w:name="_Toc508105172"/>
      <w:r>
        <w:t>Anchor Scan Parameters:</w:t>
      </w:r>
      <w:bookmarkEnd w:id="9"/>
      <w:bookmarkEnd w:id="10"/>
      <w:r>
        <w:t xml:space="preserve"> </w:t>
      </w:r>
      <w:r>
        <w:rPr>
          <w:rFonts w:ascii="Times New Roman" w:hAnsi="Times New Roman"/>
          <w:b w:val="0"/>
          <w:kern w:val="0"/>
          <w:sz w:val="22"/>
        </w:rPr>
        <w:t>(Bookmark1)</w:t>
      </w:r>
      <w:bookmarkEnd w:id="11"/>
    </w:p>
    <w:p w14:paraId="1A818AD1" w14:textId="77777777" w:rsidR="000738C8" w:rsidRDefault="000738C8">
      <w:pPr>
        <w:rPr>
          <w:sz w:val="22"/>
        </w:rPr>
      </w:pPr>
      <w:bookmarkStart w:id="12" w:name="Bookmark1"/>
      <w:bookmarkEnd w:id="12"/>
    </w:p>
    <w:p w14:paraId="76B72C1E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Dataset Name</w:t>
      </w:r>
      <w:r>
        <w:rPr>
          <w:sz w:val="22"/>
        </w:rPr>
        <w:tab/>
        <w:t>1</w:t>
      </w:r>
    </w:p>
    <w:p w14:paraId="6C2483F1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File name</w:t>
      </w:r>
      <w:r>
        <w:rPr>
          <w:sz w:val="22"/>
        </w:rPr>
        <w:tab/>
        <w:t>E:\X'Pert Data\2023\3\Dr Khaled xrd\1.xrdml</w:t>
      </w:r>
    </w:p>
    <w:p w14:paraId="4FE696EE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Comment</w:t>
      </w:r>
      <w:r>
        <w:rPr>
          <w:sz w:val="22"/>
        </w:rPr>
        <w:tab/>
        <w:t>Configuration=Stage Flat Samples, Owner=r, Creation date=2/28/2009 2:36:26 PM</w:t>
      </w:r>
    </w:p>
    <w:p w14:paraId="5C391555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ab/>
        <w:t>Goniometer=PW3050/60 (Theta/Theta); Minimum step size 2Theta:0.001; Minimum step size Omega:0.001</w:t>
      </w:r>
    </w:p>
    <w:p w14:paraId="14F434CC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ab/>
        <w:t>Sample stage=PW3071/xx Bracket</w:t>
      </w:r>
    </w:p>
    <w:p w14:paraId="779A448E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ab/>
        <w:t>Diffractometer system=XPERT-PRO</w:t>
      </w:r>
    </w:p>
    <w:p w14:paraId="7445029B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ab/>
        <w:t>Measurement program=Program1, Owner=r, Creation date=7/7/2004 10:36:35 AM</w:t>
      </w:r>
    </w:p>
    <w:p w14:paraId="1681DA70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Measurement Date / Time</w:t>
      </w:r>
      <w:r>
        <w:rPr>
          <w:sz w:val="22"/>
        </w:rPr>
        <w:tab/>
        <w:t>3/18/2023 12:12:37 PM</w:t>
      </w:r>
    </w:p>
    <w:p w14:paraId="0EA5C458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Operator</w:t>
      </w:r>
      <w:r>
        <w:rPr>
          <w:sz w:val="22"/>
        </w:rPr>
        <w:tab/>
        <w:t>cwi</w:t>
      </w:r>
    </w:p>
    <w:p w14:paraId="086A2CA7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Raw Data Origin</w:t>
      </w:r>
      <w:r>
        <w:rPr>
          <w:sz w:val="22"/>
        </w:rPr>
        <w:tab/>
        <w:t>XRD measurement (*.XRDML)</w:t>
      </w:r>
    </w:p>
    <w:p w14:paraId="6C3FBD7C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Scan Axis</w:t>
      </w:r>
      <w:r>
        <w:rPr>
          <w:sz w:val="22"/>
        </w:rPr>
        <w:tab/>
        <w:t>Gonio</w:t>
      </w:r>
    </w:p>
    <w:p w14:paraId="64552E70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Start Position [°2Th.]</w:t>
      </w:r>
      <w:r>
        <w:rPr>
          <w:sz w:val="22"/>
        </w:rPr>
        <w:tab/>
        <w:t>5.0100</w:t>
      </w:r>
    </w:p>
    <w:p w14:paraId="32E36A36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End Position [°2Th.]</w:t>
      </w:r>
      <w:r>
        <w:rPr>
          <w:sz w:val="22"/>
        </w:rPr>
        <w:tab/>
        <w:t>89.9900</w:t>
      </w:r>
    </w:p>
    <w:p w14:paraId="596E6631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Step Size [°2Th.]</w:t>
      </w:r>
      <w:r>
        <w:rPr>
          <w:sz w:val="22"/>
        </w:rPr>
        <w:tab/>
        <w:t>0.0200</w:t>
      </w:r>
    </w:p>
    <w:p w14:paraId="7B535810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Scan Step Time [s]</w:t>
      </w:r>
      <w:r>
        <w:rPr>
          <w:sz w:val="22"/>
        </w:rPr>
        <w:tab/>
        <w:t>1.0000</w:t>
      </w:r>
    </w:p>
    <w:p w14:paraId="47665E17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Scan Type</w:t>
      </w:r>
      <w:r>
        <w:rPr>
          <w:sz w:val="22"/>
        </w:rPr>
        <w:tab/>
        <w:t>Continuous</w:t>
      </w:r>
    </w:p>
    <w:p w14:paraId="3D3470FF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Offset [°2Th.]</w:t>
      </w:r>
      <w:r>
        <w:rPr>
          <w:sz w:val="22"/>
        </w:rPr>
        <w:tab/>
        <w:t>0.0000</w:t>
      </w:r>
    </w:p>
    <w:p w14:paraId="1FDFBBE8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Divergence Slit Type</w:t>
      </w:r>
      <w:r>
        <w:rPr>
          <w:sz w:val="22"/>
        </w:rPr>
        <w:tab/>
        <w:t>Fixed</w:t>
      </w:r>
    </w:p>
    <w:p w14:paraId="653881E1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Divergence Slit Size [°]</w:t>
      </w:r>
      <w:r>
        <w:rPr>
          <w:sz w:val="22"/>
        </w:rPr>
        <w:tab/>
        <w:t>0.4785</w:t>
      </w:r>
    </w:p>
    <w:p w14:paraId="43DB8355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Specimen Length [mm]</w:t>
      </w:r>
      <w:r>
        <w:rPr>
          <w:sz w:val="22"/>
        </w:rPr>
        <w:tab/>
        <w:t>10.00</w:t>
      </w:r>
    </w:p>
    <w:p w14:paraId="574A319D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Receiving Slit Size [mm]</w:t>
      </w:r>
      <w:r>
        <w:rPr>
          <w:sz w:val="22"/>
        </w:rPr>
        <w:tab/>
        <w:t>0.1000</w:t>
      </w:r>
    </w:p>
    <w:p w14:paraId="545E36CA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Measurement Temperature [°C]</w:t>
      </w:r>
      <w:r>
        <w:rPr>
          <w:sz w:val="22"/>
        </w:rPr>
        <w:tab/>
        <w:t>25.00</w:t>
      </w:r>
    </w:p>
    <w:p w14:paraId="3D68CCA8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Anode Material</w:t>
      </w:r>
      <w:r>
        <w:rPr>
          <w:sz w:val="22"/>
        </w:rPr>
        <w:tab/>
        <w:t>Cu</w:t>
      </w:r>
    </w:p>
    <w:p w14:paraId="78802ABC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K-Alpha1 [Å]</w:t>
      </w:r>
      <w:r>
        <w:rPr>
          <w:sz w:val="22"/>
        </w:rPr>
        <w:tab/>
        <w:t>1.54060</w:t>
      </w:r>
    </w:p>
    <w:p w14:paraId="67F4691A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K-Alpha2 [Å]</w:t>
      </w:r>
      <w:r>
        <w:rPr>
          <w:sz w:val="22"/>
        </w:rPr>
        <w:tab/>
        <w:t>1.54443</w:t>
      </w:r>
    </w:p>
    <w:p w14:paraId="2670FF8F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K-Beta [Å]</w:t>
      </w:r>
      <w:r>
        <w:rPr>
          <w:sz w:val="22"/>
        </w:rPr>
        <w:tab/>
        <w:t>1.39225</w:t>
      </w:r>
    </w:p>
    <w:p w14:paraId="5808E71E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K-A2 / K-A1 Ratio</w:t>
      </w:r>
      <w:r>
        <w:rPr>
          <w:sz w:val="22"/>
        </w:rPr>
        <w:tab/>
        <w:t>0.50000</w:t>
      </w:r>
    </w:p>
    <w:p w14:paraId="68973F64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Generator Settings</w:t>
      </w:r>
      <w:r>
        <w:rPr>
          <w:sz w:val="22"/>
        </w:rPr>
        <w:tab/>
        <w:t>30 mA, 40 kV</w:t>
      </w:r>
    </w:p>
    <w:p w14:paraId="0D67C2D6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Diffractometer Type</w:t>
      </w:r>
      <w:r>
        <w:rPr>
          <w:sz w:val="22"/>
        </w:rPr>
        <w:tab/>
        <w:t>0000000000005545</w:t>
      </w:r>
    </w:p>
    <w:p w14:paraId="60AA479C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Diffractometer Number</w:t>
      </w:r>
      <w:r>
        <w:rPr>
          <w:sz w:val="22"/>
        </w:rPr>
        <w:tab/>
        <w:t>0</w:t>
      </w:r>
    </w:p>
    <w:p w14:paraId="7F8A0A87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Goniometer Radius [mm]</w:t>
      </w:r>
      <w:r>
        <w:rPr>
          <w:sz w:val="22"/>
        </w:rPr>
        <w:tab/>
        <w:t>240.00</w:t>
      </w:r>
    </w:p>
    <w:p w14:paraId="6DC2DB98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Dist. Focus-Diverg. Slit [mm]</w:t>
      </w:r>
      <w:r>
        <w:rPr>
          <w:sz w:val="22"/>
        </w:rPr>
        <w:tab/>
        <w:t>91.00</w:t>
      </w:r>
    </w:p>
    <w:p w14:paraId="676F4E7A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Incident Beam Monochromator</w:t>
      </w:r>
      <w:r>
        <w:rPr>
          <w:sz w:val="22"/>
        </w:rPr>
        <w:tab/>
        <w:t>No</w:t>
      </w:r>
    </w:p>
    <w:p w14:paraId="34228CB1" w14:textId="77777777" w:rsidR="000738C8" w:rsidRDefault="000738C8" w:rsidP="000738C8">
      <w:pPr>
        <w:tabs>
          <w:tab w:val="left" w:pos="3000"/>
        </w:tabs>
        <w:rPr>
          <w:sz w:val="22"/>
        </w:rPr>
      </w:pPr>
      <w:r>
        <w:rPr>
          <w:sz w:val="22"/>
        </w:rPr>
        <w:t>Spinning</w:t>
      </w:r>
      <w:r>
        <w:rPr>
          <w:sz w:val="22"/>
        </w:rPr>
        <w:tab/>
        <w:t>No</w:t>
      </w:r>
    </w:p>
    <w:p w14:paraId="2C7C2B22" w14:textId="77777777" w:rsidR="00483721" w:rsidRDefault="00483721" w:rsidP="000738C8">
      <w:pPr>
        <w:tabs>
          <w:tab w:val="left" w:pos="3000"/>
        </w:tabs>
        <w:rPr>
          <w:sz w:val="22"/>
        </w:rPr>
      </w:pPr>
    </w:p>
    <w:p w14:paraId="328F801C" w14:textId="77777777" w:rsidR="00483721" w:rsidRDefault="000738C8">
      <w:pPr>
        <w:tabs>
          <w:tab w:val="left" w:pos="3000"/>
        </w:tabs>
      </w:pPr>
      <w:r>
        <w:br w:type="page"/>
      </w:r>
    </w:p>
    <w:p w14:paraId="463273F5" w14:textId="77777777" w:rsidR="00483721" w:rsidRDefault="000738C8">
      <w:pPr>
        <w:pStyle w:val="Heading1"/>
      </w:pPr>
      <w:bookmarkStart w:id="13" w:name="_Toc505768728"/>
      <w:bookmarkStart w:id="14" w:name="_Toc508002631"/>
      <w:bookmarkStart w:id="15" w:name="_Toc508105173"/>
      <w:r>
        <w:t>Graphics:</w:t>
      </w:r>
      <w:bookmarkEnd w:id="13"/>
      <w:bookmarkEnd w:id="14"/>
      <w:r>
        <w:t xml:space="preserve"> </w:t>
      </w:r>
      <w:r>
        <w:rPr>
          <w:rFonts w:ascii="Times New Roman" w:hAnsi="Times New Roman"/>
          <w:b w:val="0"/>
          <w:kern w:val="0"/>
          <w:sz w:val="22"/>
        </w:rPr>
        <w:t>(Bookmark2)</w:t>
      </w:r>
      <w:bookmarkEnd w:id="15"/>
    </w:p>
    <w:p w14:paraId="18976A47" w14:textId="77777777" w:rsidR="000738C8" w:rsidRDefault="000738C8">
      <w:pPr>
        <w:rPr>
          <w:sz w:val="22"/>
        </w:rPr>
      </w:pPr>
      <w:bookmarkStart w:id="16" w:name="Bookmark2"/>
      <w:bookmarkEnd w:id="16"/>
    </w:p>
    <w:p w14:paraId="03D4EB55" w14:textId="3F99133A" w:rsidR="00483721" w:rsidRDefault="00FF594F">
      <w:pPr>
        <w:rPr>
          <w:sz w:val="22"/>
        </w:rPr>
      </w:pPr>
      <w:r>
        <w:rPr>
          <w:noProof/>
        </w:rPr>
        <w:drawing>
          <wp:inline distT="0" distB="0" distL="0" distR="0" wp14:anchorId="6A4A2AE2" wp14:editId="1928718E">
            <wp:extent cx="5280660" cy="3954780"/>
            <wp:effectExtent l="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6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4BE93" w14:textId="77777777" w:rsidR="00483721" w:rsidRDefault="000738C8">
      <w:r>
        <w:br w:type="page"/>
      </w:r>
    </w:p>
    <w:p w14:paraId="401FC4B3" w14:textId="77777777" w:rsidR="00483721" w:rsidRDefault="000738C8">
      <w:pPr>
        <w:pStyle w:val="Heading1"/>
      </w:pPr>
      <w:bookmarkStart w:id="17" w:name="_Toc505768729"/>
      <w:bookmarkStart w:id="18" w:name="_Toc508002632"/>
      <w:bookmarkStart w:id="19" w:name="_Toc508105174"/>
      <w:r>
        <w:t>Peak List:</w:t>
      </w:r>
      <w:bookmarkEnd w:id="17"/>
      <w:bookmarkEnd w:id="18"/>
      <w:r>
        <w:t xml:space="preserve"> </w:t>
      </w:r>
      <w:r>
        <w:rPr>
          <w:rFonts w:ascii="Times New Roman" w:hAnsi="Times New Roman"/>
          <w:b w:val="0"/>
          <w:kern w:val="0"/>
          <w:sz w:val="22"/>
        </w:rPr>
        <w:t>(Bookmark 3)</w:t>
      </w:r>
      <w:bookmarkEnd w:id="19"/>
    </w:p>
    <w:p w14:paraId="1DC9E2D1" w14:textId="77777777" w:rsidR="000738C8" w:rsidRDefault="000738C8">
      <w:pPr>
        <w:rPr>
          <w:sz w:val="22"/>
        </w:rPr>
      </w:pPr>
      <w:bookmarkStart w:id="20" w:name="Bookmark3"/>
      <w:bookmarkEnd w:id="20"/>
    </w:p>
    <w:tbl>
      <w:tblPr>
        <w:tblW w:w="0" w:type="auto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3F" w:firstRow="1" w:lastRow="0" w:firstColumn="0" w:lastColumn="0" w:noHBand="0" w:noVBand="0"/>
      </w:tblPr>
      <w:tblGrid>
        <w:gridCol w:w="1218"/>
        <w:gridCol w:w="1218"/>
        <w:gridCol w:w="1219"/>
        <w:gridCol w:w="1219"/>
        <w:gridCol w:w="1219"/>
        <w:gridCol w:w="1219"/>
        <w:gridCol w:w="1219"/>
      </w:tblGrid>
      <w:tr w:rsidR="000738C8" w:rsidRPr="000738C8" w14:paraId="0859D6CA" w14:textId="77777777" w:rsidTr="000738C8">
        <w:tc>
          <w:tcPr>
            <w:tcW w:w="1218" w:type="dxa"/>
            <w:tcBorders>
              <w:bottom w:val="single" w:sz="6" w:space="0" w:color="008000"/>
            </w:tcBorders>
            <w:shd w:val="clear" w:color="auto" w:fill="auto"/>
          </w:tcPr>
          <w:p w14:paraId="650F32F5" w14:textId="77777777" w:rsidR="000738C8" w:rsidRPr="000738C8" w:rsidRDefault="000738C8" w:rsidP="000738C8">
            <w:pPr>
              <w:jc w:val="center"/>
              <w:rPr>
                <w:sz w:val="22"/>
              </w:rPr>
            </w:pPr>
            <w:r w:rsidRPr="000738C8">
              <w:rPr>
                <w:sz w:val="22"/>
              </w:rPr>
              <w:t>Pos. [°2Th.]</w:t>
            </w:r>
          </w:p>
        </w:tc>
        <w:tc>
          <w:tcPr>
            <w:tcW w:w="1218" w:type="dxa"/>
            <w:tcBorders>
              <w:bottom w:val="single" w:sz="6" w:space="0" w:color="008000"/>
            </w:tcBorders>
            <w:shd w:val="clear" w:color="auto" w:fill="auto"/>
          </w:tcPr>
          <w:p w14:paraId="1322C257" w14:textId="77777777" w:rsidR="000738C8" w:rsidRPr="000738C8" w:rsidRDefault="000738C8" w:rsidP="000738C8">
            <w:pPr>
              <w:jc w:val="center"/>
              <w:rPr>
                <w:sz w:val="22"/>
              </w:rPr>
            </w:pPr>
            <w:r w:rsidRPr="000738C8">
              <w:rPr>
                <w:sz w:val="22"/>
              </w:rPr>
              <w:t>Height [cts]</w:t>
            </w:r>
          </w:p>
        </w:tc>
        <w:tc>
          <w:tcPr>
            <w:tcW w:w="1219" w:type="dxa"/>
            <w:tcBorders>
              <w:bottom w:val="single" w:sz="6" w:space="0" w:color="008000"/>
            </w:tcBorders>
            <w:shd w:val="clear" w:color="auto" w:fill="auto"/>
          </w:tcPr>
          <w:p w14:paraId="37863535" w14:textId="77777777" w:rsidR="000738C8" w:rsidRPr="000738C8" w:rsidRDefault="000738C8" w:rsidP="000738C8">
            <w:pPr>
              <w:jc w:val="center"/>
              <w:rPr>
                <w:sz w:val="22"/>
              </w:rPr>
            </w:pPr>
            <w:r w:rsidRPr="000738C8">
              <w:rPr>
                <w:sz w:val="22"/>
              </w:rPr>
              <w:t>FWHM [°2Th.]</w:t>
            </w:r>
          </w:p>
        </w:tc>
        <w:tc>
          <w:tcPr>
            <w:tcW w:w="1219" w:type="dxa"/>
            <w:tcBorders>
              <w:bottom w:val="single" w:sz="6" w:space="0" w:color="008000"/>
            </w:tcBorders>
            <w:shd w:val="clear" w:color="auto" w:fill="auto"/>
          </w:tcPr>
          <w:p w14:paraId="32B41589" w14:textId="77777777" w:rsidR="000738C8" w:rsidRPr="000738C8" w:rsidRDefault="000738C8" w:rsidP="000738C8">
            <w:pPr>
              <w:jc w:val="center"/>
              <w:rPr>
                <w:sz w:val="22"/>
              </w:rPr>
            </w:pPr>
            <w:r w:rsidRPr="000738C8">
              <w:rPr>
                <w:sz w:val="22"/>
              </w:rPr>
              <w:t>d-spacing [Å]</w:t>
            </w:r>
          </w:p>
        </w:tc>
        <w:tc>
          <w:tcPr>
            <w:tcW w:w="1219" w:type="dxa"/>
            <w:tcBorders>
              <w:bottom w:val="single" w:sz="6" w:space="0" w:color="008000"/>
            </w:tcBorders>
            <w:shd w:val="clear" w:color="auto" w:fill="auto"/>
          </w:tcPr>
          <w:p w14:paraId="41AAF619" w14:textId="77777777" w:rsidR="000738C8" w:rsidRPr="000738C8" w:rsidRDefault="000738C8" w:rsidP="000738C8">
            <w:pPr>
              <w:jc w:val="center"/>
              <w:rPr>
                <w:sz w:val="22"/>
              </w:rPr>
            </w:pPr>
            <w:r w:rsidRPr="000738C8">
              <w:rPr>
                <w:sz w:val="22"/>
              </w:rPr>
              <w:t>Rel. Int. [%]</w:t>
            </w:r>
          </w:p>
        </w:tc>
        <w:tc>
          <w:tcPr>
            <w:tcW w:w="1219" w:type="dxa"/>
            <w:tcBorders>
              <w:bottom w:val="single" w:sz="6" w:space="0" w:color="008000"/>
            </w:tcBorders>
            <w:shd w:val="clear" w:color="auto" w:fill="auto"/>
          </w:tcPr>
          <w:p w14:paraId="56AFE1F1" w14:textId="77777777" w:rsidR="000738C8" w:rsidRPr="000738C8" w:rsidRDefault="000738C8" w:rsidP="000738C8">
            <w:pPr>
              <w:jc w:val="center"/>
              <w:rPr>
                <w:sz w:val="22"/>
              </w:rPr>
            </w:pPr>
            <w:r w:rsidRPr="000738C8">
              <w:rPr>
                <w:sz w:val="22"/>
              </w:rPr>
              <w:t>Tip width [°2Th.]</w:t>
            </w:r>
          </w:p>
        </w:tc>
        <w:tc>
          <w:tcPr>
            <w:tcW w:w="1219" w:type="dxa"/>
            <w:tcBorders>
              <w:bottom w:val="single" w:sz="6" w:space="0" w:color="008000"/>
            </w:tcBorders>
            <w:shd w:val="clear" w:color="auto" w:fill="auto"/>
          </w:tcPr>
          <w:p w14:paraId="347BB19E" w14:textId="77777777" w:rsidR="000738C8" w:rsidRPr="000738C8" w:rsidRDefault="000738C8" w:rsidP="000738C8">
            <w:pPr>
              <w:jc w:val="center"/>
              <w:rPr>
                <w:sz w:val="22"/>
              </w:rPr>
            </w:pPr>
            <w:r w:rsidRPr="000738C8">
              <w:rPr>
                <w:sz w:val="22"/>
              </w:rPr>
              <w:t>Matched by</w:t>
            </w:r>
          </w:p>
        </w:tc>
      </w:tr>
      <w:tr w:rsidR="000738C8" w:rsidRPr="000738C8" w14:paraId="2A8E7ED2" w14:textId="77777777" w:rsidTr="000738C8">
        <w:tc>
          <w:tcPr>
            <w:tcW w:w="1218" w:type="dxa"/>
            <w:tcBorders>
              <w:top w:val="single" w:sz="6" w:space="0" w:color="008000"/>
            </w:tcBorders>
            <w:shd w:val="clear" w:color="auto" w:fill="auto"/>
          </w:tcPr>
          <w:p w14:paraId="7991B56F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10.0341</w:t>
            </w:r>
          </w:p>
        </w:tc>
        <w:tc>
          <w:tcPr>
            <w:tcW w:w="1218" w:type="dxa"/>
            <w:tcBorders>
              <w:top w:val="single" w:sz="6" w:space="0" w:color="008000"/>
            </w:tcBorders>
            <w:shd w:val="clear" w:color="auto" w:fill="auto"/>
          </w:tcPr>
          <w:p w14:paraId="65EA4A0D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11.50</w:t>
            </w:r>
          </w:p>
        </w:tc>
        <w:tc>
          <w:tcPr>
            <w:tcW w:w="1219" w:type="dxa"/>
            <w:tcBorders>
              <w:top w:val="single" w:sz="6" w:space="0" w:color="008000"/>
            </w:tcBorders>
            <w:shd w:val="clear" w:color="auto" w:fill="auto"/>
          </w:tcPr>
          <w:p w14:paraId="6827AFC2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0.0787</w:t>
            </w:r>
          </w:p>
        </w:tc>
        <w:tc>
          <w:tcPr>
            <w:tcW w:w="1219" w:type="dxa"/>
            <w:tcBorders>
              <w:top w:val="single" w:sz="6" w:space="0" w:color="008000"/>
            </w:tcBorders>
            <w:shd w:val="clear" w:color="auto" w:fill="auto"/>
          </w:tcPr>
          <w:p w14:paraId="558E99EA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8.81557</w:t>
            </w:r>
          </w:p>
        </w:tc>
        <w:tc>
          <w:tcPr>
            <w:tcW w:w="1219" w:type="dxa"/>
            <w:tcBorders>
              <w:top w:val="single" w:sz="6" w:space="0" w:color="008000"/>
            </w:tcBorders>
            <w:shd w:val="clear" w:color="auto" w:fill="auto"/>
          </w:tcPr>
          <w:p w14:paraId="5AB38A30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52.27</w:t>
            </w:r>
          </w:p>
        </w:tc>
        <w:tc>
          <w:tcPr>
            <w:tcW w:w="1219" w:type="dxa"/>
            <w:tcBorders>
              <w:top w:val="single" w:sz="6" w:space="0" w:color="008000"/>
            </w:tcBorders>
            <w:shd w:val="clear" w:color="auto" w:fill="auto"/>
          </w:tcPr>
          <w:p w14:paraId="34C927A8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0.0945</w:t>
            </w:r>
          </w:p>
        </w:tc>
        <w:tc>
          <w:tcPr>
            <w:tcW w:w="1219" w:type="dxa"/>
            <w:tcBorders>
              <w:top w:val="single" w:sz="6" w:space="0" w:color="008000"/>
            </w:tcBorders>
            <w:shd w:val="clear" w:color="auto" w:fill="auto"/>
          </w:tcPr>
          <w:p w14:paraId="2403382B" w14:textId="77777777" w:rsidR="000738C8" w:rsidRPr="000738C8" w:rsidRDefault="000738C8" w:rsidP="000738C8">
            <w:pPr>
              <w:jc w:val="right"/>
              <w:rPr>
                <w:sz w:val="22"/>
              </w:rPr>
            </w:pPr>
          </w:p>
        </w:tc>
      </w:tr>
      <w:tr w:rsidR="000738C8" w:rsidRPr="000738C8" w14:paraId="203E2E80" w14:textId="77777777" w:rsidTr="000738C8">
        <w:tc>
          <w:tcPr>
            <w:tcW w:w="1218" w:type="dxa"/>
            <w:shd w:val="clear" w:color="auto" w:fill="auto"/>
          </w:tcPr>
          <w:p w14:paraId="37A416C8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10.6947</w:t>
            </w:r>
          </w:p>
        </w:tc>
        <w:tc>
          <w:tcPr>
            <w:tcW w:w="1218" w:type="dxa"/>
            <w:shd w:val="clear" w:color="auto" w:fill="auto"/>
          </w:tcPr>
          <w:p w14:paraId="2D0ABDFD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14.69</w:t>
            </w:r>
          </w:p>
        </w:tc>
        <w:tc>
          <w:tcPr>
            <w:tcW w:w="1219" w:type="dxa"/>
            <w:shd w:val="clear" w:color="auto" w:fill="auto"/>
          </w:tcPr>
          <w:p w14:paraId="102769C1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0.0590</w:t>
            </w:r>
          </w:p>
        </w:tc>
        <w:tc>
          <w:tcPr>
            <w:tcW w:w="1219" w:type="dxa"/>
            <w:shd w:val="clear" w:color="auto" w:fill="auto"/>
          </w:tcPr>
          <w:p w14:paraId="5310D898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8.27246</w:t>
            </w:r>
          </w:p>
        </w:tc>
        <w:tc>
          <w:tcPr>
            <w:tcW w:w="1219" w:type="dxa"/>
            <w:shd w:val="clear" w:color="auto" w:fill="auto"/>
          </w:tcPr>
          <w:p w14:paraId="485223FF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66.76</w:t>
            </w:r>
          </w:p>
        </w:tc>
        <w:tc>
          <w:tcPr>
            <w:tcW w:w="1219" w:type="dxa"/>
            <w:shd w:val="clear" w:color="auto" w:fill="auto"/>
          </w:tcPr>
          <w:p w14:paraId="123BD33E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0.0708</w:t>
            </w:r>
          </w:p>
        </w:tc>
        <w:tc>
          <w:tcPr>
            <w:tcW w:w="1219" w:type="dxa"/>
            <w:shd w:val="clear" w:color="auto" w:fill="auto"/>
          </w:tcPr>
          <w:p w14:paraId="1C23B0B1" w14:textId="77777777" w:rsidR="000738C8" w:rsidRPr="000738C8" w:rsidRDefault="000738C8" w:rsidP="000738C8">
            <w:pPr>
              <w:jc w:val="right"/>
              <w:rPr>
                <w:sz w:val="22"/>
              </w:rPr>
            </w:pPr>
          </w:p>
        </w:tc>
      </w:tr>
      <w:tr w:rsidR="000738C8" w:rsidRPr="000738C8" w14:paraId="466E7FD7" w14:textId="77777777" w:rsidTr="000738C8">
        <w:tc>
          <w:tcPr>
            <w:tcW w:w="1218" w:type="dxa"/>
            <w:shd w:val="clear" w:color="auto" w:fill="auto"/>
          </w:tcPr>
          <w:p w14:paraId="0C8AA0D2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11.7830</w:t>
            </w:r>
          </w:p>
        </w:tc>
        <w:tc>
          <w:tcPr>
            <w:tcW w:w="1218" w:type="dxa"/>
            <w:shd w:val="clear" w:color="auto" w:fill="auto"/>
          </w:tcPr>
          <w:p w14:paraId="3D48543B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7.72</w:t>
            </w:r>
          </w:p>
        </w:tc>
        <w:tc>
          <w:tcPr>
            <w:tcW w:w="1219" w:type="dxa"/>
            <w:shd w:val="clear" w:color="auto" w:fill="auto"/>
          </w:tcPr>
          <w:p w14:paraId="1AD44144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0.0984</w:t>
            </w:r>
          </w:p>
        </w:tc>
        <w:tc>
          <w:tcPr>
            <w:tcW w:w="1219" w:type="dxa"/>
            <w:shd w:val="clear" w:color="auto" w:fill="auto"/>
          </w:tcPr>
          <w:p w14:paraId="5BD87B68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7.51074</w:t>
            </w:r>
          </w:p>
        </w:tc>
        <w:tc>
          <w:tcPr>
            <w:tcW w:w="1219" w:type="dxa"/>
            <w:shd w:val="clear" w:color="auto" w:fill="auto"/>
          </w:tcPr>
          <w:p w14:paraId="1B033D58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35.09</w:t>
            </w:r>
          </w:p>
        </w:tc>
        <w:tc>
          <w:tcPr>
            <w:tcW w:w="1219" w:type="dxa"/>
            <w:shd w:val="clear" w:color="auto" w:fill="auto"/>
          </w:tcPr>
          <w:p w14:paraId="66551668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0.1181</w:t>
            </w:r>
          </w:p>
        </w:tc>
        <w:tc>
          <w:tcPr>
            <w:tcW w:w="1219" w:type="dxa"/>
            <w:shd w:val="clear" w:color="auto" w:fill="auto"/>
          </w:tcPr>
          <w:p w14:paraId="694991E2" w14:textId="77777777" w:rsidR="000738C8" w:rsidRPr="000738C8" w:rsidRDefault="000738C8" w:rsidP="000738C8">
            <w:pPr>
              <w:jc w:val="right"/>
              <w:rPr>
                <w:sz w:val="22"/>
              </w:rPr>
            </w:pPr>
          </w:p>
        </w:tc>
      </w:tr>
      <w:tr w:rsidR="000738C8" w:rsidRPr="000738C8" w14:paraId="4FB2D969" w14:textId="77777777" w:rsidTr="000738C8">
        <w:tc>
          <w:tcPr>
            <w:tcW w:w="1218" w:type="dxa"/>
            <w:shd w:val="clear" w:color="auto" w:fill="auto"/>
          </w:tcPr>
          <w:p w14:paraId="182B34CC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23.1501</w:t>
            </w:r>
          </w:p>
        </w:tc>
        <w:tc>
          <w:tcPr>
            <w:tcW w:w="1218" w:type="dxa"/>
            <w:shd w:val="clear" w:color="auto" w:fill="auto"/>
          </w:tcPr>
          <w:p w14:paraId="4C9539D8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22.00</w:t>
            </w:r>
          </w:p>
        </w:tc>
        <w:tc>
          <w:tcPr>
            <w:tcW w:w="1219" w:type="dxa"/>
            <w:shd w:val="clear" w:color="auto" w:fill="auto"/>
          </w:tcPr>
          <w:p w14:paraId="13D8F51A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0.0787</w:t>
            </w:r>
          </w:p>
        </w:tc>
        <w:tc>
          <w:tcPr>
            <w:tcW w:w="1219" w:type="dxa"/>
            <w:shd w:val="clear" w:color="auto" w:fill="auto"/>
          </w:tcPr>
          <w:p w14:paraId="053FB3ED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3.84216</w:t>
            </w:r>
          </w:p>
        </w:tc>
        <w:tc>
          <w:tcPr>
            <w:tcW w:w="1219" w:type="dxa"/>
            <w:shd w:val="clear" w:color="auto" w:fill="auto"/>
          </w:tcPr>
          <w:p w14:paraId="77E63787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100.00</w:t>
            </w:r>
          </w:p>
        </w:tc>
        <w:tc>
          <w:tcPr>
            <w:tcW w:w="1219" w:type="dxa"/>
            <w:shd w:val="clear" w:color="auto" w:fill="auto"/>
          </w:tcPr>
          <w:p w14:paraId="55ED2B3B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0.0945</w:t>
            </w:r>
          </w:p>
        </w:tc>
        <w:tc>
          <w:tcPr>
            <w:tcW w:w="1219" w:type="dxa"/>
            <w:shd w:val="clear" w:color="auto" w:fill="auto"/>
          </w:tcPr>
          <w:p w14:paraId="06A05393" w14:textId="77777777" w:rsidR="000738C8" w:rsidRPr="000738C8" w:rsidRDefault="000738C8" w:rsidP="000738C8">
            <w:pPr>
              <w:jc w:val="right"/>
              <w:rPr>
                <w:sz w:val="22"/>
              </w:rPr>
            </w:pPr>
          </w:p>
        </w:tc>
      </w:tr>
      <w:tr w:rsidR="000738C8" w:rsidRPr="000738C8" w14:paraId="04CAB413" w14:textId="77777777" w:rsidTr="000738C8">
        <w:tc>
          <w:tcPr>
            <w:tcW w:w="1218" w:type="dxa"/>
            <w:shd w:val="clear" w:color="auto" w:fill="auto"/>
          </w:tcPr>
          <w:p w14:paraId="1B4B7507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23.4513</w:t>
            </w:r>
          </w:p>
        </w:tc>
        <w:tc>
          <w:tcPr>
            <w:tcW w:w="1218" w:type="dxa"/>
            <w:shd w:val="clear" w:color="auto" w:fill="auto"/>
          </w:tcPr>
          <w:p w14:paraId="38D545E4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11.89</w:t>
            </w:r>
          </w:p>
        </w:tc>
        <w:tc>
          <w:tcPr>
            <w:tcW w:w="1219" w:type="dxa"/>
            <w:shd w:val="clear" w:color="auto" w:fill="auto"/>
          </w:tcPr>
          <w:p w14:paraId="68E70614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0.1968</w:t>
            </w:r>
          </w:p>
        </w:tc>
        <w:tc>
          <w:tcPr>
            <w:tcW w:w="1219" w:type="dxa"/>
            <w:shd w:val="clear" w:color="auto" w:fill="auto"/>
          </w:tcPr>
          <w:p w14:paraId="01E12DB2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3.79350</w:t>
            </w:r>
          </w:p>
        </w:tc>
        <w:tc>
          <w:tcPr>
            <w:tcW w:w="1219" w:type="dxa"/>
            <w:shd w:val="clear" w:color="auto" w:fill="auto"/>
          </w:tcPr>
          <w:p w14:paraId="36A2C5E1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54.02</w:t>
            </w:r>
          </w:p>
        </w:tc>
        <w:tc>
          <w:tcPr>
            <w:tcW w:w="1219" w:type="dxa"/>
            <w:shd w:val="clear" w:color="auto" w:fill="auto"/>
          </w:tcPr>
          <w:p w14:paraId="1D8E15C5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0.2362</w:t>
            </w:r>
          </w:p>
        </w:tc>
        <w:tc>
          <w:tcPr>
            <w:tcW w:w="1219" w:type="dxa"/>
            <w:shd w:val="clear" w:color="auto" w:fill="auto"/>
          </w:tcPr>
          <w:p w14:paraId="6EE5E68D" w14:textId="77777777" w:rsidR="000738C8" w:rsidRPr="000738C8" w:rsidRDefault="000738C8" w:rsidP="000738C8">
            <w:pPr>
              <w:jc w:val="right"/>
              <w:rPr>
                <w:sz w:val="22"/>
              </w:rPr>
            </w:pPr>
          </w:p>
        </w:tc>
      </w:tr>
      <w:tr w:rsidR="000738C8" w:rsidRPr="000738C8" w14:paraId="5D9C3BBB" w14:textId="77777777" w:rsidTr="000738C8">
        <w:tc>
          <w:tcPr>
            <w:tcW w:w="1218" w:type="dxa"/>
            <w:shd w:val="clear" w:color="auto" w:fill="auto"/>
          </w:tcPr>
          <w:p w14:paraId="6F6AF253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31.5697</w:t>
            </w:r>
          </w:p>
        </w:tc>
        <w:tc>
          <w:tcPr>
            <w:tcW w:w="1218" w:type="dxa"/>
            <w:shd w:val="clear" w:color="auto" w:fill="auto"/>
          </w:tcPr>
          <w:p w14:paraId="74DF478B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13.60</w:t>
            </w:r>
          </w:p>
        </w:tc>
        <w:tc>
          <w:tcPr>
            <w:tcW w:w="1219" w:type="dxa"/>
            <w:shd w:val="clear" w:color="auto" w:fill="auto"/>
          </w:tcPr>
          <w:p w14:paraId="34C8A731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0.0394</w:t>
            </w:r>
          </w:p>
        </w:tc>
        <w:tc>
          <w:tcPr>
            <w:tcW w:w="1219" w:type="dxa"/>
            <w:shd w:val="clear" w:color="auto" w:fill="auto"/>
          </w:tcPr>
          <w:p w14:paraId="10C2DAD8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2.83406</w:t>
            </w:r>
          </w:p>
        </w:tc>
        <w:tc>
          <w:tcPr>
            <w:tcW w:w="1219" w:type="dxa"/>
            <w:shd w:val="clear" w:color="auto" w:fill="auto"/>
          </w:tcPr>
          <w:p w14:paraId="1E52545B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61.82</w:t>
            </w:r>
          </w:p>
        </w:tc>
        <w:tc>
          <w:tcPr>
            <w:tcW w:w="1219" w:type="dxa"/>
            <w:shd w:val="clear" w:color="auto" w:fill="auto"/>
          </w:tcPr>
          <w:p w14:paraId="577AF043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0.0472</w:t>
            </w:r>
          </w:p>
        </w:tc>
        <w:tc>
          <w:tcPr>
            <w:tcW w:w="1219" w:type="dxa"/>
            <w:shd w:val="clear" w:color="auto" w:fill="auto"/>
          </w:tcPr>
          <w:p w14:paraId="226025F0" w14:textId="77777777" w:rsidR="000738C8" w:rsidRPr="000738C8" w:rsidRDefault="000738C8" w:rsidP="000738C8">
            <w:pPr>
              <w:jc w:val="right"/>
              <w:rPr>
                <w:sz w:val="22"/>
              </w:rPr>
            </w:pPr>
          </w:p>
        </w:tc>
      </w:tr>
      <w:tr w:rsidR="000738C8" w:rsidRPr="000738C8" w14:paraId="73F9CBCE" w14:textId="77777777" w:rsidTr="000738C8">
        <w:tc>
          <w:tcPr>
            <w:tcW w:w="1218" w:type="dxa"/>
            <w:shd w:val="clear" w:color="auto" w:fill="auto"/>
          </w:tcPr>
          <w:p w14:paraId="4DAC6314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53.8896</w:t>
            </w:r>
          </w:p>
        </w:tc>
        <w:tc>
          <w:tcPr>
            <w:tcW w:w="1218" w:type="dxa"/>
            <w:shd w:val="clear" w:color="auto" w:fill="auto"/>
          </w:tcPr>
          <w:p w14:paraId="6961D08D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7.41</w:t>
            </w:r>
          </w:p>
        </w:tc>
        <w:tc>
          <w:tcPr>
            <w:tcW w:w="1219" w:type="dxa"/>
            <w:shd w:val="clear" w:color="auto" w:fill="auto"/>
          </w:tcPr>
          <w:p w14:paraId="688AACB4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0.0960</w:t>
            </w:r>
          </w:p>
        </w:tc>
        <w:tc>
          <w:tcPr>
            <w:tcW w:w="1219" w:type="dxa"/>
            <w:shd w:val="clear" w:color="auto" w:fill="auto"/>
          </w:tcPr>
          <w:p w14:paraId="2B105C6B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1.69994</w:t>
            </w:r>
          </w:p>
        </w:tc>
        <w:tc>
          <w:tcPr>
            <w:tcW w:w="1219" w:type="dxa"/>
            <w:shd w:val="clear" w:color="auto" w:fill="auto"/>
          </w:tcPr>
          <w:p w14:paraId="2DB64558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33.66</w:t>
            </w:r>
          </w:p>
        </w:tc>
        <w:tc>
          <w:tcPr>
            <w:tcW w:w="1219" w:type="dxa"/>
            <w:shd w:val="clear" w:color="auto" w:fill="auto"/>
          </w:tcPr>
          <w:p w14:paraId="448F1DF4" w14:textId="77777777" w:rsidR="000738C8" w:rsidRPr="000738C8" w:rsidRDefault="000738C8" w:rsidP="000738C8">
            <w:pPr>
              <w:jc w:val="right"/>
              <w:rPr>
                <w:sz w:val="22"/>
              </w:rPr>
            </w:pPr>
            <w:r w:rsidRPr="000738C8">
              <w:rPr>
                <w:sz w:val="22"/>
              </w:rPr>
              <w:t>0.1152</w:t>
            </w:r>
          </w:p>
        </w:tc>
        <w:tc>
          <w:tcPr>
            <w:tcW w:w="1219" w:type="dxa"/>
            <w:shd w:val="clear" w:color="auto" w:fill="auto"/>
          </w:tcPr>
          <w:p w14:paraId="417D0371" w14:textId="77777777" w:rsidR="000738C8" w:rsidRPr="000738C8" w:rsidRDefault="000738C8" w:rsidP="000738C8">
            <w:pPr>
              <w:jc w:val="right"/>
              <w:rPr>
                <w:sz w:val="22"/>
              </w:rPr>
            </w:pPr>
          </w:p>
        </w:tc>
      </w:tr>
    </w:tbl>
    <w:p w14:paraId="510CA229" w14:textId="77777777" w:rsidR="00483721" w:rsidRDefault="00483721">
      <w:pPr>
        <w:rPr>
          <w:sz w:val="22"/>
        </w:rPr>
      </w:pPr>
    </w:p>
    <w:p w14:paraId="6CB5D057" w14:textId="77777777" w:rsidR="00483721" w:rsidRDefault="000738C8">
      <w:r>
        <w:br w:type="page"/>
      </w:r>
    </w:p>
    <w:p w14:paraId="16068475" w14:textId="77777777" w:rsidR="00483721" w:rsidRDefault="000738C8">
      <w:pPr>
        <w:pStyle w:val="Heading1"/>
      </w:pPr>
      <w:bookmarkStart w:id="21" w:name="_Toc505768730"/>
      <w:bookmarkStart w:id="22" w:name="_Toc508002633"/>
      <w:bookmarkStart w:id="23" w:name="_Toc508105175"/>
      <w:r>
        <w:t>Identified Patterns List:</w:t>
      </w:r>
      <w:bookmarkEnd w:id="21"/>
      <w:bookmarkEnd w:id="22"/>
      <w:r>
        <w:t xml:space="preserve"> </w:t>
      </w:r>
      <w:r>
        <w:rPr>
          <w:rFonts w:ascii="Times New Roman" w:hAnsi="Times New Roman"/>
          <w:b w:val="0"/>
          <w:kern w:val="0"/>
          <w:sz w:val="22"/>
        </w:rPr>
        <w:t>(Bookmark4)</w:t>
      </w:r>
      <w:bookmarkEnd w:id="23"/>
    </w:p>
    <w:p w14:paraId="131430E2" w14:textId="77777777" w:rsidR="00483721" w:rsidRDefault="00483721">
      <w:pPr>
        <w:rPr>
          <w:sz w:val="22"/>
        </w:rPr>
      </w:pPr>
      <w:bookmarkStart w:id="24" w:name="Bookmark4"/>
      <w:bookmarkEnd w:id="24"/>
    </w:p>
    <w:p w14:paraId="08A4004F" w14:textId="77777777" w:rsidR="00483721" w:rsidRDefault="00483721">
      <w:pPr>
        <w:rPr>
          <w:sz w:val="22"/>
        </w:rPr>
      </w:pPr>
    </w:p>
    <w:p w14:paraId="16AC7EA4" w14:textId="77777777" w:rsidR="00483721" w:rsidRDefault="00483721"/>
    <w:p w14:paraId="728305EF" w14:textId="77777777" w:rsidR="00483721" w:rsidRDefault="000738C8">
      <w:pPr>
        <w:pStyle w:val="Heading1"/>
      </w:pPr>
      <w:bookmarkStart w:id="25" w:name="_Toc508002634"/>
      <w:bookmarkStart w:id="26" w:name="_Toc508105176"/>
      <w:r>
        <w:t>Plot of Identified Phases:</w:t>
      </w:r>
      <w:bookmarkEnd w:id="25"/>
      <w:r>
        <w:t xml:space="preserve"> </w:t>
      </w:r>
      <w:r>
        <w:rPr>
          <w:rFonts w:ascii="Times New Roman" w:hAnsi="Times New Roman"/>
          <w:b w:val="0"/>
          <w:kern w:val="0"/>
          <w:sz w:val="22"/>
        </w:rPr>
        <w:t>(Bookmark 5)</w:t>
      </w:r>
      <w:bookmarkEnd w:id="26"/>
    </w:p>
    <w:p w14:paraId="2787900C" w14:textId="77777777" w:rsidR="000738C8" w:rsidRDefault="000738C8">
      <w:pPr>
        <w:rPr>
          <w:sz w:val="22"/>
        </w:rPr>
      </w:pPr>
      <w:bookmarkStart w:id="27" w:name="Bookmark5"/>
      <w:bookmarkEnd w:id="27"/>
    </w:p>
    <w:p w14:paraId="16ADD755" w14:textId="6EAEDEC1" w:rsidR="00483721" w:rsidRDefault="00FF594F">
      <w:pPr>
        <w:rPr>
          <w:sz w:val="22"/>
        </w:rPr>
      </w:pPr>
      <w:r>
        <w:rPr>
          <w:noProof/>
        </w:rPr>
        <w:drawing>
          <wp:inline distT="0" distB="0" distL="0" distR="0" wp14:anchorId="3A5C0E2C" wp14:editId="75B2FD5D">
            <wp:extent cx="5280660" cy="395478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6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A897C" w14:textId="77777777" w:rsidR="00483721" w:rsidRDefault="000738C8">
      <w:r>
        <w:br w:type="page"/>
      </w:r>
    </w:p>
    <w:p w14:paraId="48E916F7" w14:textId="77777777" w:rsidR="00483721" w:rsidRDefault="000738C8">
      <w:pPr>
        <w:pStyle w:val="Heading1"/>
      </w:pPr>
      <w:bookmarkStart w:id="28" w:name="_Toc505768731"/>
      <w:bookmarkStart w:id="29" w:name="_Toc508002635"/>
      <w:bookmarkStart w:id="30" w:name="_Toc508105177"/>
      <w:r>
        <w:t>Document History:</w:t>
      </w:r>
      <w:bookmarkEnd w:id="28"/>
      <w:bookmarkEnd w:id="29"/>
      <w:r>
        <w:t xml:space="preserve"> </w:t>
      </w:r>
      <w:r>
        <w:rPr>
          <w:rFonts w:ascii="Times New Roman" w:hAnsi="Times New Roman"/>
          <w:b w:val="0"/>
          <w:kern w:val="0"/>
          <w:sz w:val="22"/>
        </w:rPr>
        <w:t>(Bookmark 6)</w:t>
      </w:r>
      <w:bookmarkEnd w:id="30"/>
    </w:p>
    <w:p w14:paraId="3122CF0F" w14:textId="77777777" w:rsidR="000738C8" w:rsidRDefault="000738C8">
      <w:pPr>
        <w:rPr>
          <w:sz w:val="22"/>
        </w:rPr>
      </w:pPr>
      <w:bookmarkStart w:id="31" w:name="Bookmark6"/>
      <w:bookmarkEnd w:id="31"/>
    </w:p>
    <w:p w14:paraId="1F6E3750" w14:textId="77777777" w:rsidR="000738C8" w:rsidRDefault="000738C8">
      <w:pPr>
        <w:rPr>
          <w:sz w:val="22"/>
        </w:rPr>
      </w:pPr>
      <w:r>
        <w:rPr>
          <w:sz w:val="22"/>
        </w:rPr>
        <w:t>Insert Measurement:</w:t>
      </w:r>
    </w:p>
    <w:p w14:paraId="624CA8C4" w14:textId="77777777" w:rsidR="000738C8" w:rsidRDefault="000738C8">
      <w:pPr>
        <w:rPr>
          <w:sz w:val="22"/>
        </w:rPr>
      </w:pPr>
      <w:r>
        <w:rPr>
          <w:sz w:val="22"/>
        </w:rPr>
        <w:t>- File name = "1.xrdml"</w:t>
      </w:r>
    </w:p>
    <w:p w14:paraId="31F34397" w14:textId="77777777" w:rsidR="000738C8" w:rsidRDefault="000738C8">
      <w:pPr>
        <w:rPr>
          <w:sz w:val="22"/>
        </w:rPr>
      </w:pPr>
      <w:r>
        <w:rPr>
          <w:sz w:val="22"/>
        </w:rPr>
        <w:t>- Modification time = "3/18/2023 1:32:24 PM"</w:t>
      </w:r>
    </w:p>
    <w:p w14:paraId="5C74D045" w14:textId="77777777" w:rsidR="000738C8" w:rsidRDefault="000738C8">
      <w:pPr>
        <w:rPr>
          <w:sz w:val="22"/>
        </w:rPr>
      </w:pPr>
      <w:r>
        <w:rPr>
          <w:sz w:val="22"/>
        </w:rPr>
        <w:t>- Modification editor = "cwi"</w:t>
      </w:r>
    </w:p>
    <w:p w14:paraId="0866CDCC" w14:textId="77777777" w:rsidR="000738C8" w:rsidRDefault="000738C8">
      <w:pPr>
        <w:rPr>
          <w:sz w:val="22"/>
        </w:rPr>
      </w:pPr>
    </w:p>
    <w:p w14:paraId="6AF1BFB5" w14:textId="77777777" w:rsidR="000738C8" w:rsidRDefault="000738C8">
      <w:pPr>
        <w:rPr>
          <w:sz w:val="22"/>
        </w:rPr>
      </w:pPr>
      <w:r>
        <w:rPr>
          <w:sz w:val="22"/>
        </w:rPr>
        <w:t>Default properties:</w:t>
      </w:r>
    </w:p>
    <w:p w14:paraId="57547039" w14:textId="77777777" w:rsidR="000738C8" w:rsidRDefault="000738C8">
      <w:pPr>
        <w:rPr>
          <w:sz w:val="22"/>
        </w:rPr>
      </w:pPr>
      <w:r>
        <w:rPr>
          <w:sz w:val="22"/>
        </w:rPr>
        <w:t>- Measurement step axis = "None"</w:t>
      </w:r>
    </w:p>
    <w:p w14:paraId="5D622315" w14:textId="77777777" w:rsidR="000738C8" w:rsidRDefault="000738C8">
      <w:pPr>
        <w:rPr>
          <w:sz w:val="22"/>
        </w:rPr>
      </w:pPr>
      <w:r>
        <w:rPr>
          <w:sz w:val="22"/>
        </w:rPr>
        <w:t>- Internal wavelengths used from anode material: Copper (Cu)</w:t>
      </w:r>
    </w:p>
    <w:p w14:paraId="18E8B772" w14:textId="77777777" w:rsidR="000738C8" w:rsidRDefault="000738C8">
      <w:pPr>
        <w:rPr>
          <w:sz w:val="22"/>
        </w:rPr>
      </w:pPr>
      <w:r>
        <w:rPr>
          <w:sz w:val="22"/>
        </w:rPr>
        <w:t>- Original K-Alpha1 wavelength = "1.54060"</w:t>
      </w:r>
    </w:p>
    <w:p w14:paraId="32D24996" w14:textId="77777777" w:rsidR="000738C8" w:rsidRDefault="000738C8">
      <w:pPr>
        <w:rPr>
          <w:sz w:val="22"/>
        </w:rPr>
      </w:pPr>
      <w:r>
        <w:rPr>
          <w:sz w:val="22"/>
        </w:rPr>
        <w:t>- Used K-Alpha1 wavelength = "1.54060"</w:t>
      </w:r>
    </w:p>
    <w:p w14:paraId="485DC9AC" w14:textId="77777777" w:rsidR="000738C8" w:rsidRDefault="000738C8">
      <w:pPr>
        <w:rPr>
          <w:sz w:val="22"/>
        </w:rPr>
      </w:pPr>
      <w:r>
        <w:rPr>
          <w:sz w:val="22"/>
        </w:rPr>
        <w:t>- Original K-Alpha2 wavelength = "1.54443"</w:t>
      </w:r>
    </w:p>
    <w:p w14:paraId="510E9E94" w14:textId="77777777" w:rsidR="000738C8" w:rsidRDefault="000738C8">
      <w:pPr>
        <w:rPr>
          <w:sz w:val="22"/>
        </w:rPr>
      </w:pPr>
      <w:r>
        <w:rPr>
          <w:sz w:val="22"/>
        </w:rPr>
        <w:t>- Used K-Alpha2 wavelength = "1.54443"</w:t>
      </w:r>
    </w:p>
    <w:p w14:paraId="38E67E77" w14:textId="77777777" w:rsidR="000738C8" w:rsidRDefault="000738C8">
      <w:pPr>
        <w:rPr>
          <w:sz w:val="22"/>
        </w:rPr>
      </w:pPr>
      <w:r>
        <w:rPr>
          <w:sz w:val="22"/>
        </w:rPr>
        <w:t>- Original K-Beta wavelength = "1.39225"</w:t>
      </w:r>
    </w:p>
    <w:p w14:paraId="7D8E67E1" w14:textId="77777777" w:rsidR="000738C8" w:rsidRDefault="000738C8">
      <w:pPr>
        <w:rPr>
          <w:sz w:val="22"/>
        </w:rPr>
      </w:pPr>
      <w:r>
        <w:rPr>
          <w:sz w:val="22"/>
        </w:rPr>
        <w:t>- Used K-Beta wavelength = "1.39225"</w:t>
      </w:r>
    </w:p>
    <w:p w14:paraId="5B341BF9" w14:textId="77777777" w:rsidR="000738C8" w:rsidRDefault="000738C8">
      <w:pPr>
        <w:rPr>
          <w:sz w:val="22"/>
        </w:rPr>
      </w:pPr>
      <w:r>
        <w:rPr>
          <w:sz w:val="22"/>
        </w:rPr>
        <w:t>- Incident beam monochromator = "No"</w:t>
      </w:r>
    </w:p>
    <w:p w14:paraId="7921F566" w14:textId="77777777" w:rsidR="000738C8" w:rsidRDefault="000738C8">
      <w:pPr>
        <w:rPr>
          <w:sz w:val="22"/>
        </w:rPr>
      </w:pPr>
      <w:r>
        <w:rPr>
          <w:sz w:val="22"/>
        </w:rPr>
        <w:t>- Dist. focus to div. slit = "91.00000"</w:t>
      </w:r>
    </w:p>
    <w:p w14:paraId="26D03102" w14:textId="77777777" w:rsidR="000738C8" w:rsidRDefault="000738C8">
      <w:pPr>
        <w:rPr>
          <w:sz w:val="22"/>
        </w:rPr>
      </w:pPr>
      <w:r>
        <w:rPr>
          <w:sz w:val="22"/>
        </w:rPr>
        <w:t>- Irradiated length = "10.00000"</w:t>
      </w:r>
    </w:p>
    <w:p w14:paraId="1BF4E362" w14:textId="77777777" w:rsidR="000738C8" w:rsidRDefault="000738C8">
      <w:pPr>
        <w:rPr>
          <w:sz w:val="22"/>
        </w:rPr>
      </w:pPr>
      <w:r>
        <w:rPr>
          <w:sz w:val="22"/>
        </w:rPr>
        <w:t>- Spinner used = "No"</w:t>
      </w:r>
    </w:p>
    <w:p w14:paraId="1CC3EF49" w14:textId="77777777" w:rsidR="000738C8" w:rsidRDefault="000738C8">
      <w:pPr>
        <w:rPr>
          <w:sz w:val="22"/>
        </w:rPr>
      </w:pPr>
      <w:r>
        <w:rPr>
          <w:sz w:val="22"/>
        </w:rPr>
        <w:t>- Receiving slit size = "0.10000"</w:t>
      </w:r>
    </w:p>
    <w:p w14:paraId="23BF7E57" w14:textId="77777777" w:rsidR="000738C8" w:rsidRDefault="000738C8">
      <w:pPr>
        <w:rPr>
          <w:sz w:val="22"/>
        </w:rPr>
      </w:pPr>
      <w:r>
        <w:rPr>
          <w:sz w:val="22"/>
        </w:rPr>
        <w:t>- Linear detector mode = "None"</w:t>
      </w:r>
    </w:p>
    <w:p w14:paraId="045E99A3" w14:textId="77777777" w:rsidR="000738C8" w:rsidRDefault="000738C8">
      <w:pPr>
        <w:rPr>
          <w:sz w:val="22"/>
        </w:rPr>
      </w:pPr>
      <w:r>
        <w:rPr>
          <w:sz w:val="22"/>
        </w:rPr>
        <w:t>- Length linear detector = "2"</w:t>
      </w:r>
    </w:p>
    <w:p w14:paraId="3C38C760" w14:textId="77777777" w:rsidR="000738C8" w:rsidRDefault="000738C8">
      <w:pPr>
        <w:rPr>
          <w:sz w:val="22"/>
        </w:rPr>
      </w:pPr>
      <w:r>
        <w:rPr>
          <w:sz w:val="22"/>
        </w:rPr>
        <w:t>- Step axis value = "0.00000"</w:t>
      </w:r>
    </w:p>
    <w:p w14:paraId="69457A73" w14:textId="77777777" w:rsidR="000738C8" w:rsidRDefault="000738C8">
      <w:pPr>
        <w:rPr>
          <w:sz w:val="22"/>
        </w:rPr>
      </w:pPr>
      <w:r>
        <w:rPr>
          <w:sz w:val="22"/>
        </w:rPr>
        <w:t>- Offset = "0.00000"</w:t>
      </w:r>
    </w:p>
    <w:p w14:paraId="2977800B" w14:textId="77777777" w:rsidR="000738C8" w:rsidRDefault="000738C8">
      <w:pPr>
        <w:rPr>
          <w:sz w:val="22"/>
        </w:rPr>
      </w:pPr>
      <w:r>
        <w:rPr>
          <w:sz w:val="22"/>
        </w:rPr>
        <w:t>- Sample length = "10.00000"</w:t>
      </w:r>
    </w:p>
    <w:p w14:paraId="6877FFE8" w14:textId="77777777" w:rsidR="000738C8" w:rsidRDefault="000738C8">
      <w:pPr>
        <w:rPr>
          <w:sz w:val="22"/>
        </w:rPr>
      </w:pPr>
      <w:r>
        <w:rPr>
          <w:sz w:val="22"/>
        </w:rPr>
        <w:t>- Modification time = "3/18/2023 1:32:24 PM"</w:t>
      </w:r>
    </w:p>
    <w:p w14:paraId="5EA16648" w14:textId="77777777" w:rsidR="000738C8" w:rsidRDefault="000738C8">
      <w:pPr>
        <w:rPr>
          <w:sz w:val="22"/>
        </w:rPr>
      </w:pPr>
      <w:r>
        <w:rPr>
          <w:sz w:val="22"/>
        </w:rPr>
        <w:t>- Modification editor = "cwi"</w:t>
      </w:r>
    </w:p>
    <w:p w14:paraId="70DDD3C9" w14:textId="77777777" w:rsidR="000738C8" w:rsidRDefault="000738C8">
      <w:pPr>
        <w:rPr>
          <w:sz w:val="22"/>
        </w:rPr>
      </w:pPr>
    </w:p>
    <w:p w14:paraId="0912BAFC" w14:textId="77777777" w:rsidR="000738C8" w:rsidRDefault="000738C8">
      <w:pPr>
        <w:rPr>
          <w:sz w:val="22"/>
        </w:rPr>
      </w:pPr>
      <w:r>
        <w:rPr>
          <w:sz w:val="22"/>
        </w:rPr>
        <w:t>Determine Background:</w:t>
      </w:r>
    </w:p>
    <w:p w14:paraId="2E9C1DDB" w14:textId="77777777" w:rsidR="000738C8" w:rsidRDefault="000738C8">
      <w:pPr>
        <w:rPr>
          <w:sz w:val="22"/>
        </w:rPr>
      </w:pPr>
      <w:r>
        <w:rPr>
          <w:sz w:val="22"/>
        </w:rPr>
        <w:t>- Correction method = "Automatic"</w:t>
      </w:r>
    </w:p>
    <w:p w14:paraId="363218E6" w14:textId="77777777" w:rsidR="000738C8" w:rsidRDefault="000738C8">
      <w:pPr>
        <w:rPr>
          <w:sz w:val="22"/>
        </w:rPr>
      </w:pPr>
      <w:r>
        <w:rPr>
          <w:sz w:val="22"/>
        </w:rPr>
        <w:t>- Bending factor = "21"</w:t>
      </w:r>
    </w:p>
    <w:p w14:paraId="3AF20E31" w14:textId="77777777" w:rsidR="000738C8" w:rsidRDefault="000738C8">
      <w:pPr>
        <w:rPr>
          <w:sz w:val="22"/>
        </w:rPr>
      </w:pPr>
      <w:r>
        <w:rPr>
          <w:sz w:val="22"/>
        </w:rPr>
        <w:t>- Use smoothed input data = "Yes"</w:t>
      </w:r>
    </w:p>
    <w:p w14:paraId="73173115" w14:textId="77777777" w:rsidR="000738C8" w:rsidRDefault="000738C8">
      <w:pPr>
        <w:rPr>
          <w:sz w:val="22"/>
        </w:rPr>
      </w:pPr>
      <w:r>
        <w:rPr>
          <w:sz w:val="22"/>
        </w:rPr>
        <w:t>- Granularity = "18"</w:t>
      </w:r>
    </w:p>
    <w:p w14:paraId="5BC2F72D" w14:textId="77777777" w:rsidR="000738C8" w:rsidRDefault="000738C8">
      <w:pPr>
        <w:rPr>
          <w:sz w:val="22"/>
        </w:rPr>
      </w:pPr>
      <w:r>
        <w:rPr>
          <w:sz w:val="22"/>
        </w:rPr>
        <w:t>- Add to net scan = "Nothing"</w:t>
      </w:r>
    </w:p>
    <w:p w14:paraId="61915FA0" w14:textId="77777777" w:rsidR="000738C8" w:rsidRDefault="000738C8">
      <w:pPr>
        <w:rPr>
          <w:sz w:val="22"/>
        </w:rPr>
      </w:pPr>
      <w:r>
        <w:rPr>
          <w:sz w:val="22"/>
        </w:rPr>
        <w:t>- Modification time = "9/26/2022 9:58:01 AM"</w:t>
      </w:r>
    </w:p>
    <w:p w14:paraId="210E54A5" w14:textId="77777777" w:rsidR="000738C8" w:rsidRDefault="000738C8">
      <w:pPr>
        <w:rPr>
          <w:sz w:val="22"/>
        </w:rPr>
      </w:pPr>
      <w:r>
        <w:rPr>
          <w:sz w:val="22"/>
        </w:rPr>
        <w:t>- Modification editor = "cwi"</w:t>
      </w:r>
    </w:p>
    <w:p w14:paraId="3DD1F769" w14:textId="77777777" w:rsidR="000738C8" w:rsidRDefault="000738C8">
      <w:pPr>
        <w:rPr>
          <w:sz w:val="22"/>
        </w:rPr>
      </w:pPr>
    </w:p>
    <w:p w14:paraId="3B0D5D33" w14:textId="77777777" w:rsidR="000738C8" w:rsidRDefault="000738C8">
      <w:pPr>
        <w:rPr>
          <w:sz w:val="22"/>
        </w:rPr>
      </w:pPr>
      <w:r>
        <w:rPr>
          <w:sz w:val="22"/>
        </w:rPr>
        <w:t>Determine Background:</w:t>
      </w:r>
    </w:p>
    <w:p w14:paraId="0ABD3024" w14:textId="77777777" w:rsidR="000738C8" w:rsidRDefault="000738C8">
      <w:pPr>
        <w:rPr>
          <w:sz w:val="22"/>
        </w:rPr>
      </w:pPr>
      <w:r>
        <w:rPr>
          <w:sz w:val="22"/>
        </w:rPr>
        <w:t>- Correction method = "Automatic"</w:t>
      </w:r>
    </w:p>
    <w:p w14:paraId="16EC9AEA" w14:textId="77777777" w:rsidR="000738C8" w:rsidRDefault="000738C8">
      <w:pPr>
        <w:rPr>
          <w:sz w:val="22"/>
        </w:rPr>
      </w:pPr>
      <w:r>
        <w:rPr>
          <w:sz w:val="22"/>
        </w:rPr>
        <w:t>- Bending factor = "5"</w:t>
      </w:r>
    </w:p>
    <w:p w14:paraId="0DFFC194" w14:textId="77777777" w:rsidR="000738C8" w:rsidRDefault="000738C8">
      <w:pPr>
        <w:rPr>
          <w:sz w:val="22"/>
        </w:rPr>
      </w:pPr>
      <w:r>
        <w:rPr>
          <w:sz w:val="22"/>
        </w:rPr>
        <w:t>- Use smoothed input data = "Yes"</w:t>
      </w:r>
    </w:p>
    <w:p w14:paraId="27B1F195" w14:textId="77777777" w:rsidR="000738C8" w:rsidRDefault="000738C8">
      <w:pPr>
        <w:rPr>
          <w:sz w:val="22"/>
        </w:rPr>
      </w:pPr>
      <w:r>
        <w:rPr>
          <w:sz w:val="22"/>
        </w:rPr>
        <w:t>- Granularity = "20"</w:t>
      </w:r>
    </w:p>
    <w:p w14:paraId="708D980C" w14:textId="77777777" w:rsidR="000738C8" w:rsidRDefault="000738C8">
      <w:pPr>
        <w:rPr>
          <w:sz w:val="22"/>
        </w:rPr>
      </w:pPr>
      <w:r>
        <w:rPr>
          <w:sz w:val="22"/>
        </w:rPr>
        <w:t>- Add to net scan = "Nothing"</w:t>
      </w:r>
    </w:p>
    <w:p w14:paraId="030F0A09" w14:textId="77777777" w:rsidR="000738C8" w:rsidRDefault="000738C8">
      <w:pPr>
        <w:rPr>
          <w:sz w:val="22"/>
        </w:rPr>
      </w:pPr>
      <w:r>
        <w:rPr>
          <w:sz w:val="22"/>
        </w:rPr>
        <w:t>- Modification time = "2/22/2001 10:17:43 AM"</w:t>
      </w:r>
    </w:p>
    <w:p w14:paraId="7300B08A" w14:textId="77777777" w:rsidR="000738C8" w:rsidRDefault="000738C8">
      <w:pPr>
        <w:rPr>
          <w:sz w:val="22"/>
        </w:rPr>
      </w:pPr>
      <w:r>
        <w:rPr>
          <w:sz w:val="22"/>
        </w:rPr>
        <w:t>- Modification editor = "PANalytical"</w:t>
      </w:r>
    </w:p>
    <w:p w14:paraId="7C81A3F4" w14:textId="77777777" w:rsidR="000738C8" w:rsidRDefault="000738C8">
      <w:pPr>
        <w:rPr>
          <w:sz w:val="22"/>
        </w:rPr>
      </w:pPr>
    </w:p>
    <w:p w14:paraId="147BC84C" w14:textId="77777777" w:rsidR="000738C8" w:rsidRDefault="000738C8">
      <w:pPr>
        <w:rPr>
          <w:sz w:val="22"/>
        </w:rPr>
      </w:pPr>
      <w:r>
        <w:rPr>
          <w:sz w:val="22"/>
        </w:rPr>
        <w:t>Search Peaks:</w:t>
      </w:r>
    </w:p>
    <w:p w14:paraId="6BBFBA70" w14:textId="77777777" w:rsidR="000738C8" w:rsidRDefault="000738C8">
      <w:pPr>
        <w:rPr>
          <w:sz w:val="22"/>
        </w:rPr>
      </w:pPr>
      <w:r>
        <w:rPr>
          <w:sz w:val="22"/>
        </w:rPr>
        <w:t>- Minimum significance = "2.00"</w:t>
      </w:r>
    </w:p>
    <w:p w14:paraId="356048AF" w14:textId="77777777" w:rsidR="000738C8" w:rsidRDefault="000738C8">
      <w:pPr>
        <w:rPr>
          <w:sz w:val="22"/>
        </w:rPr>
      </w:pPr>
      <w:r>
        <w:rPr>
          <w:sz w:val="22"/>
        </w:rPr>
        <w:t>- Minimum tip width = "0.01"</w:t>
      </w:r>
    </w:p>
    <w:p w14:paraId="49D12DED" w14:textId="77777777" w:rsidR="000738C8" w:rsidRDefault="000738C8">
      <w:pPr>
        <w:rPr>
          <w:sz w:val="22"/>
        </w:rPr>
      </w:pPr>
      <w:r>
        <w:rPr>
          <w:sz w:val="22"/>
        </w:rPr>
        <w:t>- Maximum tip width = "1.00"</w:t>
      </w:r>
    </w:p>
    <w:p w14:paraId="78DBBA75" w14:textId="77777777" w:rsidR="000738C8" w:rsidRDefault="000738C8">
      <w:pPr>
        <w:rPr>
          <w:sz w:val="22"/>
        </w:rPr>
      </w:pPr>
      <w:r>
        <w:rPr>
          <w:sz w:val="22"/>
        </w:rPr>
        <w:t>- Peak base width = "2.00"</w:t>
      </w:r>
    </w:p>
    <w:p w14:paraId="208D00C9" w14:textId="77777777" w:rsidR="000738C8" w:rsidRDefault="000738C8">
      <w:pPr>
        <w:rPr>
          <w:sz w:val="22"/>
        </w:rPr>
      </w:pPr>
      <w:r>
        <w:rPr>
          <w:sz w:val="22"/>
        </w:rPr>
        <w:t>- Method = "Minimum 2nd derivative"</w:t>
      </w:r>
    </w:p>
    <w:p w14:paraId="5C63D03F" w14:textId="77777777" w:rsidR="000738C8" w:rsidRDefault="000738C8">
      <w:pPr>
        <w:rPr>
          <w:sz w:val="22"/>
        </w:rPr>
      </w:pPr>
      <w:r>
        <w:rPr>
          <w:sz w:val="22"/>
        </w:rPr>
        <w:t>- Modification time = "2/20/2001 11:55:18 AM"</w:t>
      </w:r>
    </w:p>
    <w:p w14:paraId="7C38E7AF" w14:textId="77777777" w:rsidR="000738C8" w:rsidRDefault="000738C8">
      <w:pPr>
        <w:rPr>
          <w:sz w:val="22"/>
        </w:rPr>
      </w:pPr>
      <w:r>
        <w:rPr>
          <w:sz w:val="22"/>
        </w:rPr>
        <w:t>- Modification editor = "PANalytical"</w:t>
      </w:r>
    </w:p>
    <w:p w14:paraId="2E1D2CDF" w14:textId="77777777" w:rsidR="000738C8" w:rsidRDefault="000738C8">
      <w:pPr>
        <w:rPr>
          <w:sz w:val="22"/>
        </w:rPr>
      </w:pPr>
    </w:p>
    <w:p w14:paraId="304F2A13" w14:textId="77777777" w:rsidR="000738C8" w:rsidRDefault="000738C8">
      <w:pPr>
        <w:rPr>
          <w:sz w:val="22"/>
        </w:rPr>
      </w:pPr>
      <w:r>
        <w:rPr>
          <w:sz w:val="22"/>
        </w:rPr>
        <w:t>Search &amp; Match:</w:t>
      </w:r>
    </w:p>
    <w:p w14:paraId="680DE42E" w14:textId="77777777" w:rsidR="000738C8" w:rsidRDefault="000738C8">
      <w:pPr>
        <w:rPr>
          <w:sz w:val="22"/>
        </w:rPr>
      </w:pPr>
      <w:r>
        <w:rPr>
          <w:sz w:val="22"/>
        </w:rPr>
        <w:t>- Data source = Profile</w:t>
      </w:r>
    </w:p>
    <w:p w14:paraId="77F7AB46" w14:textId="77777777" w:rsidR="000738C8" w:rsidRDefault="000738C8">
      <w:pPr>
        <w:rPr>
          <w:sz w:val="22"/>
        </w:rPr>
      </w:pPr>
      <w:r>
        <w:rPr>
          <w:sz w:val="22"/>
        </w:rPr>
        <w:t>- Restriction = "None"</w:t>
      </w:r>
    </w:p>
    <w:p w14:paraId="73729237" w14:textId="77777777" w:rsidR="000738C8" w:rsidRDefault="000738C8">
      <w:pPr>
        <w:rPr>
          <w:sz w:val="22"/>
        </w:rPr>
      </w:pPr>
      <w:r>
        <w:rPr>
          <w:sz w:val="22"/>
        </w:rPr>
        <w:t>- Scoring schema = "Multi phase"</w:t>
      </w:r>
    </w:p>
    <w:p w14:paraId="0D603681" w14:textId="77777777" w:rsidR="000738C8" w:rsidRDefault="000738C8">
      <w:pPr>
        <w:rPr>
          <w:sz w:val="22"/>
        </w:rPr>
      </w:pPr>
      <w:r>
        <w:rPr>
          <w:sz w:val="22"/>
        </w:rPr>
        <w:t>- Auto residue = "Yes"</w:t>
      </w:r>
    </w:p>
    <w:p w14:paraId="3F17A358" w14:textId="77777777" w:rsidR="000738C8" w:rsidRDefault="000738C8">
      <w:pPr>
        <w:rPr>
          <w:sz w:val="22"/>
        </w:rPr>
      </w:pPr>
      <w:r>
        <w:rPr>
          <w:sz w:val="22"/>
        </w:rPr>
        <w:t>- Match intensity = "Yes"</w:t>
      </w:r>
    </w:p>
    <w:p w14:paraId="08E22E74" w14:textId="77777777" w:rsidR="000738C8" w:rsidRDefault="000738C8">
      <w:pPr>
        <w:rPr>
          <w:sz w:val="22"/>
        </w:rPr>
      </w:pPr>
      <w:r>
        <w:rPr>
          <w:sz w:val="22"/>
        </w:rPr>
        <w:t>- Demote unmatched strong = "Yes"</w:t>
      </w:r>
    </w:p>
    <w:p w14:paraId="681CD68E" w14:textId="77777777" w:rsidR="000738C8" w:rsidRDefault="000738C8">
      <w:pPr>
        <w:rPr>
          <w:sz w:val="22"/>
        </w:rPr>
      </w:pPr>
      <w:r>
        <w:rPr>
          <w:sz w:val="22"/>
        </w:rPr>
        <w:t>- Allow pattern shift = "No"</w:t>
      </w:r>
    </w:p>
    <w:p w14:paraId="355FEB31" w14:textId="77777777" w:rsidR="000738C8" w:rsidRDefault="000738C8">
      <w:pPr>
        <w:rPr>
          <w:sz w:val="22"/>
        </w:rPr>
      </w:pPr>
      <w:r>
        <w:rPr>
          <w:sz w:val="22"/>
        </w:rPr>
        <w:t>- Two theta shift = "0"</w:t>
      </w:r>
    </w:p>
    <w:p w14:paraId="3BCE75F7" w14:textId="77777777" w:rsidR="000738C8" w:rsidRDefault="000738C8">
      <w:pPr>
        <w:rPr>
          <w:sz w:val="22"/>
        </w:rPr>
      </w:pPr>
      <w:r>
        <w:rPr>
          <w:sz w:val="22"/>
        </w:rPr>
        <w:t>- Identify = "Yes"</w:t>
      </w:r>
    </w:p>
    <w:p w14:paraId="7A906349" w14:textId="77777777" w:rsidR="000738C8" w:rsidRDefault="000738C8">
      <w:pPr>
        <w:rPr>
          <w:sz w:val="22"/>
        </w:rPr>
      </w:pPr>
      <w:r>
        <w:rPr>
          <w:sz w:val="22"/>
        </w:rPr>
        <w:t>- Max. no. of accepted patterns = "5"</w:t>
      </w:r>
    </w:p>
    <w:p w14:paraId="103DF091" w14:textId="77777777" w:rsidR="000738C8" w:rsidRDefault="000738C8">
      <w:pPr>
        <w:rPr>
          <w:sz w:val="22"/>
        </w:rPr>
      </w:pPr>
      <w:r>
        <w:rPr>
          <w:sz w:val="22"/>
        </w:rPr>
        <w:t>- Minimum score = "27"</w:t>
      </w:r>
    </w:p>
    <w:p w14:paraId="3342A6B2" w14:textId="77777777" w:rsidR="000738C8" w:rsidRDefault="000738C8">
      <w:pPr>
        <w:rPr>
          <w:sz w:val="22"/>
        </w:rPr>
      </w:pPr>
      <w:r>
        <w:rPr>
          <w:sz w:val="22"/>
        </w:rPr>
        <w:t>- Search depth = "6"</w:t>
      </w:r>
    </w:p>
    <w:p w14:paraId="1F01C119" w14:textId="77777777" w:rsidR="000738C8" w:rsidRDefault="000738C8">
      <w:pPr>
        <w:rPr>
          <w:sz w:val="22"/>
        </w:rPr>
      </w:pPr>
      <w:r>
        <w:rPr>
          <w:sz w:val="22"/>
        </w:rPr>
        <w:t>- Min. new lines / total lines = "40"</w:t>
      </w:r>
    </w:p>
    <w:p w14:paraId="2159AC08" w14:textId="77777777" w:rsidR="000738C8" w:rsidRDefault="000738C8">
      <w:pPr>
        <w:rPr>
          <w:sz w:val="22"/>
        </w:rPr>
      </w:pPr>
      <w:r>
        <w:rPr>
          <w:sz w:val="22"/>
        </w:rPr>
        <w:t>- Minimum new lines = "3"</w:t>
      </w:r>
    </w:p>
    <w:p w14:paraId="0829817B" w14:textId="77777777" w:rsidR="000738C8" w:rsidRDefault="000738C8">
      <w:pPr>
        <w:rPr>
          <w:sz w:val="22"/>
        </w:rPr>
      </w:pPr>
      <w:r>
        <w:rPr>
          <w:sz w:val="22"/>
        </w:rPr>
        <w:t>- Minimum scale factor = "0.06"</w:t>
      </w:r>
    </w:p>
    <w:p w14:paraId="3B59059B" w14:textId="77777777" w:rsidR="000738C8" w:rsidRDefault="000738C8">
      <w:pPr>
        <w:rPr>
          <w:sz w:val="22"/>
        </w:rPr>
      </w:pPr>
      <w:r>
        <w:rPr>
          <w:sz w:val="22"/>
        </w:rPr>
        <w:t>- Modification time = "2/16/2001 11:03:07 AM"</w:t>
      </w:r>
    </w:p>
    <w:p w14:paraId="6138CE71" w14:textId="77777777" w:rsidR="000738C8" w:rsidRDefault="000738C8">
      <w:pPr>
        <w:rPr>
          <w:sz w:val="22"/>
        </w:rPr>
      </w:pPr>
      <w:r>
        <w:rPr>
          <w:sz w:val="22"/>
        </w:rPr>
        <w:t>- Modification editor = "PANalytical"</w:t>
      </w:r>
    </w:p>
    <w:p w14:paraId="5B54BBA9" w14:textId="77777777" w:rsidR="000738C8" w:rsidRDefault="000738C8">
      <w:pPr>
        <w:rPr>
          <w:sz w:val="22"/>
        </w:rPr>
      </w:pPr>
    </w:p>
    <w:p w14:paraId="5CB030D6" w14:textId="77777777" w:rsidR="000738C8" w:rsidRDefault="000738C8">
      <w:pPr>
        <w:rPr>
          <w:sz w:val="22"/>
        </w:rPr>
      </w:pPr>
      <w:r>
        <w:rPr>
          <w:sz w:val="22"/>
        </w:rPr>
        <w:t>Determine Background:</w:t>
      </w:r>
    </w:p>
    <w:p w14:paraId="6E4E77E7" w14:textId="77777777" w:rsidR="000738C8" w:rsidRDefault="000738C8">
      <w:pPr>
        <w:rPr>
          <w:sz w:val="22"/>
        </w:rPr>
      </w:pPr>
      <w:r>
        <w:rPr>
          <w:sz w:val="22"/>
        </w:rPr>
        <w:t>- Correction method = "Automatic"</w:t>
      </w:r>
    </w:p>
    <w:p w14:paraId="535AC3EA" w14:textId="77777777" w:rsidR="000738C8" w:rsidRDefault="000738C8">
      <w:pPr>
        <w:rPr>
          <w:sz w:val="22"/>
        </w:rPr>
      </w:pPr>
      <w:r>
        <w:rPr>
          <w:sz w:val="22"/>
        </w:rPr>
        <w:t>- Bending factor = "5"</w:t>
      </w:r>
    </w:p>
    <w:p w14:paraId="5C1AD088" w14:textId="77777777" w:rsidR="000738C8" w:rsidRDefault="000738C8">
      <w:pPr>
        <w:rPr>
          <w:sz w:val="22"/>
        </w:rPr>
      </w:pPr>
      <w:r>
        <w:rPr>
          <w:sz w:val="22"/>
        </w:rPr>
        <w:t>- Use smoothed input data = "Yes"</w:t>
      </w:r>
    </w:p>
    <w:p w14:paraId="0BBEDA29" w14:textId="77777777" w:rsidR="000738C8" w:rsidRDefault="000738C8">
      <w:pPr>
        <w:rPr>
          <w:sz w:val="22"/>
        </w:rPr>
      </w:pPr>
      <w:r>
        <w:rPr>
          <w:sz w:val="22"/>
        </w:rPr>
        <w:t>- Granularity = "20"</w:t>
      </w:r>
    </w:p>
    <w:p w14:paraId="33C407D3" w14:textId="77777777" w:rsidR="000738C8" w:rsidRDefault="000738C8">
      <w:pPr>
        <w:rPr>
          <w:sz w:val="22"/>
        </w:rPr>
      </w:pPr>
      <w:r>
        <w:rPr>
          <w:sz w:val="22"/>
        </w:rPr>
        <w:t>- Add to net scan = "Nothing"</w:t>
      </w:r>
    </w:p>
    <w:p w14:paraId="026CF496" w14:textId="77777777" w:rsidR="000738C8" w:rsidRDefault="000738C8">
      <w:pPr>
        <w:rPr>
          <w:sz w:val="22"/>
        </w:rPr>
      </w:pPr>
      <w:r>
        <w:rPr>
          <w:sz w:val="22"/>
        </w:rPr>
        <w:t>- Modification time = "2/22/2001 10:17:43 AM"</w:t>
      </w:r>
    </w:p>
    <w:p w14:paraId="28EFC42F" w14:textId="77777777" w:rsidR="000738C8" w:rsidRDefault="000738C8">
      <w:pPr>
        <w:rPr>
          <w:sz w:val="22"/>
        </w:rPr>
      </w:pPr>
      <w:r>
        <w:rPr>
          <w:sz w:val="22"/>
        </w:rPr>
        <w:t>- Modification editor = "PANalytical"</w:t>
      </w:r>
    </w:p>
    <w:p w14:paraId="11460091" w14:textId="77777777" w:rsidR="000738C8" w:rsidRDefault="000738C8">
      <w:pPr>
        <w:rPr>
          <w:sz w:val="22"/>
        </w:rPr>
      </w:pPr>
    </w:p>
    <w:p w14:paraId="45907BB7" w14:textId="77777777" w:rsidR="000738C8" w:rsidRDefault="000738C8">
      <w:pPr>
        <w:rPr>
          <w:sz w:val="22"/>
        </w:rPr>
      </w:pPr>
      <w:r>
        <w:rPr>
          <w:sz w:val="22"/>
        </w:rPr>
        <w:t>Search Peaks:</w:t>
      </w:r>
    </w:p>
    <w:p w14:paraId="52E6E86E" w14:textId="77777777" w:rsidR="000738C8" w:rsidRDefault="000738C8">
      <w:pPr>
        <w:rPr>
          <w:sz w:val="22"/>
        </w:rPr>
      </w:pPr>
      <w:r>
        <w:rPr>
          <w:sz w:val="22"/>
        </w:rPr>
        <w:t>- Minimum significance = "2.00"</w:t>
      </w:r>
    </w:p>
    <w:p w14:paraId="7F6FB2B4" w14:textId="77777777" w:rsidR="000738C8" w:rsidRDefault="000738C8">
      <w:pPr>
        <w:rPr>
          <w:sz w:val="22"/>
        </w:rPr>
      </w:pPr>
      <w:r>
        <w:rPr>
          <w:sz w:val="22"/>
        </w:rPr>
        <w:t>- Minimum tip width = "0.01"</w:t>
      </w:r>
    </w:p>
    <w:p w14:paraId="7B278F0F" w14:textId="77777777" w:rsidR="000738C8" w:rsidRDefault="000738C8">
      <w:pPr>
        <w:rPr>
          <w:sz w:val="22"/>
        </w:rPr>
      </w:pPr>
      <w:r>
        <w:rPr>
          <w:sz w:val="22"/>
        </w:rPr>
        <w:t>- Maximum tip width = "1.00"</w:t>
      </w:r>
    </w:p>
    <w:p w14:paraId="37A83367" w14:textId="77777777" w:rsidR="000738C8" w:rsidRDefault="000738C8">
      <w:pPr>
        <w:rPr>
          <w:sz w:val="22"/>
        </w:rPr>
      </w:pPr>
      <w:r>
        <w:rPr>
          <w:sz w:val="22"/>
        </w:rPr>
        <w:t>- Peak base width = "2.00"</w:t>
      </w:r>
    </w:p>
    <w:p w14:paraId="4AC8C11F" w14:textId="77777777" w:rsidR="000738C8" w:rsidRDefault="000738C8">
      <w:pPr>
        <w:rPr>
          <w:sz w:val="22"/>
        </w:rPr>
      </w:pPr>
      <w:r>
        <w:rPr>
          <w:sz w:val="22"/>
        </w:rPr>
        <w:t>- Method = "Minimum 2nd derivative"</w:t>
      </w:r>
    </w:p>
    <w:p w14:paraId="12A59FC6" w14:textId="77777777" w:rsidR="000738C8" w:rsidRDefault="000738C8">
      <w:pPr>
        <w:rPr>
          <w:sz w:val="22"/>
        </w:rPr>
      </w:pPr>
      <w:r>
        <w:rPr>
          <w:sz w:val="22"/>
        </w:rPr>
        <w:t>- Modification time = "2/20/2001 11:55:18 AM"</w:t>
      </w:r>
    </w:p>
    <w:p w14:paraId="76EF3CC7" w14:textId="77777777" w:rsidR="000738C8" w:rsidRDefault="000738C8">
      <w:pPr>
        <w:rPr>
          <w:sz w:val="22"/>
        </w:rPr>
      </w:pPr>
      <w:r>
        <w:rPr>
          <w:sz w:val="22"/>
        </w:rPr>
        <w:t>- Modification editor = "PANalytical"</w:t>
      </w:r>
    </w:p>
    <w:p w14:paraId="52FB93EE" w14:textId="77777777" w:rsidR="000738C8" w:rsidRDefault="000738C8">
      <w:pPr>
        <w:rPr>
          <w:sz w:val="22"/>
        </w:rPr>
      </w:pPr>
    </w:p>
    <w:p w14:paraId="1866F232" w14:textId="77777777" w:rsidR="000738C8" w:rsidRDefault="000738C8">
      <w:pPr>
        <w:rPr>
          <w:sz w:val="22"/>
        </w:rPr>
      </w:pPr>
      <w:r>
        <w:rPr>
          <w:sz w:val="22"/>
        </w:rPr>
        <w:t>Search &amp; Match:</w:t>
      </w:r>
    </w:p>
    <w:p w14:paraId="40662EBF" w14:textId="77777777" w:rsidR="000738C8" w:rsidRDefault="000738C8">
      <w:pPr>
        <w:rPr>
          <w:sz w:val="22"/>
        </w:rPr>
      </w:pPr>
      <w:r>
        <w:rPr>
          <w:sz w:val="22"/>
        </w:rPr>
        <w:t>- Data source = Profile</w:t>
      </w:r>
    </w:p>
    <w:p w14:paraId="2B1C3346" w14:textId="77777777" w:rsidR="000738C8" w:rsidRDefault="000738C8">
      <w:pPr>
        <w:rPr>
          <w:sz w:val="22"/>
        </w:rPr>
      </w:pPr>
      <w:r>
        <w:rPr>
          <w:sz w:val="22"/>
        </w:rPr>
        <w:t>- Restriction = "Restriction set"</w:t>
      </w:r>
    </w:p>
    <w:p w14:paraId="73E7CEC1" w14:textId="77777777" w:rsidR="000738C8" w:rsidRDefault="000738C8">
      <w:pPr>
        <w:rPr>
          <w:sz w:val="22"/>
        </w:rPr>
      </w:pPr>
      <w:r>
        <w:rPr>
          <w:sz w:val="22"/>
        </w:rPr>
        <w:t>- Description = "Common phases subfile only"</w:t>
      </w:r>
    </w:p>
    <w:p w14:paraId="1EF3C983" w14:textId="77777777" w:rsidR="000738C8" w:rsidRDefault="000738C8">
      <w:pPr>
        <w:rPr>
          <w:sz w:val="22"/>
        </w:rPr>
      </w:pPr>
      <w:r>
        <w:rPr>
          <w:sz w:val="22"/>
        </w:rPr>
        <w:t>- All of: elements = ""</w:t>
      </w:r>
    </w:p>
    <w:p w14:paraId="098662C3" w14:textId="77777777" w:rsidR="000738C8" w:rsidRDefault="000738C8">
      <w:pPr>
        <w:rPr>
          <w:sz w:val="22"/>
        </w:rPr>
      </w:pPr>
      <w:r>
        <w:rPr>
          <w:sz w:val="22"/>
        </w:rPr>
        <w:t>- At least one of: elements = ""</w:t>
      </w:r>
    </w:p>
    <w:p w14:paraId="038780DA" w14:textId="77777777" w:rsidR="000738C8" w:rsidRDefault="000738C8">
      <w:pPr>
        <w:rPr>
          <w:sz w:val="22"/>
        </w:rPr>
      </w:pPr>
      <w:r>
        <w:rPr>
          <w:sz w:val="22"/>
        </w:rPr>
        <w:t>- None of: elements = ""</w:t>
      </w:r>
    </w:p>
    <w:p w14:paraId="0066CC8B" w14:textId="77777777" w:rsidR="000738C8" w:rsidRDefault="000738C8">
      <w:pPr>
        <w:rPr>
          <w:sz w:val="22"/>
        </w:rPr>
      </w:pPr>
      <w:r>
        <w:rPr>
          <w:sz w:val="22"/>
        </w:rPr>
        <w:t>- Maximum no. of elements = "105"</w:t>
      </w:r>
    </w:p>
    <w:p w14:paraId="02C19D75" w14:textId="77777777" w:rsidR="000738C8" w:rsidRDefault="000738C8">
      <w:pPr>
        <w:rPr>
          <w:sz w:val="22"/>
        </w:rPr>
      </w:pPr>
      <w:r>
        <w:rPr>
          <w:sz w:val="22"/>
        </w:rPr>
        <w:t>- Skip marked as deleted by ICDD = "No"</w:t>
      </w:r>
    </w:p>
    <w:p w14:paraId="58C24461" w14:textId="77777777" w:rsidR="000738C8" w:rsidRDefault="000738C8">
      <w:pPr>
        <w:rPr>
          <w:sz w:val="22"/>
        </w:rPr>
      </w:pPr>
      <w:r>
        <w:rPr>
          <w:sz w:val="22"/>
        </w:rPr>
        <w:t>- Skip marked as deleted by a user = "No"</w:t>
      </w:r>
    </w:p>
    <w:p w14:paraId="2FC63244" w14:textId="77777777" w:rsidR="000738C8" w:rsidRDefault="000738C8">
      <w:pPr>
        <w:rPr>
          <w:sz w:val="22"/>
        </w:rPr>
      </w:pPr>
      <w:r>
        <w:rPr>
          <w:sz w:val="22"/>
        </w:rPr>
        <w:t>- Skip non ambient pressure = "No"</w:t>
      </w:r>
    </w:p>
    <w:p w14:paraId="618329FA" w14:textId="77777777" w:rsidR="000738C8" w:rsidRDefault="000738C8">
      <w:pPr>
        <w:rPr>
          <w:sz w:val="22"/>
        </w:rPr>
      </w:pPr>
      <w:r>
        <w:rPr>
          <w:sz w:val="22"/>
        </w:rPr>
        <w:t>- Skip non ambient temperature = "No"</w:t>
      </w:r>
    </w:p>
    <w:p w14:paraId="7FEE3C66" w14:textId="77777777" w:rsidR="000738C8" w:rsidRDefault="000738C8">
      <w:pPr>
        <w:rPr>
          <w:sz w:val="22"/>
        </w:rPr>
      </w:pPr>
      <w:r>
        <w:rPr>
          <w:sz w:val="22"/>
        </w:rPr>
        <w:t>- Quality marks set = ""</w:t>
      </w:r>
    </w:p>
    <w:p w14:paraId="71901A6D" w14:textId="77777777" w:rsidR="000738C8" w:rsidRDefault="000738C8">
      <w:pPr>
        <w:rPr>
          <w:sz w:val="22"/>
        </w:rPr>
      </w:pPr>
      <w:r>
        <w:rPr>
          <w:sz w:val="22"/>
        </w:rPr>
        <w:t>- Subfiles = "Common Phase"</w:t>
      </w:r>
    </w:p>
    <w:p w14:paraId="4052ADBA" w14:textId="77777777" w:rsidR="000738C8" w:rsidRDefault="000738C8">
      <w:pPr>
        <w:rPr>
          <w:sz w:val="22"/>
        </w:rPr>
      </w:pPr>
      <w:r>
        <w:rPr>
          <w:sz w:val="22"/>
        </w:rPr>
        <w:t>- Scoring schema = "Multi phase"</w:t>
      </w:r>
    </w:p>
    <w:p w14:paraId="3EDF823A" w14:textId="77777777" w:rsidR="000738C8" w:rsidRDefault="000738C8">
      <w:pPr>
        <w:rPr>
          <w:sz w:val="22"/>
        </w:rPr>
      </w:pPr>
      <w:r>
        <w:rPr>
          <w:sz w:val="22"/>
        </w:rPr>
        <w:t>- Auto residue = "Yes"</w:t>
      </w:r>
    </w:p>
    <w:p w14:paraId="1F93B3C1" w14:textId="77777777" w:rsidR="000738C8" w:rsidRDefault="000738C8">
      <w:pPr>
        <w:rPr>
          <w:sz w:val="22"/>
        </w:rPr>
      </w:pPr>
      <w:r>
        <w:rPr>
          <w:sz w:val="22"/>
        </w:rPr>
        <w:t>- Match intensity = "Yes"</w:t>
      </w:r>
    </w:p>
    <w:p w14:paraId="0063ADF0" w14:textId="77777777" w:rsidR="000738C8" w:rsidRDefault="000738C8">
      <w:pPr>
        <w:rPr>
          <w:sz w:val="22"/>
        </w:rPr>
      </w:pPr>
      <w:r>
        <w:rPr>
          <w:sz w:val="22"/>
        </w:rPr>
        <w:t>- Demote unmatched strong = "Yes"</w:t>
      </w:r>
    </w:p>
    <w:p w14:paraId="0B1473DB" w14:textId="77777777" w:rsidR="000738C8" w:rsidRDefault="000738C8">
      <w:pPr>
        <w:rPr>
          <w:sz w:val="22"/>
        </w:rPr>
      </w:pPr>
      <w:r>
        <w:rPr>
          <w:sz w:val="22"/>
        </w:rPr>
        <w:t>- Allow pattern shift = "No"</w:t>
      </w:r>
    </w:p>
    <w:p w14:paraId="2AAD5DB8" w14:textId="77777777" w:rsidR="000738C8" w:rsidRDefault="000738C8">
      <w:pPr>
        <w:rPr>
          <w:sz w:val="22"/>
        </w:rPr>
      </w:pPr>
      <w:r>
        <w:rPr>
          <w:sz w:val="22"/>
        </w:rPr>
        <w:t>- Two theta shift = "0"</w:t>
      </w:r>
    </w:p>
    <w:p w14:paraId="57F136CC" w14:textId="77777777" w:rsidR="000738C8" w:rsidRDefault="000738C8">
      <w:pPr>
        <w:rPr>
          <w:sz w:val="22"/>
        </w:rPr>
      </w:pPr>
      <w:r>
        <w:rPr>
          <w:sz w:val="22"/>
        </w:rPr>
        <w:t>- Identify = "Yes"</w:t>
      </w:r>
    </w:p>
    <w:p w14:paraId="5BD00E55" w14:textId="77777777" w:rsidR="000738C8" w:rsidRDefault="000738C8">
      <w:pPr>
        <w:rPr>
          <w:sz w:val="22"/>
        </w:rPr>
      </w:pPr>
      <w:r>
        <w:rPr>
          <w:sz w:val="22"/>
        </w:rPr>
        <w:t>- Max. no. of accepted patterns = "5"</w:t>
      </w:r>
    </w:p>
    <w:p w14:paraId="57C2A958" w14:textId="77777777" w:rsidR="000738C8" w:rsidRDefault="000738C8">
      <w:pPr>
        <w:rPr>
          <w:sz w:val="22"/>
        </w:rPr>
      </w:pPr>
      <w:r>
        <w:rPr>
          <w:sz w:val="22"/>
        </w:rPr>
        <w:t>- Minimum score = "27"</w:t>
      </w:r>
    </w:p>
    <w:p w14:paraId="61E78655" w14:textId="77777777" w:rsidR="000738C8" w:rsidRDefault="000738C8">
      <w:pPr>
        <w:rPr>
          <w:sz w:val="22"/>
        </w:rPr>
      </w:pPr>
      <w:r>
        <w:rPr>
          <w:sz w:val="22"/>
        </w:rPr>
        <w:t>- Search depth = "6"</w:t>
      </w:r>
    </w:p>
    <w:p w14:paraId="0A196444" w14:textId="77777777" w:rsidR="000738C8" w:rsidRDefault="000738C8">
      <w:pPr>
        <w:rPr>
          <w:sz w:val="22"/>
        </w:rPr>
      </w:pPr>
      <w:r>
        <w:rPr>
          <w:sz w:val="22"/>
        </w:rPr>
        <w:t>- Min. new lines / total lines = "40"</w:t>
      </w:r>
    </w:p>
    <w:p w14:paraId="0B284213" w14:textId="77777777" w:rsidR="000738C8" w:rsidRDefault="000738C8">
      <w:pPr>
        <w:rPr>
          <w:sz w:val="22"/>
        </w:rPr>
      </w:pPr>
      <w:r>
        <w:rPr>
          <w:sz w:val="22"/>
        </w:rPr>
        <w:t>- Minimum new lines = "3"</w:t>
      </w:r>
    </w:p>
    <w:p w14:paraId="227B7D50" w14:textId="77777777" w:rsidR="000738C8" w:rsidRDefault="000738C8">
      <w:pPr>
        <w:rPr>
          <w:sz w:val="22"/>
        </w:rPr>
      </w:pPr>
      <w:r>
        <w:rPr>
          <w:sz w:val="22"/>
        </w:rPr>
        <w:t>- Minimum scale factor = "0.06"</w:t>
      </w:r>
    </w:p>
    <w:p w14:paraId="7683388E" w14:textId="77777777" w:rsidR="000738C8" w:rsidRDefault="000738C8">
      <w:pPr>
        <w:rPr>
          <w:sz w:val="22"/>
        </w:rPr>
      </w:pPr>
      <w:r>
        <w:rPr>
          <w:sz w:val="22"/>
        </w:rPr>
        <w:t>- Modification time = "2/16/2001 3:30:09 PM"</w:t>
      </w:r>
    </w:p>
    <w:p w14:paraId="231D9F44" w14:textId="77777777" w:rsidR="000738C8" w:rsidRDefault="000738C8">
      <w:pPr>
        <w:rPr>
          <w:sz w:val="22"/>
        </w:rPr>
      </w:pPr>
      <w:r>
        <w:rPr>
          <w:sz w:val="22"/>
        </w:rPr>
        <w:t>- Modification editor = "PANalytical"</w:t>
      </w:r>
    </w:p>
    <w:p w14:paraId="4273BAF6" w14:textId="77777777" w:rsidR="000738C8" w:rsidRDefault="000738C8">
      <w:pPr>
        <w:rPr>
          <w:sz w:val="22"/>
        </w:rPr>
      </w:pPr>
    </w:p>
    <w:p w14:paraId="6CD83F3D" w14:textId="77777777" w:rsidR="000738C8" w:rsidRDefault="000738C8">
      <w:pPr>
        <w:rPr>
          <w:sz w:val="22"/>
        </w:rPr>
      </w:pPr>
      <w:r>
        <w:rPr>
          <w:sz w:val="22"/>
        </w:rPr>
        <w:t>Smooth:</w:t>
      </w:r>
    </w:p>
    <w:p w14:paraId="3EFEF920" w14:textId="77777777" w:rsidR="000738C8" w:rsidRDefault="000738C8">
      <w:pPr>
        <w:rPr>
          <w:sz w:val="22"/>
        </w:rPr>
      </w:pPr>
      <w:r>
        <w:rPr>
          <w:sz w:val="22"/>
        </w:rPr>
        <w:t>- Type of smoothing = "Polynomial"</w:t>
      </w:r>
    </w:p>
    <w:p w14:paraId="56A8251A" w14:textId="77777777" w:rsidR="000738C8" w:rsidRDefault="000738C8">
      <w:pPr>
        <w:rPr>
          <w:sz w:val="22"/>
        </w:rPr>
      </w:pPr>
      <w:r>
        <w:rPr>
          <w:sz w:val="22"/>
        </w:rPr>
        <w:t>- Polynomial type = "Low pass"</w:t>
      </w:r>
    </w:p>
    <w:p w14:paraId="0BA4468B" w14:textId="77777777" w:rsidR="000738C8" w:rsidRDefault="000738C8">
      <w:pPr>
        <w:rPr>
          <w:sz w:val="22"/>
        </w:rPr>
      </w:pPr>
      <w:r>
        <w:rPr>
          <w:sz w:val="22"/>
        </w:rPr>
        <w:t>- Convolution range = "5"</w:t>
      </w:r>
    </w:p>
    <w:p w14:paraId="3832EBC8" w14:textId="77777777" w:rsidR="000738C8" w:rsidRDefault="000738C8">
      <w:pPr>
        <w:rPr>
          <w:sz w:val="22"/>
        </w:rPr>
      </w:pPr>
      <w:r>
        <w:rPr>
          <w:sz w:val="22"/>
        </w:rPr>
        <w:t>- Modification time = "3/18/2023 1:33:14 PM"</w:t>
      </w:r>
    </w:p>
    <w:p w14:paraId="148C34B8" w14:textId="77777777" w:rsidR="000738C8" w:rsidRDefault="000738C8">
      <w:pPr>
        <w:rPr>
          <w:sz w:val="22"/>
        </w:rPr>
      </w:pPr>
      <w:r>
        <w:rPr>
          <w:sz w:val="22"/>
        </w:rPr>
        <w:t>- Modification editor = "cwi"</w:t>
      </w:r>
    </w:p>
    <w:p w14:paraId="61CF413F" w14:textId="77777777" w:rsidR="000738C8" w:rsidRDefault="000738C8">
      <w:pPr>
        <w:rPr>
          <w:sz w:val="22"/>
        </w:rPr>
      </w:pPr>
    </w:p>
    <w:p w14:paraId="6706F5E3" w14:textId="77777777" w:rsidR="000738C8" w:rsidRDefault="000738C8">
      <w:pPr>
        <w:rPr>
          <w:sz w:val="22"/>
        </w:rPr>
      </w:pPr>
      <w:r>
        <w:rPr>
          <w:sz w:val="22"/>
        </w:rPr>
        <w:t>Search Peaks:</w:t>
      </w:r>
    </w:p>
    <w:p w14:paraId="1113E3CE" w14:textId="77777777" w:rsidR="000738C8" w:rsidRDefault="000738C8">
      <w:pPr>
        <w:rPr>
          <w:sz w:val="22"/>
        </w:rPr>
      </w:pPr>
      <w:r>
        <w:rPr>
          <w:sz w:val="22"/>
        </w:rPr>
        <w:t>- Minimum significance = "0.50"</w:t>
      </w:r>
    </w:p>
    <w:p w14:paraId="4316FD40" w14:textId="77777777" w:rsidR="000738C8" w:rsidRDefault="000738C8">
      <w:pPr>
        <w:rPr>
          <w:sz w:val="22"/>
        </w:rPr>
      </w:pPr>
      <w:r>
        <w:rPr>
          <w:sz w:val="22"/>
        </w:rPr>
        <w:t>- Minimum tip width = "0.01"</w:t>
      </w:r>
    </w:p>
    <w:p w14:paraId="63FE488E" w14:textId="77777777" w:rsidR="000738C8" w:rsidRDefault="000738C8">
      <w:pPr>
        <w:rPr>
          <w:sz w:val="22"/>
        </w:rPr>
      </w:pPr>
      <w:r>
        <w:rPr>
          <w:sz w:val="22"/>
        </w:rPr>
        <w:t>- Maximum tip width = "1.00"</w:t>
      </w:r>
    </w:p>
    <w:p w14:paraId="2D32544B" w14:textId="77777777" w:rsidR="000738C8" w:rsidRDefault="000738C8">
      <w:pPr>
        <w:rPr>
          <w:sz w:val="22"/>
        </w:rPr>
      </w:pPr>
      <w:r>
        <w:rPr>
          <w:sz w:val="22"/>
        </w:rPr>
        <w:t>- Peak base width = "2.00"</w:t>
      </w:r>
    </w:p>
    <w:p w14:paraId="7ED87984" w14:textId="77777777" w:rsidR="000738C8" w:rsidRDefault="000738C8">
      <w:pPr>
        <w:rPr>
          <w:sz w:val="22"/>
        </w:rPr>
      </w:pPr>
      <w:r>
        <w:rPr>
          <w:sz w:val="22"/>
        </w:rPr>
        <w:t>- Method = "Minimum 2nd derivative"</w:t>
      </w:r>
    </w:p>
    <w:p w14:paraId="51BAA69A" w14:textId="77777777" w:rsidR="000738C8" w:rsidRDefault="000738C8">
      <w:pPr>
        <w:rPr>
          <w:sz w:val="22"/>
        </w:rPr>
      </w:pPr>
      <w:r>
        <w:rPr>
          <w:sz w:val="22"/>
        </w:rPr>
        <w:t>- Modification time = "3/18/2023 1:33:41 PM"</w:t>
      </w:r>
    </w:p>
    <w:p w14:paraId="00964049" w14:textId="77777777" w:rsidR="000738C8" w:rsidRDefault="000738C8">
      <w:pPr>
        <w:rPr>
          <w:sz w:val="22"/>
        </w:rPr>
      </w:pPr>
      <w:r>
        <w:rPr>
          <w:sz w:val="22"/>
        </w:rPr>
        <w:t>- Modification editor = "cwi"</w:t>
      </w:r>
    </w:p>
    <w:p w14:paraId="1F2CD7EF" w14:textId="77777777" w:rsidR="000738C8" w:rsidRDefault="000738C8">
      <w:pPr>
        <w:rPr>
          <w:sz w:val="22"/>
        </w:rPr>
      </w:pPr>
    </w:p>
    <w:p w14:paraId="1664B422" w14:textId="77777777" w:rsidR="000738C8" w:rsidRDefault="000738C8">
      <w:pPr>
        <w:rPr>
          <w:sz w:val="22"/>
        </w:rPr>
      </w:pPr>
      <w:r>
        <w:rPr>
          <w:sz w:val="22"/>
        </w:rPr>
        <w:t>Determine Background:</w:t>
      </w:r>
    </w:p>
    <w:p w14:paraId="305F4632" w14:textId="77777777" w:rsidR="000738C8" w:rsidRDefault="000738C8">
      <w:pPr>
        <w:rPr>
          <w:sz w:val="22"/>
        </w:rPr>
      </w:pPr>
      <w:r>
        <w:rPr>
          <w:sz w:val="22"/>
        </w:rPr>
        <w:t>- Correction method = "Automatic"</w:t>
      </w:r>
    </w:p>
    <w:p w14:paraId="5214B315" w14:textId="77777777" w:rsidR="000738C8" w:rsidRDefault="000738C8">
      <w:pPr>
        <w:rPr>
          <w:sz w:val="22"/>
        </w:rPr>
      </w:pPr>
      <w:r>
        <w:rPr>
          <w:sz w:val="22"/>
        </w:rPr>
        <w:t>- Bending factor = "5"</w:t>
      </w:r>
    </w:p>
    <w:p w14:paraId="7F2716B0" w14:textId="77777777" w:rsidR="000738C8" w:rsidRDefault="000738C8">
      <w:pPr>
        <w:rPr>
          <w:sz w:val="22"/>
        </w:rPr>
      </w:pPr>
      <w:r>
        <w:rPr>
          <w:sz w:val="22"/>
        </w:rPr>
        <w:t>- Use smoothed input data = "Yes"</w:t>
      </w:r>
    </w:p>
    <w:p w14:paraId="199E4F3B" w14:textId="77777777" w:rsidR="000738C8" w:rsidRDefault="000738C8">
      <w:pPr>
        <w:rPr>
          <w:sz w:val="22"/>
        </w:rPr>
      </w:pPr>
      <w:r>
        <w:rPr>
          <w:sz w:val="22"/>
        </w:rPr>
        <w:t>- Granularity = "20"</w:t>
      </w:r>
    </w:p>
    <w:p w14:paraId="6952567C" w14:textId="77777777" w:rsidR="000738C8" w:rsidRDefault="000738C8">
      <w:pPr>
        <w:rPr>
          <w:sz w:val="22"/>
        </w:rPr>
      </w:pPr>
      <w:r>
        <w:rPr>
          <w:sz w:val="22"/>
        </w:rPr>
        <w:t>- Add to net scan = "Nothing"</w:t>
      </w:r>
    </w:p>
    <w:p w14:paraId="16CCBAE6" w14:textId="77777777" w:rsidR="000738C8" w:rsidRDefault="000738C8">
      <w:pPr>
        <w:rPr>
          <w:sz w:val="22"/>
        </w:rPr>
      </w:pPr>
      <w:r>
        <w:rPr>
          <w:sz w:val="22"/>
        </w:rPr>
        <w:t>- Modification time = "2/22/2001 10:17:43 AM"</w:t>
      </w:r>
    </w:p>
    <w:p w14:paraId="472AD9F4" w14:textId="77777777" w:rsidR="000738C8" w:rsidRDefault="000738C8">
      <w:pPr>
        <w:rPr>
          <w:sz w:val="22"/>
        </w:rPr>
      </w:pPr>
      <w:r>
        <w:rPr>
          <w:sz w:val="22"/>
        </w:rPr>
        <w:t>- Modification editor = "PANalytical"</w:t>
      </w:r>
    </w:p>
    <w:p w14:paraId="51F83BA8" w14:textId="77777777" w:rsidR="000738C8" w:rsidRDefault="000738C8">
      <w:pPr>
        <w:rPr>
          <w:sz w:val="22"/>
        </w:rPr>
      </w:pPr>
    </w:p>
    <w:p w14:paraId="3B1589F4" w14:textId="77777777" w:rsidR="000738C8" w:rsidRDefault="000738C8">
      <w:pPr>
        <w:rPr>
          <w:sz w:val="22"/>
        </w:rPr>
      </w:pPr>
      <w:r>
        <w:rPr>
          <w:sz w:val="22"/>
        </w:rPr>
        <w:t>Search Peaks:</w:t>
      </w:r>
    </w:p>
    <w:p w14:paraId="445A1B06" w14:textId="77777777" w:rsidR="000738C8" w:rsidRDefault="000738C8">
      <w:pPr>
        <w:rPr>
          <w:sz w:val="22"/>
        </w:rPr>
      </w:pPr>
      <w:r>
        <w:rPr>
          <w:sz w:val="22"/>
        </w:rPr>
        <w:t>- Minimum significance = "2.00"</w:t>
      </w:r>
    </w:p>
    <w:p w14:paraId="4FCB96A9" w14:textId="77777777" w:rsidR="000738C8" w:rsidRDefault="000738C8">
      <w:pPr>
        <w:rPr>
          <w:sz w:val="22"/>
        </w:rPr>
      </w:pPr>
      <w:r>
        <w:rPr>
          <w:sz w:val="22"/>
        </w:rPr>
        <w:t>- Minimum tip width = "0.01"</w:t>
      </w:r>
    </w:p>
    <w:p w14:paraId="505FB74C" w14:textId="77777777" w:rsidR="000738C8" w:rsidRDefault="000738C8">
      <w:pPr>
        <w:rPr>
          <w:sz w:val="22"/>
        </w:rPr>
      </w:pPr>
      <w:r>
        <w:rPr>
          <w:sz w:val="22"/>
        </w:rPr>
        <w:t>- Maximum tip width = "1.00"</w:t>
      </w:r>
    </w:p>
    <w:p w14:paraId="0307B9A7" w14:textId="77777777" w:rsidR="000738C8" w:rsidRDefault="000738C8">
      <w:pPr>
        <w:rPr>
          <w:sz w:val="22"/>
        </w:rPr>
      </w:pPr>
      <w:r>
        <w:rPr>
          <w:sz w:val="22"/>
        </w:rPr>
        <w:t>- Peak base width = "2.00"</w:t>
      </w:r>
    </w:p>
    <w:p w14:paraId="5A69E361" w14:textId="77777777" w:rsidR="000738C8" w:rsidRDefault="000738C8">
      <w:pPr>
        <w:rPr>
          <w:sz w:val="22"/>
        </w:rPr>
      </w:pPr>
      <w:r>
        <w:rPr>
          <w:sz w:val="22"/>
        </w:rPr>
        <w:t>- Method = "Minimum 2nd derivative"</w:t>
      </w:r>
    </w:p>
    <w:p w14:paraId="2B44E46C" w14:textId="77777777" w:rsidR="000738C8" w:rsidRDefault="000738C8">
      <w:pPr>
        <w:rPr>
          <w:sz w:val="22"/>
        </w:rPr>
      </w:pPr>
      <w:r>
        <w:rPr>
          <w:sz w:val="22"/>
        </w:rPr>
        <w:t>- Modification time = "2/20/2001 11:55:18 AM"</w:t>
      </w:r>
    </w:p>
    <w:p w14:paraId="0CFBC819" w14:textId="77777777" w:rsidR="000738C8" w:rsidRDefault="000738C8">
      <w:pPr>
        <w:rPr>
          <w:sz w:val="22"/>
        </w:rPr>
      </w:pPr>
      <w:r>
        <w:rPr>
          <w:sz w:val="22"/>
        </w:rPr>
        <w:t>- Modification editor = "PANalytical"</w:t>
      </w:r>
    </w:p>
    <w:p w14:paraId="323817C9" w14:textId="77777777" w:rsidR="000738C8" w:rsidRDefault="000738C8">
      <w:pPr>
        <w:rPr>
          <w:sz w:val="22"/>
        </w:rPr>
      </w:pPr>
    </w:p>
    <w:p w14:paraId="2CF55668" w14:textId="77777777" w:rsidR="000738C8" w:rsidRDefault="000738C8">
      <w:pPr>
        <w:rPr>
          <w:sz w:val="22"/>
        </w:rPr>
      </w:pPr>
      <w:r>
        <w:rPr>
          <w:sz w:val="22"/>
        </w:rPr>
        <w:t>Search &amp; Match:</w:t>
      </w:r>
    </w:p>
    <w:p w14:paraId="5B00AC32" w14:textId="77777777" w:rsidR="000738C8" w:rsidRDefault="000738C8">
      <w:pPr>
        <w:rPr>
          <w:sz w:val="22"/>
        </w:rPr>
      </w:pPr>
      <w:r>
        <w:rPr>
          <w:sz w:val="22"/>
        </w:rPr>
        <w:t>- Data source = Profile</w:t>
      </w:r>
    </w:p>
    <w:p w14:paraId="43DAE0E4" w14:textId="77777777" w:rsidR="000738C8" w:rsidRDefault="000738C8">
      <w:pPr>
        <w:rPr>
          <w:sz w:val="22"/>
        </w:rPr>
      </w:pPr>
      <w:r>
        <w:rPr>
          <w:sz w:val="22"/>
        </w:rPr>
        <w:t>- Restriction = "None"</w:t>
      </w:r>
    </w:p>
    <w:p w14:paraId="3EF265CB" w14:textId="77777777" w:rsidR="000738C8" w:rsidRDefault="000738C8">
      <w:pPr>
        <w:rPr>
          <w:sz w:val="22"/>
        </w:rPr>
      </w:pPr>
      <w:r>
        <w:rPr>
          <w:sz w:val="22"/>
        </w:rPr>
        <w:t>- Scoring schema = "Multi phase"</w:t>
      </w:r>
    </w:p>
    <w:p w14:paraId="7437E3DA" w14:textId="77777777" w:rsidR="000738C8" w:rsidRDefault="000738C8">
      <w:pPr>
        <w:rPr>
          <w:sz w:val="22"/>
        </w:rPr>
      </w:pPr>
      <w:r>
        <w:rPr>
          <w:sz w:val="22"/>
        </w:rPr>
        <w:t>- Auto residue = "Yes"</w:t>
      </w:r>
    </w:p>
    <w:p w14:paraId="1F2D0A7F" w14:textId="77777777" w:rsidR="000738C8" w:rsidRDefault="000738C8">
      <w:pPr>
        <w:rPr>
          <w:sz w:val="22"/>
        </w:rPr>
      </w:pPr>
      <w:r>
        <w:rPr>
          <w:sz w:val="22"/>
        </w:rPr>
        <w:t>- Match intensity = "Yes"</w:t>
      </w:r>
    </w:p>
    <w:p w14:paraId="1DF87DFC" w14:textId="77777777" w:rsidR="000738C8" w:rsidRDefault="000738C8">
      <w:pPr>
        <w:rPr>
          <w:sz w:val="22"/>
        </w:rPr>
      </w:pPr>
      <w:r>
        <w:rPr>
          <w:sz w:val="22"/>
        </w:rPr>
        <w:t>- Demote unmatched strong = "Yes"</w:t>
      </w:r>
    </w:p>
    <w:p w14:paraId="6105E9D6" w14:textId="77777777" w:rsidR="000738C8" w:rsidRDefault="000738C8">
      <w:pPr>
        <w:rPr>
          <w:sz w:val="22"/>
        </w:rPr>
      </w:pPr>
      <w:r>
        <w:rPr>
          <w:sz w:val="22"/>
        </w:rPr>
        <w:t>- Allow pattern shift = "No"</w:t>
      </w:r>
    </w:p>
    <w:p w14:paraId="3AE8A6E9" w14:textId="77777777" w:rsidR="000738C8" w:rsidRDefault="000738C8">
      <w:pPr>
        <w:rPr>
          <w:sz w:val="22"/>
        </w:rPr>
      </w:pPr>
      <w:r>
        <w:rPr>
          <w:sz w:val="22"/>
        </w:rPr>
        <w:t>- Two theta shift = "0"</w:t>
      </w:r>
    </w:p>
    <w:p w14:paraId="0A580F44" w14:textId="77777777" w:rsidR="000738C8" w:rsidRDefault="000738C8">
      <w:pPr>
        <w:rPr>
          <w:sz w:val="22"/>
        </w:rPr>
      </w:pPr>
      <w:r>
        <w:rPr>
          <w:sz w:val="22"/>
        </w:rPr>
        <w:t>- Identify = "Yes"</w:t>
      </w:r>
    </w:p>
    <w:p w14:paraId="6F4E5647" w14:textId="77777777" w:rsidR="000738C8" w:rsidRDefault="000738C8">
      <w:pPr>
        <w:rPr>
          <w:sz w:val="22"/>
        </w:rPr>
      </w:pPr>
      <w:r>
        <w:rPr>
          <w:sz w:val="22"/>
        </w:rPr>
        <w:t>- Max. no. of accepted patterns = "5"</w:t>
      </w:r>
    </w:p>
    <w:p w14:paraId="2B50D2F0" w14:textId="77777777" w:rsidR="000738C8" w:rsidRDefault="000738C8">
      <w:pPr>
        <w:rPr>
          <w:sz w:val="22"/>
        </w:rPr>
      </w:pPr>
      <w:r>
        <w:rPr>
          <w:sz w:val="22"/>
        </w:rPr>
        <w:t>- Minimum score = "27"</w:t>
      </w:r>
    </w:p>
    <w:p w14:paraId="56B8FF74" w14:textId="77777777" w:rsidR="000738C8" w:rsidRDefault="000738C8">
      <w:pPr>
        <w:rPr>
          <w:sz w:val="22"/>
        </w:rPr>
      </w:pPr>
      <w:r>
        <w:rPr>
          <w:sz w:val="22"/>
        </w:rPr>
        <w:t>- Search depth = "6"</w:t>
      </w:r>
    </w:p>
    <w:p w14:paraId="122CDCCF" w14:textId="77777777" w:rsidR="000738C8" w:rsidRDefault="000738C8">
      <w:pPr>
        <w:rPr>
          <w:sz w:val="22"/>
        </w:rPr>
      </w:pPr>
      <w:r>
        <w:rPr>
          <w:sz w:val="22"/>
        </w:rPr>
        <w:t>- Min. new lines / total lines = "40"</w:t>
      </w:r>
    </w:p>
    <w:p w14:paraId="5E1FB89B" w14:textId="77777777" w:rsidR="000738C8" w:rsidRDefault="000738C8">
      <w:pPr>
        <w:rPr>
          <w:sz w:val="22"/>
        </w:rPr>
      </w:pPr>
      <w:r>
        <w:rPr>
          <w:sz w:val="22"/>
        </w:rPr>
        <w:t>- Minimum new lines = "3"</w:t>
      </w:r>
    </w:p>
    <w:p w14:paraId="01F9F01F" w14:textId="77777777" w:rsidR="000738C8" w:rsidRDefault="000738C8">
      <w:pPr>
        <w:rPr>
          <w:sz w:val="22"/>
        </w:rPr>
      </w:pPr>
      <w:r>
        <w:rPr>
          <w:sz w:val="22"/>
        </w:rPr>
        <w:t>- Minimum scale factor = "0.06"</w:t>
      </w:r>
    </w:p>
    <w:p w14:paraId="6C7D989F" w14:textId="77777777" w:rsidR="000738C8" w:rsidRDefault="000738C8">
      <w:pPr>
        <w:rPr>
          <w:sz w:val="22"/>
        </w:rPr>
      </w:pPr>
      <w:r>
        <w:rPr>
          <w:sz w:val="22"/>
        </w:rPr>
        <w:t>- Modification time = "2/16/2001 11:03:07 AM"</w:t>
      </w:r>
    </w:p>
    <w:p w14:paraId="2954F0EB" w14:textId="77777777" w:rsidR="000738C8" w:rsidRDefault="000738C8">
      <w:pPr>
        <w:rPr>
          <w:sz w:val="22"/>
        </w:rPr>
      </w:pPr>
      <w:r>
        <w:rPr>
          <w:sz w:val="22"/>
        </w:rPr>
        <w:t>- Modification editor = "PANalytical"</w:t>
      </w:r>
    </w:p>
    <w:p w14:paraId="3AAB3A2B" w14:textId="77777777" w:rsidR="000738C8" w:rsidRDefault="000738C8">
      <w:pPr>
        <w:rPr>
          <w:sz w:val="22"/>
        </w:rPr>
      </w:pPr>
    </w:p>
    <w:p w14:paraId="55E35272" w14:textId="77777777" w:rsidR="000738C8" w:rsidRDefault="000738C8">
      <w:pPr>
        <w:rPr>
          <w:sz w:val="22"/>
        </w:rPr>
      </w:pPr>
      <w:r>
        <w:rPr>
          <w:sz w:val="22"/>
        </w:rPr>
        <w:t>Search &amp; Match:</w:t>
      </w:r>
    </w:p>
    <w:p w14:paraId="0CDEBC8E" w14:textId="77777777" w:rsidR="000738C8" w:rsidRDefault="000738C8">
      <w:pPr>
        <w:rPr>
          <w:sz w:val="22"/>
        </w:rPr>
      </w:pPr>
      <w:r>
        <w:rPr>
          <w:sz w:val="22"/>
        </w:rPr>
        <w:t>- Data source = Profile</w:t>
      </w:r>
    </w:p>
    <w:p w14:paraId="57F43E98" w14:textId="77777777" w:rsidR="000738C8" w:rsidRDefault="000738C8">
      <w:pPr>
        <w:rPr>
          <w:sz w:val="22"/>
        </w:rPr>
      </w:pPr>
      <w:r>
        <w:rPr>
          <w:sz w:val="22"/>
        </w:rPr>
        <w:t>- Restriction = "Restriction set"</w:t>
      </w:r>
    </w:p>
    <w:p w14:paraId="50123119" w14:textId="77777777" w:rsidR="000738C8" w:rsidRDefault="000738C8">
      <w:pPr>
        <w:rPr>
          <w:sz w:val="22"/>
        </w:rPr>
      </w:pPr>
      <w:r>
        <w:rPr>
          <w:sz w:val="22"/>
        </w:rPr>
        <w:t>- Description = "Minerals subfile only"</w:t>
      </w:r>
    </w:p>
    <w:p w14:paraId="64F26ACA" w14:textId="77777777" w:rsidR="000738C8" w:rsidRDefault="000738C8">
      <w:pPr>
        <w:rPr>
          <w:sz w:val="22"/>
        </w:rPr>
      </w:pPr>
      <w:r>
        <w:rPr>
          <w:sz w:val="22"/>
        </w:rPr>
        <w:t>- All of: elements = ""</w:t>
      </w:r>
    </w:p>
    <w:p w14:paraId="42F7B800" w14:textId="77777777" w:rsidR="000738C8" w:rsidRDefault="000738C8">
      <w:pPr>
        <w:rPr>
          <w:sz w:val="22"/>
        </w:rPr>
      </w:pPr>
      <w:r>
        <w:rPr>
          <w:sz w:val="22"/>
        </w:rPr>
        <w:t>- At least one of: elements = ""</w:t>
      </w:r>
    </w:p>
    <w:p w14:paraId="345AB211" w14:textId="77777777" w:rsidR="000738C8" w:rsidRDefault="000738C8">
      <w:pPr>
        <w:rPr>
          <w:sz w:val="22"/>
        </w:rPr>
      </w:pPr>
      <w:r>
        <w:rPr>
          <w:sz w:val="22"/>
        </w:rPr>
        <w:t>- None of: elements = ""</w:t>
      </w:r>
    </w:p>
    <w:p w14:paraId="166DF664" w14:textId="77777777" w:rsidR="000738C8" w:rsidRDefault="000738C8">
      <w:pPr>
        <w:rPr>
          <w:sz w:val="22"/>
        </w:rPr>
      </w:pPr>
      <w:r>
        <w:rPr>
          <w:sz w:val="22"/>
        </w:rPr>
        <w:t>- Maximum no. of elements = "105"</w:t>
      </w:r>
    </w:p>
    <w:p w14:paraId="1392275C" w14:textId="77777777" w:rsidR="000738C8" w:rsidRDefault="000738C8">
      <w:pPr>
        <w:rPr>
          <w:sz w:val="22"/>
        </w:rPr>
      </w:pPr>
      <w:r>
        <w:rPr>
          <w:sz w:val="22"/>
        </w:rPr>
        <w:t>- Skip marked as deleted by ICDD = "No"</w:t>
      </w:r>
    </w:p>
    <w:p w14:paraId="68FC9D68" w14:textId="77777777" w:rsidR="000738C8" w:rsidRDefault="000738C8">
      <w:pPr>
        <w:rPr>
          <w:sz w:val="22"/>
        </w:rPr>
      </w:pPr>
      <w:r>
        <w:rPr>
          <w:sz w:val="22"/>
        </w:rPr>
        <w:t>- Skip marked as deleted by a user = "No"</w:t>
      </w:r>
    </w:p>
    <w:p w14:paraId="3E2F8655" w14:textId="77777777" w:rsidR="000738C8" w:rsidRDefault="000738C8">
      <w:pPr>
        <w:rPr>
          <w:sz w:val="22"/>
        </w:rPr>
      </w:pPr>
      <w:r>
        <w:rPr>
          <w:sz w:val="22"/>
        </w:rPr>
        <w:t>- Skip non ambient pressure = "No"</w:t>
      </w:r>
    </w:p>
    <w:p w14:paraId="404145C4" w14:textId="77777777" w:rsidR="000738C8" w:rsidRDefault="000738C8">
      <w:pPr>
        <w:rPr>
          <w:sz w:val="22"/>
        </w:rPr>
      </w:pPr>
      <w:r>
        <w:rPr>
          <w:sz w:val="22"/>
        </w:rPr>
        <w:t>- Skip non ambient temperature = "No"</w:t>
      </w:r>
    </w:p>
    <w:p w14:paraId="231E56B5" w14:textId="77777777" w:rsidR="000738C8" w:rsidRDefault="000738C8">
      <w:pPr>
        <w:rPr>
          <w:sz w:val="22"/>
        </w:rPr>
      </w:pPr>
      <w:r>
        <w:rPr>
          <w:sz w:val="22"/>
        </w:rPr>
        <w:t>- Quality marks set = ""</w:t>
      </w:r>
    </w:p>
    <w:p w14:paraId="5DF123CF" w14:textId="77777777" w:rsidR="000738C8" w:rsidRDefault="000738C8">
      <w:pPr>
        <w:rPr>
          <w:sz w:val="22"/>
        </w:rPr>
      </w:pPr>
      <w:r>
        <w:rPr>
          <w:sz w:val="22"/>
        </w:rPr>
        <w:t>- Subfiles = "Mineral"</w:t>
      </w:r>
    </w:p>
    <w:p w14:paraId="06F7B609" w14:textId="77777777" w:rsidR="000738C8" w:rsidRDefault="000738C8">
      <w:pPr>
        <w:rPr>
          <w:sz w:val="22"/>
        </w:rPr>
      </w:pPr>
      <w:r>
        <w:rPr>
          <w:sz w:val="22"/>
        </w:rPr>
        <w:t>- Scoring schema = "Multi phase"</w:t>
      </w:r>
    </w:p>
    <w:p w14:paraId="680F3815" w14:textId="77777777" w:rsidR="000738C8" w:rsidRDefault="000738C8">
      <w:pPr>
        <w:rPr>
          <w:sz w:val="22"/>
        </w:rPr>
      </w:pPr>
      <w:r>
        <w:rPr>
          <w:sz w:val="22"/>
        </w:rPr>
        <w:t>- Auto residue = "Yes"</w:t>
      </w:r>
    </w:p>
    <w:p w14:paraId="2AE75C0A" w14:textId="77777777" w:rsidR="000738C8" w:rsidRDefault="000738C8">
      <w:pPr>
        <w:rPr>
          <w:sz w:val="22"/>
        </w:rPr>
      </w:pPr>
      <w:r>
        <w:rPr>
          <w:sz w:val="22"/>
        </w:rPr>
        <w:t>- Match intensity = "Yes"</w:t>
      </w:r>
    </w:p>
    <w:p w14:paraId="08C2C061" w14:textId="77777777" w:rsidR="000738C8" w:rsidRDefault="000738C8">
      <w:pPr>
        <w:rPr>
          <w:sz w:val="22"/>
        </w:rPr>
      </w:pPr>
      <w:r>
        <w:rPr>
          <w:sz w:val="22"/>
        </w:rPr>
        <w:t>- Demote unmatched strong = "No"</w:t>
      </w:r>
    </w:p>
    <w:p w14:paraId="325B0D6D" w14:textId="77777777" w:rsidR="000738C8" w:rsidRDefault="000738C8">
      <w:pPr>
        <w:rPr>
          <w:sz w:val="22"/>
        </w:rPr>
      </w:pPr>
      <w:r>
        <w:rPr>
          <w:sz w:val="22"/>
        </w:rPr>
        <w:t>- Allow pattern shift = "No"</w:t>
      </w:r>
    </w:p>
    <w:p w14:paraId="6A1ECD4F" w14:textId="77777777" w:rsidR="000738C8" w:rsidRDefault="000738C8">
      <w:pPr>
        <w:rPr>
          <w:sz w:val="22"/>
        </w:rPr>
      </w:pPr>
      <w:r>
        <w:rPr>
          <w:sz w:val="22"/>
        </w:rPr>
        <w:t>- Two theta shift = "0"</w:t>
      </w:r>
    </w:p>
    <w:p w14:paraId="3AB7512D" w14:textId="77777777" w:rsidR="000738C8" w:rsidRDefault="000738C8">
      <w:pPr>
        <w:rPr>
          <w:sz w:val="22"/>
        </w:rPr>
      </w:pPr>
      <w:r>
        <w:rPr>
          <w:sz w:val="22"/>
        </w:rPr>
        <w:t>- Identify = "No"</w:t>
      </w:r>
    </w:p>
    <w:p w14:paraId="25B20065" w14:textId="77777777" w:rsidR="000738C8" w:rsidRDefault="000738C8">
      <w:pPr>
        <w:rPr>
          <w:sz w:val="22"/>
        </w:rPr>
      </w:pPr>
      <w:r>
        <w:rPr>
          <w:sz w:val="22"/>
        </w:rPr>
        <w:t>- Modification time = "1/11/2001 10:27:07 AM"</w:t>
      </w:r>
    </w:p>
    <w:p w14:paraId="38C5DC63" w14:textId="77777777" w:rsidR="000738C8" w:rsidRDefault="000738C8">
      <w:pPr>
        <w:rPr>
          <w:sz w:val="22"/>
        </w:rPr>
      </w:pPr>
      <w:r>
        <w:rPr>
          <w:sz w:val="22"/>
        </w:rPr>
        <w:t>- Modification editor = "PANalytical"</w:t>
      </w:r>
    </w:p>
    <w:p w14:paraId="19A49690" w14:textId="77777777" w:rsidR="000738C8" w:rsidRDefault="000738C8">
      <w:pPr>
        <w:rPr>
          <w:sz w:val="22"/>
        </w:rPr>
      </w:pPr>
    </w:p>
    <w:p w14:paraId="5A30C88F" w14:textId="77777777" w:rsidR="000738C8" w:rsidRDefault="000738C8">
      <w:pPr>
        <w:rPr>
          <w:sz w:val="22"/>
        </w:rPr>
      </w:pPr>
      <w:r>
        <w:rPr>
          <w:sz w:val="22"/>
        </w:rPr>
        <w:t>Determine Background:</w:t>
      </w:r>
    </w:p>
    <w:p w14:paraId="1C8B0346" w14:textId="77777777" w:rsidR="000738C8" w:rsidRDefault="000738C8">
      <w:pPr>
        <w:rPr>
          <w:sz w:val="22"/>
        </w:rPr>
      </w:pPr>
      <w:r>
        <w:rPr>
          <w:sz w:val="22"/>
        </w:rPr>
        <w:t>- Correction method = "Automatic"</w:t>
      </w:r>
    </w:p>
    <w:p w14:paraId="1C09486F" w14:textId="77777777" w:rsidR="000738C8" w:rsidRDefault="000738C8">
      <w:pPr>
        <w:rPr>
          <w:sz w:val="22"/>
        </w:rPr>
      </w:pPr>
      <w:r>
        <w:rPr>
          <w:sz w:val="22"/>
        </w:rPr>
        <w:t>- Bending factor = "5"</w:t>
      </w:r>
    </w:p>
    <w:p w14:paraId="2B2C800D" w14:textId="77777777" w:rsidR="000738C8" w:rsidRDefault="000738C8">
      <w:pPr>
        <w:rPr>
          <w:sz w:val="22"/>
        </w:rPr>
      </w:pPr>
      <w:r>
        <w:rPr>
          <w:sz w:val="22"/>
        </w:rPr>
        <w:t>- Use smoothed input data = "Yes"</w:t>
      </w:r>
    </w:p>
    <w:p w14:paraId="65392F43" w14:textId="77777777" w:rsidR="000738C8" w:rsidRDefault="000738C8">
      <w:pPr>
        <w:rPr>
          <w:sz w:val="22"/>
        </w:rPr>
      </w:pPr>
      <w:r>
        <w:rPr>
          <w:sz w:val="22"/>
        </w:rPr>
        <w:t>- Granularity = "20"</w:t>
      </w:r>
    </w:p>
    <w:p w14:paraId="5DD7148D" w14:textId="77777777" w:rsidR="000738C8" w:rsidRDefault="000738C8">
      <w:pPr>
        <w:rPr>
          <w:sz w:val="22"/>
        </w:rPr>
      </w:pPr>
      <w:r>
        <w:rPr>
          <w:sz w:val="22"/>
        </w:rPr>
        <w:t>- Add to net scan = "Nothing"</w:t>
      </w:r>
    </w:p>
    <w:p w14:paraId="1F3C3EB0" w14:textId="77777777" w:rsidR="000738C8" w:rsidRDefault="000738C8">
      <w:pPr>
        <w:rPr>
          <w:sz w:val="22"/>
        </w:rPr>
      </w:pPr>
      <w:r>
        <w:rPr>
          <w:sz w:val="22"/>
        </w:rPr>
        <w:t>- Modification time = "2/22/2001 10:17:43 AM"</w:t>
      </w:r>
    </w:p>
    <w:p w14:paraId="653DBB21" w14:textId="77777777" w:rsidR="000738C8" w:rsidRDefault="000738C8">
      <w:pPr>
        <w:rPr>
          <w:sz w:val="22"/>
        </w:rPr>
      </w:pPr>
      <w:r>
        <w:rPr>
          <w:sz w:val="22"/>
        </w:rPr>
        <w:t>- Modification editor = "PANalytical"</w:t>
      </w:r>
    </w:p>
    <w:p w14:paraId="0C40CEFD" w14:textId="77777777" w:rsidR="000738C8" w:rsidRDefault="000738C8">
      <w:pPr>
        <w:rPr>
          <w:sz w:val="22"/>
        </w:rPr>
      </w:pPr>
    </w:p>
    <w:p w14:paraId="2D5165E6" w14:textId="77777777" w:rsidR="000738C8" w:rsidRDefault="000738C8">
      <w:pPr>
        <w:rPr>
          <w:sz w:val="22"/>
        </w:rPr>
      </w:pPr>
      <w:r>
        <w:rPr>
          <w:sz w:val="22"/>
        </w:rPr>
        <w:t>Search Peaks:</w:t>
      </w:r>
    </w:p>
    <w:p w14:paraId="26BF05EB" w14:textId="77777777" w:rsidR="000738C8" w:rsidRDefault="000738C8">
      <w:pPr>
        <w:rPr>
          <w:sz w:val="22"/>
        </w:rPr>
      </w:pPr>
      <w:r>
        <w:rPr>
          <w:sz w:val="22"/>
        </w:rPr>
        <w:t>- Minimum significance = "2.00"</w:t>
      </w:r>
    </w:p>
    <w:p w14:paraId="0952C84A" w14:textId="77777777" w:rsidR="000738C8" w:rsidRDefault="000738C8">
      <w:pPr>
        <w:rPr>
          <w:sz w:val="22"/>
        </w:rPr>
      </w:pPr>
      <w:r>
        <w:rPr>
          <w:sz w:val="22"/>
        </w:rPr>
        <w:t>- Minimum tip width = "0.01"</w:t>
      </w:r>
    </w:p>
    <w:p w14:paraId="47DA7009" w14:textId="77777777" w:rsidR="000738C8" w:rsidRDefault="000738C8">
      <w:pPr>
        <w:rPr>
          <w:sz w:val="22"/>
        </w:rPr>
      </w:pPr>
      <w:r>
        <w:rPr>
          <w:sz w:val="22"/>
        </w:rPr>
        <w:t>- Maximum tip width = "1.00"</w:t>
      </w:r>
    </w:p>
    <w:p w14:paraId="2208E91B" w14:textId="77777777" w:rsidR="000738C8" w:rsidRDefault="000738C8">
      <w:pPr>
        <w:rPr>
          <w:sz w:val="22"/>
        </w:rPr>
      </w:pPr>
      <w:r>
        <w:rPr>
          <w:sz w:val="22"/>
        </w:rPr>
        <w:t>- Peak base width = "2.00"</w:t>
      </w:r>
    </w:p>
    <w:p w14:paraId="4AE3707F" w14:textId="77777777" w:rsidR="000738C8" w:rsidRDefault="000738C8">
      <w:pPr>
        <w:rPr>
          <w:sz w:val="22"/>
        </w:rPr>
      </w:pPr>
      <w:r>
        <w:rPr>
          <w:sz w:val="22"/>
        </w:rPr>
        <w:t>- Method = "Minimum 2nd derivative"</w:t>
      </w:r>
    </w:p>
    <w:p w14:paraId="125FA11D" w14:textId="77777777" w:rsidR="000738C8" w:rsidRDefault="000738C8">
      <w:pPr>
        <w:rPr>
          <w:sz w:val="22"/>
        </w:rPr>
      </w:pPr>
      <w:r>
        <w:rPr>
          <w:sz w:val="22"/>
        </w:rPr>
        <w:t>- Modification time = "2/20/2001 11:55:18 AM"</w:t>
      </w:r>
    </w:p>
    <w:p w14:paraId="79B49B5D" w14:textId="77777777" w:rsidR="000738C8" w:rsidRDefault="000738C8">
      <w:pPr>
        <w:rPr>
          <w:sz w:val="22"/>
        </w:rPr>
      </w:pPr>
      <w:r>
        <w:rPr>
          <w:sz w:val="22"/>
        </w:rPr>
        <w:t>- Modification editor = "PANalytical"</w:t>
      </w:r>
    </w:p>
    <w:p w14:paraId="20B94A14" w14:textId="77777777" w:rsidR="000738C8" w:rsidRDefault="000738C8">
      <w:pPr>
        <w:rPr>
          <w:sz w:val="22"/>
        </w:rPr>
      </w:pPr>
    </w:p>
    <w:p w14:paraId="7F5BAE83" w14:textId="77777777" w:rsidR="000738C8" w:rsidRDefault="000738C8">
      <w:pPr>
        <w:rPr>
          <w:sz w:val="22"/>
        </w:rPr>
      </w:pPr>
      <w:r>
        <w:rPr>
          <w:sz w:val="22"/>
        </w:rPr>
        <w:t>Search &amp; Match:</w:t>
      </w:r>
    </w:p>
    <w:p w14:paraId="7B42E234" w14:textId="77777777" w:rsidR="000738C8" w:rsidRDefault="000738C8">
      <w:pPr>
        <w:rPr>
          <w:sz w:val="22"/>
        </w:rPr>
      </w:pPr>
      <w:r>
        <w:rPr>
          <w:sz w:val="22"/>
        </w:rPr>
        <w:t>- Data source = Profile</w:t>
      </w:r>
    </w:p>
    <w:p w14:paraId="4FECE697" w14:textId="77777777" w:rsidR="000738C8" w:rsidRDefault="000738C8">
      <w:pPr>
        <w:rPr>
          <w:sz w:val="22"/>
        </w:rPr>
      </w:pPr>
      <w:r>
        <w:rPr>
          <w:sz w:val="22"/>
        </w:rPr>
        <w:t>- Restriction = "None"</w:t>
      </w:r>
    </w:p>
    <w:p w14:paraId="4E5718E1" w14:textId="77777777" w:rsidR="000738C8" w:rsidRDefault="000738C8">
      <w:pPr>
        <w:rPr>
          <w:sz w:val="22"/>
        </w:rPr>
      </w:pPr>
      <w:r>
        <w:rPr>
          <w:sz w:val="22"/>
        </w:rPr>
        <w:t>- Scoring schema = "Multi phase"</w:t>
      </w:r>
    </w:p>
    <w:p w14:paraId="7E624A66" w14:textId="77777777" w:rsidR="000738C8" w:rsidRDefault="000738C8">
      <w:pPr>
        <w:rPr>
          <w:sz w:val="22"/>
        </w:rPr>
      </w:pPr>
      <w:r>
        <w:rPr>
          <w:sz w:val="22"/>
        </w:rPr>
        <w:t>- Auto residue = "Yes"</w:t>
      </w:r>
    </w:p>
    <w:p w14:paraId="1BCD2304" w14:textId="77777777" w:rsidR="000738C8" w:rsidRDefault="000738C8">
      <w:pPr>
        <w:rPr>
          <w:sz w:val="22"/>
        </w:rPr>
      </w:pPr>
      <w:r>
        <w:rPr>
          <w:sz w:val="22"/>
        </w:rPr>
        <w:t>- Match intensity = "Yes"</w:t>
      </w:r>
    </w:p>
    <w:p w14:paraId="27C522F3" w14:textId="77777777" w:rsidR="000738C8" w:rsidRDefault="000738C8">
      <w:pPr>
        <w:rPr>
          <w:sz w:val="22"/>
        </w:rPr>
      </w:pPr>
      <w:r>
        <w:rPr>
          <w:sz w:val="22"/>
        </w:rPr>
        <w:t>- Demote unmatched strong = "Yes"</w:t>
      </w:r>
    </w:p>
    <w:p w14:paraId="50DA9D97" w14:textId="77777777" w:rsidR="000738C8" w:rsidRDefault="000738C8">
      <w:pPr>
        <w:rPr>
          <w:sz w:val="22"/>
        </w:rPr>
      </w:pPr>
      <w:r>
        <w:rPr>
          <w:sz w:val="22"/>
        </w:rPr>
        <w:t>- Allow pattern shift = "No"</w:t>
      </w:r>
    </w:p>
    <w:p w14:paraId="6DDC9779" w14:textId="77777777" w:rsidR="000738C8" w:rsidRDefault="000738C8">
      <w:pPr>
        <w:rPr>
          <w:sz w:val="22"/>
        </w:rPr>
      </w:pPr>
      <w:r>
        <w:rPr>
          <w:sz w:val="22"/>
        </w:rPr>
        <w:t>- Two theta shift = "0"</w:t>
      </w:r>
    </w:p>
    <w:p w14:paraId="42ABF332" w14:textId="77777777" w:rsidR="000738C8" w:rsidRDefault="000738C8">
      <w:pPr>
        <w:rPr>
          <w:sz w:val="22"/>
        </w:rPr>
      </w:pPr>
      <w:r>
        <w:rPr>
          <w:sz w:val="22"/>
        </w:rPr>
        <w:t>- Identify = "Yes"</w:t>
      </w:r>
    </w:p>
    <w:p w14:paraId="599D90EA" w14:textId="77777777" w:rsidR="000738C8" w:rsidRDefault="000738C8">
      <w:pPr>
        <w:rPr>
          <w:sz w:val="22"/>
        </w:rPr>
      </w:pPr>
      <w:r>
        <w:rPr>
          <w:sz w:val="22"/>
        </w:rPr>
        <w:t>- Max. no. of accepted patterns = "5"</w:t>
      </w:r>
    </w:p>
    <w:p w14:paraId="0CCD535A" w14:textId="77777777" w:rsidR="000738C8" w:rsidRDefault="000738C8">
      <w:pPr>
        <w:rPr>
          <w:sz w:val="22"/>
        </w:rPr>
      </w:pPr>
      <w:r>
        <w:rPr>
          <w:sz w:val="22"/>
        </w:rPr>
        <w:t>- Minimum score = "27"</w:t>
      </w:r>
    </w:p>
    <w:p w14:paraId="3C035E37" w14:textId="77777777" w:rsidR="000738C8" w:rsidRDefault="000738C8">
      <w:pPr>
        <w:rPr>
          <w:sz w:val="22"/>
        </w:rPr>
      </w:pPr>
      <w:r>
        <w:rPr>
          <w:sz w:val="22"/>
        </w:rPr>
        <w:t>- Search depth = "6"</w:t>
      </w:r>
    </w:p>
    <w:p w14:paraId="6842387F" w14:textId="77777777" w:rsidR="000738C8" w:rsidRDefault="000738C8">
      <w:pPr>
        <w:rPr>
          <w:sz w:val="22"/>
        </w:rPr>
      </w:pPr>
      <w:r>
        <w:rPr>
          <w:sz w:val="22"/>
        </w:rPr>
        <w:t>- Min. new lines / total lines = "40"</w:t>
      </w:r>
    </w:p>
    <w:p w14:paraId="4F7E5C24" w14:textId="77777777" w:rsidR="000738C8" w:rsidRDefault="000738C8">
      <w:pPr>
        <w:rPr>
          <w:sz w:val="22"/>
        </w:rPr>
      </w:pPr>
      <w:r>
        <w:rPr>
          <w:sz w:val="22"/>
        </w:rPr>
        <w:t>- Minimum new lines = "3"</w:t>
      </w:r>
    </w:p>
    <w:p w14:paraId="3DA1C285" w14:textId="77777777" w:rsidR="000738C8" w:rsidRDefault="000738C8">
      <w:pPr>
        <w:rPr>
          <w:sz w:val="22"/>
        </w:rPr>
      </w:pPr>
      <w:r>
        <w:rPr>
          <w:sz w:val="22"/>
        </w:rPr>
        <w:t>- Minimum scale factor = "0.06"</w:t>
      </w:r>
    </w:p>
    <w:p w14:paraId="01B0424F" w14:textId="77777777" w:rsidR="000738C8" w:rsidRDefault="000738C8">
      <w:pPr>
        <w:rPr>
          <w:sz w:val="22"/>
        </w:rPr>
      </w:pPr>
      <w:r>
        <w:rPr>
          <w:sz w:val="22"/>
        </w:rPr>
        <w:t>- Modification time = "2/16/2001 11:03:07 AM"</w:t>
      </w:r>
    </w:p>
    <w:p w14:paraId="61EC89F1" w14:textId="77777777" w:rsidR="000738C8" w:rsidRDefault="000738C8">
      <w:pPr>
        <w:rPr>
          <w:sz w:val="22"/>
        </w:rPr>
      </w:pPr>
      <w:r>
        <w:rPr>
          <w:sz w:val="22"/>
        </w:rPr>
        <w:t>- Modification editor = "PANalytical"</w:t>
      </w:r>
    </w:p>
    <w:p w14:paraId="4A74DA10" w14:textId="77777777" w:rsidR="000738C8" w:rsidRDefault="000738C8">
      <w:pPr>
        <w:rPr>
          <w:sz w:val="22"/>
        </w:rPr>
      </w:pPr>
    </w:p>
    <w:p w14:paraId="7FDE7DC9" w14:textId="77777777" w:rsidR="000738C8" w:rsidRDefault="000738C8">
      <w:pPr>
        <w:rPr>
          <w:sz w:val="22"/>
        </w:rPr>
      </w:pPr>
      <w:r>
        <w:rPr>
          <w:sz w:val="22"/>
        </w:rPr>
        <w:t>Search Peaks:</w:t>
      </w:r>
    </w:p>
    <w:p w14:paraId="158C9064" w14:textId="77777777" w:rsidR="000738C8" w:rsidRDefault="000738C8">
      <w:pPr>
        <w:rPr>
          <w:sz w:val="22"/>
        </w:rPr>
      </w:pPr>
      <w:r>
        <w:rPr>
          <w:sz w:val="22"/>
        </w:rPr>
        <w:t>- Minimum significance = "0.50"</w:t>
      </w:r>
    </w:p>
    <w:p w14:paraId="4C8C1648" w14:textId="77777777" w:rsidR="000738C8" w:rsidRDefault="000738C8">
      <w:pPr>
        <w:rPr>
          <w:sz w:val="22"/>
        </w:rPr>
      </w:pPr>
      <w:r>
        <w:rPr>
          <w:sz w:val="22"/>
        </w:rPr>
        <w:t>- Minimum tip width = "0.01"</w:t>
      </w:r>
    </w:p>
    <w:p w14:paraId="353FACB6" w14:textId="77777777" w:rsidR="000738C8" w:rsidRDefault="000738C8">
      <w:pPr>
        <w:rPr>
          <w:sz w:val="22"/>
        </w:rPr>
      </w:pPr>
      <w:r>
        <w:rPr>
          <w:sz w:val="22"/>
        </w:rPr>
        <w:t>- Maximum tip width = "1.00"</w:t>
      </w:r>
    </w:p>
    <w:p w14:paraId="66D192D0" w14:textId="77777777" w:rsidR="000738C8" w:rsidRDefault="000738C8">
      <w:pPr>
        <w:rPr>
          <w:sz w:val="22"/>
        </w:rPr>
      </w:pPr>
      <w:r>
        <w:rPr>
          <w:sz w:val="22"/>
        </w:rPr>
        <w:t>- Peak base width = "2.00"</w:t>
      </w:r>
    </w:p>
    <w:p w14:paraId="10FA2775" w14:textId="77777777" w:rsidR="000738C8" w:rsidRDefault="000738C8">
      <w:pPr>
        <w:rPr>
          <w:sz w:val="22"/>
        </w:rPr>
      </w:pPr>
      <w:r>
        <w:rPr>
          <w:sz w:val="22"/>
        </w:rPr>
        <w:t>- Method = "Minimum 2nd derivative"</w:t>
      </w:r>
    </w:p>
    <w:p w14:paraId="67C86A93" w14:textId="77777777" w:rsidR="000738C8" w:rsidRDefault="000738C8">
      <w:pPr>
        <w:rPr>
          <w:sz w:val="22"/>
        </w:rPr>
      </w:pPr>
      <w:r>
        <w:rPr>
          <w:sz w:val="22"/>
        </w:rPr>
        <w:t>- Modification time = "3/18/2023 1:37:40 PM"</w:t>
      </w:r>
    </w:p>
    <w:p w14:paraId="0EAD76A7" w14:textId="77777777" w:rsidR="000738C8" w:rsidRDefault="000738C8">
      <w:pPr>
        <w:rPr>
          <w:sz w:val="22"/>
        </w:rPr>
      </w:pPr>
      <w:r>
        <w:rPr>
          <w:sz w:val="22"/>
        </w:rPr>
        <w:t>- Modification editor = "cwi"</w:t>
      </w:r>
    </w:p>
    <w:p w14:paraId="2FAD91B4" w14:textId="77777777" w:rsidR="00483721" w:rsidRDefault="00483721">
      <w:pPr>
        <w:rPr>
          <w:sz w:val="22"/>
        </w:rPr>
      </w:pPr>
    </w:p>
    <w:p w14:paraId="30BB603D" w14:textId="77777777" w:rsidR="000738C8" w:rsidRDefault="000738C8">
      <w:pPr>
        <w:rPr>
          <w:sz w:val="22"/>
        </w:rPr>
      </w:pPr>
    </w:p>
    <w:sectPr w:rsidR="000738C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oddPage"/>
      <w:pgSz w:w="11909" w:h="16834" w:code="9"/>
      <w:pgMar w:top="1440" w:right="1797" w:bottom="1440" w:left="179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09C3C" w14:textId="77777777" w:rsidR="00E70F1D" w:rsidRDefault="00E70F1D">
      <w:r>
        <w:separator/>
      </w:r>
    </w:p>
  </w:endnote>
  <w:endnote w:type="continuationSeparator" w:id="0">
    <w:p w14:paraId="25BB98CA" w14:textId="77777777" w:rsidR="00E70F1D" w:rsidRDefault="00E70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8B6E0" w14:textId="77777777" w:rsidR="00483721" w:rsidRDefault="004837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50" w:type="dxa"/>
      <w:tblBorders>
        <w:top w:val="single" w:sz="12" w:space="0" w:color="auto"/>
      </w:tblBorders>
      <w:tblLayout w:type="fixed"/>
      <w:tblLook w:val="0000" w:firstRow="0" w:lastRow="0" w:firstColumn="0" w:lastColumn="0" w:noHBand="0" w:noVBand="0"/>
    </w:tblPr>
    <w:tblGrid>
      <w:gridCol w:w="3119"/>
      <w:gridCol w:w="4961"/>
    </w:tblGrid>
    <w:tr w:rsidR="00483721" w14:paraId="08999DF5" w14:textId="77777777">
      <w:tc>
        <w:tcPr>
          <w:tcW w:w="3119" w:type="dxa"/>
        </w:tcPr>
        <w:p w14:paraId="3C95FAF0" w14:textId="77777777" w:rsidR="00483721" w:rsidRDefault="000738C8">
          <w:pPr>
            <w:pStyle w:val="Footer"/>
          </w:pPr>
          <w:r>
            <w:t xml:space="preserve">page: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7</w:t>
          </w:r>
          <w:r>
            <w:fldChar w:fldCharType="end"/>
          </w:r>
          <w:bookmarkStart w:id="32" w:name="_Toc505768725"/>
          <w:r>
            <w:t>/</w:t>
          </w:r>
          <w:fldSimple w:instr=" NUMPAGES  \* MERGEFORMAT ">
            <w:r>
              <w:rPr>
                <w:noProof/>
              </w:rPr>
              <w:t>7</w:t>
            </w:r>
          </w:fldSimple>
        </w:p>
      </w:tc>
      <w:tc>
        <w:tcPr>
          <w:tcW w:w="4961" w:type="dxa"/>
        </w:tcPr>
        <w:p w14:paraId="60C88B6C" w14:textId="77777777" w:rsidR="00483721" w:rsidRDefault="000738C8">
          <w:pPr>
            <w:pStyle w:val="Footer"/>
            <w:jc w:val="right"/>
          </w:pPr>
          <w:r>
            <w:t>draft only!</w:t>
          </w:r>
        </w:p>
      </w:tc>
    </w:tr>
    <w:bookmarkEnd w:id="32"/>
  </w:tbl>
  <w:p w14:paraId="084D6CD1" w14:textId="77777777" w:rsidR="00483721" w:rsidRDefault="004837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898"/>
      <w:gridCol w:w="1875"/>
      <w:gridCol w:w="1545"/>
      <w:gridCol w:w="1231"/>
      <w:gridCol w:w="974"/>
    </w:tblGrid>
    <w:tr w:rsidR="00483721" w14:paraId="16D8C2C4" w14:textId="77777777">
      <w:tc>
        <w:tcPr>
          <w:tcW w:w="2898" w:type="dxa"/>
        </w:tcPr>
        <w:p w14:paraId="6FA78F75" w14:textId="77777777" w:rsidR="00483721" w:rsidRDefault="000738C8">
          <w:pPr>
            <w:pStyle w:val="Footer"/>
          </w:pPr>
          <w:r>
            <w:rPr>
              <w:snapToGrid w:val="0"/>
            </w:rPr>
            <w:t xml:space="preserve">Last saved by </w:t>
          </w:r>
          <w:r>
            <w:rPr>
              <w:snapToGrid w:val="0"/>
            </w:rPr>
            <w:fldChar w:fldCharType="begin"/>
          </w:r>
          <w:r>
            <w:rPr>
              <w:snapToGrid w:val="0"/>
            </w:rPr>
            <w:instrText xml:space="preserve"> LASTSAVEDBY </w:instrText>
          </w:r>
          <w:r>
            <w:rPr>
              <w:snapToGrid w:val="0"/>
            </w:rPr>
            <w:fldChar w:fldCharType="end"/>
          </w:r>
        </w:p>
      </w:tc>
      <w:tc>
        <w:tcPr>
          <w:tcW w:w="1875" w:type="dxa"/>
        </w:tcPr>
        <w:p w14:paraId="0A377198" w14:textId="77777777" w:rsidR="00483721" w:rsidRDefault="000738C8">
          <w:pPr>
            <w:pStyle w:val="Footer"/>
          </w:pPr>
          <w:r>
            <w:t>Draft</w:t>
          </w:r>
        </w:p>
      </w:tc>
      <w:tc>
        <w:tcPr>
          <w:tcW w:w="2776" w:type="dxa"/>
          <w:gridSpan w:val="2"/>
        </w:tcPr>
        <w:p w14:paraId="0C0D91E3" w14:textId="77777777" w:rsidR="00483721" w:rsidRDefault="000738C8">
          <w:pPr>
            <w:pStyle w:val="Footer"/>
          </w:pPr>
          <w:r>
            <w:t xml:space="preserve">file: </w:t>
          </w:r>
          <w:fldSimple w:instr=" FILENAME  \* MERGEFORMAT ">
            <w:r>
              <w:rPr>
                <w:noProof/>
              </w:rPr>
              <w:t>Document1</w:t>
            </w:r>
          </w:fldSimple>
        </w:p>
      </w:tc>
      <w:tc>
        <w:tcPr>
          <w:tcW w:w="974" w:type="dxa"/>
        </w:tcPr>
        <w:p w14:paraId="7FA277BE" w14:textId="77777777" w:rsidR="00483721" w:rsidRDefault="000738C8">
          <w:pPr>
            <w:pStyle w:val="Footer"/>
          </w:pPr>
          <w:r>
            <w:t>rev: 1</w:t>
          </w:r>
        </w:p>
      </w:tc>
    </w:tr>
    <w:tr w:rsidR="00483721" w14:paraId="15324DEA" w14:textId="77777777">
      <w:tc>
        <w:tcPr>
          <w:tcW w:w="6318" w:type="dxa"/>
          <w:gridSpan w:val="3"/>
        </w:tcPr>
        <w:p w14:paraId="14B48DBB" w14:textId="77777777" w:rsidR="00483721" w:rsidRDefault="000738C8">
          <w:pPr>
            <w:pStyle w:val="Footer"/>
            <w:jc w:val="center"/>
          </w:pPr>
          <w:r>
            <w:sym w:font="Symbol" w:char="F0D3"/>
          </w:r>
          <w:r>
            <w:t xml:space="preserve"> </w:t>
          </w:r>
          <w:r>
            <w:fldChar w:fldCharType="begin"/>
          </w:r>
          <w:r>
            <w:instrText xml:space="preserve"> DATE \@ "yyyy" \* MERGEFORMAT </w:instrText>
          </w:r>
          <w:r>
            <w:fldChar w:fldCharType="separate"/>
          </w:r>
          <w:r w:rsidR="00FF594F">
            <w:rPr>
              <w:noProof/>
            </w:rPr>
            <w:t>2023</w:t>
          </w:r>
          <w:r>
            <w:fldChar w:fldCharType="end"/>
          </w:r>
          <w:r>
            <w:t xml:space="preserve"> PANalytical B.V.</w:t>
          </w:r>
        </w:p>
        <w:p w14:paraId="6DADFF12" w14:textId="77777777" w:rsidR="00483721" w:rsidRDefault="000738C8">
          <w:pPr>
            <w:pStyle w:val="Footer"/>
            <w:jc w:val="center"/>
          </w:pPr>
          <w:r>
            <w:t>All Rights Reserved</w:t>
          </w:r>
        </w:p>
      </w:tc>
      <w:tc>
        <w:tcPr>
          <w:tcW w:w="2205" w:type="dxa"/>
          <w:gridSpan w:val="2"/>
        </w:tcPr>
        <w:p w14:paraId="471F41F6" w14:textId="77777777" w:rsidR="00483721" w:rsidRDefault="000738C8">
          <w:pPr>
            <w:pStyle w:val="Footer"/>
          </w:pPr>
          <w:r>
            <w:t xml:space="preserve">No. of pages: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fldSimple w:instr=" NUMPAGES  \* MERGEFORMAT ">
            <w:r>
              <w:rPr>
                <w:rStyle w:val="PageNumber"/>
                <w:noProof/>
              </w:rPr>
              <w:t>3</w:t>
            </w:r>
          </w:fldSimple>
        </w:p>
      </w:tc>
    </w:tr>
  </w:tbl>
  <w:p w14:paraId="45E3D1CA" w14:textId="77777777" w:rsidR="00483721" w:rsidRDefault="004837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9F65E" w14:textId="77777777" w:rsidR="00E70F1D" w:rsidRDefault="00E70F1D">
      <w:r>
        <w:separator/>
      </w:r>
    </w:p>
  </w:footnote>
  <w:footnote w:type="continuationSeparator" w:id="0">
    <w:p w14:paraId="2AAA0DFE" w14:textId="77777777" w:rsidR="00E70F1D" w:rsidRDefault="00E70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C1E43" w14:textId="77777777" w:rsidR="00483721" w:rsidRDefault="004837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Borders>
        <w:bottom w:val="single" w:sz="12" w:space="0" w:color="auto"/>
      </w:tblBorders>
      <w:tblLayout w:type="fixed"/>
      <w:tblLook w:val="0000" w:firstRow="0" w:lastRow="0" w:firstColumn="0" w:lastColumn="0" w:noHBand="0" w:noVBand="0"/>
    </w:tblPr>
    <w:tblGrid>
      <w:gridCol w:w="2127"/>
      <w:gridCol w:w="6095"/>
    </w:tblGrid>
    <w:tr w:rsidR="00483721" w14:paraId="34F72DC6" w14:textId="77777777">
      <w:tc>
        <w:tcPr>
          <w:tcW w:w="2127" w:type="dxa"/>
        </w:tcPr>
        <w:p w14:paraId="4E6357CB" w14:textId="77777777" w:rsidR="00483721" w:rsidRDefault="000738C8">
          <w:pPr>
            <w:pStyle w:val="Header"/>
          </w:pPr>
          <w:r>
            <w:t>Report</w:t>
          </w:r>
        </w:p>
      </w:tc>
      <w:tc>
        <w:tcPr>
          <w:tcW w:w="6095" w:type="dxa"/>
        </w:tcPr>
        <w:p w14:paraId="542BF231" w14:textId="77777777" w:rsidR="00483721" w:rsidRDefault="000738C8">
          <w:pPr>
            <w:pStyle w:val="Header"/>
            <w:jc w:val="right"/>
          </w:pPr>
          <w:r>
            <w:t>X'Pert HighScore</w:t>
          </w:r>
        </w:p>
      </w:tc>
    </w:tr>
  </w:tbl>
  <w:p w14:paraId="09A3D4F5" w14:textId="77777777" w:rsidR="00483721" w:rsidRDefault="00483721">
    <w:pPr>
      <w:pStyle w:val="Header"/>
      <w:tabs>
        <w:tab w:val="clear" w:pos="8306"/>
        <w:tab w:val="right" w:pos="1290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998"/>
      <w:gridCol w:w="4680"/>
      <w:gridCol w:w="1980"/>
    </w:tblGrid>
    <w:tr w:rsidR="00483721" w14:paraId="7AEAEF33" w14:textId="77777777">
      <w:tc>
        <w:tcPr>
          <w:tcW w:w="1998" w:type="dxa"/>
          <w:tcBorders>
            <w:top w:val="single" w:sz="12" w:space="0" w:color="auto"/>
            <w:bottom w:val="nil"/>
          </w:tcBorders>
        </w:tcPr>
        <w:p w14:paraId="4230372E" w14:textId="77777777" w:rsidR="00483721" w:rsidRDefault="000738C8">
          <w:pPr>
            <w:pStyle w:val="Header"/>
          </w:pPr>
          <w:r>
            <w:t>X'Pert HighScore</w:t>
          </w:r>
        </w:p>
      </w:tc>
      <w:tc>
        <w:tcPr>
          <w:tcW w:w="4680" w:type="dxa"/>
          <w:tcBorders>
            <w:top w:val="single" w:sz="12" w:space="0" w:color="auto"/>
            <w:bottom w:val="nil"/>
          </w:tcBorders>
        </w:tcPr>
        <w:p w14:paraId="4EC1B2F5" w14:textId="77777777" w:rsidR="00483721" w:rsidRDefault="000738C8">
          <w:pPr>
            <w:pStyle w:val="Header"/>
            <w:jc w:val="center"/>
            <w:rPr>
              <w:b/>
            </w:rPr>
          </w:pPr>
          <w:r>
            <w:rPr>
              <w:b/>
            </w:rPr>
            <w:t>X'Pert HighScore Report</w:t>
          </w:r>
        </w:p>
      </w:tc>
      <w:tc>
        <w:tcPr>
          <w:tcW w:w="1980" w:type="dxa"/>
        </w:tcPr>
        <w:p w14:paraId="77FB3346" w14:textId="77777777" w:rsidR="00483721" w:rsidRDefault="000738C8">
          <w:pPr>
            <w:pStyle w:val="Header"/>
            <w:jc w:val="center"/>
          </w:pPr>
          <w:r>
            <w:t xml:space="preserve">date: </w:t>
          </w:r>
          <w:r>
            <w:fldChar w:fldCharType="begin"/>
          </w:r>
          <w:r>
            <w:instrText xml:space="preserve"> DATE \@ "MM/dd/yy" </w:instrText>
          </w:r>
          <w:r>
            <w:fldChar w:fldCharType="separate"/>
          </w:r>
          <w:r w:rsidR="00FF594F">
            <w:rPr>
              <w:noProof/>
            </w:rPr>
            <w:t>05/11/23</w:t>
          </w:r>
          <w:r>
            <w:fldChar w:fldCharType="end"/>
          </w:r>
        </w:p>
      </w:tc>
    </w:tr>
    <w:tr w:rsidR="00483721" w14:paraId="30209F50" w14:textId="77777777">
      <w:tc>
        <w:tcPr>
          <w:tcW w:w="1998" w:type="dxa"/>
          <w:tcBorders>
            <w:top w:val="nil"/>
            <w:bottom w:val="single" w:sz="12" w:space="0" w:color="auto"/>
          </w:tcBorders>
        </w:tcPr>
        <w:p w14:paraId="21E77196" w14:textId="77777777" w:rsidR="00483721" w:rsidRDefault="00483721">
          <w:pPr>
            <w:pStyle w:val="Header"/>
          </w:pPr>
        </w:p>
        <w:p w14:paraId="46FD5D49" w14:textId="77777777" w:rsidR="00483721" w:rsidRDefault="000738C8">
          <w:pPr>
            <w:pStyle w:val="Header"/>
            <w:jc w:val="center"/>
            <w:rPr>
              <w:b/>
            </w:rPr>
          </w:pPr>
          <w:r>
            <w:rPr>
              <w:b/>
            </w:rPr>
            <w:t>PANalytical</w:t>
          </w:r>
        </w:p>
      </w:tc>
      <w:tc>
        <w:tcPr>
          <w:tcW w:w="4680" w:type="dxa"/>
          <w:tcBorders>
            <w:top w:val="nil"/>
            <w:bottom w:val="single" w:sz="12" w:space="0" w:color="auto"/>
          </w:tcBorders>
        </w:tcPr>
        <w:p w14:paraId="00F0928A" w14:textId="10FB1B65" w:rsidR="00483721" w:rsidRDefault="00FF594F">
          <w:pPr>
            <w:pStyle w:val="Header"/>
            <w:jc w:val="center"/>
            <w:rPr>
              <w:b/>
            </w:rPr>
          </w:pPr>
          <w:r>
            <w:rPr>
              <w:b/>
              <w:noProof/>
            </w:rPr>
            <w:drawing>
              <wp:inline distT="0" distB="0" distL="0" distR="0" wp14:anchorId="1AA5B5F9" wp14:editId="7CBA4522">
                <wp:extent cx="335280" cy="350520"/>
                <wp:effectExtent l="0" t="0" r="0" b="0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528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</w:tcPr>
        <w:p w14:paraId="28326385" w14:textId="77777777" w:rsidR="00483721" w:rsidRDefault="000738C8">
          <w:pPr>
            <w:pStyle w:val="Header"/>
            <w:jc w:val="center"/>
          </w:pPr>
          <w:r>
            <w:t>for internal use only</w:t>
          </w:r>
        </w:p>
      </w:tc>
    </w:tr>
  </w:tbl>
  <w:p w14:paraId="6E8C95AA" w14:textId="77777777" w:rsidR="00483721" w:rsidRDefault="004837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80105A1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0" w:firstLine="0"/>
      </w:pPr>
      <w:rPr>
        <w:rFonts w:ascii="Arial" w:hAnsi="Arial" w:hint="default"/>
        <w:sz w:val="28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0" w:firstLine="0"/>
      </w:pPr>
    </w:lvl>
  </w:abstractNum>
  <w:num w:numId="1" w16cid:durableId="199178824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21"/>
    <w:rsid w:val="000738C8"/>
    <w:rsid w:val="00483721"/>
    <w:rsid w:val="00E70F1D"/>
    <w:rsid w:val="00FF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59D4EF35"/>
  <w15:docId w15:val="{5747C29D-5D21-40D6-B15A-5153E64F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GB"/>
    </w:rPr>
  </w:style>
  <w:style w:type="paragraph" w:styleId="Heading1">
    <w:name w:val="heading 1"/>
    <w:basedOn w:val="Normal"/>
    <w:next w:val="Normal"/>
    <w:autoRedefine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TOC1">
    <w:name w:val="toc 1"/>
    <w:basedOn w:val="Normal"/>
    <w:next w:val="Normal"/>
    <w:semiHidden/>
    <w:pPr>
      <w:spacing w:before="120" w:after="120"/>
    </w:pPr>
    <w:rPr>
      <w:b/>
      <w:caps/>
      <w:sz w:val="20"/>
    </w:rPr>
  </w:style>
  <w:style w:type="paragraph" w:styleId="TOC2">
    <w:name w:val="toc 2"/>
    <w:basedOn w:val="Normal"/>
    <w:next w:val="Normal"/>
    <w:semiHidden/>
    <w:pPr>
      <w:ind w:left="240"/>
    </w:pPr>
    <w:rPr>
      <w:smallCaps/>
      <w:sz w:val="20"/>
    </w:rPr>
  </w:style>
  <w:style w:type="paragraph" w:styleId="TOC3">
    <w:name w:val="toc 3"/>
    <w:basedOn w:val="Normal"/>
    <w:next w:val="Normal"/>
    <w:semiHidden/>
    <w:pPr>
      <w:ind w:left="480"/>
    </w:pPr>
    <w:rPr>
      <w:i/>
      <w:sz w:val="20"/>
    </w:rPr>
  </w:style>
  <w:style w:type="paragraph" w:styleId="TOC4">
    <w:name w:val="toc 4"/>
    <w:basedOn w:val="Normal"/>
    <w:next w:val="Normal"/>
    <w:semiHidden/>
    <w:pPr>
      <w:ind w:left="720"/>
    </w:pPr>
    <w:rPr>
      <w:sz w:val="18"/>
    </w:rPr>
  </w:style>
  <w:style w:type="paragraph" w:styleId="TOC5">
    <w:name w:val="toc 5"/>
    <w:basedOn w:val="Normal"/>
    <w:next w:val="Normal"/>
    <w:semiHidden/>
    <w:pPr>
      <w:ind w:left="960"/>
    </w:pPr>
    <w:rPr>
      <w:sz w:val="18"/>
    </w:rPr>
  </w:style>
  <w:style w:type="paragraph" w:styleId="TOC6">
    <w:name w:val="toc 6"/>
    <w:basedOn w:val="Normal"/>
    <w:next w:val="Normal"/>
    <w:semiHidden/>
    <w:pPr>
      <w:ind w:left="1200"/>
    </w:pPr>
    <w:rPr>
      <w:sz w:val="18"/>
    </w:rPr>
  </w:style>
  <w:style w:type="paragraph" w:styleId="TOC7">
    <w:name w:val="toc 7"/>
    <w:basedOn w:val="Normal"/>
    <w:next w:val="Normal"/>
    <w:semiHidden/>
    <w:pPr>
      <w:ind w:left="1440"/>
    </w:pPr>
    <w:rPr>
      <w:sz w:val="18"/>
    </w:rPr>
  </w:style>
  <w:style w:type="paragraph" w:styleId="TOC8">
    <w:name w:val="toc 8"/>
    <w:basedOn w:val="Normal"/>
    <w:next w:val="Normal"/>
    <w:semiHidden/>
    <w:pPr>
      <w:ind w:left="1680"/>
    </w:pPr>
    <w:rPr>
      <w:sz w:val="18"/>
    </w:rPr>
  </w:style>
  <w:style w:type="paragraph" w:styleId="TOC9">
    <w:name w:val="toc 9"/>
    <w:basedOn w:val="Normal"/>
    <w:next w:val="Normal"/>
    <w:semiHidden/>
    <w:pPr>
      <w:ind w:left="1920"/>
    </w:pPr>
    <w:rPr>
      <w:sz w:val="18"/>
    </w:rPr>
  </w:style>
  <w:style w:type="paragraph" w:styleId="TableofAuthorities">
    <w:name w:val="table of authorities"/>
    <w:basedOn w:val="Normal"/>
    <w:next w:val="Normal"/>
    <w:semiHidden/>
    <w:pPr>
      <w:tabs>
        <w:tab w:val="right" w:leader="dot" w:pos="8309"/>
      </w:tabs>
      <w:ind w:left="240" w:hanging="24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character" w:customStyle="1" w:styleId="red">
    <w:name w:val="red"/>
    <w:rPr>
      <w:color w:val="FF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8C8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ANalytical\X'Pert%20HighScore%20Plus\Fanc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Fancy</Template>
  <TotalTime>0</TotalTime>
  <Pages>3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Fancy Report</vt:lpstr>
    </vt:vector>
  </TitlesOfParts>
  <Company>PANalytical B.V.</Company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Fancy Report</dc:title>
  <dc:subject/>
  <dc:creator>CWI</dc:creator>
  <cp:keywords>X'Ray Diffraction, Phase Analysis,</cp:keywords>
  <dc:description/>
  <cp:lastModifiedBy>WesamEldin Ismail</cp:lastModifiedBy>
  <cp:revision>2</cp:revision>
  <cp:lastPrinted>2001-02-02T13:03:00Z</cp:lastPrinted>
  <dcterms:created xsi:type="dcterms:W3CDTF">2023-05-11T08:09:00Z</dcterms:created>
  <dcterms:modified xsi:type="dcterms:W3CDTF">2023-05-11T08:09:00Z</dcterms:modified>
  <cp:category>Lab Report</cp:category>
</cp:coreProperties>
</file>