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D08EA" w14:textId="77777777" w:rsidR="00896A83" w:rsidRDefault="00896A83" w:rsidP="00AF0640">
      <w:pPr>
        <w:rPr>
          <w:b/>
          <w:bCs/>
        </w:rPr>
      </w:pPr>
    </w:p>
    <w:p w14:paraId="6AA9BD49" w14:textId="1AA96B37" w:rsidR="00AF0640" w:rsidRDefault="00B132D9" w:rsidP="00AF064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082CAD5" wp14:editId="540945ED">
            <wp:extent cx="6208395" cy="6208395"/>
            <wp:effectExtent l="0" t="0" r="1905" b="1905"/>
            <wp:docPr id="379649423" name="Picture 3" descr="A picture containing text, diagram, parallel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49423" name="Picture 3" descr="A picture containing text, diagram, parallel, receip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C2DFB" w14:textId="37A648EC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148662C" wp14:editId="02F38A32">
            <wp:extent cx="6208395" cy="6208395"/>
            <wp:effectExtent l="0" t="0" r="1905" b="1905"/>
            <wp:docPr id="784438651" name="Picture 4" descr="A picture containing diagram, text, plan, technical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438651" name="Picture 4" descr="A picture containing diagram, text, plan, technical drawing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027AC" w14:textId="38C4119B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4E42892" wp14:editId="18FED30E">
            <wp:extent cx="6208395" cy="6208395"/>
            <wp:effectExtent l="0" t="0" r="1905" b="1905"/>
            <wp:docPr id="2101021039" name="Picture 5" descr="A picture containing text, diagram, parallel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021039" name="Picture 5" descr="A picture containing text, diagram, parallel, receip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C23FB" w14:textId="08F90FC7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67355F7" wp14:editId="6B82EE5A">
            <wp:extent cx="6208395" cy="6208395"/>
            <wp:effectExtent l="0" t="0" r="1905" b="1905"/>
            <wp:docPr id="2058476502" name="Picture 6" descr="A picture containing text, diagram, plan, black and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76502" name="Picture 6" descr="A picture containing text, diagram, plan, black and whit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AF904" w14:textId="6961E420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B42D152" wp14:editId="5CF62F56">
            <wp:extent cx="6208395" cy="6208395"/>
            <wp:effectExtent l="0" t="0" r="1905" b="1905"/>
            <wp:docPr id="1880693511" name="Picture 8" descr="A picture containing text, diagram, black and white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93511" name="Picture 8" descr="A picture containing text, diagram, black and white, receip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B1CC5" w14:textId="77777777" w:rsidR="00B132D9" w:rsidRDefault="00B132D9" w:rsidP="00AF0640">
      <w:pPr>
        <w:rPr>
          <w:b/>
          <w:bCs/>
        </w:rPr>
      </w:pPr>
    </w:p>
    <w:p w14:paraId="2F418F0B" w14:textId="5D591CF3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EB875F6" wp14:editId="4BC8446F">
            <wp:extent cx="6208395" cy="6208395"/>
            <wp:effectExtent l="0" t="0" r="1905" b="1905"/>
            <wp:docPr id="138541093" name="Picture 10" descr="A picture containing text, diagram, black and white, pl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1093" name="Picture 10" descr="A picture containing text, diagram, black and white, pla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8C4B9" w14:textId="77777777" w:rsidR="00B132D9" w:rsidRDefault="00B132D9" w:rsidP="00AF0640">
      <w:pPr>
        <w:rPr>
          <w:b/>
          <w:bCs/>
        </w:rPr>
      </w:pPr>
    </w:p>
    <w:p w14:paraId="5CCB2824" w14:textId="66BF0FEA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AD263D7" wp14:editId="5C0876F4">
            <wp:extent cx="6208395" cy="6208395"/>
            <wp:effectExtent l="0" t="0" r="1905" b="1905"/>
            <wp:docPr id="1502569761" name="Picture 11" descr="A picture containing text, diagram, parallel, black and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569761" name="Picture 11" descr="A picture containing text, diagram, parallel, black and whit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14D57" w14:textId="77777777" w:rsidR="00B132D9" w:rsidRDefault="00B132D9" w:rsidP="00AF0640">
      <w:pPr>
        <w:rPr>
          <w:b/>
          <w:bCs/>
        </w:rPr>
      </w:pPr>
    </w:p>
    <w:p w14:paraId="4684C9B5" w14:textId="7509E307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757792F" wp14:editId="72EF2918">
            <wp:extent cx="6208395" cy="6208395"/>
            <wp:effectExtent l="0" t="0" r="1905" b="1905"/>
            <wp:docPr id="153567385" name="Picture 12" descr="A picture containing text, diagram, plan, parall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7385" name="Picture 12" descr="A picture containing text, diagram, plan, parallel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EB9AE" w14:textId="77777777" w:rsidR="00B132D9" w:rsidRDefault="00B132D9" w:rsidP="00AF0640">
      <w:pPr>
        <w:rPr>
          <w:b/>
          <w:bCs/>
        </w:rPr>
      </w:pPr>
    </w:p>
    <w:p w14:paraId="73D606E1" w14:textId="0C435656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E53EA27" wp14:editId="280B9C9A">
            <wp:extent cx="6208395" cy="6208395"/>
            <wp:effectExtent l="0" t="0" r="1905" b="1905"/>
            <wp:docPr id="265900711" name="Picture 13" descr="A picture containing text, diagram, parallel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900711" name="Picture 13" descr="A picture containing text, diagram, parallel, receip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6C66C" w14:textId="42026DAF" w:rsidR="00B132D9" w:rsidRDefault="00B132D9" w:rsidP="00AF064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236BB9F" wp14:editId="3BA2E31A">
            <wp:extent cx="6208395" cy="6208395"/>
            <wp:effectExtent l="0" t="0" r="1905" b="1905"/>
            <wp:docPr id="325431638" name="Picture 14" descr="A picture containing text, diagram, parallel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31638" name="Picture 14" descr="A picture containing text, diagram, parallel, receip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B7F09" w14:textId="5E7EA593" w:rsidR="00D130E7" w:rsidRDefault="00B132D9" w:rsidP="00B132D9">
      <w:pPr>
        <w:rPr>
          <w:b/>
          <w:bCs/>
        </w:rPr>
      </w:pPr>
      <w:r>
        <w:rPr>
          <w:b/>
          <w:bCs/>
        </w:rPr>
        <w:t xml:space="preserve">Supplemental Figure </w:t>
      </w:r>
      <w:r w:rsidR="009B4570">
        <w:rPr>
          <w:b/>
          <w:bCs/>
        </w:rPr>
        <w:t>2</w:t>
      </w:r>
      <w:r>
        <w:rPr>
          <w:b/>
          <w:bCs/>
        </w:rPr>
        <w:t>. Expression of top 10 studied genes in different brain regions across development.</w:t>
      </w:r>
      <w:r w:rsidR="004D3A75">
        <w:rPr>
          <w:b/>
          <w:bCs/>
        </w:rPr>
        <w:t xml:space="preserve"> </w:t>
      </w:r>
    </w:p>
    <w:p w14:paraId="237608C7" w14:textId="4DE31B0A" w:rsidR="00153C37" w:rsidRPr="00A9595A" w:rsidRDefault="00D130E7" w:rsidP="00A9595A">
      <w:pPr>
        <w:jc w:val="both"/>
      </w:pPr>
      <w:r>
        <w:t xml:space="preserve"> </w:t>
      </w:r>
    </w:p>
    <w:sectPr w:rsidR="00153C37" w:rsidRPr="00A9595A" w:rsidSect="0077330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7EE9D" w14:textId="77777777" w:rsidR="0077330D" w:rsidRDefault="0077330D" w:rsidP="00117666">
      <w:pPr>
        <w:spacing w:after="0"/>
      </w:pPr>
      <w:r>
        <w:separator/>
      </w:r>
    </w:p>
  </w:endnote>
  <w:endnote w:type="continuationSeparator" w:id="0">
    <w:p w14:paraId="4619A190" w14:textId="77777777" w:rsidR="0077330D" w:rsidRDefault="0077330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451FE" w14:textId="77777777" w:rsidR="0077330D" w:rsidRDefault="0077330D" w:rsidP="00117666">
      <w:pPr>
        <w:spacing w:after="0"/>
      </w:pPr>
      <w:r>
        <w:separator/>
      </w:r>
    </w:p>
  </w:footnote>
  <w:footnote w:type="continuationSeparator" w:id="0">
    <w:p w14:paraId="1BDDDF13" w14:textId="77777777" w:rsidR="0077330D" w:rsidRDefault="0077330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3A34" w14:textId="77777777" w:rsidR="00686C9D" w:rsidRPr="007E3148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7E3148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86C9D" w:rsidRPr="00A53000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28581D04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23488"/>
    <w:multiLevelType w:val="hybridMultilevel"/>
    <w:tmpl w:val="1E1C6C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83001"/>
    <w:multiLevelType w:val="hybridMultilevel"/>
    <w:tmpl w:val="1E1C6CF0"/>
    <w:lvl w:ilvl="0" w:tplc="985C83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2923604">
    <w:abstractNumId w:val="0"/>
  </w:num>
  <w:num w:numId="2" w16cid:durableId="508101534">
    <w:abstractNumId w:val="15"/>
  </w:num>
  <w:num w:numId="3" w16cid:durableId="445513999">
    <w:abstractNumId w:val="1"/>
  </w:num>
  <w:num w:numId="4" w16cid:durableId="663355891">
    <w:abstractNumId w:val="17"/>
  </w:num>
  <w:num w:numId="5" w16cid:durableId="78670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0173785">
    <w:abstractNumId w:val="10"/>
  </w:num>
  <w:num w:numId="7" w16cid:durableId="1489901464">
    <w:abstractNumId w:val="8"/>
  </w:num>
  <w:num w:numId="8" w16cid:durableId="1327710285">
    <w:abstractNumId w:val="6"/>
  </w:num>
  <w:num w:numId="9" w16cid:durableId="1402750065">
    <w:abstractNumId w:val="9"/>
  </w:num>
  <w:num w:numId="10" w16cid:durableId="1414086491">
    <w:abstractNumId w:val="7"/>
  </w:num>
  <w:num w:numId="11" w16cid:durableId="482091379">
    <w:abstractNumId w:val="2"/>
  </w:num>
  <w:num w:numId="12" w16cid:durableId="1865437910">
    <w:abstractNumId w:val="19"/>
  </w:num>
  <w:num w:numId="13" w16cid:durableId="322779039">
    <w:abstractNumId w:val="13"/>
  </w:num>
  <w:num w:numId="14" w16cid:durableId="1289775253">
    <w:abstractNumId w:val="4"/>
  </w:num>
  <w:num w:numId="15" w16cid:durableId="388841673">
    <w:abstractNumId w:val="11"/>
  </w:num>
  <w:num w:numId="16" w16cid:durableId="710230981">
    <w:abstractNumId w:val="16"/>
  </w:num>
  <w:num w:numId="17" w16cid:durableId="1206598978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3992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1699109">
    <w:abstractNumId w:val="5"/>
  </w:num>
  <w:num w:numId="20" w16cid:durableId="321547951">
    <w:abstractNumId w:val="18"/>
  </w:num>
  <w:num w:numId="21" w16cid:durableId="2147157300">
    <w:abstractNumId w:val="3"/>
  </w:num>
  <w:num w:numId="22" w16cid:durableId="855539000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77289378">
    <w:abstractNumId w:val="14"/>
  </w:num>
  <w:num w:numId="24" w16cid:durableId="741370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5D0"/>
    <w:rsid w:val="00000B34"/>
    <w:rsid w:val="00000F3F"/>
    <w:rsid w:val="00002F9A"/>
    <w:rsid w:val="0000358A"/>
    <w:rsid w:val="0000422C"/>
    <w:rsid w:val="00010885"/>
    <w:rsid w:val="0001118D"/>
    <w:rsid w:val="000134C2"/>
    <w:rsid w:val="000136B5"/>
    <w:rsid w:val="00013B01"/>
    <w:rsid w:val="00014375"/>
    <w:rsid w:val="0001451A"/>
    <w:rsid w:val="0001507F"/>
    <w:rsid w:val="000150E2"/>
    <w:rsid w:val="00016537"/>
    <w:rsid w:val="000173CE"/>
    <w:rsid w:val="00017A9D"/>
    <w:rsid w:val="000210F1"/>
    <w:rsid w:val="00022147"/>
    <w:rsid w:val="00022D31"/>
    <w:rsid w:val="00023A2D"/>
    <w:rsid w:val="00023F76"/>
    <w:rsid w:val="00024B4D"/>
    <w:rsid w:val="0002513E"/>
    <w:rsid w:val="00026167"/>
    <w:rsid w:val="00026841"/>
    <w:rsid w:val="000274ED"/>
    <w:rsid w:val="00027543"/>
    <w:rsid w:val="00027686"/>
    <w:rsid w:val="00032122"/>
    <w:rsid w:val="000341E5"/>
    <w:rsid w:val="00034304"/>
    <w:rsid w:val="00034A7B"/>
    <w:rsid w:val="00034B0C"/>
    <w:rsid w:val="00035190"/>
    <w:rsid w:val="00035434"/>
    <w:rsid w:val="00036711"/>
    <w:rsid w:val="000370C1"/>
    <w:rsid w:val="00037952"/>
    <w:rsid w:val="00037C1C"/>
    <w:rsid w:val="00040AFD"/>
    <w:rsid w:val="00041C16"/>
    <w:rsid w:val="00041E65"/>
    <w:rsid w:val="00043747"/>
    <w:rsid w:val="00043993"/>
    <w:rsid w:val="00043B9B"/>
    <w:rsid w:val="0004555F"/>
    <w:rsid w:val="00045678"/>
    <w:rsid w:val="000458E4"/>
    <w:rsid w:val="000463A3"/>
    <w:rsid w:val="00046FC9"/>
    <w:rsid w:val="00047416"/>
    <w:rsid w:val="00050689"/>
    <w:rsid w:val="00051A88"/>
    <w:rsid w:val="000522F1"/>
    <w:rsid w:val="000522F7"/>
    <w:rsid w:val="000535E3"/>
    <w:rsid w:val="0005401F"/>
    <w:rsid w:val="00054562"/>
    <w:rsid w:val="0005464D"/>
    <w:rsid w:val="00055823"/>
    <w:rsid w:val="000560B0"/>
    <w:rsid w:val="000576D1"/>
    <w:rsid w:val="00057A07"/>
    <w:rsid w:val="0006000D"/>
    <w:rsid w:val="0006017E"/>
    <w:rsid w:val="00062081"/>
    <w:rsid w:val="0006212C"/>
    <w:rsid w:val="000625AF"/>
    <w:rsid w:val="0006282D"/>
    <w:rsid w:val="00063AAB"/>
    <w:rsid w:val="00063D84"/>
    <w:rsid w:val="00064339"/>
    <w:rsid w:val="000652D4"/>
    <w:rsid w:val="0006636D"/>
    <w:rsid w:val="000667F9"/>
    <w:rsid w:val="00066A1C"/>
    <w:rsid w:val="00066C9E"/>
    <w:rsid w:val="00071321"/>
    <w:rsid w:val="00071F95"/>
    <w:rsid w:val="00072E8D"/>
    <w:rsid w:val="00073162"/>
    <w:rsid w:val="00073204"/>
    <w:rsid w:val="0007321C"/>
    <w:rsid w:val="000734CB"/>
    <w:rsid w:val="000736C0"/>
    <w:rsid w:val="00073CED"/>
    <w:rsid w:val="0007419E"/>
    <w:rsid w:val="00074370"/>
    <w:rsid w:val="00074433"/>
    <w:rsid w:val="00074F0D"/>
    <w:rsid w:val="00076BD0"/>
    <w:rsid w:val="0007708E"/>
    <w:rsid w:val="00077D53"/>
    <w:rsid w:val="000808A8"/>
    <w:rsid w:val="00081394"/>
    <w:rsid w:val="0008178A"/>
    <w:rsid w:val="00082D2F"/>
    <w:rsid w:val="0008398C"/>
    <w:rsid w:val="00083E13"/>
    <w:rsid w:val="00084F36"/>
    <w:rsid w:val="00085BDA"/>
    <w:rsid w:val="00090B70"/>
    <w:rsid w:val="00093B8C"/>
    <w:rsid w:val="000944F8"/>
    <w:rsid w:val="000952FE"/>
    <w:rsid w:val="00095601"/>
    <w:rsid w:val="000962E2"/>
    <w:rsid w:val="00097BC6"/>
    <w:rsid w:val="00097D03"/>
    <w:rsid w:val="000A1314"/>
    <w:rsid w:val="000A14AB"/>
    <w:rsid w:val="000A1F7D"/>
    <w:rsid w:val="000A21C1"/>
    <w:rsid w:val="000A3552"/>
    <w:rsid w:val="000A46F6"/>
    <w:rsid w:val="000A516D"/>
    <w:rsid w:val="000A5726"/>
    <w:rsid w:val="000A585F"/>
    <w:rsid w:val="000A5B7D"/>
    <w:rsid w:val="000A6062"/>
    <w:rsid w:val="000A615E"/>
    <w:rsid w:val="000A61A6"/>
    <w:rsid w:val="000A6DC0"/>
    <w:rsid w:val="000B015E"/>
    <w:rsid w:val="000B01A9"/>
    <w:rsid w:val="000B08E5"/>
    <w:rsid w:val="000B18AD"/>
    <w:rsid w:val="000B1996"/>
    <w:rsid w:val="000B2251"/>
    <w:rsid w:val="000B2518"/>
    <w:rsid w:val="000B260E"/>
    <w:rsid w:val="000B34BD"/>
    <w:rsid w:val="000B3865"/>
    <w:rsid w:val="000B3A08"/>
    <w:rsid w:val="000B74D7"/>
    <w:rsid w:val="000B77F7"/>
    <w:rsid w:val="000C03C0"/>
    <w:rsid w:val="000C09D6"/>
    <w:rsid w:val="000C1A00"/>
    <w:rsid w:val="000C21F4"/>
    <w:rsid w:val="000C2475"/>
    <w:rsid w:val="000C24B6"/>
    <w:rsid w:val="000C2621"/>
    <w:rsid w:val="000C3BF1"/>
    <w:rsid w:val="000C4F13"/>
    <w:rsid w:val="000C6396"/>
    <w:rsid w:val="000C641E"/>
    <w:rsid w:val="000C6743"/>
    <w:rsid w:val="000C70DF"/>
    <w:rsid w:val="000C7E2A"/>
    <w:rsid w:val="000D1587"/>
    <w:rsid w:val="000D1886"/>
    <w:rsid w:val="000D18F1"/>
    <w:rsid w:val="000D1E42"/>
    <w:rsid w:val="000D2CC5"/>
    <w:rsid w:val="000D32DD"/>
    <w:rsid w:val="000D3420"/>
    <w:rsid w:val="000D34C3"/>
    <w:rsid w:val="000D42B4"/>
    <w:rsid w:val="000D59CC"/>
    <w:rsid w:val="000D6204"/>
    <w:rsid w:val="000D6791"/>
    <w:rsid w:val="000D7764"/>
    <w:rsid w:val="000E02A7"/>
    <w:rsid w:val="000E1668"/>
    <w:rsid w:val="000E1C68"/>
    <w:rsid w:val="000E2F74"/>
    <w:rsid w:val="000E3D50"/>
    <w:rsid w:val="000E3EBF"/>
    <w:rsid w:val="000E4F38"/>
    <w:rsid w:val="000E7B66"/>
    <w:rsid w:val="000F01C2"/>
    <w:rsid w:val="000F0D6A"/>
    <w:rsid w:val="000F19EA"/>
    <w:rsid w:val="000F1C30"/>
    <w:rsid w:val="000F2A7E"/>
    <w:rsid w:val="000F2F9F"/>
    <w:rsid w:val="000F39AA"/>
    <w:rsid w:val="000F4B63"/>
    <w:rsid w:val="000F4CFB"/>
    <w:rsid w:val="000F5B98"/>
    <w:rsid w:val="000F6697"/>
    <w:rsid w:val="000F6BC0"/>
    <w:rsid w:val="000F71CC"/>
    <w:rsid w:val="001000E3"/>
    <w:rsid w:val="001007E3"/>
    <w:rsid w:val="0010277E"/>
    <w:rsid w:val="0010341E"/>
    <w:rsid w:val="00104318"/>
    <w:rsid w:val="001043C1"/>
    <w:rsid w:val="0010490D"/>
    <w:rsid w:val="00104E2A"/>
    <w:rsid w:val="00105C76"/>
    <w:rsid w:val="0010693A"/>
    <w:rsid w:val="00107C3C"/>
    <w:rsid w:val="001108FF"/>
    <w:rsid w:val="00110A4D"/>
    <w:rsid w:val="00110EA5"/>
    <w:rsid w:val="00112EAC"/>
    <w:rsid w:val="00113FCE"/>
    <w:rsid w:val="00114092"/>
    <w:rsid w:val="00114171"/>
    <w:rsid w:val="001145DB"/>
    <w:rsid w:val="00116652"/>
    <w:rsid w:val="00117666"/>
    <w:rsid w:val="00117C99"/>
    <w:rsid w:val="00121084"/>
    <w:rsid w:val="00121E2B"/>
    <w:rsid w:val="001223A7"/>
    <w:rsid w:val="0012298B"/>
    <w:rsid w:val="0012324E"/>
    <w:rsid w:val="0012378B"/>
    <w:rsid w:val="001253F2"/>
    <w:rsid w:val="00126827"/>
    <w:rsid w:val="00127198"/>
    <w:rsid w:val="001308AD"/>
    <w:rsid w:val="00130A5B"/>
    <w:rsid w:val="00130CE5"/>
    <w:rsid w:val="0013227E"/>
    <w:rsid w:val="001325DD"/>
    <w:rsid w:val="001330A3"/>
    <w:rsid w:val="00133156"/>
    <w:rsid w:val="00134256"/>
    <w:rsid w:val="001347B7"/>
    <w:rsid w:val="00141B92"/>
    <w:rsid w:val="00142D74"/>
    <w:rsid w:val="00143A05"/>
    <w:rsid w:val="001444D2"/>
    <w:rsid w:val="001447A1"/>
    <w:rsid w:val="00146631"/>
    <w:rsid w:val="00146D4B"/>
    <w:rsid w:val="00147395"/>
    <w:rsid w:val="00147F28"/>
    <w:rsid w:val="00150DEC"/>
    <w:rsid w:val="0015164F"/>
    <w:rsid w:val="00151A65"/>
    <w:rsid w:val="00151D0D"/>
    <w:rsid w:val="001525A5"/>
    <w:rsid w:val="0015348A"/>
    <w:rsid w:val="00153C37"/>
    <w:rsid w:val="00153E80"/>
    <w:rsid w:val="0015517E"/>
    <w:rsid w:val="001552C9"/>
    <w:rsid w:val="00156664"/>
    <w:rsid w:val="00161342"/>
    <w:rsid w:val="001641ED"/>
    <w:rsid w:val="00164418"/>
    <w:rsid w:val="001656DF"/>
    <w:rsid w:val="00165895"/>
    <w:rsid w:val="00165DC1"/>
    <w:rsid w:val="0016740A"/>
    <w:rsid w:val="001721E6"/>
    <w:rsid w:val="00172465"/>
    <w:rsid w:val="001729AF"/>
    <w:rsid w:val="00173683"/>
    <w:rsid w:val="00173EBE"/>
    <w:rsid w:val="0017569E"/>
    <w:rsid w:val="00175B85"/>
    <w:rsid w:val="001765EF"/>
    <w:rsid w:val="00177167"/>
    <w:rsid w:val="001775A6"/>
    <w:rsid w:val="00177D84"/>
    <w:rsid w:val="00180268"/>
    <w:rsid w:val="00180B09"/>
    <w:rsid w:val="00181647"/>
    <w:rsid w:val="00181E06"/>
    <w:rsid w:val="001829C5"/>
    <w:rsid w:val="00185182"/>
    <w:rsid w:val="001859C0"/>
    <w:rsid w:val="0018666A"/>
    <w:rsid w:val="00186E37"/>
    <w:rsid w:val="00187DDB"/>
    <w:rsid w:val="00190265"/>
    <w:rsid w:val="0019120E"/>
    <w:rsid w:val="00192BE8"/>
    <w:rsid w:val="00192CD1"/>
    <w:rsid w:val="001935AD"/>
    <w:rsid w:val="00193788"/>
    <w:rsid w:val="001964EF"/>
    <w:rsid w:val="0019675F"/>
    <w:rsid w:val="001A028C"/>
    <w:rsid w:val="001A07B4"/>
    <w:rsid w:val="001A210B"/>
    <w:rsid w:val="001A3B8F"/>
    <w:rsid w:val="001A4500"/>
    <w:rsid w:val="001A5422"/>
    <w:rsid w:val="001A6205"/>
    <w:rsid w:val="001A6CC2"/>
    <w:rsid w:val="001A739D"/>
    <w:rsid w:val="001A74A8"/>
    <w:rsid w:val="001B011A"/>
    <w:rsid w:val="001B0370"/>
    <w:rsid w:val="001B0C23"/>
    <w:rsid w:val="001B0C3F"/>
    <w:rsid w:val="001B114C"/>
    <w:rsid w:val="001B1A2C"/>
    <w:rsid w:val="001B30D2"/>
    <w:rsid w:val="001B44D3"/>
    <w:rsid w:val="001B4AAE"/>
    <w:rsid w:val="001B58AA"/>
    <w:rsid w:val="001B611A"/>
    <w:rsid w:val="001B6534"/>
    <w:rsid w:val="001B7791"/>
    <w:rsid w:val="001C0D1F"/>
    <w:rsid w:val="001C0F0C"/>
    <w:rsid w:val="001C1347"/>
    <w:rsid w:val="001C279F"/>
    <w:rsid w:val="001C2BF6"/>
    <w:rsid w:val="001C34E0"/>
    <w:rsid w:val="001C371C"/>
    <w:rsid w:val="001C4AB8"/>
    <w:rsid w:val="001C58B1"/>
    <w:rsid w:val="001C5BB3"/>
    <w:rsid w:val="001C6519"/>
    <w:rsid w:val="001C6E7F"/>
    <w:rsid w:val="001D1B6C"/>
    <w:rsid w:val="001D1CA2"/>
    <w:rsid w:val="001D2803"/>
    <w:rsid w:val="001D292E"/>
    <w:rsid w:val="001D3228"/>
    <w:rsid w:val="001D33FE"/>
    <w:rsid w:val="001D36DD"/>
    <w:rsid w:val="001D3A15"/>
    <w:rsid w:val="001D405D"/>
    <w:rsid w:val="001D4A13"/>
    <w:rsid w:val="001D5C23"/>
    <w:rsid w:val="001D7104"/>
    <w:rsid w:val="001D7590"/>
    <w:rsid w:val="001E0041"/>
    <w:rsid w:val="001E00D5"/>
    <w:rsid w:val="001E09BD"/>
    <w:rsid w:val="001E18A5"/>
    <w:rsid w:val="001E1E9F"/>
    <w:rsid w:val="001E1FAC"/>
    <w:rsid w:val="001E2010"/>
    <w:rsid w:val="001E2F8E"/>
    <w:rsid w:val="001E42A3"/>
    <w:rsid w:val="001E4BE9"/>
    <w:rsid w:val="001E4E01"/>
    <w:rsid w:val="001E5B91"/>
    <w:rsid w:val="001E73C3"/>
    <w:rsid w:val="001E75F7"/>
    <w:rsid w:val="001F027F"/>
    <w:rsid w:val="001F0461"/>
    <w:rsid w:val="001F0F28"/>
    <w:rsid w:val="001F140B"/>
    <w:rsid w:val="001F1C8D"/>
    <w:rsid w:val="001F24AF"/>
    <w:rsid w:val="001F287A"/>
    <w:rsid w:val="001F33D1"/>
    <w:rsid w:val="001F3E1F"/>
    <w:rsid w:val="001F41BE"/>
    <w:rsid w:val="001F4499"/>
    <w:rsid w:val="001F48E9"/>
    <w:rsid w:val="001F4AB6"/>
    <w:rsid w:val="001F4B49"/>
    <w:rsid w:val="001F4C07"/>
    <w:rsid w:val="001F4CC8"/>
    <w:rsid w:val="001F6AA4"/>
    <w:rsid w:val="001F6F09"/>
    <w:rsid w:val="0020017A"/>
    <w:rsid w:val="002024C0"/>
    <w:rsid w:val="00203B21"/>
    <w:rsid w:val="00203B43"/>
    <w:rsid w:val="00205846"/>
    <w:rsid w:val="002059B9"/>
    <w:rsid w:val="00205BC9"/>
    <w:rsid w:val="00206264"/>
    <w:rsid w:val="002062CF"/>
    <w:rsid w:val="0020749C"/>
    <w:rsid w:val="002079E5"/>
    <w:rsid w:val="00210804"/>
    <w:rsid w:val="0021107B"/>
    <w:rsid w:val="00211C1C"/>
    <w:rsid w:val="00212344"/>
    <w:rsid w:val="00212B7E"/>
    <w:rsid w:val="002134F0"/>
    <w:rsid w:val="002136B1"/>
    <w:rsid w:val="00214B5D"/>
    <w:rsid w:val="002152C5"/>
    <w:rsid w:val="00220AEA"/>
    <w:rsid w:val="00220E42"/>
    <w:rsid w:val="00221306"/>
    <w:rsid w:val="002215A4"/>
    <w:rsid w:val="00223099"/>
    <w:rsid w:val="00224D9E"/>
    <w:rsid w:val="0022545C"/>
    <w:rsid w:val="00225D74"/>
    <w:rsid w:val="00225F1C"/>
    <w:rsid w:val="0022634B"/>
    <w:rsid w:val="002266AD"/>
    <w:rsid w:val="00226954"/>
    <w:rsid w:val="00230874"/>
    <w:rsid w:val="00230F23"/>
    <w:rsid w:val="00232797"/>
    <w:rsid w:val="00232C67"/>
    <w:rsid w:val="00234FC7"/>
    <w:rsid w:val="002368AA"/>
    <w:rsid w:val="00242508"/>
    <w:rsid w:val="00243C2A"/>
    <w:rsid w:val="00243F79"/>
    <w:rsid w:val="00244609"/>
    <w:rsid w:val="002452D6"/>
    <w:rsid w:val="0024618A"/>
    <w:rsid w:val="0024760A"/>
    <w:rsid w:val="0024791A"/>
    <w:rsid w:val="00247E5E"/>
    <w:rsid w:val="0025025E"/>
    <w:rsid w:val="002528A9"/>
    <w:rsid w:val="00252ADA"/>
    <w:rsid w:val="00253CF6"/>
    <w:rsid w:val="00254042"/>
    <w:rsid w:val="0025502B"/>
    <w:rsid w:val="0025522E"/>
    <w:rsid w:val="00256507"/>
    <w:rsid w:val="00260D62"/>
    <w:rsid w:val="002615D0"/>
    <w:rsid w:val="00261640"/>
    <w:rsid w:val="002629A3"/>
    <w:rsid w:val="00263DB2"/>
    <w:rsid w:val="00264B0A"/>
    <w:rsid w:val="00265660"/>
    <w:rsid w:val="002660E7"/>
    <w:rsid w:val="002666B6"/>
    <w:rsid w:val="00266F4B"/>
    <w:rsid w:val="00267B1A"/>
    <w:rsid w:val="00267C65"/>
    <w:rsid w:val="00267D18"/>
    <w:rsid w:val="002704AF"/>
    <w:rsid w:val="00270A1B"/>
    <w:rsid w:val="0027125C"/>
    <w:rsid w:val="00271D0C"/>
    <w:rsid w:val="00272D2D"/>
    <w:rsid w:val="00273A0E"/>
    <w:rsid w:val="002755C5"/>
    <w:rsid w:val="00275607"/>
    <w:rsid w:val="00276303"/>
    <w:rsid w:val="00277021"/>
    <w:rsid w:val="0027774A"/>
    <w:rsid w:val="002807AB"/>
    <w:rsid w:val="0028116F"/>
    <w:rsid w:val="0028125C"/>
    <w:rsid w:val="00282414"/>
    <w:rsid w:val="00282450"/>
    <w:rsid w:val="00282492"/>
    <w:rsid w:val="0028375A"/>
    <w:rsid w:val="00283E21"/>
    <w:rsid w:val="002849BC"/>
    <w:rsid w:val="002851DE"/>
    <w:rsid w:val="00285742"/>
    <w:rsid w:val="002868E2"/>
    <w:rsid w:val="002869C3"/>
    <w:rsid w:val="00286B9F"/>
    <w:rsid w:val="00287A38"/>
    <w:rsid w:val="00290DD9"/>
    <w:rsid w:val="00291376"/>
    <w:rsid w:val="002914F4"/>
    <w:rsid w:val="00292EAE"/>
    <w:rsid w:val="00292FDC"/>
    <w:rsid w:val="002936E4"/>
    <w:rsid w:val="00294444"/>
    <w:rsid w:val="00294558"/>
    <w:rsid w:val="00294913"/>
    <w:rsid w:val="0029519F"/>
    <w:rsid w:val="00296B88"/>
    <w:rsid w:val="00297F18"/>
    <w:rsid w:val="002A0422"/>
    <w:rsid w:val="002A11BA"/>
    <w:rsid w:val="002A1D4D"/>
    <w:rsid w:val="002A564A"/>
    <w:rsid w:val="002A58DF"/>
    <w:rsid w:val="002A629E"/>
    <w:rsid w:val="002B074A"/>
    <w:rsid w:val="002B09C6"/>
    <w:rsid w:val="002B0AB7"/>
    <w:rsid w:val="002B1454"/>
    <w:rsid w:val="002B16BD"/>
    <w:rsid w:val="002B283D"/>
    <w:rsid w:val="002B4191"/>
    <w:rsid w:val="002B469C"/>
    <w:rsid w:val="002B4BC9"/>
    <w:rsid w:val="002B4C00"/>
    <w:rsid w:val="002B62B7"/>
    <w:rsid w:val="002B6715"/>
    <w:rsid w:val="002B6E51"/>
    <w:rsid w:val="002C05B4"/>
    <w:rsid w:val="002C0E66"/>
    <w:rsid w:val="002C1EE8"/>
    <w:rsid w:val="002C301B"/>
    <w:rsid w:val="002C3F33"/>
    <w:rsid w:val="002C4035"/>
    <w:rsid w:val="002C4E1F"/>
    <w:rsid w:val="002C58A3"/>
    <w:rsid w:val="002C6F18"/>
    <w:rsid w:val="002C6F5C"/>
    <w:rsid w:val="002C74CA"/>
    <w:rsid w:val="002D089E"/>
    <w:rsid w:val="002D0EAD"/>
    <w:rsid w:val="002D1597"/>
    <w:rsid w:val="002D1A4D"/>
    <w:rsid w:val="002D7736"/>
    <w:rsid w:val="002D7EFF"/>
    <w:rsid w:val="002E207C"/>
    <w:rsid w:val="002E27D8"/>
    <w:rsid w:val="002E324D"/>
    <w:rsid w:val="002E3458"/>
    <w:rsid w:val="002E67B7"/>
    <w:rsid w:val="002E6A83"/>
    <w:rsid w:val="002E7097"/>
    <w:rsid w:val="002E7416"/>
    <w:rsid w:val="002E78D9"/>
    <w:rsid w:val="002F1573"/>
    <w:rsid w:val="002F47C9"/>
    <w:rsid w:val="002F4E27"/>
    <w:rsid w:val="002F60D1"/>
    <w:rsid w:val="002F613A"/>
    <w:rsid w:val="002F6619"/>
    <w:rsid w:val="002F744D"/>
    <w:rsid w:val="002F79F2"/>
    <w:rsid w:val="00300067"/>
    <w:rsid w:val="00300254"/>
    <w:rsid w:val="003003C2"/>
    <w:rsid w:val="00300840"/>
    <w:rsid w:val="00302BB4"/>
    <w:rsid w:val="003030AC"/>
    <w:rsid w:val="00303DE6"/>
    <w:rsid w:val="00304248"/>
    <w:rsid w:val="00304515"/>
    <w:rsid w:val="003048F4"/>
    <w:rsid w:val="00304902"/>
    <w:rsid w:val="00304985"/>
    <w:rsid w:val="003052C4"/>
    <w:rsid w:val="003064E2"/>
    <w:rsid w:val="0030673D"/>
    <w:rsid w:val="00306D22"/>
    <w:rsid w:val="00306D7A"/>
    <w:rsid w:val="00310124"/>
    <w:rsid w:val="00310F69"/>
    <w:rsid w:val="0031125A"/>
    <w:rsid w:val="003125B8"/>
    <w:rsid w:val="003130E7"/>
    <w:rsid w:val="00314CA0"/>
    <w:rsid w:val="00315736"/>
    <w:rsid w:val="00316631"/>
    <w:rsid w:val="00316FEA"/>
    <w:rsid w:val="0031739A"/>
    <w:rsid w:val="0031742D"/>
    <w:rsid w:val="00317B25"/>
    <w:rsid w:val="00320144"/>
    <w:rsid w:val="00320174"/>
    <w:rsid w:val="0032435A"/>
    <w:rsid w:val="00324BE9"/>
    <w:rsid w:val="003250A2"/>
    <w:rsid w:val="0032558D"/>
    <w:rsid w:val="0033023C"/>
    <w:rsid w:val="00330419"/>
    <w:rsid w:val="00330CF6"/>
    <w:rsid w:val="00331C73"/>
    <w:rsid w:val="00331E8E"/>
    <w:rsid w:val="00332F42"/>
    <w:rsid w:val="00332F66"/>
    <w:rsid w:val="0033481F"/>
    <w:rsid w:val="00334D34"/>
    <w:rsid w:val="003353C8"/>
    <w:rsid w:val="00335913"/>
    <w:rsid w:val="00335FBC"/>
    <w:rsid w:val="0033718D"/>
    <w:rsid w:val="003406DD"/>
    <w:rsid w:val="00340819"/>
    <w:rsid w:val="00340FA0"/>
    <w:rsid w:val="00341185"/>
    <w:rsid w:val="0034124E"/>
    <w:rsid w:val="00343059"/>
    <w:rsid w:val="00344C97"/>
    <w:rsid w:val="00344DB5"/>
    <w:rsid w:val="00345AFC"/>
    <w:rsid w:val="00346516"/>
    <w:rsid w:val="0034701E"/>
    <w:rsid w:val="00347278"/>
    <w:rsid w:val="0034759C"/>
    <w:rsid w:val="00350DAC"/>
    <w:rsid w:val="00351053"/>
    <w:rsid w:val="003514D0"/>
    <w:rsid w:val="00352AF4"/>
    <w:rsid w:val="00352CC1"/>
    <w:rsid w:val="003532A4"/>
    <w:rsid w:val="003544FB"/>
    <w:rsid w:val="00354A7A"/>
    <w:rsid w:val="00354C48"/>
    <w:rsid w:val="00354FA1"/>
    <w:rsid w:val="0035600C"/>
    <w:rsid w:val="00356BF7"/>
    <w:rsid w:val="003605C5"/>
    <w:rsid w:val="0036093B"/>
    <w:rsid w:val="00362B82"/>
    <w:rsid w:val="00362F01"/>
    <w:rsid w:val="00364C0B"/>
    <w:rsid w:val="00365062"/>
    <w:rsid w:val="003657A0"/>
    <w:rsid w:val="00365CA5"/>
    <w:rsid w:val="00365D63"/>
    <w:rsid w:val="003662AE"/>
    <w:rsid w:val="00366CCC"/>
    <w:rsid w:val="003672D9"/>
    <w:rsid w:val="003678C8"/>
    <w:rsid w:val="0036793B"/>
    <w:rsid w:val="00370418"/>
    <w:rsid w:val="00370EAC"/>
    <w:rsid w:val="00372509"/>
    <w:rsid w:val="00372682"/>
    <w:rsid w:val="00372ABC"/>
    <w:rsid w:val="00372D92"/>
    <w:rsid w:val="00374D36"/>
    <w:rsid w:val="00375255"/>
    <w:rsid w:val="003753DA"/>
    <w:rsid w:val="003759CC"/>
    <w:rsid w:val="00376CC5"/>
    <w:rsid w:val="003779F1"/>
    <w:rsid w:val="00380B0E"/>
    <w:rsid w:val="00381101"/>
    <w:rsid w:val="00381C2B"/>
    <w:rsid w:val="00381C36"/>
    <w:rsid w:val="00382047"/>
    <w:rsid w:val="003856A4"/>
    <w:rsid w:val="00387208"/>
    <w:rsid w:val="003874BF"/>
    <w:rsid w:val="003909B6"/>
    <w:rsid w:val="00392B4A"/>
    <w:rsid w:val="00392ECD"/>
    <w:rsid w:val="00392F85"/>
    <w:rsid w:val="0039540F"/>
    <w:rsid w:val="00395875"/>
    <w:rsid w:val="00396917"/>
    <w:rsid w:val="0039693B"/>
    <w:rsid w:val="00397070"/>
    <w:rsid w:val="00397F61"/>
    <w:rsid w:val="003A03CC"/>
    <w:rsid w:val="003A0CE6"/>
    <w:rsid w:val="003A2553"/>
    <w:rsid w:val="003A26A6"/>
    <w:rsid w:val="003A2F28"/>
    <w:rsid w:val="003A5574"/>
    <w:rsid w:val="003A5798"/>
    <w:rsid w:val="003A5830"/>
    <w:rsid w:val="003A66A0"/>
    <w:rsid w:val="003B065B"/>
    <w:rsid w:val="003B0C12"/>
    <w:rsid w:val="003B14DA"/>
    <w:rsid w:val="003B1C37"/>
    <w:rsid w:val="003B2650"/>
    <w:rsid w:val="003B2FE3"/>
    <w:rsid w:val="003B318D"/>
    <w:rsid w:val="003B4465"/>
    <w:rsid w:val="003B489E"/>
    <w:rsid w:val="003B5BE2"/>
    <w:rsid w:val="003C001F"/>
    <w:rsid w:val="003C0951"/>
    <w:rsid w:val="003C1CB5"/>
    <w:rsid w:val="003C27A6"/>
    <w:rsid w:val="003C2F49"/>
    <w:rsid w:val="003C498E"/>
    <w:rsid w:val="003C4A5F"/>
    <w:rsid w:val="003C4A8E"/>
    <w:rsid w:val="003C4EBF"/>
    <w:rsid w:val="003C740E"/>
    <w:rsid w:val="003D00C1"/>
    <w:rsid w:val="003D07EE"/>
    <w:rsid w:val="003D1A07"/>
    <w:rsid w:val="003D2BAD"/>
    <w:rsid w:val="003D2F2D"/>
    <w:rsid w:val="003D33BA"/>
    <w:rsid w:val="003D3BF1"/>
    <w:rsid w:val="003D485D"/>
    <w:rsid w:val="003D58B7"/>
    <w:rsid w:val="003D6258"/>
    <w:rsid w:val="003D76FB"/>
    <w:rsid w:val="003E0B9A"/>
    <w:rsid w:val="003E1719"/>
    <w:rsid w:val="003E1B51"/>
    <w:rsid w:val="003E300E"/>
    <w:rsid w:val="003E30E7"/>
    <w:rsid w:val="003E4185"/>
    <w:rsid w:val="003E550B"/>
    <w:rsid w:val="003E6285"/>
    <w:rsid w:val="003E7805"/>
    <w:rsid w:val="003F1236"/>
    <w:rsid w:val="003F14AA"/>
    <w:rsid w:val="003F2096"/>
    <w:rsid w:val="003F2294"/>
    <w:rsid w:val="003F2552"/>
    <w:rsid w:val="003F35F5"/>
    <w:rsid w:val="003F3B7C"/>
    <w:rsid w:val="003F3F56"/>
    <w:rsid w:val="003F4675"/>
    <w:rsid w:val="003F49BE"/>
    <w:rsid w:val="003F4F85"/>
    <w:rsid w:val="003F69BE"/>
    <w:rsid w:val="003F751D"/>
    <w:rsid w:val="00401590"/>
    <w:rsid w:val="004028C5"/>
    <w:rsid w:val="0040369C"/>
    <w:rsid w:val="004036C5"/>
    <w:rsid w:val="00403726"/>
    <w:rsid w:val="004052A6"/>
    <w:rsid w:val="00406019"/>
    <w:rsid w:val="00406902"/>
    <w:rsid w:val="00407EDF"/>
    <w:rsid w:val="00410C33"/>
    <w:rsid w:val="0041182A"/>
    <w:rsid w:val="00411D99"/>
    <w:rsid w:val="004127D4"/>
    <w:rsid w:val="004129EF"/>
    <w:rsid w:val="00412FDD"/>
    <w:rsid w:val="00413B41"/>
    <w:rsid w:val="00414A26"/>
    <w:rsid w:val="00414FAE"/>
    <w:rsid w:val="00415BED"/>
    <w:rsid w:val="00415D47"/>
    <w:rsid w:val="00416652"/>
    <w:rsid w:val="004166AB"/>
    <w:rsid w:val="00416B89"/>
    <w:rsid w:val="00416D70"/>
    <w:rsid w:val="004179CD"/>
    <w:rsid w:val="00422C94"/>
    <w:rsid w:val="004255B5"/>
    <w:rsid w:val="00426438"/>
    <w:rsid w:val="00426461"/>
    <w:rsid w:val="00431D76"/>
    <w:rsid w:val="00432200"/>
    <w:rsid w:val="00432F7E"/>
    <w:rsid w:val="00433D39"/>
    <w:rsid w:val="00433D50"/>
    <w:rsid w:val="00436C83"/>
    <w:rsid w:val="004374F0"/>
    <w:rsid w:val="0044170B"/>
    <w:rsid w:val="0044219B"/>
    <w:rsid w:val="00443086"/>
    <w:rsid w:val="00443AFA"/>
    <w:rsid w:val="0044419D"/>
    <w:rsid w:val="004444FE"/>
    <w:rsid w:val="00445651"/>
    <w:rsid w:val="004457E6"/>
    <w:rsid w:val="00447011"/>
    <w:rsid w:val="0044735D"/>
    <w:rsid w:val="0045150B"/>
    <w:rsid w:val="00451D9A"/>
    <w:rsid w:val="00451F9E"/>
    <w:rsid w:val="00451FAD"/>
    <w:rsid w:val="00452A69"/>
    <w:rsid w:val="0045350B"/>
    <w:rsid w:val="00454451"/>
    <w:rsid w:val="004547D5"/>
    <w:rsid w:val="004559F7"/>
    <w:rsid w:val="00455F3F"/>
    <w:rsid w:val="00456005"/>
    <w:rsid w:val="00456CA7"/>
    <w:rsid w:val="00456CCD"/>
    <w:rsid w:val="00457DEE"/>
    <w:rsid w:val="00457F55"/>
    <w:rsid w:val="0046049D"/>
    <w:rsid w:val="004611A5"/>
    <w:rsid w:val="004611E0"/>
    <w:rsid w:val="00462703"/>
    <w:rsid w:val="00462DE7"/>
    <w:rsid w:val="004631FD"/>
    <w:rsid w:val="004632CE"/>
    <w:rsid w:val="00463D0F"/>
    <w:rsid w:val="00463E3D"/>
    <w:rsid w:val="004645AE"/>
    <w:rsid w:val="00464C93"/>
    <w:rsid w:val="004651FB"/>
    <w:rsid w:val="00466E7F"/>
    <w:rsid w:val="004709AB"/>
    <w:rsid w:val="00471A21"/>
    <w:rsid w:val="0047228D"/>
    <w:rsid w:val="004736D9"/>
    <w:rsid w:val="00473995"/>
    <w:rsid w:val="00475134"/>
    <w:rsid w:val="004763E1"/>
    <w:rsid w:val="00477B2D"/>
    <w:rsid w:val="00480E21"/>
    <w:rsid w:val="004822C2"/>
    <w:rsid w:val="0048303A"/>
    <w:rsid w:val="004837D6"/>
    <w:rsid w:val="00491690"/>
    <w:rsid w:val="0049215D"/>
    <w:rsid w:val="00495B80"/>
    <w:rsid w:val="00496832"/>
    <w:rsid w:val="00496886"/>
    <w:rsid w:val="00497ED2"/>
    <w:rsid w:val="004A03CC"/>
    <w:rsid w:val="004A08F5"/>
    <w:rsid w:val="004A0CD9"/>
    <w:rsid w:val="004A0D22"/>
    <w:rsid w:val="004A3137"/>
    <w:rsid w:val="004A4143"/>
    <w:rsid w:val="004A4152"/>
    <w:rsid w:val="004A49BD"/>
    <w:rsid w:val="004A52C8"/>
    <w:rsid w:val="004A6A96"/>
    <w:rsid w:val="004A6FBE"/>
    <w:rsid w:val="004A7125"/>
    <w:rsid w:val="004A71F0"/>
    <w:rsid w:val="004A7BD2"/>
    <w:rsid w:val="004B0016"/>
    <w:rsid w:val="004B14E5"/>
    <w:rsid w:val="004B27D7"/>
    <w:rsid w:val="004B2B1C"/>
    <w:rsid w:val="004B344F"/>
    <w:rsid w:val="004B37D5"/>
    <w:rsid w:val="004B60C9"/>
    <w:rsid w:val="004B78F7"/>
    <w:rsid w:val="004B7F20"/>
    <w:rsid w:val="004B7F77"/>
    <w:rsid w:val="004C0B42"/>
    <w:rsid w:val="004C0F94"/>
    <w:rsid w:val="004C1ECB"/>
    <w:rsid w:val="004C2444"/>
    <w:rsid w:val="004C34E7"/>
    <w:rsid w:val="004C4226"/>
    <w:rsid w:val="004C42FD"/>
    <w:rsid w:val="004C4840"/>
    <w:rsid w:val="004C4A6A"/>
    <w:rsid w:val="004C4E25"/>
    <w:rsid w:val="004C558A"/>
    <w:rsid w:val="004C5CCD"/>
    <w:rsid w:val="004C6EA7"/>
    <w:rsid w:val="004C7436"/>
    <w:rsid w:val="004C7B98"/>
    <w:rsid w:val="004D05CC"/>
    <w:rsid w:val="004D16FD"/>
    <w:rsid w:val="004D1790"/>
    <w:rsid w:val="004D18B9"/>
    <w:rsid w:val="004D20E1"/>
    <w:rsid w:val="004D259B"/>
    <w:rsid w:val="004D2E1C"/>
    <w:rsid w:val="004D3A3B"/>
    <w:rsid w:val="004D3A75"/>
    <w:rsid w:val="004D3D1F"/>
    <w:rsid w:val="004D3E33"/>
    <w:rsid w:val="004D4481"/>
    <w:rsid w:val="004D57CF"/>
    <w:rsid w:val="004D5CA8"/>
    <w:rsid w:val="004D5CF3"/>
    <w:rsid w:val="004D5F4E"/>
    <w:rsid w:val="004D6632"/>
    <w:rsid w:val="004D6D16"/>
    <w:rsid w:val="004D7117"/>
    <w:rsid w:val="004D7631"/>
    <w:rsid w:val="004E06E8"/>
    <w:rsid w:val="004E1311"/>
    <w:rsid w:val="004E13C5"/>
    <w:rsid w:val="004E26A0"/>
    <w:rsid w:val="004E3B50"/>
    <w:rsid w:val="004E3F00"/>
    <w:rsid w:val="004E437E"/>
    <w:rsid w:val="004E5734"/>
    <w:rsid w:val="004E6130"/>
    <w:rsid w:val="004E61B4"/>
    <w:rsid w:val="004E66F5"/>
    <w:rsid w:val="004E72CE"/>
    <w:rsid w:val="004E751C"/>
    <w:rsid w:val="004E7667"/>
    <w:rsid w:val="004F0311"/>
    <w:rsid w:val="004F0460"/>
    <w:rsid w:val="004F0B9A"/>
    <w:rsid w:val="004F1210"/>
    <w:rsid w:val="004F21E7"/>
    <w:rsid w:val="004F3391"/>
    <w:rsid w:val="004F48AE"/>
    <w:rsid w:val="004F593D"/>
    <w:rsid w:val="004F6155"/>
    <w:rsid w:val="004F65B7"/>
    <w:rsid w:val="004F68C0"/>
    <w:rsid w:val="004F7798"/>
    <w:rsid w:val="00500C85"/>
    <w:rsid w:val="00500D46"/>
    <w:rsid w:val="00500D7A"/>
    <w:rsid w:val="00500EE7"/>
    <w:rsid w:val="005010F9"/>
    <w:rsid w:val="00502BE9"/>
    <w:rsid w:val="00502FDD"/>
    <w:rsid w:val="005031CA"/>
    <w:rsid w:val="005031E6"/>
    <w:rsid w:val="00505F06"/>
    <w:rsid w:val="00506B32"/>
    <w:rsid w:val="00506B3F"/>
    <w:rsid w:val="00507467"/>
    <w:rsid w:val="0050759C"/>
    <w:rsid w:val="005079DF"/>
    <w:rsid w:val="00507C17"/>
    <w:rsid w:val="00511F12"/>
    <w:rsid w:val="00512C33"/>
    <w:rsid w:val="00514AE0"/>
    <w:rsid w:val="00514C66"/>
    <w:rsid w:val="005155AA"/>
    <w:rsid w:val="00515D27"/>
    <w:rsid w:val="00516817"/>
    <w:rsid w:val="00516CA5"/>
    <w:rsid w:val="00520800"/>
    <w:rsid w:val="00521439"/>
    <w:rsid w:val="005214C8"/>
    <w:rsid w:val="00521FB1"/>
    <w:rsid w:val="00522340"/>
    <w:rsid w:val="005225C5"/>
    <w:rsid w:val="0052321F"/>
    <w:rsid w:val="00523712"/>
    <w:rsid w:val="00523DED"/>
    <w:rsid w:val="00524FC1"/>
    <w:rsid w:val="005250F2"/>
    <w:rsid w:val="005253D7"/>
    <w:rsid w:val="0052651C"/>
    <w:rsid w:val="0052755B"/>
    <w:rsid w:val="00530488"/>
    <w:rsid w:val="005305CD"/>
    <w:rsid w:val="00531048"/>
    <w:rsid w:val="00532452"/>
    <w:rsid w:val="005331B7"/>
    <w:rsid w:val="0053396F"/>
    <w:rsid w:val="005343A4"/>
    <w:rsid w:val="0053654E"/>
    <w:rsid w:val="00536E4D"/>
    <w:rsid w:val="00540518"/>
    <w:rsid w:val="00540673"/>
    <w:rsid w:val="00542B3E"/>
    <w:rsid w:val="005437EE"/>
    <w:rsid w:val="005439E0"/>
    <w:rsid w:val="00544405"/>
    <w:rsid w:val="005454EC"/>
    <w:rsid w:val="005456AD"/>
    <w:rsid w:val="00546B95"/>
    <w:rsid w:val="00550FD5"/>
    <w:rsid w:val="00553C5B"/>
    <w:rsid w:val="00554C21"/>
    <w:rsid w:val="0055504A"/>
    <w:rsid w:val="00555AD8"/>
    <w:rsid w:val="005561E8"/>
    <w:rsid w:val="00556FCF"/>
    <w:rsid w:val="0055723F"/>
    <w:rsid w:val="005573A5"/>
    <w:rsid w:val="00557C6A"/>
    <w:rsid w:val="0056030F"/>
    <w:rsid w:val="005630B1"/>
    <w:rsid w:val="005633CB"/>
    <w:rsid w:val="00564740"/>
    <w:rsid w:val="00564CFA"/>
    <w:rsid w:val="00565A11"/>
    <w:rsid w:val="00566068"/>
    <w:rsid w:val="005670C9"/>
    <w:rsid w:val="00567AB7"/>
    <w:rsid w:val="00572264"/>
    <w:rsid w:val="00572922"/>
    <w:rsid w:val="0057437A"/>
    <w:rsid w:val="00574AAB"/>
    <w:rsid w:val="00574ED0"/>
    <w:rsid w:val="00575581"/>
    <w:rsid w:val="0057579B"/>
    <w:rsid w:val="00575C06"/>
    <w:rsid w:val="005803C0"/>
    <w:rsid w:val="00581239"/>
    <w:rsid w:val="005813B3"/>
    <w:rsid w:val="005813D3"/>
    <w:rsid w:val="0058184B"/>
    <w:rsid w:val="00581955"/>
    <w:rsid w:val="00582295"/>
    <w:rsid w:val="00583E69"/>
    <w:rsid w:val="0058490B"/>
    <w:rsid w:val="00584D2D"/>
    <w:rsid w:val="005857AF"/>
    <w:rsid w:val="00586AB2"/>
    <w:rsid w:val="00586FD3"/>
    <w:rsid w:val="005905CE"/>
    <w:rsid w:val="0059193F"/>
    <w:rsid w:val="00591BF3"/>
    <w:rsid w:val="00591FC6"/>
    <w:rsid w:val="00592623"/>
    <w:rsid w:val="005930F6"/>
    <w:rsid w:val="00594778"/>
    <w:rsid w:val="00594BBA"/>
    <w:rsid w:val="0059529E"/>
    <w:rsid w:val="00595F24"/>
    <w:rsid w:val="00596CF9"/>
    <w:rsid w:val="005A0618"/>
    <w:rsid w:val="005A0FC1"/>
    <w:rsid w:val="005A114D"/>
    <w:rsid w:val="005A1D84"/>
    <w:rsid w:val="005A22F6"/>
    <w:rsid w:val="005A2C47"/>
    <w:rsid w:val="005A3121"/>
    <w:rsid w:val="005A3130"/>
    <w:rsid w:val="005A4214"/>
    <w:rsid w:val="005A4ACB"/>
    <w:rsid w:val="005A579B"/>
    <w:rsid w:val="005A5DC1"/>
    <w:rsid w:val="005A5EED"/>
    <w:rsid w:val="005A6275"/>
    <w:rsid w:val="005A6B75"/>
    <w:rsid w:val="005A6CD6"/>
    <w:rsid w:val="005A6FEA"/>
    <w:rsid w:val="005A70BA"/>
    <w:rsid w:val="005A70EA"/>
    <w:rsid w:val="005B1724"/>
    <w:rsid w:val="005B2B11"/>
    <w:rsid w:val="005B2C34"/>
    <w:rsid w:val="005B346F"/>
    <w:rsid w:val="005B4F45"/>
    <w:rsid w:val="005B512A"/>
    <w:rsid w:val="005B5BA3"/>
    <w:rsid w:val="005B64D8"/>
    <w:rsid w:val="005B6D25"/>
    <w:rsid w:val="005B72CC"/>
    <w:rsid w:val="005C01F6"/>
    <w:rsid w:val="005C1133"/>
    <w:rsid w:val="005C1F8F"/>
    <w:rsid w:val="005C22B4"/>
    <w:rsid w:val="005C2566"/>
    <w:rsid w:val="005C2956"/>
    <w:rsid w:val="005C31AA"/>
    <w:rsid w:val="005C3963"/>
    <w:rsid w:val="005C4D71"/>
    <w:rsid w:val="005C57BD"/>
    <w:rsid w:val="005C629D"/>
    <w:rsid w:val="005C6811"/>
    <w:rsid w:val="005C7713"/>
    <w:rsid w:val="005D1004"/>
    <w:rsid w:val="005D1201"/>
    <w:rsid w:val="005D1840"/>
    <w:rsid w:val="005D1CCC"/>
    <w:rsid w:val="005D262C"/>
    <w:rsid w:val="005D2AC8"/>
    <w:rsid w:val="005D2B2A"/>
    <w:rsid w:val="005D3184"/>
    <w:rsid w:val="005D35E4"/>
    <w:rsid w:val="005D3B03"/>
    <w:rsid w:val="005D473B"/>
    <w:rsid w:val="005D59CC"/>
    <w:rsid w:val="005D5F88"/>
    <w:rsid w:val="005D67BA"/>
    <w:rsid w:val="005D77A6"/>
    <w:rsid w:val="005D7910"/>
    <w:rsid w:val="005D7B8B"/>
    <w:rsid w:val="005D7B9E"/>
    <w:rsid w:val="005D7E52"/>
    <w:rsid w:val="005D7F11"/>
    <w:rsid w:val="005E0956"/>
    <w:rsid w:val="005E0A4D"/>
    <w:rsid w:val="005E244A"/>
    <w:rsid w:val="005E282B"/>
    <w:rsid w:val="005E2C49"/>
    <w:rsid w:val="005E4B66"/>
    <w:rsid w:val="005E595B"/>
    <w:rsid w:val="005F0979"/>
    <w:rsid w:val="005F0EA6"/>
    <w:rsid w:val="005F14D8"/>
    <w:rsid w:val="005F321B"/>
    <w:rsid w:val="005F3D59"/>
    <w:rsid w:val="005F42D4"/>
    <w:rsid w:val="005F67B2"/>
    <w:rsid w:val="006013B5"/>
    <w:rsid w:val="00602035"/>
    <w:rsid w:val="006028CF"/>
    <w:rsid w:val="00602DA4"/>
    <w:rsid w:val="006039C7"/>
    <w:rsid w:val="00604F01"/>
    <w:rsid w:val="00605DE8"/>
    <w:rsid w:val="006062D0"/>
    <w:rsid w:val="006062F3"/>
    <w:rsid w:val="00606E20"/>
    <w:rsid w:val="00607329"/>
    <w:rsid w:val="00607836"/>
    <w:rsid w:val="00607864"/>
    <w:rsid w:val="006079B3"/>
    <w:rsid w:val="00611819"/>
    <w:rsid w:val="006131AA"/>
    <w:rsid w:val="00613EF8"/>
    <w:rsid w:val="00615494"/>
    <w:rsid w:val="006159E8"/>
    <w:rsid w:val="00615B01"/>
    <w:rsid w:val="00615E16"/>
    <w:rsid w:val="006167F0"/>
    <w:rsid w:val="0061687E"/>
    <w:rsid w:val="0062154F"/>
    <w:rsid w:val="00621618"/>
    <w:rsid w:val="00621A10"/>
    <w:rsid w:val="00622B9E"/>
    <w:rsid w:val="00622E57"/>
    <w:rsid w:val="0062442D"/>
    <w:rsid w:val="0062732E"/>
    <w:rsid w:val="00627408"/>
    <w:rsid w:val="00627BBE"/>
    <w:rsid w:val="00627DD2"/>
    <w:rsid w:val="00631A88"/>
    <w:rsid w:val="00631A8C"/>
    <w:rsid w:val="00632E45"/>
    <w:rsid w:val="00633DAB"/>
    <w:rsid w:val="0063430F"/>
    <w:rsid w:val="00634509"/>
    <w:rsid w:val="006345C6"/>
    <w:rsid w:val="00634A91"/>
    <w:rsid w:val="00635481"/>
    <w:rsid w:val="0063550F"/>
    <w:rsid w:val="00635716"/>
    <w:rsid w:val="00635E75"/>
    <w:rsid w:val="00640970"/>
    <w:rsid w:val="006411F4"/>
    <w:rsid w:val="00641A2D"/>
    <w:rsid w:val="00642EF7"/>
    <w:rsid w:val="00644877"/>
    <w:rsid w:val="006456BA"/>
    <w:rsid w:val="00645E87"/>
    <w:rsid w:val="00646759"/>
    <w:rsid w:val="00647268"/>
    <w:rsid w:val="00647F68"/>
    <w:rsid w:val="00650547"/>
    <w:rsid w:val="00651CA2"/>
    <w:rsid w:val="0065246E"/>
    <w:rsid w:val="006525EF"/>
    <w:rsid w:val="00652A83"/>
    <w:rsid w:val="00653D60"/>
    <w:rsid w:val="00655690"/>
    <w:rsid w:val="00655722"/>
    <w:rsid w:val="00655EF2"/>
    <w:rsid w:val="00656166"/>
    <w:rsid w:val="006568B7"/>
    <w:rsid w:val="0065766E"/>
    <w:rsid w:val="00657B76"/>
    <w:rsid w:val="00657E82"/>
    <w:rsid w:val="00660D05"/>
    <w:rsid w:val="00662AAF"/>
    <w:rsid w:val="00662C5A"/>
    <w:rsid w:val="0066390F"/>
    <w:rsid w:val="00664C22"/>
    <w:rsid w:val="006655FE"/>
    <w:rsid w:val="00665774"/>
    <w:rsid w:val="0066631B"/>
    <w:rsid w:val="00666DD5"/>
    <w:rsid w:val="00667ED7"/>
    <w:rsid w:val="00671BF3"/>
    <w:rsid w:val="00671D9A"/>
    <w:rsid w:val="00672CA5"/>
    <w:rsid w:val="00673556"/>
    <w:rsid w:val="00673952"/>
    <w:rsid w:val="00674704"/>
    <w:rsid w:val="0067470D"/>
    <w:rsid w:val="00674779"/>
    <w:rsid w:val="00674CDE"/>
    <w:rsid w:val="00675230"/>
    <w:rsid w:val="006762F5"/>
    <w:rsid w:val="0067703E"/>
    <w:rsid w:val="006770CB"/>
    <w:rsid w:val="00677499"/>
    <w:rsid w:val="00677A92"/>
    <w:rsid w:val="00680175"/>
    <w:rsid w:val="0068132D"/>
    <w:rsid w:val="00681821"/>
    <w:rsid w:val="006819BC"/>
    <w:rsid w:val="006828B4"/>
    <w:rsid w:val="006846D8"/>
    <w:rsid w:val="006849C3"/>
    <w:rsid w:val="0068537C"/>
    <w:rsid w:val="006853C3"/>
    <w:rsid w:val="0068553B"/>
    <w:rsid w:val="00685615"/>
    <w:rsid w:val="00685815"/>
    <w:rsid w:val="00685F71"/>
    <w:rsid w:val="00686719"/>
    <w:rsid w:val="00686C9D"/>
    <w:rsid w:val="00686E32"/>
    <w:rsid w:val="00690AAE"/>
    <w:rsid w:val="0069115E"/>
    <w:rsid w:val="006914D2"/>
    <w:rsid w:val="00691A52"/>
    <w:rsid w:val="00691B07"/>
    <w:rsid w:val="00692D61"/>
    <w:rsid w:val="00693785"/>
    <w:rsid w:val="00696371"/>
    <w:rsid w:val="006963FE"/>
    <w:rsid w:val="00696461"/>
    <w:rsid w:val="00696D05"/>
    <w:rsid w:val="00697556"/>
    <w:rsid w:val="00697B1A"/>
    <w:rsid w:val="006A1A23"/>
    <w:rsid w:val="006A20CD"/>
    <w:rsid w:val="006A2935"/>
    <w:rsid w:val="006A3493"/>
    <w:rsid w:val="006A45E9"/>
    <w:rsid w:val="006A6976"/>
    <w:rsid w:val="006A69CE"/>
    <w:rsid w:val="006A76B6"/>
    <w:rsid w:val="006B0D2E"/>
    <w:rsid w:val="006B129E"/>
    <w:rsid w:val="006B2D5B"/>
    <w:rsid w:val="006B32AB"/>
    <w:rsid w:val="006B361D"/>
    <w:rsid w:val="006B3A81"/>
    <w:rsid w:val="006B3D23"/>
    <w:rsid w:val="006B3F9F"/>
    <w:rsid w:val="006B5516"/>
    <w:rsid w:val="006B61B3"/>
    <w:rsid w:val="006B62F4"/>
    <w:rsid w:val="006B6420"/>
    <w:rsid w:val="006B71D8"/>
    <w:rsid w:val="006B726D"/>
    <w:rsid w:val="006B7B1C"/>
    <w:rsid w:val="006B7D14"/>
    <w:rsid w:val="006B7D53"/>
    <w:rsid w:val="006B7EBF"/>
    <w:rsid w:val="006C1769"/>
    <w:rsid w:val="006C3460"/>
    <w:rsid w:val="006C423B"/>
    <w:rsid w:val="006C433A"/>
    <w:rsid w:val="006C476B"/>
    <w:rsid w:val="006C5C65"/>
    <w:rsid w:val="006C5C86"/>
    <w:rsid w:val="006C5CE6"/>
    <w:rsid w:val="006C63F8"/>
    <w:rsid w:val="006C66FF"/>
    <w:rsid w:val="006C68ED"/>
    <w:rsid w:val="006C763E"/>
    <w:rsid w:val="006D16BB"/>
    <w:rsid w:val="006D1B4C"/>
    <w:rsid w:val="006D24FB"/>
    <w:rsid w:val="006D2ADF"/>
    <w:rsid w:val="006D2CE5"/>
    <w:rsid w:val="006D3178"/>
    <w:rsid w:val="006D3C08"/>
    <w:rsid w:val="006D3DB0"/>
    <w:rsid w:val="006D4368"/>
    <w:rsid w:val="006D49E7"/>
    <w:rsid w:val="006D5B93"/>
    <w:rsid w:val="006D5F7D"/>
    <w:rsid w:val="006D62E1"/>
    <w:rsid w:val="006D7FFB"/>
    <w:rsid w:val="006E0388"/>
    <w:rsid w:val="006E2A38"/>
    <w:rsid w:val="006E33FF"/>
    <w:rsid w:val="006E353A"/>
    <w:rsid w:val="006E36E5"/>
    <w:rsid w:val="006E4CA2"/>
    <w:rsid w:val="006E6511"/>
    <w:rsid w:val="006E66BB"/>
    <w:rsid w:val="006F033B"/>
    <w:rsid w:val="006F1369"/>
    <w:rsid w:val="006F21AB"/>
    <w:rsid w:val="006F28C4"/>
    <w:rsid w:val="006F4063"/>
    <w:rsid w:val="006F4235"/>
    <w:rsid w:val="006F5006"/>
    <w:rsid w:val="006F5AF7"/>
    <w:rsid w:val="006F5FC0"/>
    <w:rsid w:val="006F6887"/>
    <w:rsid w:val="006F7BE0"/>
    <w:rsid w:val="00700FF0"/>
    <w:rsid w:val="0070151B"/>
    <w:rsid w:val="007018B2"/>
    <w:rsid w:val="007030A0"/>
    <w:rsid w:val="00703120"/>
    <w:rsid w:val="00704785"/>
    <w:rsid w:val="007059E1"/>
    <w:rsid w:val="00706170"/>
    <w:rsid w:val="00706916"/>
    <w:rsid w:val="00706A1F"/>
    <w:rsid w:val="00707D13"/>
    <w:rsid w:val="0071162C"/>
    <w:rsid w:val="007125B3"/>
    <w:rsid w:val="00713010"/>
    <w:rsid w:val="0071356F"/>
    <w:rsid w:val="00713BB9"/>
    <w:rsid w:val="00714FBA"/>
    <w:rsid w:val="007151FD"/>
    <w:rsid w:val="00715FF9"/>
    <w:rsid w:val="00716182"/>
    <w:rsid w:val="00716931"/>
    <w:rsid w:val="007170B8"/>
    <w:rsid w:val="00717FB2"/>
    <w:rsid w:val="007200AC"/>
    <w:rsid w:val="00721444"/>
    <w:rsid w:val="0072151F"/>
    <w:rsid w:val="00721ABB"/>
    <w:rsid w:val="00721ED1"/>
    <w:rsid w:val="00723B26"/>
    <w:rsid w:val="00723E38"/>
    <w:rsid w:val="00724486"/>
    <w:rsid w:val="00724BA2"/>
    <w:rsid w:val="00725612"/>
    <w:rsid w:val="00725779"/>
    <w:rsid w:val="00725A04"/>
    <w:rsid w:val="00725A7D"/>
    <w:rsid w:val="007267B4"/>
    <w:rsid w:val="00726BAC"/>
    <w:rsid w:val="00727AAD"/>
    <w:rsid w:val="0073013B"/>
    <w:rsid w:val="00730795"/>
    <w:rsid w:val="0073085C"/>
    <w:rsid w:val="00732129"/>
    <w:rsid w:val="00732B16"/>
    <w:rsid w:val="0073376C"/>
    <w:rsid w:val="00733784"/>
    <w:rsid w:val="00733886"/>
    <w:rsid w:val="00733A3B"/>
    <w:rsid w:val="00733BB6"/>
    <w:rsid w:val="00734F1D"/>
    <w:rsid w:val="00735D49"/>
    <w:rsid w:val="007370CF"/>
    <w:rsid w:val="007403D2"/>
    <w:rsid w:val="00740BC7"/>
    <w:rsid w:val="007444FF"/>
    <w:rsid w:val="00745641"/>
    <w:rsid w:val="00745667"/>
    <w:rsid w:val="007456BA"/>
    <w:rsid w:val="00746505"/>
    <w:rsid w:val="00746B39"/>
    <w:rsid w:val="007474BD"/>
    <w:rsid w:val="00750863"/>
    <w:rsid w:val="0075086E"/>
    <w:rsid w:val="00750878"/>
    <w:rsid w:val="0075087A"/>
    <w:rsid w:val="007509C7"/>
    <w:rsid w:val="007511A0"/>
    <w:rsid w:val="0075154C"/>
    <w:rsid w:val="00751D7E"/>
    <w:rsid w:val="00752394"/>
    <w:rsid w:val="007535AB"/>
    <w:rsid w:val="007544A5"/>
    <w:rsid w:val="007557D6"/>
    <w:rsid w:val="00756309"/>
    <w:rsid w:val="00756408"/>
    <w:rsid w:val="0075735C"/>
    <w:rsid w:val="00760603"/>
    <w:rsid w:val="00761371"/>
    <w:rsid w:val="0076172C"/>
    <w:rsid w:val="00761C3D"/>
    <w:rsid w:val="00761D2A"/>
    <w:rsid w:val="00762547"/>
    <w:rsid w:val="007634A6"/>
    <w:rsid w:val="00764182"/>
    <w:rsid w:val="00764B73"/>
    <w:rsid w:val="00764DDD"/>
    <w:rsid w:val="00764EFB"/>
    <w:rsid w:val="0076503A"/>
    <w:rsid w:val="00765435"/>
    <w:rsid w:val="00765682"/>
    <w:rsid w:val="00765E0D"/>
    <w:rsid w:val="00766747"/>
    <w:rsid w:val="00767234"/>
    <w:rsid w:val="00772508"/>
    <w:rsid w:val="00772FA1"/>
    <w:rsid w:val="0077330D"/>
    <w:rsid w:val="00773A2D"/>
    <w:rsid w:val="00774578"/>
    <w:rsid w:val="00774F43"/>
    <w:rsid w:val="00775732"/>
    <w:rsid w:val="00775B06"/>
    <w:rsid w:val="0077667F"/>
    <w:rsid w:val="00776A2D"/>
    <w:rsid w:val="00777A43"/>
    <w:rsid w:val="007805A1"/>
    <w:rsid w:val="007819ED"/>
    <w:rsid w:val="00781C90"/>
    <w:rsid w:val="0078261D"/>
    <w:rsid w:val="00782E4C"/>
    <w:rsid w:val="0078322C"/>
    <w:rsid w:val="00783858"/>
    <w:rsid w:val="00784683"/>
    <w:rsid w:val="007847F8"/>
    <w:rsid w:val="00784DAF"/>
    <w:rsid w:val="00784F22"/>
    <w:rsid w:val="0078545E"/>
    <w:rsid w:val="0078551A"/>
    <w:rsid w:val="00785A00"/>
    <w:rsid w:val="00785D1B"/>
    <w:rsid w:val="00786135"/>
    <w:rsid w:val="007863D7"/>
    <w:rsid w:val="00786E8B"/>
    <w:rsid w:val="007870E4"/>
    <w:rsid w:val="007879B6"/>
    <w:rsid w:val="007879D3"/>
    <w:rsid w:val="0079007D"/>
    <w:rsid w:val="0079030E"/>
    <w:rsid w:val="00790BB3"/>
    <w:rsid w:val="00792043"/>
    <w:rsid w:val="00792091"/>
    <w:rsid w:val="00792213"/>
    <w:rsid w:val="00792F02"/>
    <w:rsid w:val="007941EC"/>
    <w:rsid w:val="00794E01"/>
    <w:rsid w:val="00795924"/>
    <w:rsid w:val="0079618D"/>
    <w:rsid w:val="0079672F"/>
    <w:rsid w:val="00797EDD"/>
    <w:rsid w:val="007A0DE7"/>
    <w:rsid w:val="007A2BB1"/>
    <w:rsid w:val="007A3FE7"/>
    <w:rsid w:val="007A4248"/>
    <w:rsid w:val="007A516F"/>
    <w:rsid w:val="007B0322"/>
    <w:rsid w:val="007B0EAC"/>
    <w:rsid w:val="007B14D5"/>
    <w:rsid w:val="007B35E9"/>
    <w:rsid w:val="007B39AA"/>
    <w:rsid w:val="007B3D84"/>
    <w:rsid w:val="007B3FC6"/>
    <w:rsid w:val="007B52AB"/>
    <w:rsid w:val="007B52C5"/>
    <w:rsid w:val="007B5AF2"/>
    <w:rsid w:val="007B614C"/>
    <w:rsid w:val="007B647A"/>
    <w:rsid w:val="007C0E3F"/>
    <w:rsid w:val="007C10DD"/>
    <w:rsid w:val="007C206C"/>
    <w:rsid w:val="007C3131"/>
    <w:rsid w:val="007C390B"/>
    <w:rsid w:val="007C3955"/>
    <w:rsid w:val="007C3F5C"/>
    <w:rsid w:val="007C4541"/>
    <w:rsid w:val="007C49B3"/>
    <w:rsid w:val="007C5729"/>
    <w:rsid w:val="007C5A26"/>
    <w:rsid w:val="007C5B5B"/>
    <w:rsid w:val="007C6DB3"/>
    <w:rsid w:val="007C7DD7"/>
    <w:rsid w:val="007D1108"/>
    <w:rsid w:val="007D38D7"/>
    <w:rsid w:val="007D49B2"/>
    <w:rsid w:val="007D4F03"/>
    <w:rsid w:val="007D5517"/>
    <w:rsid w:val="007D7165"/>
    <w:rsid w:val="007D789A"/>
    <w:rsid w:val="007E0CE1"/>
    <w:rsid w:val="007E174A"/>
    <w:rsid w:val="007E1D20"/>
    <w:rsid w:val="007E2C94"/>
    <w:rsid w:val="007E4002"/>
    <w:rsid w:val="007E4DB5"/>
    <w:rsid w:val="007E5A8D"/>
    <w:rsid w:val="007E5DF4"/>
    <w:rsid w:val="007E5E57"/>
    <w:rsid w:val="007E6A88"/>
    <w:rsid w:val="007E7CBE"/>
    <w:rsid w:val="007F0007"/>
    <w:rsid w:val="007F06BB"/>
    <w:rsid w:val="007F070C"/>
    <w:rsid w:val="007F12FB"/>
    <w:rsid w:val="007F2181"/>
    <w:rsid w:val="007F24D4"/>
    <w:rsid w:val="007F3626"/>
    <w:rsid w:val="007F3F0F"/>
    <w:rsid w:val="007F5F6E"/>
    <w:rsid w:val="007F655C"/>
    <w:rsid w:val="007F662B"/>
    <w:rsid w:val="007F718A"/>
    <w:rsid w:val="007F7362"/>
    <w:rsid w:val="007F7862"/>
    <w:rsid w:val="007F79ED"/>
    <w:rsid w:val="008000DF"/>
    <w:rsid w:val="0080111F"/>
    <w:rsid w:val="00801526"/>
    <w:rsid w:val="00801DC0"/>
    <w:rsid w:val="00801E3B"/>
    <w:rsid w:val="008028B5"/>
    <w:rsid w:val="00803186"/>
    <w:rsid w:val="00804128"/>
    <w:rsid w:val="00805246"/>
    <w:rsid w:val="0080685E"/>
    <w:rsid w:val="00806BE0"/>
    <w:rsid w:val="008105A4"/>
    <w:rsid w:val="0081087E"/>
    <w:rsid w:val="008111E4"/>
    <w:rsid w:val="00811A5A"/>
    <w:rsid w:val="008123AF"/>
    <w:rsid w:val="0081301C"/>
    <w:rsid w:val="00813076"/>
    <w:rsid w:val="0081360A"/>
    <w:rsid w:val="00814EA6"/>
    <w:rsid w:val="00815A8E"/>
    <w:rsid w:val="00816FDE"/>
    <w:rsid w:val="008173F3"/>
    <w:rsid w:val="0081771F"/>
    <w:rsid w:val="00817DD6"/>
    <w:rsid w:val="008215D9"/>
    <w:rsid w:val="00821927"/>
    <w:rsid w:val="008220AD"/>
    <w:rsid w:val="00822A4F"/>
    <w:rsid w:val="008232CA"/>
    <w:rsid w:val="008244E9"/>
    <w:rsid w:val="00824C8B"/>
    <w:rsid w:val="00824CC5"/>
    <w:rsid w:val="00826126"/>
    <w:rsid w:val="0082683A"/>
    <w:rsid w:val="00826B33"/>
    <w:rsid w:val="00827625"/>
    <w:rsid w:val="00827B5D"/>
    <w:rsid w:val="00827F12"/>
    <w:rsid w:val="0083081B"/>
    <w:rsid w:val="00830ADA"/>
    <w:rsid w:val="00830B01"/>
    <w:rsid w:val="00830D78"/>
    <w:rsid w:val="00831B11"/>
    <w:rsid w:val="008324A4"/>
    <w:rsid w:val="00833E7C"/>
    <w:rsid w:val="00834180"/>
    <w:rsid w:val="00834258"/>
    <w:rsid w:val="0083448D"/>
    <w:rsid w:val="00834C12"/>
    <w:rsid w:val="00834D91"/>
    <w:rsid w:val="008377BF"/>
    <w:rsid w:val="00837A54"/>
    <w:rsid w:val="0084002D"/>
    <w:rsid w:val="008405A0"/>
    <w:rsid w:val="00842B9A"/>
    <w:rsid w:val="0084311F"/>
    <w:rsid w:val="00843A74"/>
    <w:rsid w:val="00844207"/>
    <w:rsid w:val="00844C79"/>
    <w:rsid w:val="00844EA1"/>
    <w:rsid w:val="0084747E"/>
    <w:rsid w:val="00850185"/>
    <w:rsid w:val="00850FAE"/>
    <w:rsid w:val="0085319E"/>
    <w:rsid w:val="0085435D"/>
    <w:rsid w:val="00854712"/>
    <w:rsid w:val="00855859"/>
    <w:rsid w:val="0085662B"/>
    <w:rsid w:val="00856865"/>
    <w:rsid w:val="00857780"/>
    <w:rsid w:val="00860CB7"/>
    <w:rsid w:val="00862083"/>
    <w:rsid w:val="008629A9"/>
    <w:rsid w:val="00862ECA"/>
    <w:rsid w:val="00863985"/>
    <w:rsid w:val="00863E75"/>
    <w:rsid w:val="00864E32"/>
    <w:rsid w:val="00865D1A"/>
    <w:rsid w:val="0086642B"/>
    <w:rsid w:val="008668CA"/>
    <w:rsid w:val="0086736A"/>
    <w:rsid w:val="00870C81"/>
    <w:rsid w:val="00870DE4"/>
    <w:rsid w:val="00870E7A"/>
    <w:rsid w:val="00871104"/>
    <w:rsid w:val="008713C1"/>
    <w:rsid w:val="00871CF6"/>
    <w:rsid w:val="00872542"/>
    <w:rsid w:val="008730BC"/>
    <w:rsid w:val="0087338B"/>
    <w:rsid w:val="00873553"/>
    <w:rsid w:val="008741B2"/>
    <w:rsid w:val="0087575B"/>
    <w:rsid w:val="0087643E"/>
    <w:rsid w:val="00876896"/>
    <w:rsid w:val="00876B51"/>
    <w:rsid w:val="008801F8"/>
    <w:rsid w:val="008805C0"/>
    <w:rsid w:val="00880941"/>
    <w:rsid w:val="008809AA"/>
    <w:rsid w:val="0088367D"/>
    <w:rsid w:val="008839F6"/>
    <w:rsid w:val="00884479"/>
    <w:rsid w:val="0088461D"/>
    <w:rsid w:val="0088513A"/>
    <w:rsid w:val="00885631"/>
    <w:rsid w:val="00885F05"/>
    <w:rsid w:val="00890CC9"/>
    <w:rsid w:val="00891024"/>
    <w:rsid w:val="00891597"/>
    <w:rsid w:val="00891BDD"/>
    <w:rsid w:val="008933CC"/>
    <w:rsid w:val="00893847"/>
    <w:rsid w:val="00893C19"/>
    <w:rsid w:val="0089465D"/>
    <w:rsid w:val="00894BDA"/>
    <w:rsid w:val="00894CA5"/>
    <w:rsid w:val="00894F84"/>
    <w:rsid w:val="00896962"/>
    <w:rsid w:val="00896A83"/>
    <w:rsid w:val="00897930"/>
    <w:rsid w:val="00897D33"/>
    <w:rsid w:val="008A0883"/>
    <w:rsid w:val="008A127B"/>
    <w:rsid w:val="008A1E4A"/>
    <w:rsid w:val="008A2211"/>
    <w:rsid w:val="008A259C"/>
    <w:rsid w:val="008A29CD"/>
    <w:rsid w:val="008A49EF"/>
    <w:rsid w:val="008A50C9"/>
    <w:rsid w:val="008A578A"/>
    <w:rsid w:val="008A583D"/>
    <w:rsid w:val="008A5A5F"/>
    <w:rsid w:val="008A5B0B"/>
    <w:rsid w:val="008A6A3C"/>
    <w:rsid w:val="008A6A4A"/>
    <w:rsid w:val="008A6ACC"/>
    <w:rsid w:val="008A71BA"/>
    <w:rsid w:val="008A71CD"/>
    <w:rsid w:val="008A7970"/>
    <w:rsid w:val="008B1569"/>
    <w:rsid w:val="008B3799"/>
    <w:rsid w:val="008B3E41"/>
    <w:rsid w:val="008B4314"/>
    <w:rsid w:val="008B5551"/>
    <w:rsid w:val="008B5711"/>
    <w:rsid w:val="008B624C"/>
    <w:rsid w:val="008B71C8"/>
    <w:rsid w:val="008B7CDA"/>
    <w:rsid w:val="008C088B"/>
    <w:rsid w:val="008C0A34"/>
    <w:rsid w:val="008C0C5C"/>
    <w:rsid w:val="008C15F8"/>
    <w:rsid w:val="008C187A"/>
    <w:rsid w:val="008C3096"/>
    <w:rsid w:val="008C373D"/>
    <w:rsid w:val="008C4D75"/>
    <w:rsid w:val="008C4DA2"/>
    <w:rsid w:val="008C4DAB"/>
    <w:rsid w:val="008C5327"/>
    <w:rsid w:val="008C558E"/>
    <w:rsid w:val="008C5A84"/>
    <w:rsid w:val="008C6576"/>
    <w:rsid w:val="008C70FD"/>
    <w:rsid w:val="008C76B4"/>
    <w:rsid w:val="008C7A8A"/>
    <w:rsid w:val="008C7DE4"/>
    <w:rsid w:val="008D0846"/>
    <w:rsid w:val="008D0C6F"/>
    <w:rsid w:val="008D1DAE"/>
    <w:rsid w:val="008D2FD8"/>
    <w:rsid w:val="008D3287"/>
    <w:rsid w:val="008D4321"/>
    <w:rsid w:val="008D5B32"/>
    <w:rsid w:val="008D5D79"/>
    <w:rsid w:val="008D6C8D"/>
    <w:rsid w:val="008E0B91"/>
    <w:rsid w:val="008E148A"/>
    <w:rsid w:val="008E14F1"/>
    <w:rsid w:val="008E1994"/>
    <w:rsid w:val="008E1D49"/>
    <w:rsid w:val="008E2311"/>
    <w:rsid w:val="008E2B54"/>
    <w:rsid w:val="008E362C"/>
    <w:rsid w:val="008E3A0E"/>
    <w:rsid w:val="008E3D45"/>
    <w:rsid w:val="008E407B"/>
    <w:rsid w:val="008E4404"/>
    <w:rsid w:val="008E47AE"/>
    <w:rsid w:val="008E4828"/>
    <w:rsid w:val="008E4B83"/>
    <w:rsid w:val="008E4C91"/>
    <w:rsid w:val="008E58C7"/>
    <w:rsid w:val="008E67ED"/>
    <w:rsid w:val="008E6858"/>
    <w:rsid w:val="008E7469"/>
    <w:rsid w:val="008F08E7"/>
    <w:rsid w:val="008F1114"/>
    <w:rsid w:val="008F1CDE"/>
    <w:rsid w:val="008F2B4F"/>
    <w:rsid w:val="008F2E19"/>
    <w:rsid w:val="008F2E69"/>
    <w:rsid w:val="008F30B2"/>
    <w:rsid w:val="008F4A7F"/>
    <w:rsid w:val="008F5021"/>
    <w:rsid w:val="008F696E"/>
    <w:rsid w:val="008F6994"/>
    <w:rsid w:val="008F6EC7"/>
    <w:rsid w:val="008F7036"/>
    <w:rsid w:val="00902A36"/>
    <w:rsid w:val="00902C80"/>
    <w:rsid w:val="009030D3"/>
    <w:rsid w:val="00904428"/>
    <w:rsid w:val="00904609"/>
    <w:rsid w:val="00905102"/>
    <w:rsid w:val="009055B4"/>
    <w:rsid w:val="009057F1"/>
    <w:rsid w:val="00907491"/>
    <w:rsid w:val="0091007D"/>
    <w:rsid w:val="009108EA"/>
    <w:rsid w:val="00910964"/>
    <w:rsid w:val="00911814"/>
    <w:rsid w:val="009126C4"/>
    <w:rsid w:val="009129A6"/>
    <w:rsid w:val="00912CA2"/>
    <w:rsid w:val="0091310F"/>
    <w:rsid w:val="0091334C"/>
    <w:rsid w:val="009139BD"/>
    <w:rsid w:val="00914A97"/>
    <w:rsid w:val="00914BE2"/>
    <w:rsid w:val="009151F5"/>
    <w:rsid w:val="00915225"/>
    <w:rsid w:val="0091560C"/>
    <w:rsid w:val="00915F54"/>
    <w:rsid w:val="0091659C"/>
    <w:rsid w:val="0092072A"/>
    <w:rsid w:val="0092101B"/>
    <w:rsid w:val="00921A53"/>
    <w:rsid w:val="0092254F"/>
    <w:rsid w:val="0092255B"/>
    <w:rsid w:val="009225CE"/>
    <w:rsid w:val="00922612"/>
    <w:rsid w:val="009238D9"/>
    <w:rsid w:val="00923F8C"/>
    <w:rsid w:val="0092489B"/>
    <w:rsid w:val="00927CD5"/>
    <w:rsid w:val="0093033C"/>
    <w:rsid w:val="0093176F"/>
    <w:rsid w:val="00932305"/>
    <w:rsid w:val="00932742"/>
    <w:rsid w:val="00932891"/>
    <w:rsid w:val="0093296A"/>
    <w:rsid w:val="00932E9A"/>
    <w:rsid w:val="0093370C"/>
    <w:rsid w:val="0094002D"/>
    <w:rsid w:val="009406F0"/>
    <w:rsid w:val="00940A5E"/>
    <w:rsid w:val="00941284"/>
    <w:rsid w:val="00942E99"/>
    <w:rsid w:val="00943573"/>
    <w:rsid w:val="00944AA4"/>
    <w:rsid w:val="00945791"/>
    <w:rsid w:val="0094586A"/>
    <w:rsid w:val="0094625C"/>
    <w:rsid w:val="00946E39"/>
    <w:rsid w:val="00947B74"/>
    <w:rsid w:val="00947D9C"/>
    <w:rsid w:val="00950325"/>
    <w:rsid w:val="00950B45"/>
    <w:rsid w:val="009511A0"/>
    <w:rsid w:val="009514BD"/>
    <w:rsid w:val="0095189B"/>
    <w:rsid w:val="0095335A"/>
    <w:rsid w:val="0095366E"/>
    <w:rsid w:val="009538C2"/>
    <w:rsid w:val="0095531D"/>
    <w:rsid w:val="009564E9"/>
    <w:rsid w:val="009569B8"/>
    <w:rsid w:val="00956B16"/>
    <w:rsid w:val="009574C0"/>
    <w:rsid w:val="00957C01"/>
    <w:rsid w:val="00960258"/>
    <w:rsid w:val="009608BE"/>
    <w:rsid w:val="00961018"/>
    <w:rsid w:val="00961928"/>
    <w:rsid w:val="00961DB1"/>
    <w:rsid w:val="00962A97"/>
    <w:rsid w:val="00963780"/>
    <w:rsid w:val="009638EB"/>
    <w:rsid w:val="00964BB5"/>
    <w:rsid w:val="00964BE1"/>
    <w:rsid w:val="009652B7"/>
    <w:rsid w:val="00965BE9"/>
    <w:rsid w:val="00965EBB"/>
    <w:rsid w:val="00966B22"/>
    <w:rsid w:val="00966D6A"/>
    <w:rsid w:val="00967669"/>
    <w:rsid w:val="00967A3A"/>
    <w:rsid w:val="0097196C"/>
    <w:rsid w:val="00971B61"/>
    <w:rsid w:val="00971FA1"/>
    <w:rsid w:val="00972198"/>
    <w:rsid w:val="00972A64"/>
    <w:rsid w:val="009749E7"/>
    <w:rsid w:val="00974C45"/>
    <w:rsid w:val="0097657D"/>
    <w:rsid w:val="00977860"/>
    <w:rsid w:val="00977F88"/>
    <w:rsid w:val="00980C31"/>
    <w:rsid w:val="00982910"/>
    <w:rsid w:val="0098308F"/>
    <w:rsid w:val="0098317A"/>
    <w:rsid w:val="00983E22"/>
    <w:rsid w:val="00984952"/>
    <w:rsid w:val="0098506F"/>
    <w:rsid w:val="00985FEE"/>
    <w:rsid w:val="009862CD"/>
    <w:rsid w:val="00986A27"/>
    <w:rsid w:val="00986E21"/>
    <w:rsid w:val="00987591"/>
    <w:rsid w:val="0098763A"/>
    <w:rsid w:val="00987BA9"/>
    <w:rsid w:val="00987D56"/>
    <w:rsid w:val="00987EA5"/>
    <w:rsid w:val="00990AC8"/>
    <w:rsid w:val="00990EC7"/>
    <w:rsid w:val="00991B30"/>
    <w:rsid w:val="00991BA5"/>
    <w:rsid w:val="00992401"/>
    <w:rsid w:val="00992698"/>
    <w:rsid w:val="00993FB3"/>
    <w:rsid w:val="00994BDE"/>
    <w:rsid w:val="00995312"/>
    <w:rsid w:val="009955FF"/>
    <w:rsid w:val="00995A76"/>
    <w:rsid w:val="00997293"/>
    <w:rsid w:val="009976F2"/>
    <w:rsid w:val="00997FD6"/>
    <w:rsid w:val="009A18E2"/>
    <w:rsid w:val="009A1DB6"/>
    <w:rsid w:val="009A2B0F"/>
    <w:rsid w:val="009A3995"/>
    <w:rsid w:val="009A5700"/>
    <w:rsid w:val="009A5755"/>
    <w:rsid w:val="009A5CE0"/>
    <w:rsid w:val="009A710E"/>
    <w:rsid w:val="009A79F2"/>
    <w:rsid w:val="009B06B3"/>
    <w:rsid w:val="009B150B"/>
    <w:rsid w:val="009B1945"/>
    <w:rsid w:val="009B1BC5"/>
    <w:rsid w:val="009B1E0E"/>
    <w:rsid w:val="009B2D5F"/>
    <w:rsid w:val="009B318F"/>
    <w:rsid w:val="009B3AC9"/>
    <w:rsid w:val="009B4570"/>
    <w:rsid w:val="009B5084"/>
    <w:rsid w:val="009B5FD5"/>
    <w:rsid w:val="009B73DB"/>
    <w:rsid w:val="009C002B"/>
    <w:rsid w:val="009C0A9E"/>
    <w:rsid w:val="009C2C73"/>
    <w:rsid w:val="009C30BA"/>
    <w:rsid w:val="009C3A85"/>
    <w:rsid w:val="009C3FE4"/>
    <w:rsid w:val="009C4AF6"/>
    <w:rsid w:val="009C6758"/>
    <w:rsid w:val="009C6F7D"/>
    <w:rsid w:val="009C776A"/>
    <w:rsid w:val="009C7E72"/>
    <w:rsid w:val="009D16D7"/>
    <w:rsid w:val="009D194C"/>
    <w:rsid w:val="009D241D"/>
    <w:rsid w:val="009D259D"/>
    <w:rsid w:val="009D2CA6"/>
    <w:rsid w:val="009D3683"/>
    <w:rsid w:val="009D3947"/>
    <w:rsid w:val="009D49FC"/>
    <w:rsid w:val="009D4FDB"/>
    <w:rsid w:val="009D5E04"/>
    <w:rsid w:val="009D72E5"/>
    <w:rsid w:val="009E0271"/>
    <w:rsid w:val="009E1DA5"/>
    <w:rsid w:val="009E1E40"/>
    <w:rsid w:val="009E2387"/>
    <w:rsid w:val="009E2929"/>
    <w:rsid w:val="009E30CF"/>
    <w:rsid w:val="009E4008"/>
    <w:rsid w:val="009E4F8B"/>
    <w:rsid w:val="009E5E64"/>
    <w:rsid w:val="009E6E4D"/>
    <w:rsid w:val="009E7670"/>
    <w:rsid w:val="009E767E"/>
    <w:rsid w:val="009E7F96"/>
    <w:rsid w:val="009F1E65"/>
    <w:rsid w:val="009F1E94"/>
    <w:rsid w:val="009F345F"/>
    <w:rsid w:val="009F34BA"/>
    <w:rsid w:val="009F420D"/>
    <w:rsid w:val="009F4F6D"/>
    <w:rsid w:val="009F625D"/>
    <w:rsid w:val="009F7666"/>
    <w:rsid w:val="00A00771"/>
    <w:rsid w:val="00A00A28"/>
    <w:rsid w:val="00A01F0B"/>
    <w:rsid w:val="00A04274"/>
    <w:rsid w:val="00A045CB"/>
    <w:rsid w:val="00A059DC"/>
    <w:rsid w:val="00A06482"/>
    <w:rsid w:val="00A064C5"/>
    <w:rsid w:val="00A0653E"/>
    <w:rsid w:val="00A0778C"/>
    <w:rsid w:val="00A1019B"/>
    <w:rsid w:val="00A114D2"/>
    <w:rsid w:val="00A11AB3"/>
    <w:rsid w:val="00A12A2D"/>
    <w:rsid w:val="00A12FE2"/>
    <w:rsid w:val="00A14CD0"/>
    <w:rsid w:val="00A1694E"/>
    <w:rsid w:val="00A200DC"/>
    <w:rsid w:val="00A20314"/>
    <w:rsid w:val="00A20A29"/>
    <w:rsid w:val="00A20D07"/>
    <w:rsid w:val="00A20E57"/>
    <w:rsid w:val="00A2241A"/>
    <w:rsid w:val="00A22556"/>
    <w:rsid w:val="00A22EF2"/>
    <w:rsid w:val="00A2340C"/>
    <w:rsid w:val="00A2394A"/>
    <w:rsid w:val="00A2491D"/>
    <w:rsid w:val="00A24B97"/>
    <w:rsid w:val="00A24C2C"/>
    <w:rsid w:val="00A24C79"/>
    <w:rsid w:val="00A27257"/>
    <w:rsid w:val="00A27CD6"/>
    <w:rsid w:val="00A31027"/>
    <w:rsid w:val="00A31201"/>
    <w:rsid w:val="00A347D7"/>
    <w:rsid w:val="00A34DA1"/>
    <w:rsid w:val="00A36BC2"/>
    <w:rsid w:val="00A36D8D"/>
    <w:rsid w:val="00A3719E"/>
    <w:rsid w:val="00A411F1"/>
    <w:rsid w:val="00A4168B"/>
    <w:rsid w:val="00A41E17"/>
    <w:rsid w:val="00A438CB"/>
    <w:rsid w:val="00A438F1"/>
    <w:rsid w:val="00A445F6"/>
    <w:rsid w:val="00A46481"/>
    <w:rsid w:val="00A46542"/>
    <w:rsid w:val="00A4752D"/>
    <w:rsid w:val="00A47CBC"/>
    <w:rsid w:val="00A50D9D"/>
    <w:rsid w:val="00A50EA2"/>
    <w:rsid w:val="00A5106D"/>
    <w:rsid w:val="00A51513"/>
    <w:rsid w:val="00A53000"/>
    <w:rsid w:val="00A5311D"/>
    <w:rsid w:val="00A531BA"/>
    <w:rsid w:val="00A5374F"/>
    <w:rsid w:val="00A541D3"/>
    <w:rsid w:val="00A545C6"/>
    <w:rsid w:val="00A54CF2"/>
    <w:rsid w:val="00A5500D"/>
    <w:rsid w:val="00A567EC"/>
    <w:rsid w:val="00A56BD4"/>
    <w:rsid w:val="00A56D58"/>
    <w:rsid w:val="00A57676"/>
    <w:rsid w:val="00A57F2C"/>
    <w:rsid w:val="00A605A8"/>
    <w:rsid w:val="00A60C41"/>
    <w:rsid w:val="00A6188F"/>
    <w:rsid w:val="00A62616"/>
    <w:rsid w:val="00A63824"/>
    <w:rsid w:val="00A6386F"/>
    <w:rsid w:val="00A63A89"/>
    <w:rsid w:val="00A63EC4"/>
    <w:rsid w:val="00A642F8"/>
    <w:rsid w:val="00A652D0"/>
    <w:rsid w:val="00A6550C"/>
    <w:rsid w:val="00A65B34"/>
    <w:rsid w:val="00A65E33"/>
    <w:rsid w:val="00A65EEF"/>
    <w:rsid w:val="00A67347"/>
    <w:rsid w:val="00A67E5A"/>
    <w:rsid w:val="00A70100"/>
    <w:rsid w:val="00A71DA9"/>
    <w:rsid w:val="00A71DE1"/>
    <w:rsid w:val="00A72138"/>
    <w:rsid w:val="00A72344"/>
    <w:rsid w:val="00A738F7"/>
    <w:rsid w:val="00A73FB8"/>
    <w:rsid w:val="00A7421D"/>
    <w:rsid w:val="00A7476D"/>
    <w:rsid w:val="00A74B42"/>
    <w:rsid w:val="00A74CB1"/>
    <w:rsid w:val="00A75321"/>
    <w:rsid w:val="00A75F87"/>
    <w:rsid w:val="00A769C8"/>
    <w:rsid w:val="00A77311"/>
    <w:rsid w:val="00A8026F"/>
    <w:rsid w:val="00A83479"/>
    <w:rsid w:val="00A8373B"/>
    <w:rsid w:val="00A8761E"/>
    <w:rsid w:val="00A87E8A"/>
    <w:rsid w:val="00A91350"/>
    <w:rsid w:val="00A919C8"/>
    <w:rsid w:val="00A91A33"/>
    <w:rsid w:val="00A923B4"/>
    <w:rsid w:val="00A93694"/>
    <w:rsid w:val="00A93BB9"/>
    <w:rsid w:val="00A94465"/>
    <w:rsid w:val="00A94F2C"/>
    <w:rsid w:val="00A9508D"/>
    <w:rsid w:val="00A9572D"/>
    <w:rsid w:val="00A9595A"/>
    <w:rsid w:val="00A95CA6"/>
    <w:rsid w:val="00A95D8B"/>
    <w:rsid w:val="00A96505"/>
    <w:rsid w:val="00A966F9"/>
    <w:rsid w:val="00A97ED7"/>
    <w:rsid w:val="00A97F87"/>
    <w:rsid w:val="00AA0B87"/>
    <w:rsid w:val="00AA116D"/>
    <w:rsid w:val="00AA220C"/>
    <w:rsid w:val="00AA39A5"/>
    <w:rsid w:val="00AA46ED"/>
    <w:rsid w:val="00AA4811"/>
    <w:rsid w:val="00AA54C5"/>
    <w:rsid w:val="00AA604D"/>
    <w:rsid w:val="00AA6498"/>
    <w:rsid w:val="00AA6E5B"/>
    <w:rsid w:val="00AA72AA"/>
    <w:rsid w:val="00AB1345"/>
    <w:rsid w:val="00AB1859"/>
    <w:rsid w:val="00AB1ECE"/>
    <w:rsid w:val="00AB2A56"/>
    <w:rsid w:val="00AB305B"/>
    <w:rsid w:val="00AB3DD7"/>
    <w:rsid w:val="00AB4259"/>
    <w:rsid w:val="00AB42D2"/>
    <w:rsid w:val="00AB53A2"/>
    <w:rsid w:val="00AB7C8C"/>
    <w:rsid w:val="00AC0270"/>
    <w:rsid w:val="00AC3EA3"/>
    <w:rsid w:val="00AC5B1B"/>
    <w:rsid w:val="00AC5C0F"/>
    <w:rsid w:val="00AC662F"/>
    <w:rsid w:val="00AC765C"/>
    <w:rsid w:val="00AC792D"/>
    <w:rsid w:val="00AD0EFD"/>
    <w:rsid w:val="00AD0F32"/>
    <w:rsid w:val="00AD218C"/>
    <w:rsid w:val="00AD226A"/>
    <w:rsid w:val="00AD277B"/>
    <w:rsid w:val="00AD316F"/>
    <w:rsid w:val="00AD3178"/>
    <w:rsid w:val="00AD3FCA"/>
    <w:rsid w:val="00AD417C"/>
    <w:rsid w:val="00AD42B7"/>
    <w:rsid w:val="00AD6305"/>
    <w:rsid w:val="00AD79CE"/>
    <w:rsid w:val="00AE054F"/>
    <w:rsid w:val="00AE06F4"/>
    <w:rsid w:val="00AE1181"/>
    <w:rsid w:val="00AE178C"/>
    <w:rsid w:val="00AE18A6"/>
    <w:rsid w:val="00AE2ACD"/>
    <w:rsid w:val="00AE429E"/>
    <w:rsid w:val="00AE4896"/>
    <w:rsid w:val="00AE4E7D"/>
    <w:rsid w:val="00AE604F"/>
    <w:rsid w:val="00AE6ABB"/>
    <w:rsid w:val="00AE6E0E"/>
    <w:rsid w:val="00AE7110"/>
    <w:rsid w:val="00AF0640"/>
    <w:rsid w:val="00AF0C6F"/>
    <w:rsid w:val="00AF0D39"/>
    <w:rsid w:val="00AF2250"/>
    <w:rsid w:val="00AF2B37"/>
    <w:rsid w:val="00AF2BBA"/>
    <w:rsid w:val="00B017FD"/>
    <w:rsid w:val="00B01B55"/>
    <w:rsid w:val="00B0454C"/>
    <w:rsid w:val="00B0477F"/>
    <w:rsid w:val="00B04AC7"/>
    <w:rsid w:val="00B05853"/>
    <w:rsid w:val="00B059FB"/>
    <w:rsid w:val="00B06442"/>
    <w:rsid w:val="00B064D6"/>
    <w:rsid w:val="00B066FE"/>
    <w:rsid w:val="00B06876"/>
    <w:rsid w:val="00B06F6D"/>
    <w:rsid w:val="00B0742E"/>
    <w:rsid w:val="00B107A4"/>
    <w:rsid w:val="00B10915"/>
    <w:rsid w:val="00B11459"/>
    <w:rsid w:val="00B11BB5"/>
    <w:rsid w:val="00B126F1"/>
    <w:rsid w:val="00B130E8"/>
    <w:rsid w:val="00B132D9"/>
    <w:rsid w:val="00B150F8"/>
    <w:rsid w:val="00B15695"/>
    <w:rsid w:val="00B163F8"/>
    <w:rsid w:val="00B168A5"/>
    <w:rsid w:val="00B16916"/>
    <w:rsid w:val="00B17110"/>
    <w:rsid w:val="00B20343"/>
    <w:rsid w:val="00B216A3"/>
    <w:rsid w:val="00B22561"/>
    <w:rsid w:val="00B2283D"/>
    <w:rsid w:val="00B2344D"/>
    <w:rsid w:val="00B238B4"/>
    <w:rsid w:val="00B246E6"/>
    <w:rsid w:val="00B25910"/>
    <w:rsid w:val="00B26007"/>
    <w:rsid w:val="00B272C4"/>
    <w:rsid w:val="00B27AEF"/>
    <w:rsid w:val="00B27B74"/>
    <w:rsid w:val="00B300E6"/>
    <w:rsid w:val="00B30660"/>
    <w:rsid w:val="00B326CA"/>
    <w:rsid w:val="00B3303A"/>
    <w:rsid w:val="00B3391E"/>
    <w:rsid w:val="00B34945"/>
    <w:rsid w:val="00B351FB"/>
    <w:rsid w:val="00B36E14"/>
    <w:rsid w:val="00B41442"/>
    <w:rsid w:val="00B4175F"/>
    <w:rsid w:val="00B41DA2"/>
    <w:rsid w:val="00B4235E"/>
    <w:rsid w:val="00B45DE5"/>
    <w:rsid w:val="00B46100"/>
    <w:rsid w:val="00B46B9E"/>
    <w:rsid w:val="00B46DCD"/>
    <w:rsid w:val="00B50564"/>
    <w:rsid w:val="00B508A5"/>
    <w:rsid w:val="00B509FE"/>
    <w:rsid w:val="00B537AA"/>
    <w:rsid w:val="00B53DB3"/>
    <w:rsid w:val="00B53EA3"/>
    <w:rsid w:val="00B53FFB"/>
    <w:rsid w:val="00B54618"/>
    <w:rsid w:val="00B548F8"/>
    <w:rsid w:val="00B5562B"/>
    <w:rsid w:val="00B559FC"/>
    <w:rsid w:val="00B560AC"/>
    <w:rsid w:val="00B564A9"/>
    <w:rsid w:val="00B57788"/>
    <w:rsid w:val="00B60EB7"/>
    <w:rsid w:val="00B61A53"/>
    <w:rsid w:val="00B6238F"/>
    <w:rsid w:val="00B63429"/>
    <w:rsid w:val="00B63856"/>
    <w:rsid w:val="00B64004"/>
    <w:rsid w:val="00B64E94"/>
    <w:rsid w:val="00B657B8"/>
    <w:rsid w:val="00B671AA"/>
    <w:rsid w:val="00B674B2"/>
    <w:rsid w:val="00B677F9"/>
    <w:rsid w:val="00B70DB9"/>
    <w:rsid w:val="00B71183"/>
    <w:rsid w:val="00B718AB"/>
    <w:rsid w:val="00B7429F"/>
    <w:rsid w:val="00B7502E"/>
    <w:rsid w:val="00B755CB"/>
    <w:rsid w:val="00B759CD"/>
    <w:rsid w:val="00B75C21"/>
    <w:rsid w:val="00B75DBC"/>
    <w:rsid w:val="00B76E33"/>
    <w:rsid w:val="00B80B14"/>
    <w:rsid w:val="00B80B2F"/>
    <w:rsid w:val="00B82185"/>
    <w:rsid w:val="00B84920"/>
    <w:rsid w:val="00B84B0B"/>
    <w:rsid w:val="00B8526C"/>
    <w:rsid w:val="00B853BF"/>
    <w:rsid w:val="00B853C6"/>
    <w:rsid w:val="00B8556A"/>
    <w:rsid w:val="00B86E91"/>
    <w:rsid w:val="00B874D4"/>
    <w:rsid w:val="00B87C69"/>
    <w:rsid w:val="00B90595"/>
    <w:rsid w:val="00B911B7"/>
    <w:rsid w:val="00B91943"/>
    <w:rsid w:val="00B92375"/>
    <w:rsid w:val="00B93166"/>
    <w:rsid w:val="00B96558"/>
    <w:rsid w:val="00B969CF"/>
    <w:rsid w:val="00B9735B"/>
    <w:rsid w:val="00BA05F8"/>
    <w:rsid w:val="00BA1E7B"/>
    <w:rsid w:val="00BA2171"/>
    <w:rsid w:val="00BA32C2"/>
    <w:rsid w:val="00BA45B1"/>
    <w:rsid w:val="00BA4A2B"/>
    <w:rsid w:val="00BA6389"/>
    <w:rsid w:val="00BA655D"/>
    <w:rsid w:val="00BA6E3C"/>
    <w:rsid w:val="00BA730F"/>
    <w:rsid w:val="00BB00B2"/>
    <w:rsid w:val="00BB0BE4"/>
    <w:rsid w:val="00BB1F3F"/>
    <w:rsid w:val="00BB37A4"/>
    <w:rsid w:val="00BB43EE"/>
    <w:rsid w:val="00BB4695"/>
    <w:rsid w:val="00BB7F55"/>
    <w:rsid w:val="00BC15E8"/>
    <w:rsid w:val="00BC34B5"/>
    <w:rsid w:val="00BC4366"/>
    <w:rsid w:val="00BC44BA"/>
    <w:rsid w:val="00BC6C7C"/>
    <w:rsid w:val="00BC6FE8"/>
    <w:rsid w:val="00BC7123"/>
    <w:rsid w:val="00BC724C"/>
    <w:rsid w:val="00BC7A75"/>
    <w:rsid w:val="00BC7AC9"/>
    <w:rsid w:val="00BD1270"/>
    <w:rsid w:val="00BD14C2"/>
    <w:rsid w:val="00BD219F"/>
    <w:rsid w:val="00BD2D43"/>
    <w:rsid w:val="00BD3104"/>
    <w:rsid w:val="00BD37A1"/>
    <w:rsid w:val="00BD3829"/>
    <w:rsid w:val="00BD3BF7"/>
    <w:rsid w:val="00BD4185"/>
    <w:rsid w:val="00BD4917"/>
    <w:rsid w:val="00BD49DF"/>
    <w:rsid w:val="00BD4F9D"/>
    <w:rsid w:val="00BD54C3"/>
    <w:rsid w:val="00BD5A96"/>
    <w:rsid w:val="00BD778C"/>
    <w:rsid w:val="00BE076C"/>
    <w:rsid w:val="00BE24DE"/>
    <w:rsid w:val="00BE24E1"/>
    <w:rsid w:val="00BE2B12"/>
    <w:rsid w:val="00BE3234"/>
    <w:rsid w:val="00BE3277"/>
    <w:rsid w:val="00BE5080"/>
    <w:rsid w:val="00BE68D6"/>
    <w:rsid w:val="00BE6A30"/>
    <w:rsid w:val="00BE6C4F"/>
    <w:rsid w:val="00BE6F89"/>
    <w:rsid w:val="00BF0896"/>
    <w:rsid w:val="00BF3FE7"/>
    <w:rsid w:val="00BF4657"/>
    <w:rsid w:val="00BF5BFD"/>
    <w:rsid w:val="00BF6B39"/>
    <w:rsid w:val="00BF7EB4"/>
    <w:rsid w:val="00C00326"/>
    <w:rsid w:val="00C00589"/>
    <w:rsid w:val="00C012A3"/>
    <w:rsid w:val="00C012F5"/>
    <w:rsid w:val="00C01D47"/>
    <w:rsid w:val="00C01DDA"/>
    <w:rsid w:val="00C028EE"/>
    <w:rsid w:val="00C0311B"/>
    <w:rsid w:val="00C037C1"/>
    <w:rsid w:val="00C03923"/>
    <w:rsid w:val="00C04743"/>
    <w:rsid w:val="00C04B39"/>
    <w:rsid w:val="00C051F0"/>
    <w:rsid w:val="00C05DD5"/>
    <w:rsid w:val="00C06124"/>
    <w:rsid w:val="00C06D87"/>
    <w:rsid w:val="00C06E3D"/>
    <w:rsid w:val="00C06EDA"/>
    <w:rsid w:val="00C072A2"/>
    <w:rsid w:val="00C07619"/>
    <w:rsid w:val="00C10CBD"/>
    <w:rsid w:val="00C11F28"/>
    <w:rsid w:val="00C12846"/>
    <w:rsid w:val="00C12A78"/>
    <w:rsid w:val="00C144B5"/>
    <w:rsid w:val="00C15EFA"/>
    <w:rsid w:val="00C15FF2"/>
    <w:rsid w:val="00C1627B"/>
    <w:rsid w:val="00C16F19"/>
    <w:rsid w:val="00C17496"/>
    <w:rsid w:val="00C17734"/>
    <w:rsid w:val="00C209A9"/>
    <w:rsid w:val="00C21899"/>
    <w:rsid w:val="00C222DD"/>
    <w:rsid w:val="00C2243C"/>
    <w:rsid w:val="00C23123"/>
    <w:rsid w:val="00C23DB6"/>
    <w:rsid w:val="00C24412"/>
    <w:rsid w:val="00C2587E"/>
    <w:rsid w:val="00C2589A"/>
    <w:rsid w:val="00C267C2"/>
    <w:rsid w:val="00C2692B"/>
    <w:rsid w:val="00C26BE3"/>
    <w:rsid w:val="00C27C19"/>
    <w:rsid w:val="00C27CA7"/>
    <w:rsid w:val="00C30549"/>
    <w:rsid w:val="00C308A4"/>
    <w:rsid w:val="00C30987"/>
    <w:rsid w:val="00C3125F"/>
    <w:rsid w:val="00C31594"/>
    <w:rsid w:val="00C34A37"/>
    <w:rsid w:val="00C34DC1"/>
    <w:rsid w:val="00C3635C"/>
    <w:rsid w:val="00C363C1"/>
    <w:rsid w:val="00C36452"/>
    <w:rsid w:val="00C36CE1"/>
    <w:rsid w:val="00C378B8"/>
    <w:rsid w:val="00C40274"/>
    <w:rsid w:val="00C425BB"/>
    <w:rsid w:val="00C426C4"/>
    <w:rsid w:val="00C43F8A"/>
    <w:rsid w:val="00C44C45"/>
    <w:rsid w:val="00C44FA2"/>
    <w:rsid w:val="00C45D2A"/>
    <w:rsid w:val="00C46053"/>
    <w:rsid w:val="00C46377"/>
    <w:rsid w:val="00C4650A"/>
    <w:rsid w:val="00C46A3B"/>
    <w:rsid w:val="00C4753C"/>
    <w:rsid w:val="00C47D8A"/>
    <w:rsid w:val="00C50100"/>
    <w:rsid w:val="00C52589"/>
    <w:rsid w:val="00C52A7B"/>
    <w:rsid w:val="00C52C9D"/>
    <w:rsid w:val="00C52E1F"/>
    <w:rsid w:val="00C5449C"/>
    <w:rsid w:val="00C5538C"/>
    <w:rsid w:val="00C55BC1"/>
    <w:rsid w:val="00C5636B"/>
    <w:rsid w:val="00C5657E"/>
    <w:rsid w:val="00C5671F"/>
    <w:rsid w:val="00C56B0C"/>
    <w:rsid w:val="00C56E0D"/>
    <w:rsid w:val="00C56E5D"/>
    <w:rsid w:val="00C60A22"/>
    <w:rsid w:val="00C60AD8"/>
    <w:rsid w:val="00C60E59"/>
    <w:rsid w:val="00C613FF"/>
    <w:rsid w:val="00C61417"/>
    <w:rsid w:val="00C61A1E"/>
    <w:rsid w:val="00C6324C"/>
    <w:rsid w:val="00C64DD4"/>
    <w:rsid w:val="00C65B18"/>
    <w:rsid w:val="00C66068"/>
    <w:rsid w:val="00C66488"/>
    <w:rsid w:val="00C679AA"/>
    <w:rsid w:val="00C67C24"/>
    <w:rsid w:val="00C67CE1"/>
    <w:rsid w:val="00C701C0"/>
    <w:rsid w:val="00C714A8"/>
    <w:rsid w:val="00C716C7"/>
    <w:rsid w:val="00C724CF"/>
    <w:rsid w:val="00C72919"/>
    <w:rsid w:val="00C731A1"/>
    <w:rsid w:val="00C73427"/>
    <w:rsid w:val="00C73829"/>
    <w:rsid w:val="00C7399B"/>
    <w:rsid w:val="00C740F6"/>
    <w:rsid w:val="00C75972"/>
    <w:rsid w:val="00C76567"/>
    <w:rsid w:val="00C7658D"/>
    <w:rsid w:val="00C77BBA"/>
    <w:rsid w:val="00C810A0"/>
    <w:rsid w:val="00C81336"/>
    <w:rsid w:val="00C82210"/>
    <w:rsid w:val="00C822FF"/>
    <w:rsid w:val="00C8245E"/>
    <w:rsid w:val="00C825BD"/>
    <w:rsid w:val="00C826F3"/>
    <w:rsid w:val="00C82792"/>
    <w:rsid w:val="00C834A8"/>
    <w:rsid w:val="00C83789"/>
    <w:rsid w:val="00C837E1"/>
    <w:rsid w:val="00C83A77"/>
    <w:rsid w:val="00C83A95"/>
    <w:rsid w:val="00C83D92"/>
    <w:rsid w:val="00C83E18"/>
    <w:rsid w:val="00C85997"/>
    <w:rsid w:val="00C85D47"/>
    <w:rsid w:val="00C8604E"/>
    <w:rsid w:val="00C87B85"/>
    <w:rsid w:val="00C9057F"/>
    <w:rsid w:val="00C90A65"/>
    <w:rsid w:val="00C910BC"/>
    <w:rsid w:val="00C919A0"/>
    <w:rsid w:val="00C93444"/>
    <w:rsid w:val="00C948FD"/>
    <w:rsid w:val="00C954F1"/>
    <w:rsid w:val="00C95BAD"/>
    <w:rsid w:val="00C96667"/>
    <w:rsid w:val="00C96FF4"/>
    <w:rsid w:val="00C97C22"/>
    <w:rsid w:val="00C97DD3"/>
    <w:rsid w:val="00CA0644"/>
    <w:rsid w:val="00CA12F5"/>
    <w:rsid w:val="00CA1ED3"/>
    <w:rsid w:val="00CA247E"/>
    <w:rsid w:val="00CA25F1"/>
    <w:rsid w:val="00CA34BE"/>
    <w:rsid w:val="00CA3B23"/>
    <w:rsid w:val="00CA637D"/>
    <w:rsid w:val="00CA66A6"/>
    <w:rsid w:val="00CA7244"/>
    <w:rsid w:val="00CB155A"/>
    <w:rsid w:val="00CB21F8"/>
    <w:rsid w:val="00CB43D5"/>
    <w:rsid w:val="00CB57A5"/>
    <w:rsid w:val="00CB5BEC"/>
    <w:rsid w:val="00CB61D3"/>
    <w:rsid w:val="00CB6462"/>
    <w:rsid w:val="00CB66A0"/>
    <w:rsid w:val="00CB6CEE"/>
    <w:rsid w:val="00CB7997"/>
    <w:rsid w:val="00CB7F88"/>
    <w:rsid w:val="00CC1FDC"/>
    <w:rsid w:val="00CC2DA9"/>
    <w:rsid w:val="00CC33BC"/>
    <w:rsid w:val="00CC53A1"/>
    <w:rsid w:val="00CC61FA"/>
    <w:rsid w:val="00CC6CA2"/>
    <w:rsid w:val="00CC76F9"/>
    <w:rsid w:val="00CC7ADF"/>
    <w:rsid w:val="00CD03F4"/>
    <w:rsid w:val="00CD0494"/>
    <w:rsid w:val="00CD066B"/>
    <w:rsid w:val="00CD0C26"/>
    <w:rsid w:val="00CD36B9"/>
    <w:rsid w:val="00CD3792"/>
    <w:rsid w:val="00CD3A6A"/>
    <w:rsid w:val="00CD46E2"/>
    <w:rsid w:val="00CD5D1F"/>
    <w:rsid w:val="00CD6D5D"/>
    <w:rsid w:val="00CE05DF"/>
    <w:rsid w:val="00CE1466"/>
    <w:rsid w:val="00CE1AB7"/>
    <w:rsid w:val="00CE2894"/>
    <w:rsid w:val="00CE35A1"/>
    <w:rsid w:val="00CE5238"/>
    <w:rsid w:val="00CE579E"/>
    <w:rsid w:val="00CE5A77"/>
    <w:rsid w:val="00CE68A2"/>
    <w:rsid w:val="00CE7656"/>
    <w:rsid w:val="00CF07C0"/>
    <w:rsid w:val="00CF4734"/>
    <w:rsid w:val="00CF5365"/>
    <w:rsid w:val="00CF5708"/>
    <w:rsid w:val="00CF5A31"/>
    <w:rsid w:val="00CF5AF8"/>
    <w:rsid w:val="00CF5EF5"/>
    <w:rsid w:val="00CF77A3"/>
    <w:rsid w:val="00CF7887"/>
    <w:rsid w:val="00D00359"/>
    <w:rsid w:val="00D00D0B"/>
    <w:rsid w:val="00D02276"/>
    <w:rsid w:val="00D02624"/>
    <w:rsid w:val="00D02A83"/>
    <w:rsid w:val="00D0337F"/>
    <w:rsid w:val="00D0338D"/>
    <w:rsid w:val="00D035BE"/>
    <w:rsid w:val="00D037C6"/>
    <w:rsid w:val="00D04690"/>
    <w:rsid w:val="00D04B69"/>
    <w:rsid w:val="00D050E3"/>
    <w:rsid w:val="00D06A3F"/>
    <w:rsid w:val="00D06AAE"/>
    <w:rsid w:val="00D1052C"/>
    <w:rsid w:val="00D12E72"/>
    <w:rsid w:val="00D130E7"/>
    <w:rsid w:val="00D13DC3"/>
    <w:rsid w:val="00D14834"/>
    <w:rsid w:val="00D14942"/>
    <w:rsid w:val="00D15095"/>
    <w:rsid w:val="00D156B0"/>
    <w:rsid w:val="00D1578B"/>
    <w:rsid w:val="00D1593B"/>
    <w:rsid w:val="00D15B9C"/>
    <w:rsid w:val="00D15E2A"/>
    <w:rsid w:val="00D173F4"/>
    <w:rsid w:val="00D1785A"/>
    <w:rsid w:val="00D20E84"/>
    <w:rsid w:val="00D21F8E"/>
    <w:rsid w:val="00D223D3"/>
    <w:rsid w:val="00D2329D"/>
    <w:rsid w:val="00D239FB"/>
    <w:rsid w:val="00D24D98"/>
    <w:rsid w:val="00D24E27"/>
    <w:rsid w:val="00D25142"/>
    <w:rsid w:val="00D2534E"/>
    <w:rsid w:val="00D25D6A"/>
    <w:rsid w:val="00D260F7"/>
    <w:rsid w:val="00D26638"/>
    <w:rsid w:val="00D2707A"/>
    <w:rsid w:val="00D273E1"/>
    <w:rsid w:val="00D2781C"/>
    <w:rsid w:val="00D27E71"/>
    <w:rsid w:val="00D305D1"/>
    <w:rsid w:val="00D32500"/>
    <w:rsid w:val="00D32F4A"/>
    <w:rsid w:val="00D32F81"/>
    <w:rsid w:val="00D34B1E"/>
    <w:rsid w:val="00D350F2"/>
    <w:rsid w:val="00D35721"/>
    <w:rsid w:val="00D359BC"/>
    <w:rsid w:val="00D35AF5"/>
    <w:rsid w:val="00D35B8E"/>
    <w:rsid w:val="00D35F40"/>
    <w:rsid w:val="00D361DE"/>
    <w:rsid w:val="00D36B9B"/>
    <w:rsid w:val="00D36CC9"/>
    <w:rsid w:val="00D3752C"/>
    <w:rsid w:val="00D40111"/>
    <w:rsid w:val="00D40ED9"/>
    <w:rsid w:val="00D4119A"/>
    <w:rsid w:val="00D418A2"/>
    <w:rsid w:val="00D41BAA"/>
    <w:rsid w:val="00D428D0"/>
    <w:rsid w:val="00D43018"/>
    <w:rsid w:val="00D430B2"/>
    <w:rsid w:val="00D43973"/>
    <w:rsid w:val="00D44CC2"/>
    <w:rsid w:val="00D453ED"/>
    <w:rsid w:val="00D454DB"/>
    <w:rsid w:val="00D45AF4"/>
    <w:rsid w:val="00D4722C"/>
    <w:rsid w:val="00D47AE7"/>
    <w:rsid w:val="00D5189C"/>
    <w:rsid w:val="00D531D1"/>
    <w:rsid w:val="00D537FA"/>
    <w:rsid w:val="00D539EB"/>
    <w:rsid w:val="00D53F8E"/>
    <w:rsid w:val="00D5547D"/>
    <w:rsid w:val="00D55964"/>
    <w:rsid w:val="00D55E29"/>
    <w:rsid w:val="00D56100"/>
    <w:rsid w:val="00D56550"/>
    <w:rsid w:val="00D57662"/>
    <w:rsid w:val="00D60D21"/>
    <w:rsid w:val="00D61078"/>
    <w:rsid w:val="00D613F4"/>
    <w:rsid w:val="00D62682"/>
    <w:rsid w:val="00D64E05"/>
    <w:rsid w:val="00D654A8"/>
    <w:rsid w:val="00D65FC6"/>
    <w:rsid w:val="00D666ED"/>
    <w:rsid w:val="00D66C20"/>
    <w:rsid w:val="00D67816"/>
    <w:rsid w:val="00D67DAD"/>
    <w:rsid w:val="00D7041D"/>
    <w:rsid w:val="00D70B75"/>
    <w:rsid w:val="00D718DA"/>
    <w:rsid w:val="00D735FD"/>
    <w:rsid w:val="00D7376E"/>
    <w:rsid w:val="00D7443D"/>
    <w:rsid w:val="00D746A8"/>
    <w:rsid w:val="00D74CAC"/>
    <w:rsid w:val="00D75851"/>
    <w:rsid w:val="00D80D99"/>
    <w:rsid w:val="00D81AAC"/>
    <w:rsid w:val="00D81E57"/>
    <w:rsid w:val="00D81F1A"/>
    <w:rsid w:val="00D820A4"/>
    <w:rsid w:val="00D84D9D"/>
    <w:rsid w:val="00D8530D"/>
    <w:rsid w:val="00D85F54"/>
    <w:rsid w:val="00D861B6"/>
    <w:rsid w:val="00D8737B"/>
    <w:rsid w:val="00D875AF"/>
    <w:rsid w:val="00D90063"/>
    <w:rsid w:val="00D90689"/>
    <w:rsid w:val="00D927DC"/>
    <w:rsid w:val="00D928FA"/>
    <w:rsid w:val="00D92F4A"/>
    <w:rsid w:val="00D9334E"/>
    <w:rsid w:val="00D93518"/>
    <w:rsid w:val="00D93A67"/>
    <w:rsid w:val="00D93BCB"/>
    <w:rsid w:val="00D93DD8"/>
    <w:rsid w:val="00D9503C"/>
    <w:rsid w:val="00D95424"/>
    <w:rsid w:val="00D95AD6"/>
    <w:rsid w:val="00D9723F"/>
    <w:rsid w:val="00D97EFF"/>
    <w:rsid w:val="00D97F7A"/>
    <w:rsid w:val="00DA2156"/>
    <w:rsid w:val="00DA2569"/>
    <w:rsid w:val="00DA31F2"/>
    <w:rsid w:val="00DA402E"/>
    <w:rsid w:val="00DA4BD3"/>
    <w:rsid w:val="00DA54F9"/>
    <w:rsid w:val="00DA5823"/>
    <w:rsid w:val="00DA5EF7"/>
    <w:rsid w:val="00DA6909"/>
    <w:rsid w:val="00DA6F67"/>
    <w:rsid w:val="00DB1088"/>
    <w:rsid w:val="00DB253F"/>
    <w:rsid w:val="00DB31EC"/>
    <w:rsid w:val="00DB4D18"/>
    <w:rsid w:val="00DB5B8A"/>
    <w:rsid w:val="00DB5FB6"/>
    <w:rsid w:val="00DB61BB"/>
    <w:rsid w:val="00DB6780"/>
    <w:rsid w:val="00DC0DAF"/>
    <w:rsid w:val="00DC19D8"/>
    <w:rsid w:val="00DC22BB"/>
    <w:rsid w:val="00DC396E"/>
    <w:rsid w:val="00DC499E"/>
    <w:rsid w:val="00DC5AA3"/>
    <w:rsid w:val="00DC6CC3"/>
    <w:rsid w:val="00DC6D89"/>
    <w:rsid w:val="00DD037B"/>
    <w:rsid w:val="00DD1911"/>
    <w:rsid w:val="00DD22E3"/>
    <w:rsid w:val="00DD26BA"/>
    <w:rsid w:val="00DD2B9F"/>
    <w:rsid w:val="00DD35DB"/>
    <w:rsid w:val="00DD375B"/>
    <w:rsid w:val="00DD574F"/>
    <w:rsid w:val="00DD6E34"/>
    <w:rsid w:val="00DD7175"/>
    <w:rsid w:val="00DD73EF"/>
    <w:rsid w:val="00DD7AAD"/>
    <w:rsid w:val="00DD7CAC"/>
    <w:rsid w:val="00DD7E95"/>
    <w:rsid w:val="00DE0A22"/>
    <w:rsid w:val="00DE13BB"/>
    <w:rsid w:val="00DE1B69"/>
    <w:rsid w:val="00DE23E8"/>
    <w:rsid w:val="00DE32EC"/>
    <w:rsid w:val="00DE34EF"/>
    <w:rsid w:val="00DE3AA4"/>
    <w:rsid w:val="00DE3CE7"/>
    <w:rsid w:val="00DE4BF1"/>
    <w:rsid w:val="00DE5C4B"/>
    <w:rsid w:val="00DE6927"/>
    <w:rsid w:val="00DE77D3"/>
    <w:rsid w:val="00DF0477"/>
    <w:rsid w:val="00DF1AA2"/>
    <w:rsid w:val="00DF203B"/>
    <w:rsid w:val="00DF34DA"/>
    <w:rsid w:val="00DF60F0"/>
    <w:rsid w:val="00DF6E50"/>
    <w:rsid w:val="00DF6F78"/>
    <w:rsid w:val="00DF7448"/>
    <w:rsid w:val="00DF74B2"/>
    <w:rsid w:val="00DF786A"/>
    <w:rsid w:val="00DF7B74"/>
    <w:rsid w:val="00E0128B"/>
    <w:rsid w:val="00E01520"/>
    <w:rsid w:val="00E028B4"/>
    <w:rsid w:val="00E03EB2"/>
    <w:rsid w:val="00E046D3"/>
    <w:rsid w:val="00E04BE5"/>
    <w:rsid w:val="00E05B60"/>
    <w:rsid w:val="00E071BB"/>
    <w:rsid w:val="00E07B9D"/>
    <w:rsid w:val="00E1111B"/>
    <w:rsid w:val="00E11F35"/>
    <w:rsid w:val="00E12655"/>
    <w:rsid w:val="00E12991"/>
    <w:rsid w:val="00E13C27"/>
    <w:rsid w:val="00E13FD3"/>
    <w:rsid w:val="00E14A2A"/>
    <w:rsid w:val="00E15913"/>
    <w:rsid w:val="00E15FF9"/>
    <w:rsid w:val="00E170FC"/>
    <w:rsid w:val="00E20CE5"/>
    <w:rsid w:val="00E20D4A"/>
    <w:rsid w:val="00E21187"/>
    <w:rsid w:val="00E23360"/>
    <w:rsid w:val="00E23B9F"/>
    <w:rsid w:val="00E242B6"/>
    <w:rsid w:val="00E24D3D"/>
    <w:rsid w:val="00E254B3"/>
    <w:rsid w:val="00E26906"/>
    <w:rsid w:val="00E27728"/>
    <w:rsid w:val="00E3022F"/>
    <w:rsid w:val="00E303D2"/>
    <w:rsid w:val="00E31AAD"/>
    <w:rsid w:val="00E31BB4"/>
    <w:rsid w:val="00E322A4"/>
    <w:rsid w:val="00E329E0"/>
    <w:rsid w:val="00E32A07"/>
    <w:rsid w:val="00E33064"/>
    <w:rsid w:val="00E3414E"/>
    <w:rsid w:val="00E3418A"/>
    <w:rsid w:val="00E34345"/>
    <w:rsid w:val="00E34384"/>
    <w:rsid w:val="00E35353"/>
    <w:rsid w:val="00E35CE8"/>
    <w:rsid w:val="00E35E79"/>
    <w:rsid w:val="00E37B90"/>
    <w:rsid w:val="00E40976"/>
    <w:rsid w:val="00E412C2"/>
    <w:rsid w:val="00E41E20"/>
    <w:rsid w:val="00E4256C"/>
    <w:rsid w:val="00E4263D"/>
    <w:rsid w:val="00E42C83"/>
    <w:rsid w:val="00E43B7F"/>
    <w:rsid w:val="00E43F8B"/>
    <w:rsid w:val="00E4543C"/>
    <w:rsid w:val="00E45525"/>
    <w:rsid w:val="00E457C7"/>
    <w:rsid w:val="00E4643D"/>
    <w:rsid w:val="00E47CF7"/>
    <w:rsid w:val="00E51071"/>
    <w:rsid w:val="00E517DA"/>
    <w:rsid w:val="00E51FA3"/>
    <w:rsid w:val="00E53519"/>
    <w:rsid w:val="00E53FCC"/>
    <w:rsid w:val="00E55716"/>
    <w:rsid w:val="00E566EF"/>
    <w:rsid w:val="00E5672C"/>
    <w:rsid w:val="00E601FB"/>
    <w:rsid w:val="00E612B6"/>
    <w:rsid w:val="00E61AE8"/>
    <w:rsid w:val="00E6214F"/>
    <w:rsid w:val="00E629DE"/>
    <w:rsid w:val="00E64E17"/>
    <w:rsid w:val="00E64E8C"/>
    <w:rsid w:val="00E650CA"/>
    <w:rsid w:val="00E65287"/>
    <w:rsid w:val="00E65825"/>
    <w:rsid w:val="00E65838"/>
    <w:rsid w:val="00E65BFB"/>
    <w:rsid w:val="00E67262"/>
    <w:rsid w:val="00E67B55"/>
    <w:rsid w:val="00E7054A"/>
    <w:rsid w:val="00E70B43"/>
    <w:rsid w:val="00E71F8B"/>
    <w:rsid w:val="00E7513F"/>
    <w:rsid w:val="00E752F8"/>
    <w:rsid w:val="00E75B84"/>
    <w:rsid w:val="00E765A5"/>
    <w:rsid w:val="00E80310"/>
    <w:rsid w:val="00E805FE"/>
    <w:rsid w:val="00E80ED6"/>
    <w:rsid w:val="00E817D7"/>
    <w:rsid w:val="00E81F51"/>
    <w:rsid w:val="00E829B3"/>
    <w:rsid w:val="00E829C2"/>
    <w:rsid w:val="00E82AD1"/>
    <w:rsid w:val="00E82BDD"/>
    <w:rsid w:val="00E834B7"/>
    <w:rsid w:val="00E838D4"/>
    <w:rsid w:val="00E83A15"/>
    <w:rsid w:val="00E840D1"/>
    <w:rsid w:val="00E8529A"/>
    <w:rsid w:val="00E85707"/>
    <w:rsid w:val="00E85A64"/>
    <w:rsid w:val="00E86195"/>
    <w:rsid w:val="00E86871"/>
    <w:rsid w:val="00E87CA9"/>
    <w:rsid w:val="00E87D93"/>
    <w:rsid w:val="00E9076D"/>
    <w:rsid w:val="00E915BF"/>
    <w:rsid w:val="00E918F0"/>
    <w:rsid w:val="00E91A03"/>
    <w:rsid w:val="00E92EF6"/>
    <w:rsid w:val="00E9362F"/>
    <w:rsid w:val="00E93E58"/>
    <w:rsid w:val="00E9536E"/>
    <w:rsid w:val="00E9645E"/>
    <w:rsid w:val="00E96579"/>
    <w:rsid w:val="00E9712C"/>
    <w:rsid w:val="00E97D8B"/>
    <w:rsid w:val="00EA00C9"/>
    <w:rsid w:val="00EA0F3A"/>
    <w:rsid w:val="00EA10DF"/>
    <w:rsid w:val="00EA1CC6"/>
    <w:rsid w:val="00EA3D3C"/>
    <w:rsid w:val="00EA3F13"/>
    <w:rsid w:val="00EA43B7"/>
    <w:rsid w:val="00EA5031"/>
    <w:rsid w:val="00EA55DF"/>
    <w:rsid w:val="00EA58E9"/>
    <w:rsid w:val="00EA62FD"/>
    <w:rsid w:val="00EA6D05"/>
    <w:rsid w:val="00EB07B4"/>
    <w:rsid w:val="00EB17CE"/>
    <w:rsid w:val="00EB4D0B"/>
    <w:rsid w:val="00EB5157"/>
    <w:rsid w:val="00EB56E6"/>
    <w:rsid w:val="00EB585C"/>
    <w:rsid w:val="00EB6524"/>
    <w:rsid w:val="00EB7357"/>
    <w:rsid w:val="00EC2AD8"/>
    <w:rsid w:val="00EC3577"/>
    <w:rsid w:val="00EC45EE"/>
    <w:rsid w:val="00EC4933"/>
    <w:rsid w:val="00EC4BDE"/>
    <w:rsid w:val="00EC61AA"/>
    <w:rsid w:val="00EC681A"/>
    <w:rsid w:val="00EC6A45"/>
    <w:rsid w:val="00EC7047"/>
    <w:rsid w:val="00EC76DD"/>
    <w:rsid w:val="00EC7A24"/>
    <w:rsid w:val="00EC7CC3"/>
    <w:rsid w:val="00ED0805"/>
    <w:rsid w:val="00ED0964"/>
    <w:rsid w:val="00ED0D13"/>
    <w:rsid w:val="00ED1663"/>
    <w:rsid w:val="00ED29E5"/>
    <w:rsid w:val="00ED5532"/>
    <w:rsid w:val="00ED7155"/>
    <w:rsid w:val="00ED72AF"/>
    <w:rsid w:val="00ED78B5"/>
    <w:rsid w:val="00ED7C58"/>
    <w:rsid w:val="00EE0AD0"/>
    <w:rsid w:val="00EE0E23"/>
    <w:rsid w:val="00EE107F"/>
    <w:rsid w:val="00EE1B8D"/>
    <w:rsid w:val="00EE30F5"/>
    <w:rsid w:val="00EE39E6"/>
    <w:rsid w:val="00EE427B"/>
    <w:rsid w:val="00EE5BD6"/>
    <w:rsid w:val="00EE7734"/>
    <w:rsid w:val="00EE79EB"/>
    <w:rsid w:val="00EE7C25"/>
    <w:rsid w:val="00EF0E65"/>
    <w:rsid w:val="00EF1769"/>
    <w:rsid w:val="00EF19EB"/>
    <w:rsid w:val="00EF216D"/>
    <w:rsid w:val="00EF5122"/>
    <w:rsid w:val="00EF5B5C"/>
    <w:rsid w:val="00EF66DC"/>
    <w:rsid w:val="00EF688F"/>
    <w:rsid w:val="00EF756F"/>
    <w:rsid w:val="00EF7D5E"/>
    <w:rsid w:val="00EF7FD9"/>
    <w:rsid w:val="00F03AB5"/>
    <w:rsid w:val="00F03FF1"/>
    <w:rsid w:val="00F05BFA"/>
    <w:rsid w:val="00F05CC6"/>
    <w:rsid w:val="00F05D58"/>
    <w:rsid w:val="00F06282"/>
    <w:rsid w:val="00F0636B"/>
    <w:rsid w:val="00F06A72"/>
    <w:rsid w:val="00F06B68"/>
    <w:rsid w:val="00F06DD7"/>
    <w:rsid w:val="00F07855"/>
    <w:rsid w:val="00F07AC1"/>
    <w:rsid w:val="00F1057B"/>
    <w:rsid w:val="00F10ABC"/>
    <w:rsid w:val="00F11626"/>
    <w:rsid w:val="00F13259"/>
    <w:rsid w:val="00F150FE"/>
    <w:rsid w:val="00F1528E"/>
    <w:rsid w:val="00F1574C"/>
    <w:rsid w:val="00F15E6D"/>
    <w:rsid w:val="00F166C9"/>
    <w:rsid w:val="00F20AD1"/>
    <w:rsid w:val="00F21288"/>
    <w:rsid w:val="00F229D1"/>
    <w:rsid w:val="00F23E16"/>
    <w:rsid w:val="00F244CC"/>
    <w:rsid w:val="00F25159"/>
    <w:rsid w:val="00F27263"/>
    <w:rsid w:val="00F300F5"/>
    <w:rsid w:val="00F316AC"/>
    <w:rsid w:val="00F31945"/>
    <w:rsid w:val="00F3630F"/>
    <w:rsid w:val="00F36B67"/>
    <w:rsid w:val="00F36F5E"/>
    <w:rsid w:val="00F37F98"/>
    <w:rsid w:val="00F40990"/>
    <w:rsid w:val="00F411F5"/>
    <w:rsid w:val="00F41504"/>
    <w:rsid w:val="00F4267F"/>
    <w:rsid w:val="00F42765"/>
    <w:rsid w:val="00F42CBD"/>
    <w:rsid w:val="00F43812"/>
    <w:rsid w:val="00F43A4B"/>
    <w:rsid w:val="00F4495B"/>
    <w:rsid w:val="00F4512F"/>
    <w:rsid w:val="00F456EB"/>
    <w:rsid w:val="00F4641A"/>
    <w:rsid w:val="00F46494"/>
    <w:rsid w:val="00F46B9D"/>
    <w:rsid w:val="00F473F9"/>
    <w:rsid w:val="00F4754C"/>
    <w:rsid w:val="00F502DC"/>
    <w:rsid w:val="00F5309E"/>
    <w:rsid w:val="00F533A1"/>
    <w:rsid w:val="00F53E0B"/>
    <w:rsid w:val="00F5411A"/>
    <w:rsid w:val="00F54EB0"/>
    <w:rsid w:val="00F55109"/>
    <w:rsid w:val="00F558AB"/>
    <w:rsid w:val="00F559BD"/>
    <w:rsid w:val="00F560C9"/>
    <w:rsid w:val="00F562EF"/>
    <w:rsid w:val="00F57046"/>
    <w:rsid w:val="00F57DCD"/>
    <w:rsid w:val="00F60494"/>
    <w:rsid w:val="00F6069A"/>
    <w:rsid w:val="00F606CC"/>
    <w:rsid w:val="00F6096A"/>
    <w:rsid w:val="00F612CB"/>
    <w:rsid w:val="00F61D89"/>
    <w:rsid w:val="00F62AB6"/>
    <w:rsid w:val="00F62B13"/>
    <w:rsid w:val="00F63261"/>
    <w:rsid w:val="00F647B8"/>
    <w:rsid w:val="00F64C9D"/>
    <w:rsid w:val="00F65A6F"/>
    <w:rsid w:val="00F66902"/>
    <w:rsid w:val="00F66BE7"/>
    <w:rsid w:val="00F66F78"/>
    <w:rsid w:val="00F67925"/>
    <w:rsid w:val="00F71963"/>
    <w:rsid w:val="00F72D8F"/>
    <w:rsid w:val="00F742AD"/>
    <w:rsid w:val="00F75AA4"/>
    <w:rsid w:val="00F75BE8"/>
    <w:rsid w:val="00F76891"/>
    <w:rsid w:val="00F81D3C"/>
    <w:rsid w:val="00F825C7"/>
    <w:rsid w:val="00F831ED"/>
    <w:rsid w:val="00F8359D"/>
    <w:rsid w:val="00F83841"/>
    <w:rsid w:val="00F84A95"/>
    <w:rsid w:val="00F84B50"/>
    <w:rsid w:val="00F86593"/>
    <w:rsid w:val="00F86ABB"/>
    <w:rsid w:val="00F86D81"/>
    <w:rsid w:val="00F874ED"/>
    <w:rsid w:val="00F87C2F"/>
    <w:rsid w:val="00F929D2"/>
    <w:rsid w:val="00F929E5"/>
    <w:rsid w:val="00F936E5"/>
    <w:rsid w:val="00F93BF7"/>
    <w:rsid w:val="00F940A6"/>
    <w:rsid w:val="00F949FB"/>
    <w:rsid w:val="00F959E8"/>
    <w:rsid w:val="00F96286"/>
    <w:rsid w:val="00F9733F"/>
    <w:rsid w:val="00F97B28"/>
    <w:rsid w:val="00FA07E0"/>
    <w:rsid w:val="00FA136A"/>
    <w:rsid w:val="00FA1C6F"/>
    <w:rsid w:val="00FA444C"/>
    <w:rsid w:val="00FA48AA"/>
    <w:rsid w:val="00FA526C"/>
    <w:rsid w:val="00FA530C"/>
    <w:rsid w:val="00FA568D"/>
    <w:rsid w:val="00FA7345"/>
    <w:rsid w:val="00FA79C7"/>
    <w:rsid w:val="00FA7AC3"/>
    <w:rsid w:val="00FA7DCA"/>
    <w:rsid w:val="00FB02C2"/>
    <w:rsid w:val="00FB053D"/>
    <w:rsid w:val="00FB0853"/>
    <w:rsid w:val="00FB0C90"/>
    <w:rsid w:val="00FB11DE"/>
    <w:rsid w:val="00FB2B94"/>
    <w:rsid w:val="00FB2BD3"/>
    <w:rsid w:val="00FB312B"/>
    <w:rsid w:val="00FB428D"/>
    <w:rsid w:val="00FB6453"/>
    <w:rsid w:val="00FB725A"/>
    <w:rsid w:val="00FB72B1"/>
    <w:rsid w:val="00FB72C6"/>
    <w:rsid w:val="00FC0541"/>
    <w:rsid w:val="00FC14F5"/>
    <w:rsid w:val="00FC182B"/>
    <w:rsid w:val="00FC1F27"/>
    <w:rsid w:val="00FC2755"/>
    <w:rsid w:val="00FC2DB1"/>
    <w:rsid w:val="00FC4258"/>
    <w:rsid w:val="00FC4697"/>
    <w:rsid w:val="00FC4A20"/>
    <w:rsid w:val="00FC6068"/>
    <w:rsid w:val="00FC6D65"/>
    <w:rsid w:val="00FC7FFD"/>
    <w:rsid w:val="00FD39A9"/>
    <w:rsid w:val="00FD3B69"/>
    <w:rsid w:val="00FD4886"/>
    <w:rsid w:val="00FD4DCD"/>
    <w:rsid w:val="00FD52CA"/>
    <w:rsid w:val="00FD72B1"/>
    <w:rsid w:val="00FD7648"/>
    <w:rsid w:val="00FD7962"/>
    <w:rsid w:val="00FE1DDC"/>
    <w:rsid w:val="00FE214F"/>
    <w:rsid w:val="00FE2A01"/>
    <w:rsid w:val="00FE2AD3"/>
    <w:rsid w:val="00FE31F1"/>
    <w:rsid w:val="00FE384A"/>
    <w:rsid w:val="00FE3D44"/>
    <w:rsid w:val="00FE4147"/>
    <w:rsid w:val="00FE431C"/>
    <w:rsid w:val="00FE5B4A"/>
    <w:rsid w:val="00FE5D5D"/>
    <w:rsid w:val="00FE616D"/>
    <w:rsid w:val="00FE74B5"/>
    <w:rsid w:val="00FF0168"/>
    <w:rsid w:val="00FF0F31"/>
    <w:rsid w:val="00FF0FD2"/>
    <w:rsid w:val="00FF1312"/>
    <w:rsid w:val="00FF156E"/>
    <w:rsid w:val="00FF42CB"/>
    <w:rsid w:val="00FF5165"/>
    <w:rsid w:val="00FF597D"/>
    <w:rsid w:val="00FF5D92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A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C:\Users\joshua.stocco\Documents\Templates\Frontiers_Word_Templates\Frontiers_template.dotx</Template>
  <TotalTime>4</TotalTime>
  <Pages>10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Wanhao Chi</cp:lastModifiedBy>
  <cp:revision>5</cp:revision>
  <cp:lastPrinted>2023-06-05T15:19:00Z</cp:lastPrinted>
  <dcterms:created xsi:type="dcterms:W3CDTF">2023-06-05T21:15:00Z</dcterms:created>
  <dcterms:modified xsi:type="dcterms:W3CDTF">2023-12-15T11:31:00Z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http://www.zotero.org/styles/cell-reports</vt:lpwstr>
  </property>
  <property fmtid="{D5CDD505-2E9C-101B-9397-08002B2CF9AE}" pid="6" name="Mendeley Recent Style Name 1_1">
    <vt:lpwstr>Cell Reports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http://www.zotero.org/styles/nature</vt:lpwstr>
  </property>
  <property fmtid="{D5CDD505-2E9C-101B-9397-08002B2CF9AE}" pid="12" name="Mendeley Recent Style Name 4_1">
    <vt:lpwstr>Nature</vt:lpwstr>
  </property>
  <property fmtid="{D5CDD505-2E9C-101B-9397-08002B2CF9AE}" pid="13" name="Mendeley Recent Style Id 5_1">
    <vt:lpwstr>http://www.zotero.org/styles/plos-biology</vt:lpwstr>
  </property>
  <property fmtid="{D5CDD505-2E9C-101B-9397-08002B2CF9AE}" pid="14" name="Mendeley Recent Style Name 5_1">
    <vt:lpwstr>PLOS Biology</vt:lpwstr>
  </property>
  <property fmtid="{D5CDD505-2E9C-101B-9397-08002B2CF9AE}" pid="15" name="Mendeley Recent Style Id 6_1">
    <vt:lpwstr>http://www.zotero.org/styles/plos-genetics</vt:lpwstr>
  </property>
  <property fmtid="{D5CDD505-2E9C-101B-9397-08002B2CF9AE}" pid="16" name="Mendeley Recent Style Name 6_1">
    <vt:lpwstr>PLOS Genetics</vt:lpwstr>
  </property>
  <property fmtid="{D5CDD505-2E9C-101B-9397-08002B2CF9AE}" pid="17" name="Mendeley Recent Style Id 7_1">
    <vt:lpwstr>http://www.zotero.org/styles/pnas</vt:lpwstr>
  </property>
  <property fmtid="{D5CDD505-2E9C-101B-9397-08002B2CF9AE}" pid="18" name="Mendeley Recent Style Name 7_1">
    <vt:lpwstr>Proceedings of the National Academy of Sciences of the United States of America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http://www.zotero.org/styles/elife</vt:lpwstr>
  </property>
  <property fmtid="{D5CDD505-2E9C-101B-9397-08002B2CF9AE}" pid="22" name="Mendeley Recent Style Name 9_1">
    <vt:lpwstr>eLife</vt:lpwstr>
  </property>
  <property fmtid="{D5CDD505-2E9C-101B-9397-08002B2CF9AE}" pid="23" name="Mendeley Unique User Id_1">
    <vt:lpwstr>84fba7c9-2bb8-30b8-8fdf-3a7d634d956b</vt:lpwstr>
  </property>
  <property fmtid="{D5CDD505-2E9C-101B-9397-08002B2CF9AE}" pid="24" name="Mendeley Citation Style_1">
    <vt:lpwstr>http://www.zotero.org/styles/nature</vt:lpwstr>
  </property>
</Properties>
</file>