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B2BAF9" w14:textId="798D4483" w:rsidR="00B132D9" w:rsidRDefault="000D6AE6" w:rsidP="00B132D9">
      <w:pPr>
        <w:rPr>
          <w:b/>
          <w:bCs/>
        </w:rPr>
      </w:pPr>
      <w:r>
        <w:rPr>
          <w:b/>
          <w:bCs/>
          <w:noProof/>
        </w:rPr>
        <w:drawing>
          <wp:inline distT="0" distB="0" distL="0" distR="0" wp14:anchorId="3B8A5651" wp14:editId="4E56E1FE">
            <wp:extent cx="3190087" cy="3190087"/>
            <wp:effectExtent l="0" t="0" r="0" b="0"/>
            <wp:docPr id="1359142694" name="Picture 1" descr="A chart of a number of individuals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59142694" name="Picture 1" descr="A chart of a number of individuals&#10;&#10;Description automatically generated with medium confidence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13999" cy="32139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601291F" w14:textId="4D9F4579" w:rsidR="00D130E7" w:rsidRDefault="00D130E7" w:rsidP="00D130E7">
      <w:pPr>
        <w:rPr>
          <w:b/>
          <w:bCs/>
        </w:rPr>
      </w:pPr>
    </w:p>
    <w:p w14:paraId="237608C7" w14:textId="428047FF" w:rsidR="00153C37" w:rsidRPr="000D6AE6" w:rsidRDefault="00D130E7" w:rsidP="00C96D5E">
      <w:pPr>
        <w:jc w:val="both"/>
        <w:rPr>
          <w:b/>
          <w:bCs/>
        </w:rPr>
      </w:pPr>
      <w:r w:rsidRPr="000D6AE6">
        <w:rPr>
          <w:b/>
          <w:bCs/>
        </w:rPr>
        <w:t xml:space="preserve">Supplemental Figure </w:t>
      </w:r>
      <w:r w:rsidR="00C66074">
        <w:rPr>
          <w:b/>
          <w:bCs/>
        </w:rPr>
        <w:t>5</w:t>
      </w:r>
      <w:r w:rsidRPr="000D6AE6">
        <w:rPr>
          <w:b/>
          <w:bCs/>
        </w:rPr>
        <w:t xml:space="preserve">. </w:t>
      </w:r>
      <w:r w:rsidR="00022EEF" w:rsidRPr="000D6AE6">
        <w:rPr>
          <w:b/>
          <w:bCs/>
        </w:rPr>
        <w:t xml:space="preserve">Expression of the three groups of epilepsy-associated genes in </w:t>
      </w:r>
      <w:r w:rsidR="000D6AE6" w:rsidRPr="000D6AE6">
        <w:rPr>
          <w:b/>
          <w:bCs/>
        </w:rPr>
        <w:t>the hippocampus</w:t>
      </w:r>
      <w:r w:rsidR="00022EEF" w:rsidRPr="000D6AE6">
        <w:rPr>
          <w:b/>
          <w:bCs/>
        </w:rPr>
        <w:t xml:space="preserve"> with hierarchical clustering across genes.</w:t>
      </w:r>
    </w:p>
    <w:sectPr w:rsidR="00153C37" w:rsidRPr="000D6AE6" w:rsidSect="00462D40">
      <w:headerReference w:type="default" r:id="rId9"/>
      <w:footerReference w:type="even" r:id="rId10"/>
      <w:footerReference w:type="default" r:id="rId11"/>
      <w:headerReference w:type="first" r:id="rId12"/>
      <w:pgSz w:w="12240" w:h="15840"/>
      <w:pgMar w:top="1138" w:right="1181" w:bottom="1138" w:left="1282" w:header="283" w:footer="51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2A3A076" w14:textId="77777777" w:rsidR="00462D40" w:rsidRDefault="00462D40" w:rsidP="00117666">
      <w:pPr>
        <w:spacing w:after="0"/>
      </w:pPr>
      <w:r>
        <w:separator/>
      </w:r>
    </w:p>
  </w:endnote>
  <w:endnote w:type="continuationSeparator" w:id="0">
    <w:p w14:paraId="34FAF628" w14:textId="77777777" w:rsidR="00462D40" w:rsidRDefault="00462D40" w:rsidP="0011766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3D3D87" w14:textId="7980A587" w:rsidR="00686C9D" w:rsidRPr="00577C4C" w:rsidRDefault="00C52A7B">
    <w:pPr>
      <w:pStyle w:val="Footer"/>
      <w:rPr>
        <w:color w:val="C00000"/>
        <w:szCs w:val="24"/>
      </w:rPr>
    </w:pPr>
    <w:r>
      <w:rPr>
        <w:noProof/>
        <w:lang w:val="en-GB" w:eastAsia="en-GB"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51D4B8BD" wp14:editId="575B1817">
              <wp:simplePos x="0" y="0"/>
              <wp:positionH relativeFrom="margin">
                <wp:align>right</wp:align>
              </wp:positionH>
              <wp:positionV relativeFrom="bottomMargin">
                <wp:align>top</wp:align>
              </wp:positionV>
              <wp:extent cx="1508760" cy="395605"/>
              <wp:effectExtent l="0" t="0" r="0" b="0"/>
              <wp:wrapNone/>
              <wp:docPr id="1" name="Text Box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508760" cy="39560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214951C5" w14:textId="77777777" w:rsidR="00686C9D" w:rsidRPr="00577C4C" w:rsidRDefault="00C52A7B">
                          <w:pPr>
                            <w:pStyle w:val="Footer"/>
                            <w:jc w:val="right"/>
                            <w:rPr>
                              <w:color w:val="000000" w:themeColor="text1"/>
                              <w:szCs w:val="40"/>
                            </w:rPr>
                          </w:pPr>
                          <w:r w:rsidRPr="00577C4C">
                            <w:rPr>
                              <w:color w:val="000000" w:themeColor="text1"/>
                              <w:szCs w:val="40"/>
                            </w:rPr>
                            <w:fldChar w:fldCharType="begin"/>
                          </w:r>
                          <w:r w:rsidRPr="00577C4C">
                            <w:rPr>
                              <w:color w:val="000000" w:themeColor="text1"/>
                              <w:szCs w:val="40"/>
                            </w:rPr>
                            <w:instrText xml:space="preserve"> PAGE  \* Arabic  \* MERGEFORMAT </w:instrText>
                          </w:r>
                          <w:r w:rsidRPr="00577C4C">
                            <w:rPr>
                              <w:color w:val="000000" w:themeColor="text1"/>
                              <w:szCs w:val="40"/>
                            </w:rPr>
                            <w:fldChar w:fldCharType="separate"/>
                          </w:r>
                          <w:r w:rsidR="0088513A" w:rsidRPr="0088513A">
                            <w:rPr>
                              <w:noProof/>
                              <w:color w:val="000000" w:themeColor="text1"/>
                              <w:sz w:val="22"/>
                              <w:szCs w:val="40"/>
                            </w:rPr>
                            <w:t>4</w:t>
                          </w:r>
                          <w:r w:rsidRPr="00577C4C">
                            <w:rPr>
                              <w:color w:val="000000" w:themeColor="text1"/>
                              <w:szCs w:val="40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1D4B8BD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67.6pt;margin-top:0;width:118.8pt;height:31.15pt;z-index:251665408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top;mso-position-vertical-relative:bottom-margin-area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" filled="f" stroked="f" strokeweight=".5pt">
              <v:textbox style="mso-fit-shape-to-text:t">
                <w:txbxContent>
                  <w:p w14:paraId="214951C5" w14:textId="77777777" w:rsidR="00686C9D" w:rsidRPr="00577C4C" w:rsidRDefault="00C52A7B">
                    <w:pPr>
                      <w:pStyle w:val="Footer"/>
                      <w:jc w:val="right"/>
                      <w:rPr>
                        <w:color w:val="000000" w:themeColor="text1"/>
                        <w:szCs w:val="40"/>
                      </w:rPr>
                    </w:pPr>
                    <w:r w:rsidRPr="00577C4C">
                      <w:rPr>
                        <w:color w:val="000000" w:themeColor="text1"/>
                        <w:szCs w:val="40"/>
                      </w:rPr>
                      <w:fldChar w:fldCharType="begin"/>
                    </w:r>
                    <w:r w:rsidRPr="00577C4C">
                      <w:rPr>
                        <w:color w:val="000000" w:themeColor="text1"/>
                        <w:szCs w:val="40"/>
                      </w:rPr>
                      <w:instrText xml:space="preserve"> PAGE  \* Arabic  \* MERGEFORMAT </w:instrText>
                    </w:r>
                    <w:r w:rsidRPr="00577C4C">
                      <w:rPr>
                        <w:color w:val="000000" w:themeColor="text1"/>
                        <w:szCs w:val="40"/>
                      </w:rPr>
                      <w:fldChar w:fldCharType="separate"/>
                    </w:r>
                    <w:r w:rsidR="0088513A" w:rsidRPr="0088513A">
                      <w:rPr>
                        <w:noProof/>
                        <w:color w:val="000000" w:themeColor="text1"/>
                        <w:sz w:val="22"/>
                        <w:szCs w:val="40"/>
                      </w:rPr>
                      <w:t>4</w:t>
                    </w:r>
                    <w:r w:rsidRPr="00577C4C">
                      <w:rPr>
                        <w:color w:val="000000" w:themeColor="text1"/>
                        <w:szCs w:val="40"/>
                      </w:rPr>
                      <w:fldChar w:fldCharType="end"/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70BFF2" w14:textId="77777777" w:rsidR="00686C9D" w:rsidRPr="00577C4C" w:rsidRDefault="00C52A7B">
    <w:pPr>
      <w:pStyle w:val="Footer"/>
      <w:rPr>
        <w:b/>
        <w:sz w:val="20"/>
        <w:szCs w:val="24"/>
      </w:rPr>
    </w:pPr>
    <w:r>
      <w:rPr>
        <w:noProof/>
        <w:lang w:val="en-GB" w:eastAsia="en-GB"/>
      </w:rPr>
      <mc:AlternateContent>
        <mc:Choice Requires="wps">
          <w:drawing>
            <wp:anchor distT="0" distB="0" distL="114300" distR="114300" simplePos="0" relativeHeight="251646976" behindDoc="0" locked="0" layoutInCell="1" allowOverlap="1" wp14:anchorId="2C4AF3B6" wp14:editId="527467EE">
              <wp:simplePos x="0" y="0"/>
              <wp:positionH relativeFrom="margin">
                <wp:align>right</wp:align>
              </wp:positionH>
              <wp:positionV relativeFrom="bottomMargin">
                <wp:align>top</wp:align>
              </wp:positionV>
              <wp:extent cx="1508760" cy="395605"/>
              <wp:effectExtent l="0" t="0" r="0" b="0"/>
              <wp:wrapNone/>
              <wp:docPr id="56" name="Text Box 5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508760" cy="39560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74D070C5" w14:textId="77777777" w:rsidR="00686C9D" w:rsidRPr="00577C4C" w:rsidRDefault="00C52A7B">
                          <w:pPr>
                            <w:pStyle w:val="Footer"/>
                            <w:jc w:val="right"/>
                            <w:rPr>
                              <w:color w:val="000000" w:themeColor="text1"/>
                              <w:szCs w:val="40"/>
                            </w:rPr>
                          </w:pPr>
                          <w:r w:rsidRPr="00577C4C">
                            <w:rPr>
                              <w:color w:val="000000" w:themeColor="text1"/>
                              <w:szCs w:val="40"/>
                            </w:rPr>
                            <w:fldChar w:fldCharType="begin"/>
                          </w:r>
                          <w:r w:rsidRPr="00577C4C">
                            <w:rPr>
                              <w:color w:val="000000" w:themeColor="text1"/>
                              <w:szCs w:val="40"/>
                            </w:rPr>
                            <w:instrText xml:space="preserve"> PAGE  \* Arabic  \* MERGEFORMAT </w:instrText>
                          </w:r>
                          <w:r w:rsidRPr="00577C4C">
                            <w:rPr>
                              <w:color w:val="000000" w:themeColor="text1"/>
                              <w:szCs w:val="40"/>
                            </w:rPr>
                            <w:fldChar w:fldCharType="separate"/>
                          </w:r>
                          <w:r w:rsidR="0088513A" w:rsidRPr="0088513A">
                            <w:rPr>
                              <w:noProof/>
                              <w:color w:val="000000" w:themeColor="text1"/>
                              <w:sz w:val="22"/>
                              <w:szCs w:val="40"/>
                            </w:rPr>
                            <w:t>3</w:t>
                          </w:r>
                          <w:r w:rsidRPr="00577C4C">
                            <w:rPr>
                              <w:color w:val="000000" w:themeColor="text1"/>
                              <w:szCs w:val="40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C4AF3B6" id="_x0000_t202" coordsize="21600,21600" o:spt="202" path="m,l,21600r21600,l21600,xe">
              <v:stroke joinstyle="miter"/>
              <v:path gradientshapeok="t" o:connecttype="rect"/>
            </v:shapetype>
            <v:shape id="Text Box 56" o:spid="_x0000_s1027" type="#_x0000_t202" style="position:absolute;margin-left:67.6pt;margin-top:0;width:118.8pt;height:31.15pt;z-index:251646976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top;mso-position-vertical-relative:bottom-margin-area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" filled="f" stroked="f" strokeweight=".5pt">
              <v:textbox style="mso-fit-shape-to-text:t">
                <w:txbxContent>
                  <w:p w14:paraId="74D070C5" w14:textId="77777777" w:rsidR="00686C9D" w:rsidRPr="00577C4C" w:rsidRDefault="00C52A7B">
                    <w:pPr>
                      <w:pStyle w:val="Footer"/>
                      <w:jc w:val="right"/>
                      <w:rPr>
                        <w:color w:val="000000" w:themeColor="text1"/>
                        <w:szCs w:val="40"/>
                      </w:rPr>
                    </w:pPr>
                    <w:r w:rsidRPr="00577C4C">
                      <w:rPr>
                        <w:color w:val="000000" w:themeColor="text1"/>
                        <w:szCs w:val="40"/>
                      </w:rPr>
                      <w:fldChar w:fldCharType="begin"/>
                    </w:r>
                    <w:r w:rsidRPr="00577C4C">
                      <w:rPr>
                        <w:color w:val="000000" w:themeColor="text1"/>
                        <w:szCs w:val="40"/>
                      </w:rPr>
                      <w:instrText xml:space="preserve"> PAGE  \* Arabic  \* MERGEFORMAT </w:instrText>
                    </w:r>
                    <w:r w:rsidRPr="00577C4C">
                      <w:rPr>
                        <w:color w:val="000000" w:themeColor="text1"/>
                        <w:szCs w:val="40"/>
                      </w:rPr>
                      <w:fldChar w:fldCharType="separate"/>
                    </w:r>
                    <w:r w:rsidR="0088513A" w:rsidRPr="0088513A">
                      <w:rPr>
                        <w:noProof/>
                        <w:color w:val="000000" w:themeColor="text1"/>
                        <w:sz w:val="22"/>
                        <w:szCs w:val="40"/>
                      </w:rPr>
                      <w:t>3</w:t>
                    </w:r>
                    <w:r w:rsidRPr="00577C4C">
                      <w:rPr>
                        <w:color w:val="000000" w:themeColor="text1"/>
                        <w:szCs w:val="40"/>
                      </w:rPr>
                      <w:fldChar w:fldCharType="end"/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748E6F6" w14:textId="77777777" w:rsidR="00462D40" w:rsidRDefault="00462D40" w:rsidP="00117666">
      <w:pPr>
        <w:spacing w:after="0"/>
      </w:pPr>
      <w:r>
        <w:separator/>
      </w:r>
    </w:p>
  </w:footnote>
  <w:footnote w:type="continuationSeparator" w:id="0">
    <w:p w14:paraId="209DFC56" w14:textId="77777777" w:rsidR="00462D40" w:rsidRDefault="00462D40" w:rsidP="0011766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D8A4BC" w14:textId="77777777" w:rsidR="00686C9D" w:rsidRPr="00A53000" w:rsidRDefault="00C52A7B" w:rsidP="00A53000">
    <w:pPr>
      <w:pStyle w:val="Header"/>
    </w:pPr>
    <w:r w:rsidRPr="007E3148">
      <w:ptab w:relativeTo="margin" w:alignment="center" w:leader="none"/>
    </w:r>
    <w:r w:rsidRPr="007E3148">
      <w:ptab w:relativeTo="margin" w:alignment="right" w:leader="none"/>
    </w:r>
    <w:r w:rsidRPr="00A53000">
      <w:t>Running Title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2F27F1" w14:textId="28581D04" w:rsidR="00686C9D" w:rsidRDefault="00C52A7B" w:rsidP="00A53000">
    <w:pPr>
      <w:pStyle w:val="Header"/>
    </w:pP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1B7666"/>
    <w:multiLevelType w:val="multilevel"/>
    <w:tmpl w:val="44328928"/>
    <w:lvl w:ilvl="0">
      <w:start w:val="1"/>
      <w:numFmt w:val="decimal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0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0" w:firstLine="0"/>
      </w:pPr>
      <w:rPr>
        <w:rFonts w:ascii="Times New Roman" w:hAnsi="Times New Roman" w:hint="default"/>
        <w:b/>
        <w:i w:val="0"/>
        <w:sz w:val="24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" w15:restartNumberingAfterBreak="0">
    <w:nsid w:val="0EDF3AB7"/>
    <w:multiLevelType w:val="hybridMultilevel"/>
    <w:tmpl w:val="8E5CDC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C8A03CD"/>
    <w:multiLevelType w:val="multilevel"/>
    <w:tmpl w:val="ADB20CA4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1EC0601A"/>
    <w:multiLevelType w:val="multilevel"/>
    <w:tmpl w:val="C6A8CCEA"/>
    <w:styleLink w:val="Headings"/>
    <w:lvl w:ilvl="0">
      <w:start w:val="1"/>
      <w:numFmt w:val="decimal"/>
      <w:pStyle w:val="Heading1"/>
      <w:lvlText w:val="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pStyle w:val="Heading2"/>
      <w:lvlText w:val="%1.%2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pStyle w:val="Heading3"/>
      <w:lvlText w:val="%1.%2.%3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3">
      <w:start w:val="1"/>
      <w:numFmt w:val="decimal"/>
      <w:pStyle w:val="Heading4"/>
      <w:lvlText w:val="%1.%2.%3.%4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4">
      <w:start w:val="1"/>
      <w:numFmt w:val="decimal"/>
      <w:pStyle w:val="Heading5"/>
      <w:lvlText w:val="%1.%2.%3.%4.%5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567"/>
        </w:tabs>
        <w:ind w:left="567" w:hanging="567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567"/>
        </w:tabs>
        <w:ind w:left="567" w:hanging="567"/>
      </w:pPr>
      <w:rPr>
        <w:rFonts w:hint="default"/>
      </w:rPr>
    </w:lvl>
  </w:abstractNum>
  <w:abstractNum w:abstractNumId="4" w15:restartNumberingAfterBreak="0">
    <w:nsid w:val="225305B5"/>
    <w:multiLevelType w:val="hybridMultilevel"/>
    <w:tmpl w:val="4F8C24FA"/>
    <w:lvl w:ilvl="0" w:tplc="A9DCD718">
      <w:start w:val="1"/>
      <w:numFmt w:val="bullet"/>
      <w:pStyle w:val="ListParagraph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302A7CAC"/>
    <w:multiLevelType w:val="multilevel"/>
    <w:tmpl w:val="C6A8CCEA"/>
    <w:numStyleLink w:val="Headings"/>
  </w:abstractNum>
  <w:abstractNum w:abstractNumId="6" w15:restartNumberingAfterBreak="0">
    <w:nsid w:val="36D30736"/>
    <w:multiLevelType w:val="hybridMultilevel"/>
    <w:tmpl w:val="BC1E7BC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817787E"/>
    <w:multiLevelType w:val="multilevel"/>
    <w:tmpl w:val="ADB20CA4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3AE92CDE"/>
    <w:multiLevelType w:val="hybridMultilevel"/>
    <w:tmpl w:val="294E0C4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C1539C0"/>
    <w:multiLevelType w:val="hybridMultilevel"/>
    <w:tmpl w:val="675E093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08E502C"/>
    <w:multiLevelType w:val="hybridMultilevel"/>
    <w:tmpl w:val="C2165F9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4216449"/>
    <w:multiLevelType w:val="hybridMultilevel"/>
    <w:tmpl w:val="60E244E0"/>
    <w:lvl w:ilvl="0" w:tplc="BB925A66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7723488"/>
    <w:multiLevelType w:val="hybridMultilevel"/>
    <w:tmpl w:val="1E1C6CF0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D8113DE"/>
    <w:multiLevelType w:val="multilevel"/>
    <w:tmpl w:val="ADB20CA4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4" w15:restartNumberingAfterBreak="0">
    <w:nsid w:val="51283001"/>
    <w:multiLevelType w:val="hybridMultilevel"/>
    <w:tmpl w:val="1E1C6CF0"/>
    <w:lvl w:ilvl="0" w:tplc="985C83E2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49F1D82"/>
    <w:multiLevelType w:val="hybridMultilevel"/>
    <w:tmpl w:val="734A770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2290D83"/>
    <w:multiLevelType w:val="hybridMultilevel"/>
    <w:tmpl w:val="D1E4BA92"/>
    <w:lvl w:ilvl="0" w:tplc="E9807BE6">
      <w:start w:val="1"/>
      <w:numFmt w:val="decimal"/>
      <w:lvlText w:val="%1."/>
      <w:lvlJc w:val="left"/>
      <w:pPr>
        <w:ind w:left="1080" w:hanging="360"/>
      </w:p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683E6C4F"/>
    <w:multiLevelType w:val="hybridMultilevel"/>
    <w:tmpl w:val="E39A39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DBC6F29"/>
    <w:multiLevelType w:val="multilevel"/>
    <w:tmpl w:val="C6A8CCEA"/>
    <w:numStyleLink w:val="Headings"/>
  </w:abstractNum>
  <w:abstractNum w:abstractNumId="19" w15:restartNumberingAfterBreak="0">
    <w:nsid w:val="7F983756"/>
    <w:multiLevelType w:val="multilevel"/>
    <w:tmpl w:val="F300CEF8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num w:numId="1" w16cid:durableId="2002923604">
    <w:abstractNumId w:val="0"/>
  </w:num>
  <w:num w:numId="2" w16cid:durableId="508101534">
    <w:abstractNumId w:val="15"/>
  </w:num>
  <w:num w:numId="3" w16cid:durableId="445513999">
    <w:abstractNumId w:val="1"/>
  </w:num>
  <w:num w:numId="4" w16cid:durableId="663355891">
    <w:abstractNumId w:val="17"/>
  </w:num>
  <w:num w:numId="5" w16cid:durableId="78670527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830173785">
    <w:abstractNumId w:val="10"/>
  </w:num>
  <w:num w:numId="7" w16cid:durableId="1489901464">
    <w:abstractNumId w:val="8"/>
  </w:num>
  <w:num w:numId="8" w16cid:durableId="1327710285">
    <w:abstractNumId w:val="6"/>
  </w:num>
  <w:num w:numId="9" w16cid:durableId="1402750065">
    <w:abstractNumId w:val="9"/>
  </w:num>
  <w:num w:numId="10" w16cid:durableId="1414086491">
    <w:abstractNumId w:val="7"/>
  </w:num>
  <w:num w:numId="11" w16cid:durableId="482091379">
    <w:abstractNumId w:val="2"/>
  </w:num>
  <w:num w:numId="12" w16cid:durableId="1865437910">
    <w:abstractNumId w:val="19"/>
  </w:num>
  <w:num w:numId="13" w16cid:durableId="322779039">
    <w:abstractNumId w:val="13"/>
  </w:num>
  <w:num w:numId="14" w16cid:durableId="1289775253">
    <w:abstractNumId w:val="4"/>
  </w:num>
  <w:num w:numId="15" w16cid:durableId="388841673">
    <w:abstractNumId w:val="11"/>
  </w:num>
  <w:num w:numId="16" w16cid:durableId="710230981">
    <w:abstractNumId w:val="16"/>
  </w:num>
  <w:num w:numId="17" w16cid:durableId="1206598978">
    <w:abstractNumId w:val="3"/>
    <w:lvlOverride w:ilvl="0">
      <w:lvl w:ilvl="0">
        <w:start w:val="1"/>
        <w:numFmt w:val="decimal"/>
        <w:pStyle w:val="Heading1"/>
        <w:lvlText w:val="%1"/>
        <w:lvlJc w:val="left"/>
        <w:pPr>
          <w:tabs>
            <w:tab w:val="num" w:pos="567"/>
          </w:tabs>
          <w:ind w:left="567" w:hanging="567"/>
        </w:pPr>
        <w:rPr>
          <w:rFonts w:hint="default"/>
        </w:rPr>
      </w:lvl>
    </w:lvlOverride>
    <w:lvlOverride w:ilvl="1">
      <w:lvl w:ilvl="1">
        <w:start w:val="1"/>
        <w:numFmt w:val="decimal"/>
        <w:pStyle w:val="Heading2"/>
        <w:lvlText w:val="%1.%2"/>
        <w:lvlJc w:val="left"/>
        <w:pPr>
          <w:tabs>
            <w:tab w:val="num" w:pos="567"/>
          </w:tabs>
          <w:ind w:left="567" w:hanging="567"/>
        </w:pPr>
        <w:rPr>
          <w:rFonts w:hint="default"/>
        </w:rPr>
      </w:lvl>
    </w:lvlOverride>
  </w:num>
  <w:num w:numId="18" w16cid:durableId="399256060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1591699109">
    <w:abstractNumId w:val="5"/>
  </w:num>
  <w:num w:numId="20" w16cid:durableId="321547951">
    <w:abstractNumId w:val="18"/>
  </w:num>
  <w:num w:numId="21" w16cid:durableId="2147157300">
    <w:abstractNumId w:val="3"/>
  </w:num>
  <w:num w:numId="22" w16cid:durableId="855539000">
    <w:abstractNumId w:val="3"/>
    <w:lvlOverride w:ilvl="0">
      <w:startOverride w:val="1"/>
      <w:lvl w:ilvl="0">
        <w:start w:val="1"/>
        <w:numFmt w:val="decimal"/>
        <w:pStyle w:val="Heading1"/>
        <w:lvlText w:val="%1"/>
        <w:lvlJc w:val="left"/>
        <w:pPr>
          <w:tabs>
            <w:tab w:val="num" w:pos="567"/>
          </w:tabs>
          <w:ind w:left="567" w:hanging="567"/>
        </w:pPr>
      </w:lvl>
    </w:lvlOverride>
    <w:lvlOverride w:ilvl="1">
      <w:startOverride w:val="1"/>
      <w:lvl w:ilvl="1">
        <w:start w:val="1"/>
        <w:numFmt w:val="decimal"/>
        <w:pStyle w:val="Heading2"/>
        <w:lvlText w:val="%1.%2"/>
        <w:lvlJc w:val="left"/>
        <w:pPr>
          <w:tabs>
            <w:tab w:val="num" w:pos="567"/>
          </w:tabs>
          <w:ind w:left="567" w:hanging="567"/>
        </w:pPr>
      </w:lvl>
    </w:lvlOverride>
    <w:lvlOverride w:ilvl="2">
      <w:startOverride w:val="1"/>
      <w:lvl w:ilvl="2">
        <w:start w:val="1"/>
        <w:numFmt w:val="decimal"/>
        <w:pStyle w:val="Heading3"/>
        <w:lvlText w:val=""/>
        <w:lvlJc w:val="left"/>
      </w:lvl>
    </w:lvlOverride>
    <w:lvlOverride w:ilvl="3">
      <w:startOverride w:val="1"/>
      <w:lvl w:ilvl="3">
        <w:start w:val="1"/>
        <w:numFmt w:val="decimal"/>
        <w:pStyle w:val="Heading4"/>
        <w:lvlText w:val=""/>
        <w:lvlJc w:val="left"/>
      </w:lvl>
    </w:lvlOverride>
    <w:lvlOverride w:ilvl="4">
      <w:startOverride w:val="1"/>
      <w:lvl w:ilvl="4">
        <w:start w:val="1"/>
        <w:numFmt w:val="decimal"/>
        <w:pStyle w:val="Heading5"/>
        <w:lvlText w:val=""/>
        <w:lvlJc w:val="left"/>
      </w:lvl>
    </w:lvlOverride>
    <w:lvlOverride w:ilvl="5">
      <w:startOverride w:val="1"/>
      <w:lvl w:ilvl="5">
        <w:start w:val="1"/>
        <w:numFmt w:val="decimal"/>
        <w:lvlText w:val=""/>
        <w:lvlJc w:val="left"/>
      </w:lvl>
    </w:lvlOverride>
    <w:lvlOverride w:ilvl="6">
      <w:startOverride w:val="1"/>
      <w:lvl w:ilvl="6">
        <w:start w:val="1"/>
        <w:numFmt w:val="decimal"/>
        <w:lvlText w:val=""/>
        <w:lvlJc w:val="left"/>
      </w:lvl>
    </w:lvlOverride>
    <w:lvlOverride w:ilvl="7">
      <w:startOverride w:val="1"/>
      <w:lvl w:ilvl="7">
        <w:start w:val="1"/>
        <w:numFmt w:val="decimal"/>
        <w:lvlText w:val=""/>
        <w:lvlJc w:val="left"/>
      </w:lvl>
    </w:lvlOverride>
    <w:lvlOverride w:ilvl="8">
      <w:startOverride w:val="1"/>
      <w:lvl w:ilvl="8">
        <w:start w:val="1"/>
        <w:numFmt w:val="decimal"/>
        <w:lvlText w:val=""/>
        <w:lvlJc w:val="left"/>
      </w:lvl>
    </w:lvlOverride>
  </w:num>
  <w:num w:numId="23" w16cid:durableId="77289378">
    <w:abstractNumId w:val="14"/>
  </w:num>
  <w:num w:numId="24" w16cid:durableId="74137048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5"/>
  <w:proofState w:spelling="clean" w:grammar="clean"/>
  <w:attachedTemplate r:id="rId1"/>
  <w:defaultTabStop w:val="720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1821"/>
    <w:rsid w:val="000005D0"/>
    <w:rsid w:val="00000B34"/>
    <w:rsid w:val="00000F3F"/>
    <w:rsid w:val="00002F9A"/>
    <w:rsid w:val="0000358A"/>
    <w:rsid w:val="0000422C"/>
    <w:rsid w:val="00010885"/>
    <w:rsid w:val="0001118D"/>
    <w:rsid w:val="000134C2"/>
    <w:rsid w:val="000136B5"/>
    <w:rsid w:val="00013B01"/>
    <w:rsid w:val="00014375"/>
    <w:rsid w:val="0001451A"/>
    <w:rsid w:val="0001507F"/>
    <w:rsid w:val="000150E2"/>
    <w:rsid w:val="00016537"/>
    <w:rsid w:val="000173CE"/>
    <w:rsid w:val="00017A9D"/>
    <w:rsid w:val="000210F1"/>
    <w:rsid w:val="00022147"/>
    <w:rsid w:val="00022D31"/>
    <w:rsid w:val="00022EEF"/>
    <w:rsid w:val="00023A2D"/>
    <w:rsid w:val="00023F76"/>
    <w:rsid w:val="00024B4D"/>
    <w:rsid w:val="0002513E"/>
    <w:rsid w:val="00026167"/>
    <w:rsid w:val="00026841"/>
    <w:rsid w:val="000274ED"/>
    <w:rsid w:val="00027543"/>
    <w:rsid w:val="00027686"/>
    <w:rsid w:val="00032122"/>
    <w:rsid w:val="000341E5"/>
    <w:rsid w:val="00034304"/>
    <w:rsid w:val="00034A7B"/>
    <w:rsid w:val="00034B0C"/>
    <w:rsid w:val="00035190"/>
    <w:rsid w:val="00035434"/>
    <w:rsid w:val="00036711"/>
    <w:rsid w:val="000370C1"/>
    <w:rsid w:val="00037952"/>
    <w:rsid w:val="00037C1C"/>
    <w:rsid w:val="00040AFD"/>
    <w:rsid w:val="00041C16"/>
    <w:rsid w:val="00041E65"/>
    <w:rsid w:val="00043747"/>
    <w:rsid w:val="00043993"/>
    <w:rsid w:val="00043B9B"/>
    <w:rsid w:val="0004555F"/>
    <w:rsid w:val="00045678"/>
    <w:rsid w:val="000458E4"/>
    <w:rsid w:val="000463A3"/>
    <w:rsid w:val="00046FC9"/>
    <w:rsid w:val="00047416"/>
    <w:rsid w:val="00050689"/>
    <w:rsid w:val="00051A88"/>
    <w:rsid w:val="000522F1"/>
    <w:rsid w:val="000522F7"/>
    <w:rsid w:val="000535E3"/>
    <w:rsid w:val="0005401F"/>
    <w:rsid w:val="00054562"/>
    <w:rsid w:val="0005464D"/>
    <w:rsid w:val="00055823"/>
    <w:rsid w:val="000560B0"/>
    <w:rsid w:val="000576D1"/>
    <w:rsid w:val="00057A07"/>
    <w:rsid w:val="0006000D"/>
    <w:rsid w:val="0006017E"/>
    <w:rsid w:val="00062081"/>
    <w:rsid w:val="0006212C"/>
    <w:rsid w:val="000625AF"/>
    <w:rsid w:val="0006282D"/>
    <w:rsid w:val="00063AAB"/>
    <w:rsid w:val="00063D84"/>
    <w:rsid w:val="00064339"/>
    <w:rsid w:val="000652D4"/>
    <w:rsid w:val="0006636D"/>
    <w:rsid w:val="000667F9"/>
    <w:rsid w:val="00066A1C"/>
    <w:rsid w:val="00066C9E"/>
    <w:rsid w:val="00071321"/>
    <w:rsid w:val="00071F95"/>
    <w:rsid w:val="00072E8D"/>
    <w:rsid w:val="00073162"/>
    <w:rsid w:val="00073204"/>
    <w:rsid w:val="0007321C"/>
    <w:rsid w:val="000734CB"/>
    <w:rsid w:val="000736C0"/>
    <w:rsid w:val="00073CED"/>
    <w:rsid w:val="0007419E"/>
    <w:rsid w:val="00074370"/>
    <w:rsid w:val="00074433"/>
    <w:rsid w:val="00074F0D"/>
    <w:rsid w:val="00076BD0"/>
    <w:rsid w:val="0007708E"/>
    <w:rsid w:val="00077D53"/>
    <w:rsid w:val="000808A8"/>
    <w:rsid w:val="00081394"/>
    <w:rsid w:val="0008178A"/>
    <w:rsid w:val="00082D2F"/>
    <w:rsid w:val="0008398C"/>
    <w:rsid w:val="00083E13"/>
    <w:rsid w:val="00084F36"/>
    <w:rsid w:val="00085BDA"/>
    <w:rsid w:val="00090B70"/>
    <w:rsid w:val="00093B8C"/>
    <w:rsid w:val="000944F8"/>
    <w:rsid w:val="000952FE"/>
    <w:rsid w:val="00095601"/>
    <w:rsid w:val="000962E2"/>
    <w:rsid w:val="00097BC6"/>
    <w:rsid w:val="00097D03"/>
    <w:rsid w:val="000A1314"/>
    <w:rsid w:val="000A14AB"/>
    <w:rsid w:val="000A1F7D"/>
    <w:rsid w:val="000A21C1"/>
    <w:rsid w:val="000A3552"/>
    <w:rsid w:val="000A46F6"/>
    <w:rsid w:val="000A516D"/>
    <w:rsid w:val="000A5726"/>
    <w:rsid w:val="000A585F"/>
    <w:rsid w:val="000A5B7D"/>
    <w:rsid w:val="000A6062"/>
    <w:rsid w:val="000A615E"/>
    <w:rsid w:val="000A61A6"/>
    <w:rsid w:val="000A6DC0"/>
    <w:rsid w:val="000B015E"/>
    <w:rsid w:val="000B01A9"/>
    <w:rsid w:val="000B08E5"/>
    <w:rsid w:val="000B18AD"/>
    <w:rsid w:val="000B1996"/>
    <w:rsid w:val="000B2251"/>
    <w:rsid w:val="000B2518"/>
    <w:rsid w:val="000B260E"/>
    <w:rsid w:val="000B34BD"/>
    <w:rsid w:val="000B3865"/>
    <w:rsid w:val="000B3A08"/>
    <w:rsid w:val="000B74D7"/>
    <w:rsid w:val="000B77F7"/>
    <w:rsid w:val="000C03C0"/>
    <w:rsid w:val="000C09D6"/>
    <w:rsid w:val="000C1A00"/>
    <w:rsid w:val="000C21F4"/>
    <w:rsid w:val="000C2475"/>
    <w:rsid w:val="000C24B6"/>
    <w:rsid w:val="000C2621"/>
    <w:rsid w:val="000C3BF1"/>
    <w:rsid w:val="000C4F13"/>
    <w:rsid w:val="000C6396"/>
    <w:rsid w:val="000C641E"/>
    <w:rsid w:val="000C6743"/>
    <w:rsid w:val="000C70DF"/>
    <w:rsid w:val="000C7E2A"/>
    <w:rsid w:val="000D1587"/>
    <w:rsid w:val="000D1886"/>
    <w:rsid w:val="000D18F1"/>
    <w:rsid w:val="000D1E42"/>
    <w:rsid w:val="000D2CC5"/>
    <w:rsid w:val="000D32DD"/>
    <w:rsid w:val="000D3420"/>
    <w:rsid w:val="000D34C3"/>
    <w:rsid w:val="000D42B4"/>
    <w:rsid w:val="000D59CC"/>
    <w:rsid w:val="000D6204"/>
    <w:rsid w:val="000D6791"/>
    <w:rsid w:val="000D6AE6"/>
    <w:rsid w:val="000D7764"/>
    <w:rsid w:val="000E02A7"/>
    <w:rsid w:val="000E1668"/>
    <w:rsid w:val="000E1C68"/>
    <w:rsid w:val="000E2F74"/>
    <w:rsid w:val="000E3D50"/>
    <w:rsid w:val="000E3EBF"/>
    <w:rsid w:val="000E4F38"/>
    <w:rsid w:val="000E7B66"/>
    <w:rsid w:val="000F01C2"/>
    <w:rsid w:val="000F0D6A"/>
    <w:rsid w:val="000F19EA"/>
    <w:rsid w:val="000F1C30"/>
    <w:rsid w:val="000F2A7E"/>
    <w:rsid w:val="000F2F9F"/>
    <w:rsid w:val="000F39AA"/>
    <w:rsid w:val="000F4B63"/>
    <w:rsid w:val="000F4CFB"/>
    <w:rsid w:val="000F5B98"/>
    <w:rsid w:val="000F6697"/>
    <w:rsid w:val="000F6BC0"/>
    <w:rsid w:val="000F71CC"/>
    <w:rsid w:val="001000E3"/>
    <w:rsid w:val="001007E3"/>
    <w:rsid w:val="0010277E"/>
    <w:rsid w:val="0010341E"/>
    <w:rsid w:val="00104318"/>
    <w:rsid w:val="001043C1"/>
    <w:rsid w:val="0010490D"/>
    <w:rsid w:val="00104E2A"/>
    <w:rsid w:val="00105C76"/>
    <w:rsid w:val="0010693A"/>
    <w:rsid w:val="00107C3C"/>
    <w:rsid w:val="001108FF"/>
    <w:rsid w:val="00110A4D"/>
    <w:rsid w:val="00110EA5"/>
    <w:rsid w:val="00112EAC"/>
    <w:rsid w:val="00113FCE"/>
    <w:rsid w:val="00114092"/>
    <w:rsid w:val="00114171"/>
    <w:rsid w:val="001145DB"/>
    <w:rsid w:val="00116652"/>
    <w:rsid w:val="00117666"/>
    <w:rsid w:val="00117C99"/>
    <w:rsid w:val="00121084"/>
    <w:rsid w:val="00121E2B"/>
    <w:rsid w:val="001223A7"/>
    <w:rsid w:val="0012298B"/>
    <w:rsid w:val="0012324E"/>
    <w:rsid w:val="0012378B"/>
    <w:rsid w:val="001253F2"/>
    <w:rsid w:val="00126827"/>
    <w:rsid w:val="00127198"/>
    <w:rsid w:val="001308AD"/>
    <w:rsid w:val="00130A5B"/>
    <w:rsid w:val="00130CE5"/>
    <w:rsid w:val="0013227E"/>
    <w:rsid w:val="001325DD"/>
    <w:rsid w:val="001330A3"/>
    <w:rsid w:val="00133156"/>
    <w:rsid w:val="00134256"/>
    <w:rsid w:val="001347B7"/>
    <w:rsid w:val="00141B92"/>
    <w:rsid w:val="00142D74"/>
    <w:rsid w:val="00143A05"/>
    <w:rsid w:val="001444D2"/>
    <w:rsid w:val="001447A1"/>
    <w:rsid w:val="00146631"/>
    <w:rsid w:val="00146D4B"/>
    <w:rsid w:val="00147395"/>
    <w:rsid w:val="00147F28"/>
    <w:rsid w:val="00150DEC"/>
    <w:rsid w:val="0015164F"/>
    <w:rsid w:val="00151A65"/>
    <w:rsid w:val="00151D0D"/>
    <w:rsid w:val="001525A5"/>
    <w:rsid w:val="0015348A"/>
    <w:rsid w:val="00153C37"/>
    <w:rsid w:val="00153E80"/>
    <w:rsid w:val="0015517E"/>
    <w:rsid w:val="001552C9"/>
    <w:rsid w:val="00156664"/>
    <w:rsid w:val="00161342"/>
    <w:rsid w:val="001641ED"/>
    <w:rsid w:val="00164418"/>
    <w:rsid w:val="001656DF"/>
    <w:rsid w:val="00165895"/>
    <w:rsid w:val="00165DC1"/>
    <w:rsid w:val="0016740A"/>
    <w:rsid w:val="001721E6"/>
    <w:rsid w:val="00172465"/>
    <w:rsid w:val="001729AF"/>
    <w:rsid w:val="00173683"/>
    <w:rsid w:val="00173EBE"/>
    <w:rsid w:val="0017569E"/>
    <w:rsid w:val="00175B85"/>
    <w:rsid w:val="001765EF"/>
    <w:rsid w:val="00177167"/>
    <w:rsid w:val="001775A6"/>
    <w:rsid w:val="00177D84"/>
    <w:rsid w:val="00180268"/>
    <w:rsid w:val="00180B09"/>
    <w:rsid w:val="00181647"/>
    <w:rsid w:val="00181E06"/>
    <w:rsid w:val="001829C5"/>
    <w:rsid w:val="00185182"/>
    <w:rsid w:val="001859C0"/>
    <w:rsid w:val="0018666A"/>
    <w:rsid w:val="00186E37"/>
    <w:rsid w:val="00187DDB"/>
    <w:rsid w:val="00190265"/>
    <w:rsid w:val="0019120E"/>
    <w:rsid w:val="00192BE8"/>
    <w:rsid w:val="00192CD1"/>
    <w:rsid w:val="001935AD"/>
    <w:rsid w:val="00193788"/>
    <w:rsid w:val="001964EF"/>
    <w:rsid w:val="0019675F"/>
    <w:rsid w:val="001A028C"/>
    <w:rsid w:val="001A07B4"/>
    <w:rsid w:val="001A210B"/>
    <w:rsid w:val="001A3B8F"/>
    <w:rsid w:val="001A4500"/>
    <w:rsid w:val="001A5422"/>
    <w:rsid w:val="001A6205"/>
    <w:rsid w:val="001A6CC2"/>
    <w:rsid w:val="001A739D"/>
    <w:rsid w:val="001A74A8"/>
    <w:rsid w:val="001B011A"/>
    <w:rsid w:val="001B0370"/>
    <w:rsid w:val="001B0C23"/>
    <w:rsid w:val="001B0C3F"/>
    <w:rsid w:val="001B114C"/>
    <w:rsid w:val="001B1A2C"/>
    <w:rsid w:val="001B30D2"/>
    <w:rsid w:val="001B44D3"/>
    <w:rsid w:val="001B4AAE"/>
    <w:rsid w:val="001B58AA"/>
    <w:rsid w:val="001B611A"/>
    <w:rsid w:val="001B6534"/>
    <w:rsid w:val="001B7791"/>
    <w:rsid w:val="001C0D1F"/>
    <w:rsid w:val="001C0F0C"/>
    <w:rsid w:val="001C1347"/>
    <w:rsid w:val="001C279F"/>
    <w:rsid w:val="001C2BF6"/>
    <w:rsid w:val="001C34E0"/>
    <w:rsid w:val="001C371C"/>
    <w:rsid w:val="001C4AB8"/>
    <w:rsid w:val="001C58B1"/>
    <w:rsid w:val="001C5BB3"/>
    <w:rsid w:val="001C6519"/>
    <w:rsid w:val="001C6E7F"/>
    <w:rsid w:val="001D1B6C"/>
    <w:rsid w:val="001D1CA2"/>
    <w:rsid w:val="001D2803"/>
    <w:rsid w:val="001D292E"/>
    <w:rsid w:val="001D3228"/>
    <w:rsid w:val="001D33FE"/>
    <w:rsid w:val="001D36DD"/>
    <w:rsid w:val="001D3A15"/>
    <w:rsid w:val="001D405D"/>
    <w:rsid w:val="001D4A13"/>
    <w:rsid w:val="001D5C23"/>
    <w:rsid w:val="001D7104"/>
    <w:rsid w:val="001D7590"/>
    <w:rsid w:val="001E0041"/>
    <w:rsid w:val="001E00D5"/>
    <w:rsid w:val="001E09BD"/>
    <w:rsid w:val="001E18A5"/>
    <w:rsid w:val="001E1E9F"/>
    <w:rsid w:val="001E1FAC"/>
    <w:rsid w:val="001E2010"/>
    <w:rsid w:val="001E2F8E"/>
    <w:rsid w:val="001E42A3"/>
    <w:rsid w:val="001E4BE9"/>
    <w:rsid w:val="001E4E01"/>
    <w:rsid w:val="001E5B91"/>
    <w:rsid w:val="001E73C3"/>
    <w:rsid w:val="001E75F7"/>
    <w:rsid w:val="001F027F"/>
    <w:rsid w:val="001F0461"/>
    <w:rsid w:val="001F0F28"/>
    <w:rsid w:val="001F140B"/>
    <w:rsid w:val="001F1C8D"/>
    <w:rsid w:val="001F24AF"/>
    <w:rsid w:val="001F287A"/>
    <w:rsid w:val="001F33D1"/>
    <w:rsid w:val="001F3E1F"/>
    <w:rsid w:val="001F41BE"/>
    <w:rsid w:val="001F4499"/>
    <w:rsid w:val="001F48E9"/>
    <w:rsid w:val="001F4AB6"/>
    <w:rsid w:val="001F4B49"/>
    <w:rsid w:val="001F4C07"/>
    <w:rsid w:val="001F4CC8"/>
    <w:rsid w:val="001F6AA4"/>
    <w:rsid w:val="001F6F09"/>
    <w:rsid w:val="0020017A"/>
    <w:rsid w:val="002024C0"/>
    <w:rsid w:val="00203B21"/>
    <w:rsid w:val="00203B43"/>
    <w:rsid w:val="00205846"/>
    <w:rsid w:val="002059B9"/>
    <w:rsid w:val="00205BC9"/>
    <w:rsid w:val="00206264"/>
    <w:rsid w:val="002062CF"/>
    <w:rsid w:val="0020749C"/>
    <w:rsid w:val="002079E5"/>
    <w:rsid w:val="00210804"/>
    <w:rsid w:val="0021107B"/>
    <w:rsid w:val="00211C1C"/>
    <w:rsid w:val="00212344"/>
    <w:rsid w:val="00212B7E"/>
    <w:rsid w:val="002134F0"/>
    <w:rsid w:val="002136B1"/>
    <w:rsid w:val="00214B5D"/>
    <w:rsid w:val="002152C5"/>
    <w:rsid w:val="00220AEA"/>
    <w:rsid w:val="00220E42"/>
    <w:rsid w:val="00221306"/>
    <w:rsid w:val="002215A4"/>
    <w:rsid w:val="00223099"/>
    <w:rsid w:val="00224D9E"/>
    <w:rsid w:val="0022545C"/>
    <w:rsid w:val="00225D74"/>
    <w:rsid w:val="00225F1C"/>
    <w:rsid w:val="0022634B"/>
    <w:rsid w:val="002266AD"/>
    <w:rsid w:val="00226954"/>
    <w:rsid w:val="00230874"/>
    <w:rsid w:val="00230F23"/>
    <w:rsid w:val="00232797"/>
    <w:rsid w:val="00232C67"/>
    <w:rsid w:val="00234FC7"/>
    <w:rsid w:val="002368AA"/>
    <w:rsid w:val="00242508"/>
    <w:rsid w:val="00243C2A"/>
    <w:rsid w:val="00243F79"/>
    <w:rsid w:val="00244609"/>
    <w:rsid w:val="002452D6"/>
    <w:rsid w:val="0024618A"/>
    <w:rsid w:val="0024760A"/>
    <w:rsid w:val="0024791A"/>
    <w:rsid w:val="00247E5E"/>
    <w:rsid w:val="0025025E"/>
    <w:rsid w:val="002528A9"/>
    <w:rsid w:val="00252ADA"/>
    <w:rsid w:val="00253CF6"/>
    <w:rsid w:val="00254042"/>
    <w:rsid w:val="0025502B"/>
    <w:rsid w:val="0025522E"/>
    <w:rsid w:val="00256507"/>
    <w:rsid w:val="00260D62"/>
    <w:rsid w:val="002615D0"/>
    <w:rsid w:val="00261640"/>
    <w:rsid w:val="002629A3"/>
    <w:rsid w:val="00263DB2"/>
    <w:rsid w:val="00264B0A"/>
    <w:rsid w:val="00265660"/>
    <w:rsid w:val="002660E7"/>
    <w:rsid w:val="002666B6"/>
    <w:rsid w:val="00266F4B"/>
    <w:rsid w:val="00267B1A"/>
    <w:rsid w:val="00267C65"/>
    <w:rsid w:val="00267D18"/>
    <w:rsid w:val="002704AF"/>
    <w:rsid w:val="00270A1B"/>
    <w:rsid w:val="0027125C"/>
    <w:rsid w:val="00271D0C"/>
    <w:rsid w:val="00272D2D"/>
    <w:rsid w:val="00273A0E"/>
    <w:rsid w:val="002755C5"/>
    <w:rsid w:val="00275607"/>
    <w:rsid w:val="00276303"/>
    <w:rsid w:val="00277021"/>
    <w:rsid w:val="0027774A"/>
    <w:rsid w:val="002807AB"/>
    <w:rsid w:val="0028116F"/>
    <w:rsid w:val="0028125C"/>
    <w:rsid w:val="00282414"/>
    <w:rsid w:val="00282450"/>
    <w:rsid w:val="00282492"/>
    <w:rsid w:val="0028375A"/>
    <w:rsid w:val="00283E21"/>
    <w:rsid w:val="002849BC"/>
    <w:rsid w:val="002851DE"/>
    <w:rsid w:val="00285742"/>
    <w:rsid w:val="002868E2"/>
    <w:rsid w:val="002869C3"/>
    <w:rsid w:val="00286B9F"/>
    <w:rsid w:val="00287A38"/>
    <w:rsid w:val="00290DD9"/>
    <w:rsid w:val="00291376"/>
    <w:rsid w:val="002914F4"/>
    <w:rsid w:val="00292EAE"/>
    <w:rsid w:val="00292FDC"/>
    <w:rsid w:val="002936E4"/>
    <w:rsid w:val="00294444"/>
    <w:rsid w:val="00294558"/>
    <w:rsid w:val="00294913"/>
    <w:rsid w:val="0029519F"/>
    <w:rsid w:val="00296B88"/>
    <w:rsid w:val="00297F18"/>
    <w:rsid w:val="002A0422"/>
    <w:rsid w:val="002A11BA"/>
    <w:rsid w:val="002A1D4D"/>
    <w:rsid w:val="002A564A"/>
    <w:rsid w:val="002A58DF"/>
    <w:rsid w:val="002A629E"/>
    <w:rsid w:val="002A7245"/>
    <w:rsid w:val="002B074A"/>
    <w:rsid w:val="002B09C6"/>
    <w:rsid w:val="002B0AB7"/>
    <w:rsid w:val="002B1454"/>
    <w:rsid w:val="002B16BD"/>
    <w:rsid w:val="002B283D"/>
    <w:rsid w:val="002B4191"/>
    <w:rsid w:val="002B469C"/>
    <w:rsid w:val="002B4BC9"/>
    <w:rsid w:val="002B4C00"/>
    <w:rsid w:val="002B62B7"/>
    <w:rsid w:val="002B6715"/>
    <w:rsid w:val="002B6E51"/>
    <w:rsid w:val="002C05B4"/>
    <w:rsid w:val="002C0E66"/>
    <w:rsid w:val="002C1EE8"/>
    <w:rsid w:val="002C301B"/>
    <w:rsid w:val="002C3F33"/>
    <w:rsid w:val="002C4035"/>
    <w:rsid w:val="002C4E1F"/>
    <w:rsid w:val="002C58A3"/>
    <w:rsid w:val="002C6F18"/>
    <w:rsid w:val="002C6F5C"/>
    <w:rsid w:val="002C74CA"/>
    <w:rsid w:val="002D089E"/>
    <w:rsid w:val="002D0EAD"/>
    <w:rsid w:val="002D1597"/>
    <w:rsid w:val="002D1A4D"/>
    <w:rsid w:val="002D7736"/>
    <w:rsid w:val="002D7EFF"/>
    <w:rsid w:val="002E207C"/>
    <w:rsid w:val="002E27D8"/>
    <w:rsid w:val="002E324D"/>
    <w:rsid w:val="002E3458"/>
    <w:rsid w:val="002E67B7"/>
    <w:rsid w:val="002E6A83"/>
    <w:rsid w:val="002E7097"/>
    <w:rsid w:val="002E7416"/>
    <w:rsid w:val="002E78D9"/>
    <w:rsid w:val="002F1573"/>
    <w:rsid w:val="002F47C9"/>
    <w:rsid w:val="002F4E27"/>
    <w:rsid w:val="002F60D1"/>
    <w:rsid w:val="002F613A"/>
    <w:rsid w:val="002F6619"/>
    <w:rsid w:val="002F744D"/>
    <w:rsid w:val="002F79F2"/>
    <w:rsid w:val="00300067"/>
    <w:rsid w:val="00300254"/>
    <w:rsid w:val="003003C2"/>
    <w:rsid w:val="00300840"/>
    <w:rsid w:val="00302BB4"/>
    <w:rsid w:val="003030AC"/>
    <w:rsid w:val="00303DE6"/>
    <w:rsid w:val="00304248"/>
    <w:rsid w:val="00304515"/>
    <w:rsid w:val="003048F4"/>
    <w:rsid w:val="00304902"/>
    <w:rsid w:val="00304985"/>
    <w:rsid w:val="003052C4"/>
    <w:rsid w:val="003064E2"/>
    <w:rsid w:val="0030673D"/>
    <w:rsid w:val="00306D22"/>
    <w:rsid w:val="00306D7A"/>
    <w:rsid w:val="00310124"/>
    <w:rsid w:val="00310F69"/>
    <w:rsid w:val="0031125A"/>
    <w:rsid w:val="003125B8"/>
    <w:rsid w:val="003130E7"/>
    <w:rsid w:val="00314CA0"/>
    <w:rsid w:val="00315736"/>
    <w:rsid w:val="00316631"/>
    <w:rsid w:val="00316FEA"/>
    <w:rsid w:val="0031739A"/>
    <w:rsid w:val="0031742D"/>
    <w:rsid w:val="00317B25"/>
    <w:rsid w:val="00320144"/>
    <w:rsid w:val="00320174"/>
    <w:rsid w:val="0032435A"/>
    <w:rsid w:val="00324BE9"/>
    <w:rsid w:val="003250A2"/>
    <w:rsid w:val="0032558D"/>
    <w:rsid w:val="0033023C"/>
    <w:rsid w:val="00330419"/>
    <w:rsid w:val="00330CF6"/>
    <w:rsid w:val="00331C73"/>
    <w:rsid w:val="00331E8E"/>
    <w:rsid w:val="00332F42"/>
    <w:rsid w:val="00332F66"/>
    <w:rsid w:val="0033481F"/>
    <w:rsid w:val="00334D34"/>
    <w:rsid w:val="003353C8"/>
    <w:rsid w:val="00335913"/>
    <w:rsid w:val="00335FBC"/>
    <w:rsid w:val="0033718D"/>
    <w:rsid w:val="003406DD"/>
    <w:rsid w:val="00340819"/>
    <w:rsid w:val="00340FA0"/>
    <w:rsid w:val="00341185"/>
    <w:rsid w:val="0034124E"/>
    <w:rsid w:val="00343059"/>
    <w:rsid w:val="00344C97"/>
    <w:rsid w:val="00344DB5"/>
    <w:rsid w:val="00345AFC"/>
    <w:rsid w:val="00346516"/>
    <w:rsid w:val="0034701E"/>
    <w:rsid w:val="00347278"/>
    <w:rsid w:val="0034759C"/>
    <w:rsid w:val="00350DAC"/>
    <w:rsid w:val="00351053"/>
    <w:rsid w:val="003514D0"/>
    <w:rsid w:val="00352AF4"/>
    <w:rsid w:val="00352CC1"/>
    <w:rsid w:val="003532A4"/>
    <w:rsid w:val="003544FB"/>
    <w:rsid w:val="00354A7A"/>
    <w:rsid w:val="00354C48"/>
    <w:rsid w:val="00354FA1"/>
    <w:rsid w:val="0035600C"/>
    <w:rsid w:val="00356BF7"/>
    <w:rsid w:val="003605C5"/>
    <w:rsid w:val="0036093B"/>
    <w:rsid w:val="00362B82"/>
    <w:rsid w:val="00362F01"/>
    <w:rsid w:val="00364C0B"/>
    <w:rsid w:val="00365062"/>
    <w:rsid w:val="003657A0"/>
    <w:rsid w:val="00365CA5"/>
    <w:rsid w:val="00365D63"/>
    <w:rsid w:val="003662AE"/>
    <w:rsid w:val="00366CCC"/>
    <w:rsid w:val="003672D9"/>
    <w:rsid w:val="003678C8"/>
    <w:rsid w:val="0036793B"/>
    <w:rsid w:val="00370418"/>
    <w:rsid w:val="00370EAC"/>
    <w:rsid w:val="00372509"/>
    <w:rsid w:val="00372682"/>
    <w:rsid w:val="00372ABC"/>
    <w:rsid w:val="00372D92"/>
    <w:rsid w:val="00374D36"/>
    <w:rsid w:val="00375255"/>
    <w:rsid w:val="003753DA"/>
    <w:rsid w:val="003759CC"/>
    <w:rsid w:val="00376CC5"/>
    <w:rsid w:val="003779F1"/>
    <w:rsid w:val="00380B0E"/>
    <w:rsid w:val="00381101"/>
    <w:rsid w:val="00381C2B"/>
    <w:rsid w:val="00381C36"/>
    <w:rsid w:val="00382047"/>
    <w:rsid w:val="003856A4"/>
    <w:rsid w:val="00387208"/>
    <w:rsid w:val="003874BF"/>
    <w:rsid w:val="003909B6"/>
    <w:rsid w:val="00392B4A"/>
    <w:rsid w:val="00392ECD"/>
    <w:rsid w:val="00392F85"/>
    <w:rsid w:val="0039540F"/>
    <w:rsid w:val="00395875"/>
    <w:rsid w:val="00396917"/>
    <w:rsid w:val="0039693B"/>
    <w:rsid w:val="00397070"/>
    <w:rsid w:val="00397F61"/>
    <w:rsid w:val="003A03CC"/>
    <w:rsid w:val="003A0CE6"/>
    <w:rsid w:val="003A2553"/>
    <w:rsid w:val="003A26A6"/>
    <w:rsid w:val="003A2F28"/>
    <w:rsid w:val="003A5574"/>
    <w:rsid w:val="003A5798"/>
    <w:rsid w:val="003A5830"/>
    <w:rsid w:val="003A66A0"/>
    <w:rsid w:val="003B065B"/>
    <w:rsid w:val="003B0C12"/>
    <w:rsid w:val="003B14DA"/>
    <w:rsid w:val="003B1C37"/>
    <w:rsid w:val="003B2650"/>
    <w:rsid w:val="003B2FE3"/>
    <w:rsid w:val="003B318D"/>
    <w:rsid w:val="003B4465"/>
    <w:rsid w:val="003B489E"/>
    <w:rsid w:val="003B5BE2"/>
    <w:rsid w:val="003C001F"/>
    <w:rsid w:val="003C0951"/>
    <w:rsid w:val="003C1CB5"/>
    <w:rsid w:val="003C27A6"/>
    <w:rsid w:val="003C2F49"/>
    <w:rsid w:val="003C498E"/>
    <w:rsid w:val="003C4A5F"/>
    <w:rsid w:val="003C4A8E"/>
    <w:rsid w:val="003C4EBF"/>
    <w:rsid w:val="003C740E"/>
    <w:rsid w:val="003D00C1"/>
    <w:rsid w:val="003D07EE"/>
    <w:rsid w:val="003D1A07"/>
    <w:rsid w:val="003D2BAD"/>
    <w:rsid w:val="003D2F2D"/>
    <w:rsid w:val="003D33BA"/>
    <w:rsid w:val="003D3BF1"/>
    <w:rsid w:val="003D485D"/>
    <w:rsid w:val="003D58B7"/>
    <w:rsid w:val="003D6258"/>
    <w:rsid w:val="003D76FB"/>
    <w:rsid w:val="003E0B9A"/>
    <w:rsid w:val="003E1719"/>
    <w:rsid w:val="003E1B51"/>
    <w:rsid w:val="003E300E"/>
    <w:rsid w:val="003E30E7"/>
    <w:rsid w:val="003E4185"/>
    <w:rsid w:val="003E550B"/>
    <w:rsid w:val="003E6285"/>
    <w:rsid w:val="003E7805"/>
    <w:rsid w:val="003F1236"/>
    <w:rsid w:val="003F14AA"/>
    <w:rsid w:val="003F2096"/>
    <w:rsid w:val="003F2294"/>
    <w:rsid w:val="003F2552"/>
    <w:rsid w:val="003F35F5"/>
    <w:rsid w:val="003F3B7C"/>
    <w:rsid w:val="003F3F56"/>
    <w:rsid w:val="003F4675"/>
    <w:rsid w:val="003F49BE"/>
    <w:rsid w:val="003F4F85"/>
    <w:rsid w:val="003F69BE"/>
    <w:rsid w:val="003F751D"/>
    <w:rsid w:val="00401590"/>
    <w:rsid w:val="004028C5"/>
    <w:rsid w:val="0040369C"/>
    <w:rsid w:val="004036C5"/>
    <w:rsid w:val="00403726"/>
    <w:rsid w:val="004052A6"/>
    <w:rsid w:val="00406019"/>
    <w:rsid w:val="00406902"/>
    <w:rsid w:val="00407EDF"/>
    <w:rsid w:val="00410C33"/>
    <w:rsid w:val="0041182A"/>
    <w:rsid w:val="00411D99"/>
    <w:rsid w:val="004127D4"/>
    <w:rsid w:val="004129EF"/>
    <w:rsid w:val="00412FDD"/>
    <w:rsid w:val="00413B41"/>
    <w:rsid w:val="00414A26"/>
    <w:rsid w:val="00414FAE"/>
    <w:rsid w:val="00415BED"/>
    <w:rsid w:val="00415D47"/>
    <w:rsid w:val="00416652"/>
    <w:rsid w:val="004166AB"/>
    <w:rsid w:val="00416B89"/>
    <w:rsid w:val="00416D70"/>
    <w:rsid w:val="004179CD"/>
    <w:rsid w:val="00422C94"/>
    <w:rsid w:val="004255B5"/>
    <w:rsid w:val="00426438"/>
    <w:rsid w:val="00426461"/>
    <w:rsid w:val="00431D76"/>
    <w:rsid w:val="00432200"/>
    <w:rsid w:val="00432F7E"/>
    <w:rsid w:val="00433D39"/>
    <w:rsid w:val="00433D50"/>
    <w:rsid w:val="00436C83"/>
    <w:rsid w:val="004374F0"/>
    <w:rsid w:val="0044170B"/>
    <w:rsid w:val="0044219B"/>
    <w:rsid w:val="00443086"/>
    <w:rsid w:val="00443AFA"/>
    <w:rsid w:val="0044419D"/>
    <w:rsid w:val="004444FE"/>
    <w:rsid w:val="00445651"/>
    <w:rsid w:val="004457E6"/>
    <w:rsid w:val="00447011"/>
    <w:rsid w:val="0044735D"/>
    <w:rsid w:val="0045150B"/>
    <w:rsid w:val="00451D9A"/>
    <w:rsid w:val="00451F9E"/>
    <w:rsid w:val="00451FAD"/>
    <w:rsid w:val="00452A69"/>
    <w:rsid w:val="0045350B"/>
    <w:rsid w:val="00454451"/>
    <w:rsid w:val="004547D5"/>
    <w:rsid w:val="004559F7"/>
    <w:rsid w:val="00455F3F"/>
    <w:rsid w:val="00456005"/>
    <w:rsid w:val="00456CA7"/>
    <w:rsid w:val="00456CCD"/>
    <w:rsid w:val="00457DEE"/>
    <w:rsid w:val="00457F55"/>
    <w:rsid w:val="0046049D"/>
    <w:rsid w:val="004611A5"/>
    <w:rsid w:val="004611E0"/>
    <w:rsid w:val="00462703"/>
    <w:rsid w:val="00462D40"/>
    <w:rsid w:val="00462DE7"/>
    <w:rsid w:val="004631FD"/>
    <w:rsid w:val="004632CE"/>
    <w:rsid w:val="00463D0F"/>
    <w:rsid w:val="00463E3D"/>
    <w:rsid w:val="004645AE"/>
    <w:rsid w:val="00464C93"/>
    <w:rsid w:val="004651FB"/>
    <w:rsid w:val="00466E7F"/>
    <w:rsid w:val="004709AB"/>
    <w:rsid w:val="00471A21"/>
    <w:rsid w:val="0047228D"/>
    <w:rsid w:val="004736D9"/>
    <w:rsid w:val="00473995"/>
    <w:rsid w:val="00475134"/>
    <w:rsid w:val="004763E1"/>
    <w:rsid w:val="00477B2D"/>
    <w:rsid w:val="00480E21"/>
    <w:rsid w:val="004822C2"/>
    <w:rsid w:val="0048303A"/>
    <w:rsid w:val="004837D6"/>
    <w:rsid w:val="00491690"/>
    <w:rsid w:val="0049215D"/>
    <w:rsid w:val="00495B80"/>
    <w:rsid w:val="00496832"/>
    <w:rsid w:val="00496886"/>
    <w:rsid w:val="00497ED2"/>
    <w:rsid w:val="004A03CC"/>
    <w:rsid w:val="004A08F5"/>
    <w:rsid w:val="004A0CD9"/>
    <w:rsid w:val="004A0D22"/>
    <w:rsid w:val="004A3137"/>
    <w:rsid w:val="004A4143"/>
    <w:rsid w:val="004A4152"/>
    <w:rsid w:val="004A49BD"/>
    <w:rsid w:val="004A52C8"/>
    <w:rsid w:val="004A6A96"/>
    <w:rsid w:val="004A6FBE"/>
    <w:rsid w:val="004A7125"/>
    <w:rsid w:val="004A71F0"/>
    <w:rsid w:val="004A7BD2"/>
    <w:rsid w:val="004B0016"/>
    <w:rsid w:val="004B14E5"/>
    <w:rsid w:val="004B27D7"/>
    <w:rsid w:val="004B2B1C"/>
    <w:rsid w:val="004B344F"/>
    <w:rsid w:val="004B37D5"/>
    <w:rsid w:val="004B60C9"/>
    <w:rsid w:val="004B78F7"/>
    <w:rsid w:val="004B7F20"/>
    <w:rsid w:val="004B7F77"/>
    <w:rsid w:val="004C0B42"/>
    <w:rsid w:val="004C0F94"/>
    <w:rsid w:val="004C1ECB"/>
    <w:rsid w:val="004C2444"/>
    <w:rsid w:val="004C34E7"/>
    <w:rsid w:val="004C4226"/>
    <w:rsid w:val="004C42FD"/>
    <w:rsid w:val="004C4840"/>
    <w:rsid w:val="004C4A6A"/>
    <w:rsid w:val="004C4E25"/>
    <w:rsid w:val="004C558A"/>
    <w:rsid w:val="004C5CCD"/>
    <w:rsid w:val="004C6EA7"/>
    <w:rsid w:val="004C7436"/>
    <w:rsid w:val="004C7B98"/>
    <w:rsid w:val="004D05CC"/>
    <w:rsid w:val="004D16FD"/>
    <w:rsid w:val="004D1790"/>
    <w:rsid w:val="004D18B9"/>
    <w:rsid w:val="004D20E1"/>
    <w:rsid w:val="004D259B"/>
    <w:rsid w:val="004D2E1C"/>
    <w:rsid w:val="004D3A3B"/>
    <w:rsid w:val="004D3A75"/>
    <w:rsid w:val="004D3D1F"/>
    <w:rsid w:val="004D3E33"/>
    <w:rsid w:val="004D4481"/>
    <w:rsid w:val="004D57CF"/>
    <w:rsid w:val="004D5CA8"/>
    <w:rsid w:val="004D5CF3"/>
    <w:rsid w:val="004D5F4E"/>
    <w:rsid w:val="004D6632"/>
    <w:rsid w:val="004D6D16"/>
    <w:rsid w:val="004D7117"/>
    <w:rsid w:val="004D7631"/>
    <w:rsid w:val="004E06E8"/>
    <w:rsid w:val="004E1311"/>
    <w:rsid w:val="004E13C5"/>
    <w:rsid w:val="004E26A0"/>
    <w:rsid w:val="004E3B50"/>
    <w:rsid w:val="004E3F00"/>
    <w:rsid w:val="004E437E"/>
    <w:rsid w:val="004E5734"/>
    <w:rsid w:val="004E6130"/>
    <w:rsid w:val="004E61B4"/>
    <w:rsid w:val="004E66F5"/>
    <w:rsid w:val="004E72CE"/>
    <w:rsid w:val="004E751C"/>
    <w:rsid w:val="004E7667"/>
    <w:rsid w:val="004F0311"/>
    <w:rsid w:val="004F0460"/>
    <w:rsid w:val="004F0B9A"/>
    <w:rsid w:val="004F1210"/>
    <w:rsid w:val="004F21E7"/>
    <w:rsid w:val="004F3391"/>
    <w:rsid w:val="004F48AE"/>
    <w:rsid w:val="004F593D"/>
    <w:rsid w:val="004F6155"/>
    <w:rsid w:val="004F65B7"/>
    <w:rsid w:val="004F68C0"/>
    <w:rsid w:val="004F7798"/>
    <w:rsid w:val="00500C85"/>
    <w:rsid w:val="00500D46"/>
    <w:rsid w:val="00500D7A"/>
    <w:rsid w:val="00500EE7"/>
    <w:rsid w:val="005010F9"/>
    <w:rsid w:val="00502BE9"/>
    <w:rsid w:val="00502FDD"/>
    <w:rsid w:val="005031CA"/>
    <w:rsid w:val="005031E6"/>
    <w:rsid w:val="00505F06"/>
    <w:rsid w:val="00506B32"/>
    <w:rsid w:val="00506B3F"/>
    <w:rsid w:val="00507467"/>
    <w:rsid w:val="0050759C"/>
    <w:rsid w:val="005079DF"/>
    <w:rsid w:val="00507C17"/>
    <w:rsid w:val="00511F12"/>
    <w:rsid w:val="00512C33"/>
    <w:rsid w:val="00514AE0"/>
    <w:rsid w:val="00514C66"/>
    <w:rsid w:val="005155AA"/>
    <w:rsid w:val="00515D27"/>
    <w:rsid w:val="00516817"/>
    <w:rsid w:val="00516CA5"/>
    <w:rsid w:val="00520800"/>
    <w:rsid w:val="00521439"/>
    <w:rsid w:val="005214C8"/>
    <w:rsid w:val="00521FB1"/>
    <w:rsid w:val="00522340"/>
    <w:rsid w:val="005225C5"/>
    <w:rsid w:val="0052321F"/>
    <w:rsid w:val="00523712"/>
    <w:rsid w:val="00523DED"/>
    <w:rsid w:val="00524FC1"/>
    <w:rsid w:val="005250F2"/>
    <w:rsid w:val="005253D7"/>
    <w:rsid w:val="0052651C"/>
    <w:rsid w:val="0052755B"/>
    <w:rsid w:val="00530488"/>
    <w:rsid w:val="005305CD"/>
    <w:rsid w:val="00531048"/>
    <w:rsid w:val="00532452"/>
    <w:rsid w:val="005331B7"/>
    <w:rsid w:val="0053396F"/>
    <w:rsid w:val="005343A4"/>
    <w:rsid w:val="0053654E"/>
    <w:rsid w:val="00536E4D"/>
    <w:rsid w:val="00540518"/>
    <w:rsid w:val="00540673"/>
    <w:rsid w:val="00542B3E"/>
    <w:rsid w:val="005437EE"/>
    <w:rsid w:val="005439E0"/>
    <w:rsid w:val="00544405"/>
    <w:rsid w:val="005454EC"/>
    <w:rsid w:val="005456AD"/>
    <w:rsid w:val="00546293"/>
    <w:rsid w:val="00546B95"/>
    <w:rsid w:val="00550FD5"/>
    <w:rsid w:val="00553C5B"/>
    <w:rsid w:val="00554C21"/>
    <w:rsid w:val="0055504A"/>
    <w:rsid w:val="00555AD8"/>
    <w:rsid w:val="005561E8"/>
    <w:rsid w:val="00556FCF"/>
    <w:rsid w:val="0055723F"/>
    <w:rsid w:val="005573A5"/>
    <w:rsid w:val="00557C6A"/>
    <w:rsid w:val="0056030F"/>
    <w:rsid w:val="005630B1"/>
    <w:rsid w:val="005633CB"/>
    <w:rsid w:val="00564740"/>
    <w:rsid w:val="00564CFA"/>
    <w:rsid w:val="00565A11"/>
    <w:rsid w:val="00566068"/>
    <w:rsid w:val="005670C9"/>
    <w:rsid w:val="00567AB7"/>
    <w:rsid w:val="00572264"/>
    <w:rsid w:val="00572922"/>
    <w:rsid w:val="0057437A"/>
    <w:rsid w:val="00574AAB"/>
    <w:rsid w:val="00574ED0"/>
    <w:rsid w:val="00575581"/>
    <w:rsid w:val="0057579B"/>
    <w:rsid w:val="00575C06"/>
    <w:rsid w:val="005803C0"/>
    <w:rsid w:val="00581239"/>
    <w:rsid w:val="005813B3"/>
    <w:rsid w:val="005813D3"/>
    <w:rsid w:val="0058184B"/>
    <w:rsid w:val="00581955"/>
    <w:rsid w:val="00582295"/>
    <w:rsid w:val="00583E69"/>
    <w:rsid w:val="0058490B"/>
    <w:rsid w:val="00584D2D"/>
    <w:rsid w:val="005857AF"/>
    <w:rsid w:val="00586AB2"/>
    <w:rsid w:val="00586FD3"/>
    <w:rsid w:val="005905CE"/>
    <w:rsid w:val="0059193F"/>
    <w:rsid w:val="00591BF3"/>
    <w:rsid w:val="00591FC6"/>
    <w:rsid w:val="00592623"/>
    <w:rsid w:val="005930F6"/>
    <w:rsid w:val="00594778"/>
    <w:rsid w:val="00594BBA"/>
    <w:rsid w:val="0059529E"/>
    <w:rsid w:val="00595F24"/>
    <w:rsid w:val="00596CF9"/>
    <w:rsid w:val="005A0618"/>
    <w:rsid w:val="005A0FC1"/>
    <w:rsid w:val="005A114D"/>
    <w:rsid w:val="005A1D84"/>
    <w:rsid w:val="005A22F6"/>
    <w:rsid w:val="005A2C47"/>
    <w:rsid w:val="005A3121"/>
    <w:rsid w:val="005A3130"/>
    <w:rsid w:val="005A4214"/>
    <w:rsid w:val="005A4ACB"/>
    <w:rsid w:val="005A579B"/>
    <w:rsid w:val="005A5DC1"/>
    <w:rsid w:val="005A5EED"/>
    <w:rsid w:val="005A6275"/>
    <w:rsid w:val="005A6B75"/>
    <w:rsid w:val="005A6CD6"/>
    <w:rsid w:val="005A6FEA"/>
    <w:rsid w:val="005A70BA"/>
    <w:rsid w:val="005A70EA"/>
    <w:rsid w:val="005B1724"/>
    <w:rsid w:val="005B2B11"/>
    <w:rsid w:val="005B2C34"/>
    <w:rsid w:val="005B346F"/>
    <w:rsid w:val="005B4F45"/>
    <w:rsid w:val="005B512A"/>
    <w:rsid w:val="005B5BA3"/>
    <w:rsid w:val="005B64D8"/>
    <w:rsid w:val="005B6D25"/>
    <w:rsid w:val="005B72CC"/>
    <w:rsid w:val="005C01F6"/>
    <w:rsid w:val="005C1133"/>
    <w:rsid w:val="005C1F8F"/>
    <w:rsid w:val="005C22B4"/>
    <w:rsid w:val="005C2566"/>
    <w:rsid w:val="005C2956"/>
    <w:rsid w:val="005C31AA"/>
    <w:rsid w:val="005C3963"/>
    <w:rsid w:val="005C4D71"/>
    <w:rsid w:val="005C57BD"/>
    <w:rsid w:val="005C629D"/>
    <w:rsid w:val="005C6811"/>
    <w:rsid w:val="005C7713"/>
    <w:rsid w:val="005D1004"/>
    <w:rsid w:val="005D1201"/>
    <w:rsid w:val="005D1840"/>
    <w:rsid w:val="005D1CCC"/>
    <w:rsid w:val="005D262C"/>
    <w:rsid w:val="005D2AC8"/>
    <w:rsid w:val="005D2B2A"/>
    <w:rsid w:val="005D3184"/>
    <w:rsid w:val="005D35E4"/>
    <w:rsid w:val="005D3B03"/>
    <w:rsid w:val="005D473B"/>
    <w:rsid w:val="005D59CC"/>
    <w:rsid w:val="005D5F88"/>
    <w:rsid w:val="005D67BA"/>
    <w:rsid w:val="005D77A6"/>
    <w:rsid w:val="005D7910"/>
    <w:rsid w:val="005D7B8B"/>
    <w:rsid w:val="005D7B9E"/>
    <w:rsid w:val="005D7E52"/>
    <w:rsid w:val="005D7F11"/>
    <w:rsid w:val="005E0956"/>
    <w:rsid w:val="005E0A4D"/>
    <w:rsid w:val="005E244A"/>
    <w:rsid w:val="005E282B"/>
    <w:rsid w:val="005E2C49"/>
    <w:rsid w:val="005E4B66"/>
    <w:rsid w:val="005E595B"/>
    <w:rsid w:val="005F0979"/>
    <w:rsid w:val="005F0EA6"/>
    <w:rsid w:val="005F14D8"/>
    <w:rsid w:val="005F321B"/>
    <w:rsid w:val="005F3D59"/>
    <w:rsid w:val="005F42D4"/>
    <w:rsid w:val="005F67B2"/>
    <w:rsid w:val="006013B5"/>
    <w:rsid w:val="00602035"/>
    <w:rsid w:val="006028CF"/>
    <w:rsid w:val="00602DA4"/>
    <w:rsid w:val="006039C7"/>
    <w:rsid w:val="00603B8D"/>
    <w:rsid w:val="00604F01"/>
    <w:rsid w:val="00605DE8"/>
    <w:rsid w:val="006062D0"/>
    <w:rsid w:val="006062F3"/>
    <w:rsid w:val="00606E20"/>
    <w:rsid w:val="00607329"/>
    <w:rsid w:val="00607836"/>
    <w:rsid w:val="00607864"/>
    <w:rsid w:val="006079B3"/>
    <w:rsid w:val="00611819"/>
    <w:rsid w:val="006131AA"/>
    <w:rsid w:val="00613EF8"/>
    <w:rsid w:val="00615494"/>
    <w:rsid w:val="006159E8"/>
    <w:rsid w:val="00615B01"/>
    <w:rsid w:val="00615E16"/>
    <w:rsid w:val="006167F0"/>
    <w:rsid w:val="0061687E"/>
    <w:rsid w:val="0062154F"/>
    <w:rsid w:val="00621618"/>
    <w:rsid w:val="00621A10"/>
    <w:rsid w:val="00622B9E"/>
    <w:rsid w:val="00622E57"/>
    <w:rsid w:val="0062442D"/>
    <w:rsid w:val="0062732E"/>
    <w:rsid w:val="00627408"/>
    <w:rsid w:val="00627BBE"/>
    <w:rsid w:val="00627DD2"/>
    <w:rsid w:val="00631A88"/>
    <w:rsid w:val="00631A8C"/>
    <w:rsid w:val="00632E45"/>
    <w:rsid w:val="00633DAB"/>
    <w:rsid w:val="0063430F"/>
    <w:rsid w:val="00634509"/>
    <w:rsid w:val="006345C6"/>
    <w:rsid w:val="00634A91"/>
    <w:rsid w:val="00635481"/>
    <w:rsid w:val="0063550F"/>
    <w:rsid w:val="00635716"/>
    <w:rsid w:val="00635E75"/>
    <w:rsid w:val="00640970"/>
    <w:rsid w:val="006411F4"/>
    <w:rsid w:val="00641A2D"/>
    <w:rsid w:val="00642EF7"/>
    <w:rsid w:val="00644877"/>
    <w:rsid w:val="006456BA"/>
    <w:rsid w:val="00645E87"/>
    <w:rsid w:val="00646759"/>
    <w:rsid w:val="00647268"/>
    <w:rsid w:val="00647F68"/>
    <w:rsid w:val="00650547"/>
    <w:rsid w:val="00651CA2"/>
    <w:rsid w:val="0065246E"/>
    <w:rsid w:val="006525EF"/>
    <w:rsid w:val="00652A83"/>
    <w:rsid w:val="00653D60"/>
    <w:rsid w:val="00655690"/>
    <w:rsid w:val="00655722"/>
    <w:rsid w:val="00655EF2"/>
    <w:rsid w:val="00656166"/>
    <w:rsid w:val="006568B7"/>
    <w:rsid w:val="0065766E"/>
    <w:rsid w:val="00657B76"/>
    <w:rsid w:val="00657E82"/>
    <w:rsid w:val="00660D05"/>
    <w:rsid w:val="00662AAF"/>
    <w:rsid w:val="00662C5A"/>
    <w:rsid w:val="0066390F"/>
    <w:rsid w:val="00664C22"/>
    <w:rsid w:val="006655FE"/>
    <w:rsid w:val="00665774"/>
    <w:rsid w:val="0066631B"/>
    <w:rsid w:val="00666DD5"/>
    <w:rsid w:val="00667ED7"/>
    <w:rsid w:val="00671BF3"/>
    <w:rsid w:val="00671D9A"/>
    <w:rsid w:val="00672CA5"/>
    <w:rsid w:val="00673556"/>
    <w:rsid w:val="00673952"/>
    <w:rsid w:val="00674704"/>
    <w:rsid w:val="0067470D"/>
    <w:rsid w:val="00674779"/>
    <w:rsid w:val="00674CDE"/>
    <w:rsid w:val="00675230"/>
    <w:rsid w:val="006762F5"/>
    <w:rsid w:val="0067703E"/>
    <w:rsid w:val="006770CB"/>
    <w:rsid w:val="00677499"/>
    <w:rsid w:val="00677A92"/>
    <w:rsid w:val="00680175"/>
    <w:rsid w:val="0068132D"/>
    <w:rsid w:val="00681821"/>
    <w:rsid w:val="006819BC"/>
    <w:rsid w:val="006828B4"/>
    <w:rsid w:val="006846D8"/>
    <w:rsid w:val="006849C3"/>
    <w:rsid w:val="0068537C"/>
    <w:rsid w:val="006853C3"/>
    <w:rsid w:val="0068553B"/>
    <w:rsid w:val="00685615"/>
    <w:rsid w:val="00685815"/>
    <w:rsid w:val="00685F71"/>
    <w:rsid w:val="00686719"/>
    <w:rsid w:val="00686C9D"/>
    <w:rsid w:val="00686E32"/>
    <w:rsid w:val="00690AAE"/>
    <w:rsid w:val="0069115E"/>
    <w:rsid w:val="006914D2"/>
    <w:rsid w:val="00691A52"/>
    <w:rsid w:val="00691B07"/>
    <w:rsid w:val="00692D61"/>
    <w:rsid w:val="00693785"/>
    <w:rsid w:val="00696371"/>
    <w:rsid w:val="006963FE"/>
    <w:rsid w:val="00696461"/>
    <w:rsid w:val="00696D05"/>
    <w:rsid w:val="00697556"/>
    <w:rsid w:val="00697B1A"/>
    <w:rsid w:val="006A1A23"/>
    <w:rsid w:val="006A20CD"/>
    <w:rsid w:val="006A2935"/>
    <w:rsid w:val="006A3493"/>
    <w:rsid w:val="006A45E9"/>
    <w:rsid w:val="006A6976"/>
    <w:rsid w:val="006A69CE"/>
    <w:rsid w:val="006A76B6"/>
    <w:rsid w:val="006B0D2E"/>
    <w:rsid w:val="006B129E"/>
    <w:rsid w:val="006B2D5B"/>
    <w:rsid w:val="006B32AB"/>
    <w:rsid w:val="006B361D"/>
    <w:rsid w:val="006B3A81"/>
    <w:rsid w:val="006B3D23"/>
    <w:rsid w:val="006B3F9F"/>
    <w:rsid w:val="006B5516"/>
    <w:rsid w:val="006B61B3"/>
    <w:rsid w:val="006B62F4"/>
    <w:rsid w:val="006B6420"/>
    <w:rsid w:val="006B71D8"/>
    <w:rsid w:val="006B726D"/>
    <w:rsid w:val="006B7B1C"/>
    <w:rsid w:val="006B7D14"/>
    <w:rsid w:val="006B7D53"/>
    <w:rsid w:val="006B7EBF"/>
    <w:rsid w:val="006C1769"/>
    <w:rsid w:val="006C3460"/>
    <w:rsid w:val="006C423B"/>
    <w:rsid w:val="006C433A"/>
    <w:rsid w:val="006C476B"/>
    <w:rsid w:val="006C5C65"/>
    <w:rsid w:val="006C5C86"/>
    <w:rsid w:val="006C5CE6"/>
    <w:rsid w:val="006C63F8"/>
    <w:rsid w:val="006C66FF"/>
    <w:rsid w:val="006C68ED"/>
    <w:rsid w:val="006C763E"/>
    <w:rsid w:val="006D16BB"/>
    <w:rsid w:val="006D1B4C"/>
    <w:rsid w:val="006D24FB"/>
    <w:rsid w:val="006D2ADF"/>
    <w:rsid w:val="006D2CE5"/>
    <w:rsid w:val="006D3178"/>
    <w:rsid w:val="006D3C08"/>
    <w:rsid w:val="006D3DB0"/>
    <w:rsid w:val="006D4368"/>
    <w:rsid w:val="006D49E7"/>
    <w:rsid w:val="006D5B93"/>
    <w:rsid w:val="006D5F7D"/>
    <w:rsid w:val="006D62E1"/>
    <w:rsid w:val="006D7FFB"/>
    <w:rsid w:val="006E0388"/>
    <w:rsid w:val="006E2A38"/>
    <w:rsid w:val="006E33FF"/>
    <w:rsid w:val="006E353A"/>
    <w:rsid w:val="006E36E5"/>
    <w:rsid w:val="006E4CA2"/>
    <w:rsid w:val="006E6511"/>
    <w:rsid w:val="006E66BB"/>
    <w:rsid w:val="006F033B"/>
    <w:rsid w:val="006F1369"/>
    <w:rsid w:val="006F21AB"/>
    <w:rsid w:val="006F28C4"/>
    <w:rsid w:val="006F4063"/>
    <w:rsid w:val="006F4235"/>
    <w:rsid w:val="006F5006"/>
    <w:rsid w:val="006F5AF7"/>
    <w:rsid w:val="006F5FC0"/>
    <w:rsid w:val="006F6887"/>
    <w:rsid w:val="006F7BE0"/>
    <w:rsid w:val="00700FF0"/>
    <w:rsid w:val="0070151B"/>
    <w:rsid w:val="007018B2"/>
    <w:rsid w:val="007030A0"/>
    <w:rsid w:val="00703120"/>
    <w:rsid w:val="00703C9C"/>
    <w:rsid w:val="00704785"/>
    <w:rsid w:val="007059E1"/>
    <w:rsid w:val="00706170"/>
    <w:rsid w:val="00706916"/>
    <w:rsid w:val="00706A1F"/>
    <w:rsid w:val="00707D13"/>
    <w:rsid w:val="0071162C"/>
    <w:rsid w:val="007125B3"/>
    <w:rsid w:val="00713010"/>
    <w:rsid w:val="0071356F"/>
    <w:rsid w:val="00713BB9"/>
    <w:rsid w:val="00714FBA"/>
    <w:rsid w:val="007151FD"/>
    <w:rsid w:val="00715FF9"/>
    <w:rsid w:val="00716182"/>
    <w:rsid w:val="00716931"/>
    <w:rsid w:val="007170B8"/>
    <w:rsid w:val="00717FB2"/>
    <w:rsid w:val="007200AC"/>
    <w:rsid w:val="00721444"/>
    <w:rsid w:val="0072151F"/>
    <w:rsid w:val="00721ABB"/>
    <w:rsid w:val="00721ED1"/>
    <w:rsid w:val="00723B26"/>
    <w:rsid w:val="00723E38"/>
    <w:rsid w:val="00724486"/>
    <w:rsid w:val="00724BA2"/>
    <w:rsid w:val="00725612"/>
    <w:rsid w:val="00725779"/>
    <w:rsid w:val="00725A04"/>
    <w:rsid w:val="00725A7D"/>
    <w:rsid w:val="007267B4"/>
    <w:rsid w:val="00726BAC"/>
    <w:rsid w:val="00727AAD"/>
    <w:rsid w:val="0073013B"/>
    <w:rsid w:val="00730795"/>
    <w:rsid w:val="0073085C"/>
    <w:rsid w:val="00732129"/>
    <w:rsid w:val="00732B16"/>
    <w:rsid w:val="0073376C"/>
    <w:rsid w:val="00733784"/>
    <w:rsid w:val="00733886"/>
    <w:rsid w:val="00733A3B"/>
    <w:rsid w:val="00733BB6"/>
    <w:rsid w:val="00734F1D"/>
    <w:rsid w:val="00735D49"/>
    <w:rsid w:val="007370CF"/>
    <w:rsid w:val="007403D2"/>
    <w:rsid w:val="00740BC7"/>
    <w:rsid w:val="007444FF"/>
    <w:rsid w:val="00745641"/>
    <w:rsid w:val="00745667"/>
    <w:rsid w:val="007456BA"/>
    <w:rsid w:val="00746505"/>
    <w:rsid w:val="00746B39"/>
    <w:rsid w:val="007474BD"/>
    <w:rsid w:val="00750863"/>
    <w:rsid w:val="0075086E"/>
    <w:rsid w:val="00750878"/>
    <w:rsid w:val="0075087A"/>
    <w:rsid w:val="007509C7"/>
    <w:rsid w:val="007511A0"/>
    <w:rsid w:val="0075154C"/>
    <w:rsid w:val="00751D7E"/>
    <w:rsid w:val="00752394"/>
    <w:rsid w:val="007535AB"/>
    <w:rsid w:val="007544A5"/>
    <w:rsid w:val="007557D6"/>
    <w:rsid w:val="00756309"/>
    <w:rsid w:val="00756408"/>
    <w:rsid w:val="0075735C"/>
    <w:rsid w:val="00760603"/>
    <w:rsid w:val="00761371"/>
    <w:rsid w:val="0076172C"/>
    <w:rsid w:val="00761C3D"/>
    <w:rsid w:val="00761D2A"/>
    <w:rsid w:val="00762547"/>
    <w:rsid w:val="007634A6"/>
    <w:rsid w:val="00764182"/>
    <w:rsid w:val="00764B73"/>
    <w:rsid w:val="00764DDD"/>
    <w:rsid w:val="00764EFB"/>
    <w:rsid w:val="0076503A"/>
    <w:rsid w:val="00765435"/>
    <w:rsid w:val="00765682"/>
    <w:rsid w:val="00765E0D"/>
    <w:rsid w:val="00766747"/>
    <w:rsid w:val="00767234"/>
    <w:rsid w:val="00772508"/>
    <w:rsid w:val="00772FA1"/>
    <w:rsid w:val="00773A2D"/>
    <w:rsid w:val="00774578"/>
    <w:rsid w:val="00774F43"/>
    <w:rsid w:val="00775732"/>
    <w:rsid w:val="00775B06"/>
    <w:rsid w:val="0077667F"/>
    <w:rsid w:val="00776A2D"/>
    <w:rsid w:val="00777A43"/>
    <w:rsid w:val="007805A1"/>
    <w:rsid w:val="007819ED"/>
    <w:rsid w:val="00781C90"/>
    <w:rsid w:val="0078261D"/>
    <w:rsid w:val="00782E4C"/>
    <w:rsid w:val="0078322C"/>
    <w:rsid w:val="00783858"/>
    <w:rsid w:val="00784683"/>
    <w:rsid w:val="007847F8"/>
    <w:rsid w:val="00784DAF"/>
    <w:rsid w:val="00784F22"/>
    <w:rsid w:val="0078545E"/>
    <w:rsid w:val="0078551A"/>
    <w:rsid w:val="00785A00"/>
    <w:rsid w:val="00785D1B"/>
    <w:rsid w:val="00786135"/>
    <w:rsid w:val="007863D7"/>
    <w:rsid w:val="00786E8B"/>
    <w:rsid w:val="007870E4"/>
    <w:rsid w:val="007879B6"/>
    <w:rsid w:val="007879D3"/>
    <w:rsid w:val="0079007D"/>
    <w:rsid w:val="0079030E"/>
    <w:rsid w:val="00790BB3"/>
    <w:rsid w:val="00792043"/>
    <w:rsid w:val="00792091"/>
    <w:rsid w:val="00792213"/>
    <w:rsid w:val="00792F02"/>
    <w:rsid w:val="007941EC"/>
    <w:rsid w:val="00794E01"/>
    <w:rsid w:val="00795924"/>
    <w:rsid w:val="0079618D"/>
    <w:rsid w:val="0079672F"/>
    <w:rsid w:val="00797EDD"/>
    <w:rsid w:val="007A0DE7"/>
    <w:rsid w:val="007A2BB1"/>
    <w:rsid w:val="007A3FE7"/>
    <w:rsid w:val="007A4248"/>
    <w:rsid w:val="007A516F"/>
    <w:rsid w:val="007B0322"/>
    <w:rsid w:val="007B0EAC"/>
    <w:rsid w:val="007B14D5"/>
    <w:rsid w:val="007B35E9"/>
    <w:rsid w:val="007B39AA"/>
    <w:rsid w:val="007B3D84"/>
    <w:rsid w:val="007B3FC6"/>
    <w:rsid w:val="007B52AB"/>
    <w:rsid w:val="007B52C5"/>
    <w:rsid w:val="007B5AF2"/>
    <w:rsid w:val="007B614C"/>
    <w:rsid w:val="007B647A"/>
    <w:rsid w:val="007C0E3F"/>
    <w:rsid w:val="007C10DD"/>
    <w:rsid w:val="007C206C"/>
    <w:rsid w:val="007C3131"/>
    <w:rsid w:val="007C390B"/>
    <w:rsid w:val="007C3955"/>
    <w:rsid w:val="007C3F5C"/>
    <w:rsid w:val="007C4541"/>
    <w:rsid w:val="007C49B3"/>
    <w:rsid w:val="007C5729"/>
    <w:rsid w:val="007C5A26"/>
    <w:rsid w:val="007C5B5B"/>
    <w:rsid w:val="007C6DB3"/>
    <w:rsid w:val="007C7DD7"/>
    <w:rsid w:val="007D1108"/>
    <w:rsid w:val="007D38D7"/>
    <w:rsid w:val="007D49B2"/>
    <w:rsid w:val="007D4F03"/>
    <w:rsid w:val="007D5517"/>
    <w:rsid w:val="007D7165"/>
    <w:rsid w:val="007D789A"/>
    <w:rsid w:val="007E0CE1"/>
    <w:rsid w:val="007E174A"/>
    <w:rsid w:val="007E1D20"/>
    <w:rsid w:val="007E2C94"/>
    <w:rsid w:val="007E4002"/>
    <w:rsid w:val="007E4DB5"/>
    <w:rsid w:val="007E5A8D"/>
    <w:rsid w:val="007E5DF4"/>
    <w:rsid w:val="007E5E57"/>
    <w:rsid w:val="007E6A88"/>
    <w:rsid w:val="007E7CBE"/>
    <w:rsid w:val="007F0007"/>
    <w:rsid w:val="007F06BB"/>
    <w:rsid w:val="007F070C"/>
    <w:rsid w:val="007F12FB"/>
    <w:rsid w:val="007F2181"/>
    <w:rsid w:val="007F24D4"/>
    <w:rsid w:val="007F3626"/>
    <w:rsid w:val="007F3F0F"/>
    <w:rsid w:val="007F5F6E"/>
    <w:rsid w:val="007F655C"/>
    <w:rsid w:val="007F662B"/>
    <w:rsid w:val="007F718A"/>
    <w:rsid w:val="007F7362"/>
    <w:rsid w:val="007F7862"/>
    <w:rsid w:val="007F79ED"/>
    <w:rsid w:val="008000DF"/>
    <w:rsid w:val="0080111F"/>
    <w:rsid w:val="00801526"/>
    <w:rsid w:val="00801DC0"/>
    <w:rsid w:val="00801E3B"/>
    <w:rsid w:val="008028B5"/>
    <w:rsid w:val="00803186"/>
    <w:rsid w:val="00804128"/>
    <w:rsid w:val="00805246"/>
    <w:rsid w:val="0080685E"/>
    <w:rsid w:val="00806BE0"/>
    <w:rsid w:val="008105A4"/>
    <w:rsid w:val="0081087E"/>
    <w:rsid w:val="008111E4"/>
    <w:rsid w:val="00811A5A"/>
    <w:rsid w:val="008123AF"/>
    <w:rsid w:val="00812EFF"/>
    <w:rsid w:val="0081301C"/>
    <w:rsid w:val="00813076"/>
    <w:rsid w:val="0081360A"/>
    <w:rsid w:val="00814EA6"/>
    <w:rsid w:val="00815A8E"/>
    <w:rsid w:val="00816FDE"/>
    <w:rsid w:val="008173F3"/>
    <w:rsid w:val="0081771F"/>
    <w:rsid w:val="00817DD6"/>
    <w:rsid w:val="008215D9"/>
    <w:rsid w:val="00821927"/>
    <w:rsid w:val="008220AD"/>
    <w:rsid w:val="00822A4F"/>
    <w:rsid w:val="008232CA"/>
    <w:rsid w:val="008244E9"/>
    <w:rsid w:val="00824C8B"/>
    <w:rsid w:val="00824CC5"/>
    <w:rsid w:val="00826126"/>
    <w:rsid w:val="0082683A"/>
    <w:rsid w:val="00826B33"/>
    <w:rsid w:val="00827625"/>
    <w:rsid w:val="00827B5D"/>
    <w:rsid w:val="00827F12"/>
    <w:rsid w:val="0083081B"/>
    <w:rsid w:val="00830ADA"/>
    <w:rsid w:val="00830B01"/>
    <w:rsid w:val="00830D78"/>
    <w:rsid w:val="00831B11"/>
    <w:rsid w:val="008324A4"/>
    <w:rsid w:val="00833E7C"/>
    <w:rsid w:val="00834180"/>
    <w:rsid w:val="00834258"/>
    <w:rsid w:val="0083448D"/>
    <w:rsid w:val="00834C12"/>
    <w:rsid w:val="00834D91"/>
    <w:rsid w:val="008377BF"/>
    <w:rsid w:val="00837A54"/>
    <w:rsid w:val="0084002D"/>
    <w:rsid w:val="008405A0"/>
    <w:rsid w:val="00842B9A"/>
    <w:rsid w:val="0084311F"/>
    <w:rsid w:val="00843A74"/>
    <w:rsid w:val="00844207"/>
    <w:rsid w:val="00844C79"/>
    <w:rsid w:val="00844EA1"/>
    <w:rsid w:val="0084747E"/>
    <w:rsid w:val="00850185"/>
    <w:rsid w:val="00850FAE"/>
    <w:rsid w:val="0085319E"/>
    <w:rsid w:val="0085435D"/>
    <w:rsid w:val="00854712"/>
    <w:rsid w:val="00855859"/>
    <w:rsid w:val="0085662B"/>
    <w:rsid w:val="00856865"/>
    <w:rsid w:val="00857780"/>
    <w:rsid w:val="00860CB7"/>
    <w:rsid w:val="00862083"/>
    <w:rsid w:val="008629A9"/>
    <w:rsid w:val="00862ECA"/>
    <w:rsid w:val="00863985"/>
    <w:rsid w:val="00863E75"/>
    <w:rsid w:val="00864E32"/>
    <w:rsid w:val="00865D1A"/>
    <w:rsid w:val="0086642B"/>
    <w:rsid w:val="008668CA"/>
    <w:rsid w:val="0086736A"/>
    <w:rsid w:val="00870C81"/>
    <w:rsid w:val="00870DE4"/>
    <w:rsid w:val="00870E7A"/>
    <w:rsid w:val="00871104"/>
    <w:rsid w:val="008713C1"/>
    <w:rsid w:val="00871CF6"/>
    <w:rsid w:val="00872542"/>
    <w:rsid w:val="008730BC"/>
    <w:rsid w:val="0087338B"/>
    <w:rsid w:val="00873553"/>
    <w:rsid w:val="008741B2"/>
    <w:rsid w:val="0087575B"/>
    <w:rsid w:val="0087643E"/>
    <w:rsid w:val="00876896"/>
    <w:rsid w:val="00876B51"/>
    <w:rsid w:val="008801F8"/>
    <w:rsid w:val="008805C0"/>
    <w:rsid w:val="00880941"/>
    <w:rsid w:val="008809AA"/>
    <w:rsid w:val="0088367D"/>
    <w:rsid w:val="008839F6"/>
    <w:rsid w:val="00884479"/>
    <w:rsid w:val="0088461D"/>
    <w:rsid w:val="0088513A"/>
    <w:rsid w:val="00885631"/>
    <w:rsid w:val="00885F05"/>
    <w:rsid w:val="00890CC9"/>
    <w:rsid w:val="00891024"/>
    <w:rsid w:val="00891597"/>
    <w:rsid w:val="00891BDD"/>
    <w:rsid w:val="008933CC"/>
    <w:rsid w:val="00893847"/>
    <w:rsid w:val="00893C19"/>
    <w:rsid w:val="0089465D"/>
    <w:rsid w:val="00894BDA"/>
    <w:rsid w:val="00894CA5"/>
    <w:rsid w:val="00894F84"/>
    <w:rsid w:val="00896962"/>
    <w:rsid w:val="00896A83"/>
    <w:rsid w:val="00897930"/>
    <w:rsid w:val="00897D33"/>
    <w:rsid w:val="008A0883"/>
    <w:rsid w:val="008A127B"/>
    <w:rsid w:val="008A1E4A"/>
    <w:rsid w:val="008A2211"/>
    <w:rsid w:val="008A259C"/>
    <w:rsid w:val="008A29CD"/>
    <w:rsid w:val="008A49EF"/>
    <w:rsid w:val="008A50C9"/>
    <w:rsid w:val="008A578A"/>
    <w:rsid w:val="008A583D"/>
    <w:rsid w:val="008A5A5F"/>
    <w:rsid w:val="008A5B0B"/>
    <w:rsid w:val="008A6A3C"/>
    <w:rsid w:val="008A6A4A"/>
    <w:rsid w:val="008A6ACC"/>
    <w:rsid w:val="008A71BA"/>
    <w:rsid w:val="008A71CD"/>
    <w:rsid w:val="008A7970"/>
    <w:rsid w:val="008B1569"/>
    <w:rsid w:val="008B3799"/>
    <w:rsid w:val="008B3E41"/>
    <w:rsid w:val="008B4314"/>
    <w:rsid w:val="008B5551"/>
    <w:rsid w:val="008B5711"/>
    <w:rsid w:val="008B624C"/>
    <w:rsid w:val="008B71C8"/>
    <w:rsid w:val="008B7CDA"/>
    <w:rsid w:val="008C088B"/>
    <w:rsid w:val="008C0A34"/>
    <w:rsid w:val="008C0C5C"/>
    <w:rsid w:val="008C15F8"/>
    <w:rsid w:val="008C187A"/>
    <w:rsid w:val="008C3096"/>
    <w:rsid w:val="008C373D"/>
    <w:rsid w:val="008C4D75"/>
    <w:rsid w:val="008C4DA2"/>
    <w:rsid w:val="008C4DAB"/>
    <w:rsid w:val="008C5327"/>
    <w:rsid w:val="008C558E"/>
    <w:rsid w:val="008C5A84"/>
    <w:rsid w:val="008C6576"/>
    <w:rsid w:val="008C70FD"/>
    <w:rsid w:val="008C76B4"/>
    <w:rsid w:val="008C7A8A"/>
    <w:rsid w:val="008C7DE4"/>
    <w:rsid w:val="008D0846"/>
    <w:rsid w:val="008D0C6F"/>
    <w:rsid w:val="008D1DAE"/>
    <w:rsid w:val="008D2FD8"/>
    <w:rsid w:val="008D3287"/>
    <w:rsid w:val="008D4321"/>
    <w:rsid w:val="008D5B32"/>
    <w:rsid w:val="008D5D79"/>
    <w:rsid w:val="008D6C8D"/>
    <w:rsid w:val="008E0B91"/>
    <w:rsid w:val="008E148A"/>
    <w:rsid w:val="008E14F1"/>
    <w:rsid w:val="008E1994"/>
    <w:rsid w:val="008E1D49"/>
    <w:rsid w:val="008E2311"/>
    <w:rsid w:val="008E2B54"/>
    <w:rsid w:val="008E362C"/>
    <w:rsid w:val="008E3A0E"/>
    <w:rsid w:val="008E3D45"/>
    <w:rsid w:val="008E407B"/>
    <w:rsid w:val="008E4404"/>
    <w:rsid w:val="008E47AE"/>
    <w:rsid w:val="008E4828"/>
    <w:rsid w:val="008E4B83"/>
    <w:rsid w:val="008E4C91"/>
    <w:rsid w:val="008E58C7"/>
    <w:rsid w:val="008E67ED"/>
    <w:rsid w:val="008E6858"/>
    <w:rsid w:val="008E7469"/>
    <w:rsid w:val="008F08E7"/>
    <w:rsid w:val="008F1114"/>
    <w:rsid w:val="008F1CDE"/>
    <w:rsid w:val="008F2B4F"/>
    <w:rsid w:val="008F2E19"/>
    <w:rsid w:val="008F2E69"/>
    <w:rsid w:val="008F30B2"/>
    <w:rsid w:val="008F4A7F"/>
    <w:rsid w:val="008F5021"/>
    <w:rsid w:val="008F696E"/>
    <w:rsid w:val="008F6994"/>
    <w:rsid w:val="008F6EC7"/>
    <w:rsid w:val="008F7036"/>
    <w:rsid w:val="00902A36"/>
    <w:rsid w:val="00902C80"/>
    <w:rsid w:val="009030D3"/>
    <w:rsid w:val="00904428"/>
    <w:rsid w:val="00904609"/>
    <w:rsid w:val="00905102"/>
    <w:rsid w:val="009055B4"/>
    <w:rsid w:val="009057F1"/>
    <w:rsid w:val="00907491"/>
    <w:rsid w:val="0091007D"/>
    <w:rsid w:val="009108EA"/>
    <w:rsid w:val="00910964"/>
    <w:rsid w:val="00911814"/>
    <w:rsid w:val="009126C4"/>
    <w:rsid w:val="009129A6"/>
    <w:rsid w:val="00912CA2"/>
    <w:rsid w:val="0091310F"/>
    <w:rsid w:val="0091334C"/>
    <w:rsid w:val="009139BD"/>
    <w:rsid w:val="00914A97"/>
    <w:rsid w:val="00914BE2"/>
    <w:rsid w:val="009151F5"/>
    <w:rsid w:val="00915225"/>
    <w:rsid w:val="0091560C"/>
    <w:rsid w:val="00915F54"/>
    <w:rsid w:val="0091659C"/>
    <w:rsid w:val="0092072A"/>
    <w:rsid w:val="0092101B"/>
    <w:rsid w:val="00921A53"/>
    <w:rsid w:val="0092254F"/>
    <w:rsid w:val="0092255B"/>
    <w:rsid w:val="009225CE"/>
    <w:rsid w:val="00922612"/>
    <w:rsid w:val="009238D9"/>
    <w:rsid w:val="00923F8C"/>
    <w:rsid w:val="0092489B"/>
    <w:rsid w:val="00927CD5"/>
    <w:rsid w:val="0093033C"/>
    <w:rsid w:val="0093176F"/>
    <w:rsid w:val="00932305"/>
    <w:rsid w:val="00932742"/>
    <w:rsid w:val="00932891"/>
    <w:rsid w:val="0093296A"/>
    <w:rsid w:val="00932E9A"/>
    <w:rsid w:val="0093370C"/>
    <w:rsid w:val="0094002D"/>
    <w:rsid w:val="009406F0"/>
    <w:rsid w:val="00940A5E"/>
    <w:rsid w:val="00941284"/>
    <w:rsid w:val="00942E99"/>
    <w:rsid w:val="00943573"/>
    <w:rsid w:val="00944AA4"/>
    <w:rsid w:val="00945791"/>
    <w:rsid w:val="0094586A"/>
    <w:rsid w:val="0094625C"/>
    <w:rsid w:val="00946E39"/>
    <w:rsid w:val="00947B74"/>
    <w:rsid w:val="00947D9C"/>
    <w:rsid w:val="00950325"/>
    <w:rsid w:val="00950B45"/>
    <w:rsid w:val="009511A0"/>
    <w:rsid w:val="009514BD"/>
    <w:rsid w:val="0095189B"/>
    <w:rsid w:val="0095335A"/>
    <w:rsid w:val="0095366E"/>
    <w:rsid w:val="009538C2"/>
    <w:rsid w:val="0095531D"/>
    <w:rsid w:val="009564E9"/>
    <w:rsid w:val="009569B8"/>
    <w:rsid w:val="00956B16"/>
    <w:rsid w:val="009574C0"/>
    <w:rsid w:val="00957C01"/>
    <w:rsid w:val="00960258"/>
    <w:rsid w:val="009608BE"/>
    <w:rsid w:val="00961018"/>
    <w:rsid w:val="00961928"/>
    <w:rsid w:val="00961DB1"/>
    <w:rsid w:val="00962A97"/>
    <w:rsid w:val="00963780"/>
    <w:rsid w:val="009638EB"/>
    <w:rsid w:val="00964BB5"/>
    <w:rsid w:val="00964BE1"/>
    <w:rsid w:val="009652B7"/>
    <w:rsid w:val="00965BE9"/>
    <w:rsid w:val="00965EBB"/>
    <w:rsid w:val="00966B22"/>
    <w:rsid w:val="00966D6A"/>
    <w:rsid w:val="00967669"/>
    <w:rsid w:val="00967A3A"/>
    <w:rsid w:val="0097196C"/>
    <w:rsid w:val="00971B61"/>
    <w:rsid w:val="00971FA1"/>
    <w:rsid w:val="00972198"/>
    <w:rsid w:val="00972A64"/>
    <w:rsid w:val="009749E7"/>
    <w:rsid w:val="00974C45"/>
    <w:rsid w:val="0097657D"/>
    <w:rsid w:val="00977860"/>
    <w:rsid w:val="00977F88"/>
    <w:rsid w:val="00980C31"/>
    <w:rsid w:val="00982910"/>
    <w:rsid w:val="0098308F"/>
    <w:rsid w:val="0098317A"/>
    <w:rsid w:val="00983E22"/>
    <w:rsid w:val="00984952"/>
    <w:rsid w:val="0098506F"/>
    <w:rsid w:val="00985FEE"/>
    <w:rsid w:val="009862CD"/>
    <w:rsid w:val="00986A27"/>
    <w:rsid w:val="00986E21"/>
    <w:rsid w:val="00987591"/>
    <w:rsid w:val="0098763A"/>
    <w:rsid w:val="00987BA9"/>
    <w:rsid w:val="00987D56"/>
    <w:rsid w:val="00987EA5"/>
    <w:rsid w:val="00990AC8"/>
    <w:rsid w:val="00990EC7"/>
    <w:rsid w:val="00991B30"/>
    <w:rsid w:val="00991BA5"/>
    <w:rsid w:val="00992401"/>
    <w:rsid w:val="00992698"/>
    <w:rsid w:val="00993FB3"/>
    <w:rsid w:val="00994BDE"/>
    <w:rsid w:val="00995312"/>
    <w:rsid w:val="009955FF"/>
    <w:rsid w:val="00995A76"/>
    <w:rsid w:val="00997293"/>
    <w:rsid w:val="009976F2"/>
    <w:rsid w:val="00997FD6"/>
    <w:rsid w:val="009A18E2"/>
    <w:rsid w:val="009A1DB6"/>
    <w:rsid w:val="009A2B0F"/>
    <w:rsid w:val="009A3995"/>
    <w:rsid w:val="009A5700"/>
    <w:rsid w:val="009A5755"/>
    <w:rsid w:val="009A5CE0"/>
    <w:rsid w:val="009A710E"/>
    <w:rsid w:val="009A79F2"/>
    <w:rsid w:val="009B06B3"/>
    <w:rsid w:val="009B150B"/>
    <w:rsid w:val="009B1945"/>
    <w:rsid w:val="009B1BC5"/>
    <w:rsid w:val="009B1E0E"/>
    <w:rsid w:val="009B2D5F"/>
    <w:rsid w:val="009B318F"/>
    <w:rsid w:val="009B3AC9"/>
    <w:rsid w:val="009B5084"/>
    <w:rsid w:val="009B5FD5"/>
    <w:rsid w:val="009B73DB"/>
    <w:rsid w:val="009C002B"/>
    <w:rsid w:val="009C0A9E"/>
    <w:rsid w:val="009C2C73"/>
    <w:rsid w:val="009C30BA"/>
    <w:rsid w:val="009C3A85"/>
    <w:rsid w:val="009C3FE4"/>
    <w:rsid w:val="009C4AF6"/>
    <w:rsid w:val="009C6758"/>
    <w:rsid w:val="009C6F7D"/>
    <w:rsid w:val="009C776A"/>
    <w:rsid w:val="009C7E72"/>
    <w:rsid w:val="009D16D7"/>
    <w:rsid w:val="009D194C"/>
    <w:rsid w:val="009D241D"/>
    <w:rsid w:val="009D259D"/>
    <w:rsid w:val="009D2CA6"/>
    <w:rsid w:val="009D3683"/>
    <w:rsid w:val="009D3947"/>
    <w:rsid w:val="009D49FC"/>
    <w:rsid w:val="009D4FDB"/>
    <w:rsid w:val="009D5E04"/>
    <w:rsid w:val="009D72E5"/>
    <w:rsid w:val="009E0271"/>
    <w:rsid w:val="009E1DA5"/>
    <w:rsid w:val="009E1E40"/>
    <w:rsid w:val="009E2387"/>
    <w:rsid w:val="009E2929"/>
    <w:rsid w:val="009E30CF"/>
    <w:rsid w:val="009E4008"/>
    <w:rsid w:val="009E4F8B"/>
    <w:rsid w:val="009E5E64"/>
    <w:rsid w:val="009E6E4D"/>
    <w:rsid w:val="009E7670"/>
    <w:rsid w:val="009E767E"/>
    <w:rsid w:val="009E7F96"/>
    <w:rsid w:val="009F1E65"/>
    <w:rsid w:val="009F1E94"/>
    <w:rsid w:val="009F345F"/>
    <w:rsid w:val="009F34BA"/>
    <w:rsid w:val="009F420D"/>
    <w:rsid w:val="009F4F6D"/>
    <w:rsid w:val="009F625D"/>
    <w:rsid w:val="009F7666"/>
    <w:rsid w:val="00A00771"/>
    <w:rsid w:val="00A00A28"/>
    <w:rsid w:val="00A01F0B"/>
    <w:rsid w:val="00A04274"/>
    <w:rsid w:val="00A045CB"/>
    <w:rsid w:val="00A059DC"/>
    <w:rsid w:val="00A06482"/>
    <w:rsid w:val="00A064C5"/>
    <w:rsid w:val="00A0653E"/>
    <w:rsid w:val="00A0778C"/>
    <w:rsid w:val="00A1019B"/>
    <w:rsid w:val="00A114D2"/>
    <w:rsid w:val="00A11AB3"/>
    <w:rsid w:val="00A12A2D"/>
    <w:rsid w:val="00A12F35"/>
    <w:rsid w:val="00A12FE2"/>
    <w:rsid w:val="00A14CD0"/>
    <w:rsid w:val="00A1694E"/>
    <w:rsid w:val="00A200DC"/>
    <w:rsid w:val="00A20314"/>
    <w:rsid w:val="00A20A29"/>
    <w:rsid w:val="00A20D07"/>
    <w:rsid w:val="00A20E57"/>
    <w:rsid w:val="00A2241A"/>
    <w:rsid w:val="00A22556"/>
    <w:rsid w:val="00A22EF2"/>
    <w:rsid w:val="00A2340C"/>
    <w:rsid w:val="00A2394A"/>
    <w:rsid w:val="00A2491D"/>
    <w:rsid w:val="00A24B97"/>
    <w:rsid w:val="00A24C2C"/>
    <w:rsid w:val="00A24C79"/>
    <w:rsid w:val="00A27257"/>
    <w:rsid w:val="00A27CD6"/>
    <w:rsid w:val="00A31027"/>
    <w:rsid w:val="00A31201"/>
    <w:rsid w:val="00A347D7"/>
    <w:rsid w:val="00A34DA1"/>
    <w:rsid w:val="00A36BC2"/>
    <w:rsid w:val="00A36D8D"/>
    <w:rsid w:val="00A3719E"/>
    <w:rsid w:val="00A37BBB"/>
    <w:rsid w:val="00A411F1"/>
    <w:rsid w:val="00A4168B"/>
    <w:rsid w:val="00A41E17"/>
    <w:rsid w:val="00A438CB"/>
    <w:rsid w:val="00A438F1"/>
    <w:rsid w:val="00A445F6"/>
    <w:rsid w:val="00A46481"/>
    <w:rsid w:val="00A46542"/>
    <w:rsid w:val="00A4752D"/>
    <w:rsid w:val="00A47CBC"/>
    <w:rsid w:val="00A50D9D"/>
    <w:rsid w:val="00A50EA2"/>
    <w:rsid w:val="00A5106D"/>
    <w:rsid w:val="00A51513"/>
    <w:rsid w:val="00A53000"/>
    <w:rsid w:val="00A5311D"/>
    <w:rsid w:val="00A531BA"/>
    <w:rsid w:val="00A5374F"/>
    <w:rsid w:val="00A541D3"/>
    <w:rsid w:val="00A545C6"/>
    <w:rsid w:val="00A54CF2"/>
    <w:rsid w:val="00A5500D"/>
    <w:rsid w:val="00A567EC"/>
    <w:rsid w:val="00A56BD4"/>
    <w:rsid w:val="00A56D58"/>
    <w:rsid w:val="00A57676"/>
    <w:rsid w:val="00A57F2C"/>
    <w:rsid w:val="00A605A8"/>
    <w:rsid w:val="00A60C41"/>
    <w:rsid w:val="00A6188F"/>
    <w:rsid w:val="00A62616"/>
    <w:rsid w:val="00A63824"/>
    <w:rsid w:val="00A6386F"/>
    <w:rsid w:val="00A63A89"/>
    <w:rsid w:val="00A63EC4"/>
    <w:rsid w:val="00A642F8"/>
    <w:rsid w:val="00A652D0"/>
    <w:rsid w:val="00A6550C"/>
    <w:rsid w:val="00A65B34"/>
    <w:rsid w:val="00A65E33"/>
    <w:rsid w:val="00A65EEF"/>
    <w:rsid w:val="00A67347"/>
    <w:rsid w:val="00A67E5A"/>
    <w:rsid w:val="00A70100"/>
    <w:rsid w:val="00A71DE1"/>
    <w:rsid w:val="00A72138"/>
    <w:rsid w:val="00A72344"/>
    <w:rsid w:val="00A738F7"/>
    <w:rsid w:val="00A73FB8"/>
    <w:rsid w:val="00A7421D"/>
    <w:rsid w:val="00A7476D"/>
    <w:rsid w:val="00A74B42"/>
    <w:rsid w:val="00A74CB1"/>
    <w:rsid w:val="00A75321"/>
    <w:rsid w:val="00A75F87"/>
    <w:rsid w:val="00A769C8"/>
    <w:rsid w:val="00A77311"/>
    <w:rsid w:val="00A8026F"/>
    <w:rsid w:val="00A83479"/>
    <w:rsid w:val="00A8373B"/>
    <w:rsid w:val="00A8761E"/>
    <w:rsid w:val="00A87E8A"/>
    <w:rsid w:val="00A91350"/>
    <w:rsid w:val="00A919C8"/>
    <w:rsid w:val="00A91A33"/>
    <w:rsid w:val="00A923B4"/>
    <w:rsid w:val="00A93694"/>
    <w:rsid w:val="00A93BB9"/>
    <w:rsid w:val="00A94465"/>
    <w:rsid w:val="00A94F2C"/>
    <w:rsid w:val="00A9508D"/>
    <w:rsid w:val="00A9572D"/>
    <w:rsid w:val="00A95CA6"/>
    <w:rsid w:val="00A95D8B"/>
    <w:rsid w:val="00A96505"/>
    <w:rsid w:val="00A966F9"/>
    <w:rsid w:val="00A97ED7"/>
    <w:rsid w:val="00A97F87"/>
    <w:rsid w:val="00AA0B87"/>
    <w:rsid w:val="00AA116D"/>
    <w:rsid w:val="00AA220C"/>
    <w:rsid w:val="00AA39A5"/>
    <w:rsid w:val="00AA46ED"/>
    <w:rsid w:val="00AA4811"/>
    <w:rsid w:val="00AA54C5"/>
    <w:rsid w:val="00AA604D"/>
    <w:rsid w:val="00AA6498"/>
    <w:rsid w:val="00AA6E5B"/>
    <w:rsid w:val="00AA72AA"/>
    <w:rsid w:val="00AB1345"/>
    <w:rsid w:val="00AB1859"/>
    <w:rsid w:val="00AB1ECE"/>
    <w:rsid w:val="00AB2A56"/>
    <w:rsid w:val="00AB305B"/>
    <w:rsid w:val="00AB3DD7"/>
    <w:rsid w:val="00AB4259"/>
    <w:rsid w:val="00AB42D2"/>
    <w:rsid w:val="00AB53A2"/>
    <w:rsid w:val="00AB7C8C"/>
    <w:rsid w:val="00AC0270"/>
    <w:rsid w:val="00AC3EA3"/>
    <w:rsid w:val="00AC5B1B"/>
    <w:rsid w:val="00AC5C0F"/>
    <w:rsid w:val="00AC662F"/>
    <w:rsid w:val="00AC765C"/>
    <w:rsid w:val="00AC792D"/>
    <w:rsid w:val="00AD0EFD"/>
    <w:rsid w:val="00AD0F32"/>
    <w:rsid w:val="00AD218C"/>
    <w:rsid w:val="00AD226A"/>
    <w:rsid w:val="00AD277B"/>
    <w:rsid w:val="00AD316F"/>
    <w:rsid w:val="00AD3178"/>
    <w:rsid w:val="00AD3FCA"/>
    <w:rsid w:val="00AD417C"/>
    <w:rsid w:val="00AD42B7"/>
    <w:rsid w:val="00AD6305"/>
    <w:rsid w:val="00AD79CE"/>
    <w:rsid w:val="00AE054F"/>
    <w:rsid w:val="00AE06F4"/>
    <w:rsid w:val="00AE1181"/>
    <w:rsid w:val="00AE178C"/>
    <w:rsid w:val="00AE18A6"/>
    <w:rsid w:val="00AE2ACD"/>
    <w:rsid w:val="00AE429E"/>
    <w:rsid w:val="00AE4896"/>
    <w:rsid w:val="00AE4E7D"/>
    <w:rsid w:val="00AE604F"/>
    <w:rsid w:val="00AE6ABB"/>
    <w:rsid w:val="00AE6E0E"/>
    <w:rsid w:val="00AE7110"/>
    <w:rsid w:val="00AF0640"/>
    <w:rsid w:val="00AF0C6F"/>
    <w:rsid w:val="00AF0D39"/>
    <w:rsid w:val="00AF2250"/>
    <w:rsid w:val="00AF2B37"/>
    <w:rsid w:val="00AF2BBA"/>
    <w:rsid w:val="00B017FD"/>
    <w:rsid w:val="00B01B55"/>
    <w:rsid w:val="00B0454C"/>
    <w:rsid w:val="00B0477F"/>
    <w:rsid w:val="00B04AC7"/>
    <w:rsid w:val="00B05853"/>
    <w:rsid w:val="00B059FB"/>
    <w:rsid w:val="00B06442"/>
    <w:rsid w:val="00B064D6"/>
    <w:rsid w:val="00B066FE"/>
    <w:rsid w:val="00B06876"/>
    <w:rsid w:val="00B06F6D"/>
    <w:rsid w:val="00B0742E"/>
    <w:rsid w:val="00B107A4"/>
    <w:rsid w:val="00B10915"/>
    <w:rsid w:val="00B11459"/>
    <w:rsid w:val="00B11BB5"/>
    <w:rsid w:val="00B126F1"/>
    <w:rsid w:val="00B130E8"/>
    <w:rsid w:val="00B132D9"/>
    <w:rsid w:val="00B150F8"/>
    <w:rsid w:val="00B15695"/>
    <w:rsid w:val="00B163F8"/>
    <w:rsid w:val="00B168A5"/>
    <w:rsid w:val="00B16916"/>
    <w:rsid w:val="00B17110"/>
    <w:rsid w:val="00B20343"/>
    <w:rsid w:val="00B216A3"/>
    <w:rsid w:val="00B22561"/>
    <w:rsid w:val="00B2283D"/>
    <w:rsid w:val="00B2344D"/>
    <w:rsid w:val="00B238B4"/>
    <w:rsid w:val="00B246E6"/>
    <w:rsid w:val="00B25910"/>
    <w:rsid w:val="00B26007"/>
    <w:rsid w:val="00B272C4"/>
    <w:rsid w:val="00B27AEF"/>
    <w:rsid w:val="00B27B74"/>
    <w:rsid w:val="00B300E6"/>
    <w:rsid w:val="00B30660"/>
    <w:rsid w:val="00B326CA"/>
    <w:rsid w:val="00B3303A"/>
    <w:rsid w:val="00B3391E"/>
    <w:rsid w:val="00B34945"/>
    <w:rsid w:val="00B351FB"/>
    <w:rsid w:val="00B36E14"/>
    <w:rsid w:val="00B41442"/>
    <w:rsid w:val="00B4175F"/>
    <w:rsid w:val="00B41DA2"/>
    <w:rsid w:val="00B4235E"/>
    <w:rsid w:val="00B45DE5"/>
    <w:rsid w:val="00B46100"/>
    <w:rsid w:val="00B46B9E"/>
    <w:rsid w:val="00B46DCD"/>
    <w:rsid w:val="00B50564"/>
    <w:rsid w:val="00B508A5"/>
    <w:rsid w:val="00B509FE"/>
    <w:rsid w:val="00B537AA"/>
    <w:rsid w:val="00B53DB3"/>
    <w:rsid w:val="00B53EA3"/>
    <w:rsid w:val="00B53FFB"/>
    <w:rsid w:val="00B54618"/>
    <w:rsid w:val="00B548F8"/>
    <w:rsid w:val="00B5562B"/>
    <w:rsid w:val="00B559FC"/>
    <w:rsid w:val="00B560AC"/>
    <w:rsid w:val="00B564A9"/>
    <w:rsid w:val="00B57788"/>
    <w:rsid w:val="00B60EB7"/>
    <w:rsid w:val="00B61A53"/>
    <w:rsid w:val="00B6238F"/>
    <w:rsid w:val="00B63429"/>
    <w:rsid w:val="00B63856"/>
    <w:rsid w:val="00B64004"/>
    <w:rsid w:val="00B64E94"/>
    <w:rsid w:val="00B657B8"/>
    <w:rsid w:val="00B671AA"/>
    <w:rsid w:val="00B674B2"/>
    <w:rsid w:val="00B677F9"/>
    <w:rsid w:val="00B70DB9"/>
    <w:rsid w:val="00B71183"/>
    <w:rsid w:val="00B718AB"/>
    <w:rsid w:val="00B7429F"/>
    <w:rsid w:val="00B7502E"/>
    <w:rsid w:val="00B755CB"/>
    <w:rsid w:val="00B759CD"/>
    <w:rsid w:val="00B75C21"/>
    <w:rsid w:val="00B75DBC"/>
    <w:rsid w:val="00B76E33"/>
    <w:rsid w:val="00B80B14"/>
    <w:rsid w:val="00B80B2F"/>
    <w:rsid w:val="00B82185"/>
    <w:rsid w:val="00B84920"/>
    <w:rsid w:val="00B84B0B"/>
    <w:rsid w:val="00B8526C"/>
    <w:rsid w:val="00B853BF"/>
    <w:rsid w:val="00B853C6"/>
    <w:rsid w:val="00B8556A"/>
    <w:rsid w:val="00B86E91"/>
    <w:rsid w:val="00B874D4"/>
    <w:rsid w:val="00B87C69"/>
    <w:rsid w:val="00B90595"/>
    <w:rsid w:val="00B911B7"/>
    <w:rsid w:val="00B91943"/>
    <w:rsid w:val="00B92375"/>
    <w:rsid w:val="00B93166"/>
    <w:rsid w:val="00B96558"/>
    <w:rsid w:val="00B969CF"/>
    <w:rsid w:val="00B9735B"/>
    <w:rsid w:val="00BA05F8"/>
    <w:rsid w:val="00BA1E7B"/>
    <w:rsid w:val="00BA2171"/>
    <w:rsid w:val="00BA32C2"/>
    <w:rsid w:val="00BA45B1"/>
    <w:rsid w:val="00BA4A2B"/>
    <w:rsid w:val="00BA6389"/>
    <w:rsid w:val="00BA655D"/>
    <w:rsid w:val="00BA6E3C"/>
    <w:rsid w:val="00BA730F"/>
    <w:rsid w:val="00BB00B2"/>
    <w:rsid w:val="00BB0BE4"/>
    <w:rsid w:val="00BB1F3F"/>
    <w:rsid w:val="00BB37A4"/>
    <w:rsid w:val="00BB43EE"/>
    <w:rsid w:val="00BB4695"/>
    <w:rsid w:val="00BB7F55"/>
    <w:rsid w:val="00BC15E8"/>
    <w:rsid w:val="00BC34B5"/>
    <w:rsid w:val="00BC4366"/>
    <w:rsid w:val="00BC44BA"/>
    <w:rsid w:val="00BC6C7C"/>
    <w:rsid w:val="00BC6FE8"/>
    <w:rsid w:val="00BC7123"/>
    <w:rsid w:val="00BC724C"/>
    <w:rsid w:val="00BC7A75"/>
    <w:rsid w:val="00BC7AC9"/>
    <w:rsid w:val="00BD1270"/>
    <w:rsid w:val="00BD14C2"/>
    <w:rsid w:val="00BD219F"/>
    <w:rsid w:val="00BD2D43"/>
    <w:rsid w:val="00BD3104"/>
    <w:rsid w:val="00BD37A1"/>
    <w:rsid w:val="00BD3829"/>
    <w:rsid w:val="00BD3BF7"/>
    <w:rsid w:val="00BD4185"/>
    <w:rsid w:val="00BD4917"/>
    <w:rsid w:val="00BD49DF"/>
    <w:rsid w:val="00BD4F9D"/>
    <w:rsid w:val="00BD54C3"/>
    <w:rsid w:val="00BD5A96"/>
    <w:rsid w:val="00BD778C"/>
    <w:rsid w:val="00BE076C"/>
    <w:rsid w:val="00BE24DE"/>
    <w:rsid w:val="00BE24E1"/>
    <w:rsid w:val="00BE2B12"/>
    <w:rsid w:val="00BE3234"/>
    <w:rsid w:val="00BE3277"/>
    <w:rsid w:val="00BE5080"/>
    <w:rsid w:val="00BE68D6"/>
    <w:rsid w:val="00BE6A30"/>
    <w:rsid w:val="00BE6C4F"/>
    <w:rsid w:val="00BE6F89"/>
    <w:rsid w:val="00BF0896"/>
    <w:rsid w:val="00BF3FE7"/>
    <w:rsid w:val="00BF4657"/>
    <w:rsid w:val="00BF5BFD"/>
    <w:rsid w:val="00BF6B39"/>
    <w:rsid w:val="00BF7EB4"/>
    <w:rsid w:val="00C00326"/>
    <w:rsid w:val="00C00589"/>
    <w:rsid w:val="00C012A3"/>
    <w:rsid w:val="00C012F5"/>
    <w:rsid w:val="00C01D47"/>
    <w:rsid w:val="00C01DDA"/>
    <w:rsid w:val="00C028EE"/>
    <w:rsid w:val="00C0311B"/>
    <w:rsid w:val="00C037C1"/>
    <w:rsid w:val="00C03923"/>
    <w:rsid w:val="00C04743"/>
    <w:rsid w:val="00C04B39"/>
    <w:rsid w:val="00C051F0"/>
    <w:rsid w:val="00C05DD5"/>
    <w:rsid w:val="00C06124"/>
    <w:rsid w:val="00C06D87"/>
    <w:rsid w:val="00C06E3D"/>
    <w:rsid w:val="00C06EDA"/>
    <w:rsid w:val="00C072A2"/>
    <w:rsid w:val="00C07619"/>
    <w:rsid w:val="00C10CBD"/>
    <w:rsid w:val="00C11F28"/>
    <w:rsid w:val="00C12846"/>
    <w:rsid w:val="00C12A78"/>
    <w:rsid w:val="00C144B5"/>
    <w:rsid w:val="00C15EFA"/>
    <w:rsid w:val="00C15FF2"/>
    <w:rsid w:val="00C1627B"/>
    <w:rsid w:val="00C16F19"/>
    <w:rsid w:val="00C17496"/>
    <w:rsid w:val="00C17734"/>
    <w:rsid w:val="00C209A9"/>
    <w:rsid w:val="00C21899"/>
    <w:rsid w:val="00C222DD"/>
    <w:rsid w:val="00C2243C"/>
    <w:rsid w:val="00C23123"/>
    <w:rsid w:val="00C23DB6"/>
    <w:rsid w:val="00C24412"/>
    <w:rsid w:val="00C2587E"/>
    <w:rsid w:val="00C2589A"/>
    <w:rsid w:val="00C267C2"/>
    <w:rsid w:val="00C2692B"/>
    <w:rsid w:val="00C26BE3"/>
    <w:rsid w:val="00C27C19"/>
    <w:rsid w:val="00C27CA7"/>
    <w:rsid w:val="00C30549"/>
    <w:rsid w:val="00C308A4"/>
    <w:rsid w:val="00C30987"/>
    <w:rsid w:val="00C3125F"/>
    <w:rsid w:val="00C31594"/>
    <w:rsid w:val="00C34A37"/>
    <w:rsid w:val="00C34DC1"/>
    <w:rsid w:val="00C3635C"/>
    <w:rsid w:val="00C363C1"/>
    <w:rsid w:val="00C36452"/>
    <w:rsid w:val="00C36CE1"/>
    <w:rsid w:val="00C378B8"/>
    <w:rsid w:val="00C40274"/>
    <w:rsid w:val="00C425BB"/>
    <w:rsid w:val="00C426C4"/>
    <w:rsid w:val="00C43F8A"/>
    <w:rsid w:val="00C44C45"/>
    <w:rsid w:val="00C44FA2"/>
    <w:rsid w:val="00C45D2A"/>
    <w:rsid w:val="00C46053"/>
    <w:rsid w:val="00C46377"/>
    <w:rsid w:val="00C4650A"/>
    <w:rsid w:val="00C46A3B"/>
    <w:rsid w:val="00C4753C"/>
    <w:rsid w:val="00C47D8A"/>
    <w:rsid w:val="00C50100"/>
    <w:rsid w:val="00C52589"/>
    <w:rsid w:val="00C52A7B"/>
    <w:rsid w:val="00C52C9D"/>
    <w:rsid w:val="00C52E1F"/>
    <w:rsid w:val="00C5449C"/>
    <w:rsid w:val="00C5538C"/>
    <w:rsid w:val="00C55BC1"/>
    <w:rsid w:val="00C5636B"/>
    <w:rsid w:val="00C5657E"/>
    <w:rsid w:val="00C5671F"/>
    <w:rsid w:val="00C56B0C"/>
    <w:rsid w:val="00C56E0D"/>
    <w:rsid w:val="00C56E5D"/>
    <w:rsid w:val="00C60A22"/>
    <w:rsid w:val="00C60AD8"/>
    <w:rsid w:val="00C60E59"/>
    <w:rsid w:val="00C613FF"/>
    <w:rsid w:val="00C61417"/>
    <w:rsid w:val="00C61A1E"/>
    <w:rsid w:val="00C6324C"/>
    <w:rsid w:val="00C64DD4"/>
    <w:rsid w:val="00C65B18"/>
    <w:rsid w:val="00C66068"/>
    <w:rsid w:val="00C66074"/>
    <w:rsid w:val="00C66488"/>
    <w:rsid w:val="00C679AA"/>
    <w:rsid w:val="00C67C24"/>
    <w:rsid w:val="00C67CE1"/>
    <w:rsid w:val="00C701C0"/>
    <w:rsid w:val="00C714A8"/>
    <w:rsid w:val="00C716C7"/>
    <w:rsid w:val="00C724CF"/>
    <w:rsid w:val="00C72919"/>
    <w:rsid w:val="00C731A1"/>
    <w:rsid w:val="00C73427"/>
    <w:rsid w:val="00C73829"/>
    <w:rsid w:val="00C7399B"/>
    <w:rsid w:val="00C740F6"/>
    <w:rsid w:val="00C75972"/>
    <w:rsid w:val="00C76567"/>
    <w:rsid w:val="00C7658D"/>
    <w:rsid w:val="00C77BBA"/>
    <w:rsid w:val="00C810A0"/>
    <w:rsid w:val="00C81336"/>
    <w:rsid w:val="00C82210"/>
    <w:rsid w:val="00C822FF"/>
    <w:rsid w:val="00C8245E"/>
    <w:rsid w:val="00C825BD"/>
    <w:rsid w:val="00C826F3"/>
    <w:rsid w:val="00C82792"/>
    <w:rsid w:val="00C834A8"/>
    <w:rsid w:val="00C83789"/>
    <w:rsid w:val="00C837E1"/>
    <w:rsid w:val="00C83A77"/>
    <w:rsid w:val="00C83A95"/>
    <w:rsid w:val="00C83D92"/>
    <w:rsid w:val="00C83E18"/>
    <w:rsid w:val="00C85997"/>
    <w:rsid w:val="00C85D47"/>
    <w:rsid w:val="00C8604E"/>
    <w:rsid w:val="00C87B85"/>
    <w:rsid w:val="00C9057F"/>
    <w:rsid w:val="00C90A65"/>
    <w:rsid w:val="00C910BC"/>
    <w:rsid w:val="00C919A0"/>
    <w:rsid w:val="00C93444"/>
    <w:rsid w:val="00C948FD"/>
    <w:rsid w:val="00C954F1"/>
    <w:rsid w:val="00C95BAD"/>
    <w:rsid w:val="00C96667"/>
    <w:rsid w:val="00C96D5E"/>
    <w:rsid w:val="00C96FF4"/>
    <w:rsid w:val="00C97C22"/>
    <w:rsid w:val="00C97DD3"/>
    <w:rsid w:val="00CA0644"/>
    <w:rsid w:val="00CA12F5"/>
    <w:rsid w:val="00CA1ED3"/>
    <w:rsid w:val="00CA247E"/>
    <w:rsid w:val="00CA25F1"/>
    <w:rsid w:val="00CA34BE"/>
    <w:rsid w:val="00CA3B23"/>
    <w:rsid w:val="00CA637D"/>
    <w:rsid w:val="00CA66A6"/>
    <w:rsid w:val="00CA7244"/>
    <w:rsid w:val="00CB155A"/>
    <w:rsid w:val="00CB21F8"/>
    <w:rsid w:val="00CB43D5"/>
    <w:rsid w:val="00CB4779"/>
    <w:rsid w:val="00CB57A5"/>
    <w:rsid w:val="00CB5BEC"/>
    <w:rsid w:val="00CB61D3"/>
    <w:rsid w:val="00CB6462"/>
    <w:rsid w:val="00CB66A0"/>
    <w:rsid w:val="00CB6CEE"/>
    <w:rsid w:val="00CB7997"/>
    <w:rsid w:val="00CB7F88"/>
    <w:rsid w:val="00CC1FDC"/>
    <w:rsid w:val="00CC2DA9"/>
    <w:rsid w:val="00CC33BC"/>
    <w:rsid w:val="00CC53A1"/>
    <w:rsid w:val="00CC61FA"/>
    <w:rsid w:val="00CC6CA2"/>
    <w:rsid w:val="00CC76F9"/>
    <w:rsid w:val="00CC7ADF"/>
    <w:rsid w:val="00CD03F4"/>
    <w:rsid w:val="00CD0494"/>
    <w:rsid w:val="00CD066B"/>
    <w:rsid w:val="00CD0C26"/>
    <w:rsid w:val="00CD36B9"/>
    <w:rsid w:val="00CD3792"/>
    <w:rsid w:val="00CD3A6A"/>
    <w:rsid w:val="00CD46E2"/>
    <w:rsid w:val="00CD5D1F"/>
    <w:rsid w:val="00CD6D5D"/>
    <w:rsid w:val="00CE05DF"/>
    <w:rsid w:val="00CE1466"/>
    <w:rsid w:val="00CE1AB7"/>
    <w:rsid w:val="00CE2894"/>
    <w:rsid w:val="00CE35A1"/>
    <w:rsid w:val="00CE5238"/>
    <w:rsid w:val="00CE579E"/>
    <w:rsid w:val="00CE5A77"/>
    <w:rsid w:val="00CE68A2"/>
    <w:rsid w:val="00CE7656"/>
    <w:rsid w:val="00CF07C0"/>
    <w:rsid w:val="00CF4734"/>
    <w:rsid w:val="00CF5365"/>
    <w:rsid w:val="00CF5708"/>
    <w:rsid w:val="00CF5A31"/>
    <w:rsid w:val="00CF5AF8"/>
    <w:rsid w:val="00CF5EF5"/>
    <w:rsid w:val="00CF77A3"/>
    <w:rsid w:val="00CF7887"/>
    <w:rsid w:val="00D00359"/>
    <w:rsid w:val="00D00D0B"/>
    <w:rsid w:val="00D02276"/>
    <w:rsid w:val="00D02624"/>
    <w:rsid w:val="00D02A83"/>
    <w:rsid w:val="00D0337F"/>
    <w:rsid w:val="00D0338D"/>
    <w:rsid w:val="00D035BE"/>
    <w:rsid w:val="00D037C6"/>
    <w:rsid w:val="00D04690"/>
    <w:rsid w:val="00D04B69"/>
    <w:rsid w:val="00D050E3"/>
    <w:rsid w:val="00D06A3F"/>
    <w:rsid w:val="00D06AAE"/>
    <w:rsid w:val="00D1052C"/>
    <w:rsid w:val="00D12E72"/>
    <w:rsid w:val="00D130E7"/>
    <w:rsid w:val="00D13DC3"/>
    <w:rsid w:val="00D1457B"/>
    <w:rsid w:val="00D14834"/>
    <w:rsid w:val="00D14942"/>
    <w:rsid w:val="00D15095"/>
    <w:rsid w:val="00D156B0"/>
    <w:rsid w:val="00D1578B"/>
    <w:rsid w:val="00D1593B"/>
    <w:rsid w:val="00D15B9C"/>
    <w:rsid w:val="00D15E2A"/>
    <w:rsid w:val="00D173F4"/>
    <w:rsid w:val="00D1785A"/>
    <w:rsid w:val="00D20E84"/>
    <w:rsid w:val="00D21F8E"/>
    <w:rsid w:val="00D223D3"/>
    <w:rsid w:val="00D2329D"/>
    <w:rsid w:val="00D239FB"/>
    <w:rsid w:val="00D24D98"/>
    <w:rsid w:val="00D24E27"/>
    <w:rsid w:val="00D25142"/>
    <w:rsid w:val="00D2534E"/>
    <w:rsid w:val="00D25D6A"/>
    <w:rsid w:val="00D260F7"/>
    <w:rsid w:val="00D26638"/>
    <w:rsid w:val="00D2707A"/>
    <w:rsid w:val="00D273E1"/>
    <w:rsid w:val="00D2781C"/>
    <w:rsid w:val="00D27E71"/>
    <w:rsid w:val="00D305D1"/>
    <w:rsid w:val="00D32500"/>
    <w:rsid w:val="00D32F4A"/>
    <w:rsid w:val="00D32F81"/>
    <w:rsid w:val="00D34B1E"/>
    <w:rsid w:val="00D350F2"/>
    <w:rsid w:val="00D35721"/>
    <w:rsid w:val="00D359BC"/>
    <w:rsid w:val="00D35AF5"/>
    <w:rsid w:val="00D35B8E"/>
    <w:rsid w:val="00D35F40"/>
    <w:rsid w:val="00D361DE"/>
    <w:rsid w:val="00D36B9B"/>
    <w:rsid w:val="00D36CC9"/>
    <w:rsid w:val="00D3752C"/>
    <w:rsid w:val="00D40111"/>
    <w:rsid w:val="00D40ED9"/>
    <w:rsid w:val="00D4119A"/>
    <w:rsid w:val="00D418A2"/>
    <w:rsid w:val="00D41BAA"/>
    <w:rsid w:val="00D428D0"/>
    <w:rsid w:val="00D43018"/>
    <w:rsid w:val="00D430B2"/>
    <w:rsid w:val="00D43973"/>
    <w:rsid w:val="00D44CC2"/>
    <w:rsid w:val="00D453ED"/>
    <w:rsid w:val="00D454DB"/>
    <w:rsid w:val="00D45AF4"/>
    <w:rsid w:val="00D4722C"/>
    <w:rsid w:val="00D47AE7"/>
    <w:rsid w:val="00D5189C"/>
    <w:rsid w:val="00D531D1"/>
    <w:rsid w:val="00D537FA"/>
    <w:rsid w:val="00D539EB"/>
    <w:rsid w:val="00D53F8E"/>
    <w:rsid w:val="00D5547D"/>
    <w:rsid w:val="00D55964"/>
    <w:rsid w:val="00D55E29"/>
    <w:rsid w:val="00D56100"/>
    <w:rsid w:val="00D56550"/>
    <w:rsid w:val="00D57662"/>
    <w:rsid w:val="00D60D21"/>
    <w:rsid w:val="00D61078"/>
    <w:rsid w:val="00D613F4"/>
    <w:rsid w:val="00D62682"/>
    <w:rsid w:val="00D64E05"/>
    <w:rsid w:val="00D654A8"/>
    <w:rsid w:val="00D65FC6"/>
    <w:rsid w:val="00D666ED"/>
    <w:rsid w:val="00D66C20"/>
    <w:rsid w:val="00D67816"/>
    <w:rsid w:val="00D67DAD"/>
    <w:rsid w:val="00D7041D"/>
    <w:rsid w:val="00D70B75"/>
    <w:rsid w:val="00D718DA"/>
    <w:rsid w:val="00D735FD"/>
    <w:rsid w:val="00D7376E"/>
    <w:rsid w:val="00D7443D"/>
    <w:rsid w:val="00D746A8"/>
    <w:rsid w:val="00D74CAC"/>
    <w:rsid w:val="00D75851"/>
    <w:rsid w:val="00D80D99"/>
    <w:rsid w:val="00D81AAC"/>
    <w:rsid w:val="00D81E57"/>
    <w:rsid w:val="00D81F1A"/>
    <w:rsid w:val="00D820A4"/>
    <w:rsid w:val="00D84D9D"/>
    <w:rsid w:val="00D8530D"/>
    <w:rsid w:val="00D85F54"/>
    <w:rsid w:val="00D861B6"/>
    <w:rsid w:val="00D8737B"/>
    <w:rsid w:val="00D875AF"/>
    <w:rsid w:val="00D90063"/>
    <w:rsid w:val="00D90689"/>
    <w:rsid w:val="00D927DC"/>
    <w:rsid w:val="00D928FA"/>
    <w:rsid w:val="00D92F4A"/>
    <w:rsid w:val="00D9334E"/>
    <w:rsid w:val="00D93518"/>
    <w:rsid w:val="00D93A67"/>
    <w:rsid w:val="00D93BCB"/>
    <w:rsid w:val="00D93DD8"/>
    <w:rsid w:val="00D9503C"/>
    <w:rsid w:val="00D95424"/>
    <w:rsid w:val="00D95AD6"/>
    <w:rsid w:val="00D96C6F"/>
    <w:rsid w:val="00D9723F"/>
    <w:rsid w:val="00D97EFF"/>
    <w:rsid w:val="00D97F7A"/>
    <w:rsid w:val="00DA2156"/>
    <w:rsid w:val="00DA2569"/>
    <w:rsid w:val="00DA31F2"/>
    <w:rsid w:val="00DA402E"/>
    <w:rsid w:val="00DA4BD3"/>
    <w:rsid w:val="00DA54F9"/>
    <w:rsid w:val="00DA5823"/>
    <w:rsid w:val="00DA5EF7"/>
    <w:rsid w:val="00DA6909"/>
    <w:rsid w:val="00DA6F67"/>
    <w:rsid w:val="00DB1088"/>
    <w:rsid w:val="00DB253F"/>
    <w:rsid w:val="00DB31EC"/>
    <w:rsid w:val="00DB4D18"/>
    <w:rsid w:val="00DB5B8A"/>
    <w:rsid w:val="00DB5FB6"/>
    <w:rsid w:val="00DB61BB"/>
    <w:rsid w:val="00DB6780"/>
    <w:rsid w:val="00DC0DAF"/>
    <w:rsid w:val="00DC19D8"/>
    <w:rsid w:val="00DC22BB"/>
    <w:rsid w:val="00DC396E"/>
    <w:rsid w:val="00DC499E"/>
    <w:rsid w:val="00DC5AA3"/>
    <w:rsid w:val="00DC6CC3"/>
    <w:rsid w:val="00DC6D89"/>
    <w:rsid w:val="00DD037B"/>
    <w:rsid w:val="00DD1911"/>
    <w:rsid w:val="00DD22E3"/>
    <w:rsid w:val="00DD26BA"/>
    <w:rsid w:val="00DD2B9F"/>
    <w:rsid w:val="00DD35DB"/>
    <w:rsid w:val="00DD375B"/>
    <w:rsid w:val="00DD574F"/>
    <w:rsid w:val="00DD6E34"/>
    <w:rsid w:val="00DD7175"/>
    <w:rsid w:val="00DD73EF"/>
    <w:rsid w:val="00DD7AAD"/>
    <w:rsid w:val="00DD7CAC"/>
    <w:rsid w:val="00DD7E95"/>
    <w:rsid w:val="00DE0A22"/>
    <w:rsid w:val="00DE13BB"/>
    <w:rsid w:val="00DE1B69"/>
    <w:rsid w:val="00DE23E8"/>
    <w:rsid w:val="00DE32EC"/>
    <w:rsid w:val="00DE34EF"/>
    <w:rsid w:val="00DE3AA4"/>
    <w:rsid w:val="00DE3CE7"/>
    <w:rsid w:val="00DE4BF1"/>
    <w:rsid w:val="00DE5C4B"/>
    <w:rsid w:val="00DE6927"/>
    <w:rsid w:val="00DE77D3"/>
    <w:rsid w:val="00DF0477"/>
    <w:rsid w:val="00DF1AA2"/>
    <w:rsid w:val="00DF203B"/>
    <w:rsid w:val="00DF34DA"/>
    <w:rsid w:val="00DF60F0"/>
    <w:rsid w:val="00DF6E50"/>
    <w:rsid w:val="00DF6F78"/>
    <w:rsid w:val="00DF7448"/>
    <w:rsid w:val="00DF74B2"/>
    <w:rsid w:val="00DF786A"/>
    <w:rsid w:val="00DF7B74"/>
    <w:rsid w:val="00E0128B"/>
    <w:rsid w:val="00E01520"/>
    <w:rsid w:val="00E028B4"/>
    <w:rsid w:val="00E03EB2"/>
    <w:rsid w:val="00E046D3"/>
    <w:rsid w:val="00E04BE5"/>
    <w:rsid w:val="00E05B60"/>
    <w:rsid w:val="00E071BB"/>
    <w:rsid w:val="00E07B9D"/>
    <w:rsid w:val="00E1111B"/>
    <w:rsid w:val="00E11F35"/>
    <w:rsid w:val="00E12655"/>
    <w:rsid w:val="00E12991"/>
    <w:rsid w:val="00E13C27"/>
    <w:rsid w:val="00E13FD3"/>
    <w:rsid w:val="00E14A2A"/>
    <w:rsid w:val="00E15913"/>
    <w:rsid w:val="00E15FF9"/>
    <w:rsid w:val="00E170FC"/>
    <w:rsid w:val="00E20CE5"/>
    <w:rsid w:val="00E20D4A"/>
    <w:rsid w:val="00E21187"/>
    <w:rsid w:val="00E23360"/>
    <w:rsid w:val="00E23B9F"/>
    <w:rsid w:val="00E242B6"/>
    <w:rsid w:val="00E24D3D"/>
    <w:rsid w:val="00E254B3"/>
    <w:rsid w:val="00E26906"/>
    <w:rsid w:val="00E27728"/>
    <w:rsid w:val="00E3022F"/>
    <w:rsid w:val="00E303D2"/>
    <w:rsid w:val="00E31AAD"/>
    <w:rsid w:val="00E31BB4"/>
    <w:rsid w:val="00E322A4"/>
    <w:rsid w:val="00E329E0"/>
    <w:rsid w:val="00E32A07"/>
    <w:rsid w:val="00E33064"/>
    <w:rsid w:val="00E3414E"/>
    <w:rsid w:val="00E3418A"/>
    <w:rsid w:val="00E34345"/>
    <w:rsid w:val="00E34384"/>
    <w:rsid w:val="00E35353"/>
    <w:rsid w:val="00E35CE8"/>
    <w:rsid w:val="00E35E79"/>
    <w:rsid w:val="00E37B90"/>
    <w:rsid w:val="00E40976"/>
    <w:rsid w:val="00E412C2"/>
    <w:rsid w:val="00E41E20"/>
    <w:rsid w:val="00E4256C"/>
    <w:rsid w:val="00E4263D"/>
    <w:rsid w:val="00E42C83"/>
    <w:rsid w:val="00E43B7F"/>
    <w:rsid w:val="00E43F8B"/>
    <w:rsid w:val="00E4543C"/>
    <w:rsid w:val="00E45525"/>
    <w:rsid w:val="00E457C7"/>
    <w:rsid w:val="00E4643D"/>
    <w:rsid w:val="00E47CF7"/>
    <w:rsid w:val="00E51071"/>
    <w:rsid w:val="00E517DA"/>
    <w:rsid w:val="00E51FA3"/>
    <w:rsid w:val="00E53519"/>
    <w:rsid w:val="00E53FCC"/>
    <w:rsid w:val="00E55716"/>
    <w:rsid w:val="00E566EF"/>
    <w:rsid w:val="00E5672C"/>
    <w:rsid w:val="00E601FB"/>
    <w:rsid w:val="00E612B6"/>
    <w:rsid w:val="00E61AE8"/>
    <w:rsid w:val="00E6214F"/>
    <w:rsid w:val="00E629DE"/>
    <w:rsid w:val="00E64E17"/>
    <w:rsid w:val="00E64E8C"/>
    <w:rsid w:val="00E650CA"/>
    <w:rsid w:val="00E65287"/>
    <w:rsid w:val="00E65825"/>
    <w:rsid w:val="00E65838"/>
    <w:rsid w:val="00E65BFB"/>
    <w:rsid w:val="00E67262"/>
    <w:rsid w:val="00E67B55"/>
    <w:rsid w:val="00E7054A"/>
    <w:rsid w:val="00E70B43"/>
    <w:rsid w:val="00E71F8B"/>
    <w:rsid w:val="00E7513F"/>
    <w:rsid w:val="00E752F8"/>
    <w:rsid w:val="00E75B84"/>
    <w:rsid w:val="00E765A5"/>
    <w:rsid w:val="00E80310"/>
    <w:rsid w:val="00E805FE"/>
    <w:rsid w:val="00E80ED6"/>
    <w:rsid w:val="00E817D7"/>
    <w:rsid w:val="00E81F51"/>
    <w:rsid w:val="00E829B3"/>
    <w:rsid w:val="00E829C2"/>
    <w:rsid w:val="00E82AD1"/>
    <w:rsid w:val="00E82BDD"/>
    <w:rsid w:val="00E834B7"/>
    <w:rsid w:val="00E838D4"/>
    <w:rsid w:val="00E83A15"/>
    <w:rsid w:val="00E840D1"/>
    <w:rsid w:val="00E8529A"/>
    <w:rsid w:val="00E85707"/>
    <w:rsid w:val="00E85A64"/>
    <w:rsid w:val="00E86195"/>
    <w:rsid w:val="00E86871"/>
    <w:rsid w:val="00E87CA9"/>
    <w:rsid w:val="00E87D93"/>
    <w:rsid w:val="00E9076D"/>
    <w:rsid w:val="00E915BF"/>
    <w:rsid w:val="00E918F0"/>
    <w:rsid w:val="00E91A03"/>
    <w:rsid w:val="00E92EF6"/>
    <w:rsid w:val="00E9362F"/>
    <w:rsid w:val="00E93E58"/>
    <w:rsid w:val="00E9536E"/>
    <w:rsid w:val="00E9645E"/>
    <w:rsid w:val="00E96579"/>
    <w:rsid w:val="00E9712C"/>
    <w:rsid w:val="00E97D8B"/>
    <w:rsid w:val="00EA00C9"/>
    <w:rsid w:val="00EA0F3A"/>
    <w:rsid w:val="00EA10DF"/>
    <w:rsid w:val="00EA1CC6"/>
    <w:rsid w:val="00EA3D3C"/>
    <w:rsid w:val="00EA3F13"/>
    <w:rsid w:val="00EA43B7"/>
    <w:rsid w:val="00EA5031"/>
    <w:rsid w:val="00EA55DF"/>
    <w:rsid w:val="00EA58E9"/>
    <w:rsid w:val="00EA62FD"/>
    <w:rsid w:val="00EA6D05"/>
    <w:rsid w:val="00EB07B4"/>
    <w:rsid w:val="00EB17CE"/>
    <w:rsid w:val="00EB4D0B"/>
    <w:rsid w:val="00EB5157"/>
    <w:rsid w:val="00EB56E6"/>
    <w:rsid w:val="00EB585C"/>
    <w:rsid w:val="00EB6524"/>
    <w:rsid w:val="00EB7357"/>
    <w:rsid w:val="00EC2AD8"/>
    <w:rsid w:val="00EC3577"/>
    <w:rsid w:val="00EC45EE"/>
    <w:rsid w:val="00EC4933"/>
    <w:rsid w:val="00EC4BDE"/>
    <w:rsid w:val="00EC61AA"/>
    <w:rsid w:val="00EC681A"/>
    <w:rsid w:val="00EC6A45"/>
    <w:rsid w:val="00EC7047"/>
    <w:rsid w:val="00EC76DD"/>
    <w:rsid w:val="00EC7A24"/>
    <w:rsid w:val="00EC7CC3"/>
    <w:rsid w:val="00ED0805"/>
    <w:rsid w:val="00ED0964"/>
    <w:rsid w:val="00ED0D13"/>
    <w:rsid w:val="00ED1663"/>
    <w:rsid w:val="00ED29E5"/>
    <w:rsid w:val="00ED5532"/>
    <w:rsid w:val="00ED7155"/>
    <w:rsid w:val="00ED72AF"/>
    <w:rsid w:val="00ED78B5"/>
    <w:rsid w:val="00ED7C58"/>
    <w:rsid w:val="00EE0AD0"/>
    <w:rsid w:val="00EE0E23"/>
    <w:rsid w:val="00EE107F"/>
    <w:rsid w:val="00EE1B8D"/>
    <w:rsid w:val="00EE30F5"/>
    <w:rsid w:val="00EE39E6"/>
    <w:rsid w:val="00EE427B"/>
    <w:rsid w:val="00EE5BD6"/>
    <w:rsid w:val="00EE7734"/>
    <w:rsid w:val="00EE79EB"/>
    <w:rsid w:val="00EE7C25"/>
    <w:rsid w:val="00EF0E65"/>
    <w:rsid w:val="00EF1769"/>
    <w:rsid w:val="00EF19EB"/>
    <w:rsid w:val="00EF216D"/>
    <w:rsid w:val="00EF5122"/>
    <w:rsid w:val="00EF5B5C"/>
    <w:rsid w:val="00EF66DC"/>
    <w:rsid w:val="00EF688F"/>
    <w:rsid w:val="00EF756F"/>
    <w:rsid w:val="00EF7D5E"/>
    <w:rsid w:val="00EF7FD9"/>
    <w:rsid w:val="00F03AB5"/>
    <w:rsid w:val="00F03FF1"/>
    <w:rsid w:val="00F05BFA"/>
    <w:rsid w:val="00F05CC6"/>
    <w:rsid w:val="00F05D58"/>
    <w:rsid w:val="00F06282"/>
    <w:rsid w:val="00F0636B"/>
    <w:rsid w:val="00F06A72"/>
    <w:rsid w:val="00F06B68"/>
    <w:rsid w:val="00F06DD7"/>
    <w:rsid w:val="00F07855"/>
    <w:rsid w:val="00F07AC1"/>
    <w:rsid w:val="00F1057B"/>
    <w:rsid w:val="00F10ABC"/>
    <w:rsid w:val="00F11626"/>
    <w:rsid w:val="00F1281A"/>
    <w:rsid w:val="00F13259"/>
    <w:rsid w:val="00F150FE"/>
    <w:rsid w:val="00F1528E"/>
    <w:rsid w:val="00F1574C"/>
    <w:rsid w:val="00F15E6D"/>
    <w:rsid w:val="00F166C9"/>
    <w:rsid w:val="00F20AD1"/>
    <w:rsid w:val="00F21288"/>
    <w:rsid w:val="00F229D1"/>
    <w:rsid w:val="00F23E16"/>
    <w:rsid w:val="00F244CC"/>
    <w:rsid w:val="00F25159"/>
    <w:rsid w:val="00F27263"/>
    <w:rsid w:val="00F300F5"/>
    <w:rsid w:val="00F316AC"/>
    <w:rsid w:val="00F31945"/>
    <w:rsid w:val="00F3630F"/>
    <w:rsid w:val="00F36B67"/>
    <w:rsid w:val="00F36F5E"/>
    <w:rsid w:val="00F37F98"/>
    <w:rsid w:val="00F40990"/>
    <w:rsid w:val="00F411F5"/>
    <w:rsid w:val="00F41504"/>
    <w:rsid w:val="00F4267F"/>
    <w:rsid w:val="00F42765"/>
    <w:rsid w:val="00F42CBD"/>
    <w:rsid w:val="00F43812"/>
    <w:rsid w:val="00F43A4B"/>
    <w:rsid w:val="00F4495B"/>
    <w:rsid w:val="00F4512F"/>
    <w:rsid w:val="00F456EB"/>
    <w:rsid w:val="00F4641A"/>
    <w:rsid w:val="00F46494"/>
    <w:rsid w:val="00F46B9D"/>
    <w:rsid w:val="00F473F9"/>
    <w:rsid w:val="00F4754C"/>
    <w:rsid w:val="00F502DC"/>
    <w:rsid w:val="00F5309E"/>
    <w:rsid w:val="00F533A1"/>
    <w:rsid w:val="00F53E0B"/>
    <w:rsid w:val="00F5411A"/>
    <w:rsid w:val="00F54EB0"/>
    <w:rsid w:val="00F55109"/>
    <w:rsid w:val="00F558AB"/>
    <w:rsid w:val="00F559BD"/>
    <w:rsid w:val="00F560C9"/>
    <w:rsid w:val="00F562EF"/>
    <w:rsid w:val="00F57046"/>
    <w:rsid w:val="00F57DCD"/>
    <w:rsid w:val="00F60494"/>
    <w:rsid w:val="00F6069A"/>
    <w:rsid w:val="00F606CC"/>
    <w:rsid w:val="00F6096A"/>
    <w:rsid w:val="00F612CB"/>
    <w:rsid w:val="00F61D89"/>
    <w:rsid w:val="00F62AB6"/>
    <w:rsid w:val="00F62B13"/>
    <w:rsid w:val="00F63261"/>
    <w:rsid w:val="00F647B8"/>
    <w:rsid w:val="00F64C9D"/>
    <w:rsid w:val="00F65A6F"/>
    <w:rsid w:val="00F66902"/>
    <w:rsid w:val="00F66BE7"/>
    <w:rsid w:val="00F66F78"/>
    <w:rsid w:val="00F67925"/>
    <w:rsid w:val="00F71963"/>
    <w:rsid w:val="00F72D8F"/>
    <w:rsid w:val="00F742AD"/>
    <w:rsid w:val="00F75AA4"/>
    <w:rsid w:val="00F75BE8"/>
    <w:rsid w:val="00F76891"/>
    <w:rsid w:val="00F81D3C"/>
    <w:rsid w:val="00F825C7"/>
    <w:rsid w:val="00F831ED"/>
    <w:rsid w:val="00F8359D"/>
    <w:rsid w:val="00F83841"/>
    <w:rsid w:val="00F84A95"/>
    <w:rsid w:val="00F84B50"/>
    <w:rsid w:val="00F86593"/>
    <w:rsid w:val="00F86ABB"/>
    <w:rsid w:val="00F86D81"/>
    <w:rsid w:val="00F874ED"/>
    <w:rsid w:val="00F87C2F"/>
    <w:rsid w:val="00F929D2"/>
    <w:rsid w:val="00F929E5"/>
    <w:rsid w:val="00F936E5"/>
    <w:rsid w:val="00F93BF7"/>
    <w:rsid w:val="00F940A6"/>
    <w:rsid w:val="00F949FB"/>
    <w:rsid w:val="00F959E8"/>
    <w:rsid w:val="00F96286"/>
    <w:rsid w:val="00F9733F"/>
    <w:rsid w:val="00F97B28"/>
    <w:rsid w:val="00FA07E0"/>
    <w:rsid w:val="00FA136A"/>
    <w:rsid w:val="00FA1C6F"/>
    <w:rsid w:val="00FA444C"/>
    <w:rsid w:val="00FA48AA"/>
    <w:rsid w:val="00FA526C"/>
    <w:rsid w:val="00FA530C"/>
    <w:rsid w:val="00FA568D"/>
    <w:rsid w:val="00FA7345"/>
    <w:rsid w:val="00FA79C7"/>
    <w:rsid w:val="00FA7AC3"/>
    <w:rsid w:val="00FA7DCA"/>
    <w:rsid w:val="00FB02C2"/>
    <w:rsid w:val="00FB053D"/>
    <w:rsid w:val="00FB0853"/>
    <w:rsid w:val="00FB0C90"/>
    <w:rsid w:val="00FB11DE"/>
    <w:rsid w:val="00FB2B94"/>
    <w:rsid w:val="00FB2BD3"/>
    <w:rsid w:val="00FB312B"/>
    <w:rsid w:val="00FB428D"/>
    <w:rsid w:val="00FB6453"/>
    <w:rsid w:val="00FB725A"/>
    <w:rsid w:val="00FB72B1"/>
    <w:rsid w:val="00FB72C6"/>
    <w:rsid w:val="00FC0541"/>
    <w:rsid w:val="00FC14F5"/>
    <w:rsid w:val="00FC182B"/>
    <w:rsid w:val="00FC1F27"/>
    <w:rsid w:val="00FC2755"/>
    <w:rsid w:val="00FC2DB1"/>
    <w:rsid w:val="00FC4258"/>
    <w:rsid w:val="00FC4697"/>
    <w:rsid w:val="00FC4A20"/>
    <w:rsid w:val="00FC6068"/>
    <w:rsid w:val="00FC6D65"/>
    <w:rsid w:val="00FC7FFD"/>
    <w:rsid w:val="00FD39A9"/>
    <w:rsid w:val="00FD3B69"/>
    <w:rsid w:val="00FD4886"/>
    <w:rsid w:val="00FD4DCD"/>
    <w:rsid w:val="00FD52CA"/>
    <w:rsid w:val="00FD72B1"/>
    <w:rsid w:val="00FD7648"/>
    <w:rsid w:val="00FD7962"/>
    <w:rsid w:val="00FE1DDC"/>
    <w:rsid w:val="00FE214F"/>
    <w:rsid w:val="00FE2A01"/>
    <w:rsid w:val="00FE2AD3"/>
    <w:rsid w:val="00FE31F1"/>
    <w:rsid w:val="00FE384A"/>
    <w:rsid w:val="00FE3D44"/>
    <w:rsid w:val="00FE4147"/>
    <w:rsid w:val="00FE431C"/>
    <w:rsid w:val="00FE5B4A"/>
    <w:rsid w:val="00FE5D5D"/>
    <w:rsid w:val="00FE616D"/>
    <w:rsid w:val="00FE74B5"/>
    <w:rsid w:val="00FF0168"/>
    <w:rsid w:val="00FF0F31"/>
    <w:rsid w:val="00FF0FD2"/>
    <w:rsid w:val="00FF1312"/>
    <w:rsid w:val="00FF156E"/>
    <w:rsid w:val="00FF42CB"/>
    <w:rsid w:val="00FF5165"/>
    <w:rsid w:val="00FF597D"/>
    <w:rsid w:val="00FF5D92"/>
    <w:rsid w:val="00FF5D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4BA59A7"/>
  <w15:docId w15:val="{B98209AD-3451-4824-82E1-1DFAFFB133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ajorHAnsi" w:eastAsia="SimSun" w:hAnsiTheme="maj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semiHidden="1" w:uiPriority="2" w:unhideWhenUsed="1" w:qFormat="1"/>
    <w:lsdException w:name="heading 4" w:semiHidden="1" w:uiPriority="2" w:unhideWhenUsed="1" w:qFormat="1"/>
    <w:lsdException w:name="heading 5" w:semiHidden="1" w:uiPriority="2" w:unhideWhenUsed="1" w:qFormat="1"/>
    <w:lsdException w:name="heading 6" w:semiHidden="1" w:uiPriority="9" w:qFormat="1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80D99"/>
    <w:pPr>
      <w:spacing w:before="120" w:after="240" w:line="240" w:lineRule="auto"/>
    </w:pPr>
    <w:rPr>
      <w:rFonts w:ascii="Times New Roman" w:hAnsi="Times New Roman"/>
      <w:sz w:val="24"/>
    </w:rPr>
  </w:style>
  <w:style w:type="paragraph" w:styleId="Heading1">
    <w:name w:val="heading 1"/>
    <w:basedOn w:val="ListParagraph"/>
    <w:next w:val="Normal"/>
    <w:link w:val="Heading1Char"/>
    <w:uiPriority w:val="2"/>
    <w:qFormat/>
    <w:rsid w:val="00D80D99"/>
    <w:pPr>
      <w:numPr>
        <w:numId w:val="17"/>
      </w:numPr>
      <w:spacing w:before="240"/>
      <w:contextualSpacing w:val="0"/>
      <w:outlineLvl w:val="0"/>
    </w:pPr>
    <w:rPr>
      <w:b/>
    </w:rPr>
  </w:style>
  <w:style w:type="paragraph" w:styleId="Heading2">
    <w:name w:val="heading 2"/>
    <w:basedOn w:val="Heading1"/>
    <w:next w:val="Normal"/>
    <w:link w:val="Heading2Char"/>
    <w:uiPriority w:val="2"/>
    <w:qFormat/>
    <w:rsid w:val="00D80D99"/>
    <w:pPr>
      <w:numPr>
        <w:ilvl w:val="1"/>
      </w:numPr>
      <w:spacing w:after="200"/>
      <w:outlineLvl w:val="1"/>
    </w:pPr>
  </w:style>
  <w:style w:type="paragraph" w:styleId="Heading3">
    <w:name w:val="heading 3"/>
    <w:basedOn w:val="Normal"/>
    <w:next w:val="Normal"/>
    <w:link w:val="Heading3Char"/>
    <w:uiPriority w:val="2"/>
    <w:qFormat/>
    <w:rsid w:val="00D80D99"/>
    <w:pPr>
      <w:keepNext/>
      <w:keepLines/>
      <w:numPr>
        <w:ilvl w:val="2"/>
        <w:numId w:val="17"/>
      </w:numPr>
      <w:spacing w:before="40" w:after="120"/>
      <w:outlineLvl w:val="2"/>
    </w:pPr>
    <w:rPr>
      <w:rFonts w:eastAsiaTheme="majorEastAsia" w:cstheme="majorBidi"/>
      <w:b/>
      <w:szCs w:val="24"/>
    </w:rPr>
  </w:style>
  <w:style w:type="paragraph" w:styleId="Heading4">
    <w:name w:val="heading 4"/>
    <w:basedOn w:val="Heading3"/>
    <w:next w:val="Normal"/>
    <w:link w:val="Heading4Char"/>
    <w:uiPriority w:val="2"/>
    <w:qFormat/>
    <w:rsid w:val="00D80D99"/>
    <w:pPr>
      <w:numPr>
        <w:ilvl w:val="3"/>
      </w:numPr>
      <w:outlineLvl w:val="3"/>
    </w:pPr>
    <w:rPr>
      <w:iCs/>
    </w:rPr>
  </w:style>
  <w:style w:type="paragraph" w:styleId="Heading5">
    <w:name w:val="heading 5"/>
    <w:basedOn w:val="Heading4"/>
    <w:next w:val="Normal"/>
    <w:link w:val="Heading5Char"/>
    <w:uiPriority w:val="2"/>
    <w:qFormat/>
    <w:rsid w:val="00D80D99"/>
    <w:pPr>
      <w:numPr>
        <w:ilvl w:val="4"/>
      </w:numPr>
      <w:outlineLvl w:val="4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2"/>
    <w:rsid w:val="00147395"/>
    <w:rPr>
      <w:rFonts w:ascii="Times New Roman" w:eastAsia="Cambria" w:hAnsi="Times New Roman" w:cs="Times New Roman"/>
      <w:b/>
      <w:sz w:val="24"/>
      <w:szCs w:val="24"/>
    </w:rPr>
  </w:style>
  <w:style w:type="character" w:customStyle="1" w:styleId="Heading2Char">
    <w:name w:val="Heading 2 Char"/>
    <w:basedOn w:val="DefaultParagraphFont"/>
    <w:link w:val="Heading2"/>
    <w:uiPriority w:val="2"/>
    <w:rsid w:val="00147395"/>
    <w:rPr>
      <w:rFonts w:ascii="Times New Roman" w:eastAsia="Cambria" w:hAnsi="Times New Roman" w:cs="Times New Roman"/>
      <w:b/>
      <w:sz w:val="24"/>
      <w:szCs w:val="24"/>
    </w:rPr>
  </w:style>
  <w:style w:type="character" w:styleId="Emphasis">
    <w:name w:val="Emphasis"/>
    <w:basedOn w:val="DefaultParagraphFont"/>
    <w:uiPriority w:val="20"/>
    <w:qFormat/>
    <w:rsid w:val="00C724CF"/>
    <w:rPr>
      <w:rFonts w:ascii="Times New Roman" w:hAnsi="Times New Roman"/>
      <w:i/>
      <w:iCs/>
    </w:rPr>
  </w:style>
  <w:style w:type="paragraph" w:styleId="ListParagraph">
    <w:name w:val="List Paragraph"/>
    <w:basedOn w:val="Normal"/>
    <w:uiPriority w:val="3"/>
    <w:qFormat/>
    <w:rsid w:val="00310124"/>
    <w:pPr>
      <w:numPr>
        <w:numId w:val="14"/>
      </w:numPr>
      <w:ind w:left="1434" w:hanging="357"/>
      <w:contextualSpacing/>
    </w:pPr>
    <w:rPr>
      <w:rFonts w:eastAsia="Cambria" w:cs="Times New Roman"/>
      <w:szCs w:val="24"/>
    </w:rPr>
  </w:style>
  <w:style w:type="character" w:styleId="Strong">
    <w:name w:val="Strong"/>
    <w:basedOn w:val="DefaultParagraphFont"/>
    <w:uiPriority w:val="22"/>
    <w:qFormat/>
    <w:rsid w:val="00C724CF"/>
    <w:rPr>
      <w:rFonts w:ascii="Times New Roman" w:hAnsi="Times New Roman"/>
      <w:b/>
      <w:bCs/>
    </w:rPr>
  </w:style>
  <w:style w:type="paragraph" w:styleId="NormalWeb">
    <w:name w:val="Normal (Web)"/>
    <w:basedOn w:val="Normal"/>
    <w:uiPriority w:val="99"/>
    <w:unhideWhenUsed/>
    <w:rsid w:val="00117666"/>
    <w:pPr>
      <w:spacing w:before="100" w:beforeAutospacing="1" w:after="100" w:afterAutospacing="1"/>
    </w:pPr>
    <w:rPr>
      <w:rFonts w:eastAsia="Times New Roman" w:cs="Times New Roman"/>
      <w:szCs w:val="24"/>
    </w:rPr>
  </w:style>
  <w:style w:type="paragraph" w:styleId="Header">
    <w:name w:val="header"/>
    <w:basedOn w:val="Normal"/>
    <w:link w:val="HeaderChar"/>
    <w:uiPriority w:val="99"/>
    <w:unhideWhenUsed/>
    <w:rsid w:val="00A53000"/>
    <w:pPr>
      <w:tabs>
        <w:tab w:val="center" w:pos="4844"/>
        <w:tab w:val="right" w:pos="9689"/>
      </w:tabs>
    </w:pPr>
    <w:rPr>
      <w:b/>
    </w:rPr>
  </w:style>
  <w:style w:type="character" w:customStyle="1" w:styleId="HeaderChar">
    <w:name w:val="Header Char"/>
    <w:basedOn w:val="DefaultParagraphFont"/>
    <w:link w:val="Header"/>
    <w:uiPriority w:val="99"/>
    <w:rsid w:val="00A53000"/>
    <w:rPr>
      <w:rFonts w:ascii="Times New Roman" w:hAnsi="Times New Roman"/>
      <w:b/>
      <w:sz w:val="24"/>
    </w:rPr>
  </w:style>
  <w:style w:type="paragraph" w:styleId="Footer">
    <w:name w:val="footer"/>
    <w:basedOn w:val="Normal"/>
    <w:link w:val="FooterChar"/>
    <w:uiPriority w:val="99"/>
    <w:unhideWhenUsed/>
    <w:rsid w:val="00117666"/>
    <w:pPr>
      <w:tabs>
        <w:tab w:val="center" w:pos="4844"/>
        <w:tab w:val="right" w:pos="9689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117666"/>
  </w:style>
  <w:style w:type="table" w:styleId="TableGrid">
    <w:name w:val="Table Grid"/>
    <w:basedOn w:val="TableNormal"/>
    <w:uiPriority w:val="59"/>
    <w:rsid w:val="0011766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noteText">
    <w:name w:val="footnote text"/>
    <w:basedOn w:val="Normal"/>
    <w:link w:val="FootnoteTextChar"/>
    <w:uiPriority w:val="99"/>
    <w:semiHidden/>
    <w:unhideWhenUsed/>
    <w:rsid w:val="00117666"/>
    <w:pPr>
      <w:spacing w:after="0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117666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117666"/>
    <w:rPr>
      <w:vertAlign w:val="superscript"/>
    </w:rPr>
  </w:style>
  <w:style w:type="paragraph" w:styleId="Caption">
    <w:name w:val="caption"/>
    <w:basedOn w:val="Normal"/>
    <w:next w:val="NoSpacing"/>
    <w:uiPriority w:val="35"/>
    <w:unhideWhenUsed/>
    <w:qFormat/>
    <w:rsid w:val="00A53000"/>
    <w:pPr>
      <w:keepNext/>
    </w:pPr>
    <w:rPr>
      <w:rFonts w:cs="Times New Roman"/>
      <w:b/>
      <w:bCs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17666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17666"/>
    <w:rPr>
      <w:rFonts w:ascii="Tahoma" w:hAnsi="Tahoma" w:cs="Tahoma"/>
      <w:sz w:val="16"/>
      <w:szCs w:val="16"/>
    </w:rPr>
  </w:style>
  <w:style w:type="character" w:styleId="LineNumber">
    <w:name w:val="line number"/>
    <w:basedOn w:val="DefaultParagraphFont"/>
    <w:uiPriority w:val="99"/>
    <w:semiHidden/>
    <w:unhideWhenUsed/>
    <w:rsid w:val="00117666"/>
  </w:style>
  <w:style w:type="paragraph" w:styleId="EndnoteText">
    <w:name w:val="endnote text"/>
    <w:basedOn w:val="Normal"/>
    <w:link w:val="EndnoteTextChar"/>
    <w:uiPriority w:val="99"/>
    <w:semiHidden/>
    <w:unhideWhenUsed/>
    <w:rsid w:val="00CD066B"/>
    <w:pPr>
      <w:spacing w:after="0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CD066B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sid w:val="00CD066B"/>
    <w:rPr>
      <w:vertAlign w:val="superscript"/>
    </w:rPr>
  </w:style>
  <w:style w:type="character" w:styleId="CommentReference">
    <w:name w:val="annotation reference"/>
    <w:basedOn w:val="DefaultParagraphFont"/>
    <w:uiPriority w:val="99"/>
    <w:semiHidden/>
    <w:unhideWhenUsed/>
    <w:rsid w:val="00725A7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725A7D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725A7D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25A7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25A7D"/>
    <w:rPr>
      <w:b/>
      <w:bCs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5A1D84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6D5B93"/>
    <w:rPr>
      <w:color w:val="800080" w:themeColor="followedHyperlink"/>
      <w:u w:val="single"/>
    </w:rPr>
  </w:style>
  <w:style w:type="paragraph" w:styleId="Title">
    <w:name w:val="Title"/>
    <w:basedOn w:val="Normal"/>
    <w:next w:val="Normal"/>
    <w:link w:val="TitleChar"/>
    <w:qFormat/>
    <w:rsid w:val="00D80D99"/>
    <w:pPr>
      <w:suppressLineNumbers/>
      <w:spacing w:before="240" w:after="360"/>
      <w:jc w:val="center"/>
    </w:pPr>
    <w:rPr>
      <w:rFonts w:cs="Times New Roman"/>
      <w:b/>
      <w:sz w:val="32"/>
      <w:szCs w:val="32"/>
    </w:rPr>
  </w:style>
  <w:style w:type="character" w:customStyle="1" w:styleId="TitleChar">
    <w:name w:val="Title Char"/>
    <w:basedOn w:val="DefaultParagraphFont"/>
    <w:link w:val="Title"/>
    <w:rsid w:val="00D80D99"/>
    <w:rPr>
      <w:rFonts w:ascii="Times New Roman" w:hAnsi="Times New Roman" w:cs="Times New Roman"/>
      <w:b/>
      <w:sz w:val="32"/>
      <w:szCs w:val="32"/>
    </w:rPr>
  </w:style>
  <w:style w:type="paragraph" w:styleId="Subtitle">
    <w:name w:val="Subtitle"/>
    <w:basedOn w:val="Normal"/>
    <w:next w:val="Normal"/>
    <w:link w:val="SubtitleChar"/>
    <w:uiPriority w:val="99"/>
    <w:unhideWhenUsed/>
    <w:qFormat/>
    <w:rsid w:val="00AC0270"/>
    <w:pPr>
      <w:spacing w:before="240"/>
    </w:pPr>
    <w:rPr>
      <w:rFonts w:cs="Times New Roman"/>
      <w:b/>
      <w:szCs w:val="24"/>
    </w:rPr>
  </w:style>
  <w:style w:type="character" w:customStyle="1" w:styleId="SubtitleChar">
    <w:name w:val="Subtitle Char"/>
    <w:basedOn w:val="DefaultParagraphFont"/>
    <w:link w:val="Subtitle"/>
    <w:uiPriority w:val="99"/>
    <w:rsid w:val="00651CA2"/>
    <w:rPr>
      <w:rFonts w:ascii="Times New Roman" w:hAnsi="Times New Roman" w:cs="Times New Roman"/>
      <w:b/>
      <w:sz w:val="24"/>
      <w:szCs w:val="24"/>
    </w:rPr>
  </w:style>
  <w:style w:type="character" w:customStyle="1" w:styleId="Heading3Char">
    <w:name w:val="Heading 3 Char"/>
    <w:basedOn w:val="DefaultParagraphFont"/>
    <w:link w:val="Heading3"/>
    <w:uiPriority w:val="2"/>
    <w:rsid w:val="005D1840"/>
    <w:rPr>
      <w:rFonts w:ascii="Times New Roman" w:eastAsiaTheme="majorEastAsia" w:hAnsi="Times New Roman" w:cstheme="majorBidi"/>
      <w:b/>
      <w:sz w:val="24"/>
      <w:szCs w:val="24"/>
    </w:rPr>
  </w:style>
  <w:style w:type="paragraph" w:styleId="NoSpacing">
    <w:name w:val="No Spacing"/>
    <w:uiPriority w:val="99"/>
    <w:unhideWhenUsed/>
    <w:qFormat/>
    <w:rsid w:val="00A53000"/>
    <w:pPr>
      <w:spacing w:after="0" w:line="240" w:lineRule="auto"/>
    </w:pPr>
    <w:rPr>
      <w:rFonts w:ascii="Times New Roman" w:hAnsi="Times New Roman"/>
      <w:sz w:val="24"/>
    </w:rPr>
  </w:style>
  <w:style w:type="character" w:customStyle="1" w:styleId="Heading4Char">
    <w:name w:val="Heading 4 Char"/>
    <w:basedOn w:val="DefaultParagraphFont"/>
    <w:link w:val="Heading4"/>
    <w:uiPriority w:val="2"/>
    <w:rsid w:val="005D1840"/>
    <w:rPr>
      <w:rFonts w:ascii="Times New Roman" w:eastAsiaTheme="majorEastAsia" w:hAnsi="Times New Roman" w:cstheme="majorBidi"/>
      <w:b/>
      <w:iCs/>
      <w:sz w:val="24"/>
      <w:szCs w:val="24"/>
    </w:rPr>
  </w:style>
  <w:style w:type="character" w:customStyle="1" w:styleId="Heading5Char">
    <w:name w:val="Heading 5 Char"/>
    <w:basedOn w:val="DefaultParagraphFont"/>
    <w:link w:val="Heading5"/>
    <w:uiPriority w:val="2"/>
    <w:rsid w:val="005D1840"/>
    <w:rPr>
      <w:rFonts w:ascii="Times New Roman" w:eastAsiaTheme="majorEastAsia" w:hAnsi="Times New Roman" w:cstheme="majorBidi"/>
      <w:b/>
      <w:iCs/>
      <w:sz w:val="24"/>
      <w:szCs w:val="24"/>
    </w:rPr>
  </w:style>
  <w:style w:type="paragraph" w:customStyle="1" w:styleId="AuthorList">
    <w:name w:val="Author List"/>
    <w:aliases w:val="Keywords,Abstract"/>
    <w:basedOn w:val="Subtitle"/>
    <w:next w:val="Normal"/>
    <w:uiPriority w:val="1"/>
    <w:qFormat/>
    <w:rsid w:val="00651CA2"/>
  </w:style>
  <w:style w:type="character" w:styleId="SubtleEmphasis">
    <w:name w:val="Subtle Emphasis"/>
    <w:basedOn w:val="DefaultParagraphFont"/>
    <w:uiPriority w:val="19"/>
    <w:qFormat/>
    <w:rsid w:val="00C724CF"/>
    <w:rPr>
      <w:rFonts w:ascii="Times New Roman" w:hAnsi="Times New Roman"/>
      <w:i/>
      <w:iCs/>
      <w:color w:val="404040" w:themeColor="text1" w:themeTint="BF"/>
    </w:rPr>
  </w:style>
  <w:style w:type="character" w:styleId="IntenseEmphasis">
    <w:name w:val="Intense Emphasis"/>
    <w:basedOn w:val="DefaultParagraphFont"/>
    <w:uiPriority w:val="21"/>
    <w:unhideWhenUsed/>
    <w:rsid w:val="00C724CF"/>
    <w:rPr>
      <w:rFonts w:ascii="Times New Roman" w:hAnsi="Times New Roman"/>
      <w:i/>
      <w:iCs/>
      <w:color w:val="auto"/>
    </w:rPr>
  </w:style>
  <w:style w:type="paragraph" w:styleId="Quote">
    <w:name w:val="Quote"/>
    <w:basedOn w:val="Normal"/>
    <w:next w:val="Normal"/>
    <w:link w:val="QuoteChar"/>
    <w:uiPriority w:val="29"/>
    <w:qFormat/>
    <w:rsid w:val="00C724CF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724CF"/>
    <w:rPr>
      <w:rFonts w:ascii="Times New Roman" w:hAnsi="Times New Roman"/>
      <w:i/>
      <w:iCs/>
      <w:color w:val="404040" w:themeColor="text1" w:themeTint="BF"/>
      <w:sz w:val="24"/>
    </w:rPr>
  </w:style>
  <w:style w:type="character" w:styleId="IntenseReference">
    <w:name w:val="Intense Reference"/>
    <w:basedOn w:val="DefaultParagraphFont"/>
    <w:uiPriority w:val="32"/>
    <w:qFormat/>
    <w:rsid w:val="00C724CF"/>
    <w:rPr>
      <w:b/>
      <w:bCs/>
      <w:smallCaps/>
      <w:color w:val="auto"/>
      <w:spacing w:val="5"/>
    </w:rPr>
  </w:style>
  <w:style w:type="character" w:styleId="BookTitle">
    <w:name w:val="Book Title"/>
    <w:basedOn w:val="DefaultParagraphFont"/>
    <w:uiPriority w:val="33"/>
    <w:qFormat/>
    <w:rsid w:val="00C724CF"/>
    <w:rPr>
      <w:rFonts w:ascii="Times New Roman" w:hAnsi="Times New Roman"/>
      <w:b/>
      <w:bCs/>
      <w:i/>
      <w:iCs/>
      <w:spacing w:val="5"/>
    </w:rPr>
  </w:style>
  <w:style w:type="numbering" w:customStyle="1" w:styleId="Headings">
    <w:name w:val="Headings"/>
    <w:uiPriority w:val="99"/>
    <w:rsid w:val="00D80D99"/>
    <w:pPr>
      <w:numPr>
        <w:numId w:val="21"/>
      </w:numPr>
    </w:pPr>
  </w:style>
  <w:style w:type="paragraph" w:styleId="Revision">
    <w:name w:val="Revision"/>
    <w:hidden/>
    <w:uiPriority w:val="99"/>
    <w:semiHidden/>
    <w:rsid w:val="00A545C6"/>
    <w:pPr>
      <w:spacing w:after="0" w:line="240" w:lineRule="auto"/>
    </w:pPr>
    <w:rPr>
      <w:rFonts w:ascii="Times New Roman" w:hAnsi="Times New Roman"/>
      <w:sz w:val="24"/>
    </w:rPr>
  </w:style>
  <w:style w:type="character" w:styleId="UnresolvedMention">
    <w:name w:val="Unresolved Mention"/>
    <w:basedOn w:val="DefaultParagraphFont"/>
    <w:uiPriority w:val="99"/>
    <w:semiHidden/>
    <w:unhideWhenUsed/>
    <w:rsid w:val="006B361D"/>
    <w:rPr>
      <w:color w:val="605E5C"/>
      <w:shd w:val="clear" w:color="auto" w:fill="E1DFDD"/>
    </w:rPr>
  </w:style>
  <w:style w:type="character" w:customStyle="1" w:styleId="apple-converted-space">
    <w:name w:val="apple-converted-space"/>
    <w:basedOn w:val="DefaultParagraphFont"/>
    <w:rsid w:val="006A349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1952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34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817518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9969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87278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3501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93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960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315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254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335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153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724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258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109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626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138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313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901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130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861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455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515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joshua.stocco\Documents\Templates\Frontiers_Word_Templates\Frontiers_templa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CHICAGO.XSL" StyleName="Chicago"/>
</file>

<file path=customXml/itemProps1.xml><?xml version="1.0" encoding="utf-8"?>
<ds:datastoreItem xmlns:ds="http://schemas.openxmlformats.org/officeDocument/2006/customXml" ds:itemID="{CB8B29C5-C39B-41C8-9567-444369AD2B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C:\Users\joshua.stocco\Documents\Templates\Frontiers_Word_Templates\Frontiers_template.dotx</Template>
  <TotalTime>5</TotalTime>
  <Pages>1</Pages>
  <Words>22</Words>
  <Characters>126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Lucie Senn</dc:creator>
  <cp:keywords/>
  <dc:description/>
  <cp:lastModifiedBy>Wanhao Chi</cp:lastModifiedBy>
  <cp:revision>6</cp:revision>
  <cp:lastPrinted>2023-06-05T15:19:00Z</cp:lastPrinted>
  <dcterms:created xsi:type="dcterms:W3CDTF">2023-06-08T02:10:00Z</dcterms:created>
  <dcterms:modified xsi:type="dcterms:W3CDTF">2023-12-15T11:29:00Z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ndeley Document_1">
    <vt:lpwstr>True</vt:lpwstr>
  </property>
  <property fmtid="{D5CDD505-2E9C-101B-9397-08002B2CF9AE}" pid="3" name="Mendeley Recent Style Id 0_1">
    <vt:lpwstr>http://www.zotero.org/styles/apa</vt:lpwstr>
  </property>
  <property fmtid="{D5CDD505-2E9C-101B-9397-08002B2CF9AE}" pid="4" name="Mendeley Recent Style Name 0_1">
    <vt:lpwstr>American Psychological Association 6th edition</vt:lpwstr>
  </property>
  <property fmtid="{D5CDD505-2E9C-101B-9397-08002B2CF9AE}" pid="5" name="Mendeley Recent Style Id 1_1">
    <vt:lpwstr>http://www.zotero.org/styles/cell-reports</vt:lpwstr>
  </property>
  <property fmtid="{D5CDD505-2E9C-101B-9397-08002B2CF9AE}" pid="6" name="Mendeley Recent Style Name 1_1">
    <vt:lpwstr>Cell Reports</vt:lpwstr>
  </property>
  <property fmtid="{D5CDD505-2E9C-101B-9397-08002B2CF9AE}" pid="7" name="Mendeley Recent Style Id 2_1">
    <vt:lpwstr>http://www.zotero.org/styles/harvard-cite-them-right</vt:lpwstr>
  </property>
  <property fmtid="{D5CDD505-2E9C-101B-9397-08002B2CF9AE}" pid="8" name="Mendeley Recent Style Name 2_1">
    <vt:lpwstr>Cite Them Right 10th edition - Harvard</vt:lpwstr>
  </property>
  <property fmtid="{D5CDD505-2E9C-101B-9397-08002B2CF9AE}" pid="9" name="Mendeley Recent Style Id 3_1">
    <vt:lpwstr>http://www.zotero.org/styles/ieee</vt:lpwstr>
  </property>
  <property fmtid="{D5CDD505-2E9C-101B-9397-08002B2CF9AE}" pid="10" name="Mendeley Recent Style Name 3_1">
    <vt:lpwstr>IEEE</vt:lpwstr>
  </property>
  <property fmtid="{D5CDD505-2E9C-101B-9397-08002B2CF9AE}" pid="11" name="Mendeley Recent Style Id 4_1">
    <vt:lpwstr>http://www.zotero.org/styles/nature</vt:lpwstr>
  </property>
  <property fmtid="{D5CDD505-2E9C-101B-9397-08002B2CF9AE}" pid="12" name="Mendeley Recent Style Name 4_1">
    <vt:lpwstr>Nature</vt:lpwstr>
  </property>
  <property fmtid="{D5CDD505-2E9C-101B-9397-08002B2CF9AE}" pid="13" name="Mendeley Recent Style Id 5_1">
    <vt:lpwstr>http://www.zotero.org/styles/plos-biology</vt:lpwstr>
  </property>
  <property fmtid="{D5CDD505-2E9C-101B-9397-08002B2CF9AE}" pid="14" name="Mendeley Recent Style Name 5_1">
    <vt:lpwstr>PLOS Biology</vt:lpwstr>
  </property>
  <property fmtid="{D5CDD505-2E9C-101B-9397-08002B2CF9AE}" pid="15" name="Mendeley Recent Style Id 6_1">
    <vt:lpwstr>http://www.zotero.org/styles/plos-genetics</vt:lpwstr>
  </property>
  <property fmtid="{D5CDD505-2E9C-101B-9397-08002B2CF9AE}" pid="16" name="Mendeley Recent Style Name 6_1">
    <vt:lpwstr>PLOS Genetics</vt:lpwstr>
  </property>
  <property fmtid="{D5CDD505-2E9C-101B-9397-08002B2CF9AE}" pid="17" name="Mendeley Recent Style Id 7_1">
    <vt:lpwstr>http://www.zotero.org/styles/pnas</vt:lpwstr>
  </property>
  <property fmtid="{D5CDD505-2E9C-101B-9397-08002B2CF9AE}" pid="18" name="Mendeley Recent Style Name 7_1">
    <vt:lpwstr>Proceedings of the National Academy of Sciences of the United States of America</vt:lpwstr>
  </property>
  <property fmtid="{D5CDD505-2E9C-101B-9397-08002B2CF9AE}" pid="19" name="Mendeley Recent Style Id 8_1">
    <vt:lpwstr>http://www.zotero.org/styles/vancouver</vt:lpwstr>
  </property>
  <property fmtid="{D5CDD505-2E9C-101B-9397-08002B2CF9AE}" pid="20" name="Mendeley Recent Style Name 8_1">
    <vt:lpwstr>Vancouver</vt:lpwstr>
  </property>
  <property fmtid="{D5CDD505-2E9C-101B-9397-08002B2CF9AE}" pid="21" name="Mendeley Recent Style Id 9_1">
    <vt:lpwstr>http://www.zotero.org/styles/elife</vt:lpwstr>
  </property>
  <property fmtid="{D5CDD505-2E9C-101B-9397-08002B2CF9AE}" pid="22" name="Mendeley Recent Style Name 9_1">
    <vt:lpwstr>eLife</vt:lpwstr>
  </property>
  <property fmtid="{D5CDD505-2E9C-101B-9397-08002B2CF9AE}" pid="23" name="Mendeley Unique User Id_1">
    <vt:lpwstr>84fba7c9-2bb8-30b8-8fdf-3a7d634d956b</vt:lpwstr>
  </property>
  <property fmtid="{D5CDD505-2E9C-101B-9397-08002B2CF9AE}" pid="24" name="Mendeley Citation Style_1">
    <vt:lpwstr>http://www.zotero.org/styles/nature</vt:lpwstr>
  </property>
</Properties>
</file>