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1291F" w14:textId="739EC67D" w:rsidR="00D130E7" w:rsidRDefault="00687ADF" w:rsidP="00D130E7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D31AB1D" wp14:editId="5D4BE19C">
            <wp:extent cx="4965700" cy="7785100"/>
            <wp:effectExtent l="0" t="0" r="0" b="0"/>
            <wp:docPr id="2146042906" name="Picture 1" descr="A chart with a number of different colored ba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042906" name="Picture 1" descr="A chart with a number of different colored bars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5700" cy="778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608C7" w14:textId="0BE2165F" w:rsidR="00153C37" w:rsidRPr="00824CC5" w:rsidRDefault="00D130E7" w:rsidP="008C5327">
      <w:pPr>
        <w:jc w:val="both"/>
      </w:pPr>
      <w:r w:rsidRPr="003A03CC">
        <w:rPr>
          <w:b/>
          <w:bCs/>
        </w:rPr>
        <w:t xml:space="preserve">Supplemental Figure </w:t>
      </w:r>
      <w:r w:rsidR="00F74344">
        <w:rPr>
          <w:b/>
          <w:bCs/>
        </w:rPr>
        <w:t>7</w:t>
      </w:r>
      <w:r w:rsidRPr="003A03CC">
        <w:rPr>
          <w:b/>
          <w:bCs/>
        </w:rPr>
        <w:t xml:space="preserve">. </w:t>
      </w:r>
      <w:r w:rsidRPr="00153C37">
        <w:rPr>
          <w:b/>
          <w:bCs/>
        </w:rPr>
        <w:t xml:space="preserve">Heatmap of p-values from Wilcoxon signed rank sum test with Benjamini-Hochberg post hoc among the three groups of epilepsy-genes within each brain region </w:t>
      </w:r>
      <w:r w:rsidRPr="00153C37">
        <w:rPr>
          <w:b/>
          <w:bCs/>
        </w:rPr>
        <w:lastRenderedPageBreak/>
        <w:t>for each developmental stage.</w:t>
      </w:r>
      <w:r>
        <w:rPr>
          <w:b/>
          <w:bCs/>
        </w:rPr>
        <w:t xml:space="preserve"> </w:t>
      </w:r>
      <w:r>
        <w:t xml:space="preserve">Bonferroni correction was applied for multiple tests across 16 different brain regions and 5 developmental periods. Significance levels are color coded. </w:t>
      </w:r>
    </w:p>
    <w:sectPr w:rsidR="00153C37" w:rsidRPr="00824CC5" w:rsidSect="00E616D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2240" w:h="15840"/>
      <w:pgMar w:top="1138" w:right="1181" w:bottom="1138" w:left="1282" w:header="283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2F73C0" w14:textId="77777777" w:rsidR="00E616D9" w:rsidRDefault="00E616D9" w:rsidP="00117666">
      <w:pPr>
        <w:spacing w:after="0"/>
      </w:pPr>
      <w:r>
        <w:separator/>
      </w:r>
    </w:p>
  </w:endnote>
  <w:endnote w:type="continuationSeparator" w:id="0">
    <w:p w14:paraId="1A8E7A53" w14:textId="77777777" w:rsidR="00E616D9" w:rsidRDefault="00E616D9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D3D87" w14:textId="7980A587" w:rsidR="00686C9D" w:rsidRPr="00577C4C" w:rsidRDefault="00C52A7B">
    <w:pPr>
      <w:pStyle w:val="Footer"/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1D4B8BD" wp14:editId="575B1817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14951C5" w14:textId="77777777" w:rsidR="00686C9D" w:rsidRPr="00577C4C" w:rsidRDefault="00C52A7B">
                          <w:pPr>
                            <w:pStyle w:val="Footer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88513A" w:rsidRPr="0088513A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4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51D4B8B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" filled="f" stroked="f" strokeweight=".5pt">
              <v:textbox style="mso-fit-shape-to-text:t">
                <w:txbxContent>
                  <w:p w14:paraId="214951C5" w14:textId="77777777" w:rsidR="00686C9D" w:rsidRPr="00577C4C" w:rsidRDefault="00C52A7B">
                    <w:pPr>
                      <w:pStyle w:val="Footer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88513A" w:rsidRPr="0088513A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4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0BFF2" w14:textId="77777777" w:rsidR="00686C9D" w:rsidRPr="00577C4C" w:rsidRDefault="00C52A7B">
    <w:pPr>
      <w:pStyle w:val="Footer"/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2C4AF3B6" wp14:editId="527467EE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4D070C5" w14:textId="77777777" w:rsidR="00686C9D" w:rsidRPr="00577C4C" w:rsidRDefault="00C52A7B">
                          <w:pPr>
                            <w:pStyle w:val="Footer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88513A" w:rsidRPr="0088513A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2C4AF3B6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" filled="f" stroked="f" strokeweight=".5pt">
              <v:textbox style="mso-fit-shape-to-text:t">
                <w:txbxContent>
                  <w:p w14:paraId="74D070C5" w14:textId="77777777" w:rsidR="00686C9D" w:rsidRPr="00577C4C" w:rsidRDefault="00C52A7B">
                    <w:pPr>
                      <w:pStyle w:val="Footer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88513A" w:rsidRPr="0088513A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4A97A" w14:textId="77777777" w:rsidR="00E616D9" w:rsidRDefault="00E616D9" w:rsidP="00117666">
      <w:pPr>
        <w:spacing w:after="0"/>
      </w:pPr>
      <w:r>
        <w:separator/>
      </w:r>
    </w:p>
  </w:footnote>
  <w:footnote w:type="continuationSeparator" w:id="0">
    <w:p w14:paraId="647ECCA1" w14:textId="77777777" w:rsidR="00E616D9" w:rsidRDefault="00E616D9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13A34" w14:textId="77777777" w:rsidR="00686C9D" w:rsidRPr="007E3148" w:rsidRDefault="00C52A7B" w:rsidP="00A53000">
    <w:pPr>
      <w:pStyle w:val="Header"/>
    </w:pPr>
    <w:r w:rsidRPr="007E3148">
      <w:ptab w:relativeTo="margin" w:alignment="center" w:leader="none"/>
    </w:r>
    <w:r w:rsidRPr="007E3148">
      <w:ptab w:relativeTo="margin" w:alignment="right" w:leader="none"/>
    </w:r>
    <w:r w:rsidRPr="007E3148">
      <w:t>Running Title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8A4BC" w14:textId="77777777" w:rsidR="00686C9D" w:rsidRPr="00A53000" w:rsidRDefault="00C52A7B" w:rsidP="00A53000">
    <w:pPr>
      <w:pStyle w:val="Header"/>
    </w:pPr>
    <w:r w:rsidRPr="007E3148">
      <w:ptab w:relativeTo="margin" w:alignment="center" w:leader="none"/>
    </w:r>
    <w:r w:rsidRPr="007E3148">
      <w:ptab w:relativeTo="margin" w:alignment="right" w:leader="none"/>
    </w:r>
    <w:r w:rsidRPr="00A53000">
      <w:t>Running Title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F27F1" w14:textId="28581D04" w:rsidR="00686C9D" w:rsidRDefault="00C52A7B" w:rsidP="00A53000">
    <w:pPr>
      <w:pStyle w:val="Header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4432892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A03CD"/>
    <w:multiLevelType w:val="multilevel"/>
    <w:tmpl w:val="ADB20C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EC0601A"/>
    <w:multiLevelType w:val="multilevel"/>
    <w:tmpl w:val="C6A8CCEA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4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2A7CAC"/>
    <w:multiLevelType w:val="multilevel"/>
    <w:tmpl w:val="C6A8CCEA"/>
    <w:numStyleLink w:val="Headings"/>
  </w:abstractNum>
  <w:abstractNum w:abstractNumId="6" w15:restartNumberingAfterBreak="0">
    <w:nsid w:val="36D30736"/>
    <w:multiLevelType w:val="hybridMultilevel"/>
    <w:tmpl w:val="BC1E7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17787E"/>
    <w:multiLevelType w:val="multilevel"/>
    <w:tmpl w:val="ADB20C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AE92CDE"/>
    <w:multiLevelType w:val="hybridMultilevel"/>
    <w:tmpl w:val="294E0C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1539C0"/>
    <w:multiLevelType w:val="hybridMultilevel"/>
    <w:tmpl w:val="675E0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8E502C"/>
    <w:multiLevelType w:val="hybridMultilevel"/>
    <w:tmpl w:val="C2165F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216449"/>
    <w:multiLevelType w:val="hybridMultilevel"/>
    <w:tmpl w:val="60E244E0"/>
    <w:lvl w:ilvl="0" w:tplc="BB925A66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723488"/>
    <w:multiLevelType w:val="hybridMultilevel"/>
    <w:tmpl w:val="1E1C6CF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8113DE"/>
    <w:multiLevelType w:val="multilevel"/>
    <w:tmpl w:val="ADB20C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1283001"/>
    <w:multiLevelType w:val="hybridMultilevel"/>
    <w:tmpl w:val="1E1C6CF0"/>
    <w:lvl w:ilvl="0" w:tplc="985C83E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290D83"/>
    <w:multiLevelType w:val="hybridMultilevel"/>
    <w:tmpl w:val="D1E4BA92"/>
    <w:lvl w:ilvl="0" w:tplc="E9807BE6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BC6F29"/>
    <w:multiLevelType w:val="multilevel"/>
    <w:tmpl w:val="C6A8CCEA"/>
    <w:numStyleLink w:val="Headings"/>
  </w:abstractNum>
  <w:abstractNum w:abstractNumId="19" w15:restartNumberingAfterBreak="0">
    <w:nsid w:val="7F983756"/>
    <w:multiLevelType w:val="multilevel"/>
    <w:tmpl w:val="F300CEF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2002923604">
    <w:abstractNumId w:val="0"/>
  </w:num>
  <w:num w:numId="2" w16cid:durableId="508101534">
    <w:abstractNumId w:val="15"/>
  </w:num>
  <w:num w:numId="3" w16cid:durableId="445513999">
    <w:abstractNumId w:val="1"/>
  </w:num>
  <w:num w:numId="4" w16cid:durableId="663355891">
    <w:abstractNumId w:val="17"/>
  </w:num>
  <w:num w:numId="5" w16cid:durableId="786705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30173785">
    <w:abstractNumId w:val="10"/>
  </w:num>
  <w:num w:numId="7" w16cid:durableId="1489901464">
    <w:abstractNumId w:val="8"/>
  </w:num>
  <w:num w:numId="8" w16cid:durableId="1327710285">
    <w:abstractNumId w:val="6"/>
  </w:num>
  <w:num w:numId="9" w16cid:durableId="1402750065">
    <w:abstractNumId w:val="9"/>
  </w:num>
  <w:num w:numId="10" w16cid:durableId="1414086491">
    <w:abstractNumId w:val="7"/>
  </w:num>
  <w:num w:numId="11" w16cid:durableId="482091379">
    <w:abstractNumId w:val="2"/>
  </w:num>
  <w:num w:numId="12" w16cid:durableId="1865437910">
    <w:abstractNumId w:val="19"/>
  </w:num>
  <w:num w:numId="13" w16cid:durableId="322779039">
    <w:abstractNumId w:val="13"/>
  </w:num>
  <w:num w:numId="14" w16cid:durableId="1289775253">
    <w:abstractNumId w:val="4"/>
  </w:num>
  <w:num w:numId="15" w16cid:durableId="388841673">
    <w:abstractNumId w:val="11"/>
  </w:num>
  <w:num w:numId="16" w16cid:durableId="710230981">
    <w:abstractNumId w:val="16"/>
  </w:num>
  <w:num w:numId="17" w16cid:durableId="1206598978">
    <w:abstractNumId w:val="3"/>
    <w:lvlOverride w:ilvl="0"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18" w16cid:durableId="39925606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91699109">
    <w:abstractNumId w:val="5"/>
  </w:num>
  <w:num w:numId="20" w16cid:durableId="321547951">
    <w:abstractNumId w:val="18"/>
  </w:num>
  <w:num w:numId="21" w16cid:durableId="2147157300">
    <w:abstractNumId w:val="3"/>
  </w:num>
  <w:num w:numId="22" w16cid:durableId="855539000">
    <w:abstractNumId w:val="3"/>
    <w:lvlOverride w:ilvl="0">
      <w:startOverride w:val="1"/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</w:lvl>
    </w:lvlOverride>
    <w:lvlOverride w:ilvl="1">
      <w:startOverride w:val="1"/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</w:lvl>
    </w:lvlOverride>
    <w:lvlOverride w:ilvl="2">
      <w:startOverride w:val="1"/>
      <w:lvl w:ilvl="2">
        <w:start w:val="1"/>
        <w:numFmt w:val="decimal"/>
        <w:pStyle w:val="Heading3"/>
        <w:lvlText w:val=""/>
        <w:lvlJc w:val="left"/>
      </w:lvl>
    </w:lvlOverride>
    <w:lvlOverride w:ilvl="3">
      <w:startOverride w:val="1"/>
      <w:lvl w:ilvl="3">
        <w:start w:val="1"/>
        <w:numFmt w:val="decimal"/>
        <w:pStyle w:val="Heading4"/>
        <w:lvlText w:val=""/>
        <w:lvlJc w:val="left"/>
      </w:lvl>
    </w:lvlOverride>
    <w:lvlOverride w:ilvl="4">
      <w:startOverride w:val="1"/>
      <w:lvl w:ilvl="4">
        <w:start w:val="1"/>
        <w:numFmt w:val="decimal"/>
        <w:pStyle w:val="Heading5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23" w16cid:durableId="77289378">
    <w:abstractNumId w:val="14"/>
  </w:num>
  <w:num w:numId="24" w16cid:durableId="74137048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5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821"/>
    <w:rsid w:val="000005D0"/>
    <w:rsid w:val="00000B34"/>
    <w:rsid w:val="00000F3F"/>
    <w:rsid w:val="00002F9A"/>
    <w:rsid w:val="0000358A"/>
    <w:rsid w:val="0000422C"/>
    <w:rsid w:val="00010885"/>
    <w:rsid w:val="0001118D"/>
    <w:rsid w:val="000134C2"/>
    <w:rsid w:val="000136B5"/>
    <w:rsid w:val="00013B01"/>
    <w:rsid w:val="00014375"/>
    <w:rsid w:val="0001451A"/>
    <w:rsid w:val="0001507F"/>
    <w:rsid w:val="000150E2"/>
    <w:rsid w:val="00016537"/>
    <w:rsid w:val="000173CE"/>
    <w:rsid w:val="00017A9D"/>
    <w:rsid w:val="000210F1"/>
    <w:rsid w:val="00022147"/>
    <w:rsid w:val="00022D31"/>
    <w:rsid w:val="00023A2D"/>
    <w:rsid w:val="00023F76"/>
    <w:rsid w:val="00024B4D"/>
    <w:rsid w:val="0002513E"/>
    <w:rsid w:val="00026167"/>
    <w:rsid w:val="00026841"/>
    <w:rsid w:val="000274ED"/>
    <w:rsid w:val="00027543"/>
    <w:rsid w:val="00027686"/>
    <w:rsid w:val="00032122"/>
    <w:rsid w:val="000341E5"/>
    <w:rsid w:val="00034304"/>
    <w:rsid w:val="00034A7B"/>
    <w:rsid w:val="00034B0C"/>
    <w:rsid w:val="00035190"/>
    <w:rsid w:val="00035434"/>
    <w:rsid w:val="00036711"/>
    <w:rsid w:val="000370C1"/>
    <w:rsid w:val="00037952"/>
    <w:rsid w:val="00037C1C"/>
    <w:rsid w:val="00040AFD"/>
    <w:rsid w:val="00041C16"/>
    <w:rsid w:val="00041E65"/>
    <w:rsid w:val="00043747"/>
    <w:rsid w:val="00043993"/>
    <w:rsid w:val="00043B9B"/>
    <w:rsid w:val="0004555F"/>
    <w:rsid w:val="00045678"/>
    <w:rsid w:val="000458E4"/>
    <w:rsid w:val="000463A3"/>
    <w:rsid w:val="00046FC9"/>
    <w:rsid w:val="00047416"/>
    <w:rsid w:val="00050689"/>
    <w:rsid w:val="00051A88"/>
    <w:rsid w:val="000522F1"/>
    <w:rsid w:val="000522F7"/>
    <w:rsid w:val="000535E3"/>
    <w:rsid w:val="0005401F"/>
    <w:rsid w:val="00054562"/>
    <w:rsid w:val="0005464D"/>
    <w:rsid w:val="00055823"/>
    <w:rsid w:val="000560B0"/>
    <w:rsid w:val="000576D1"/>
    <w:rsid w:val="00057A07"/>
    <w:rsid w:val="0006000D"/>
    <w:rsid w:val="0006017E"/>
    <w:rsid w:val="00062081"/>
    <w:rsid w:val="0006212C"/>
    <w:rsid w:val="000625AF"/>
    <w:rsid w:val="0006282D"/>
    <w:rsid w:val="00063AAB"/>
    <w:rsid w:val="00063D84"/>
    <w:rsid w:val="00064339"/>
    <w:rsid w:val="000652D4"/>
    <w:rsid w:val="0006636D"/>
    <w:rsid w:val="000667F9"/>
    <w:rsid w:val="00066A1C"/>
    <w:rsid w:val="00066C9E"/>
    <w:rsid w:val="00071321"/>
    <w:rsid w:val="00071F95"/>
    <w:rsid w:val="00072E8D"/>
    <w:rsid w:val="00073162"/>
    <w:rsid w:val="00073204"/>
    <w:rsid w:val="0007321C"/>
    <w:rsid w:val="000734CB"/>
    <w:rsid w:val="000736C0"/>
    <w:rsid w:val="00073CED"/>
    <w:rsid w:val="0007419E"/>
    <w:rsid w:val="00074370"/>
    <w:rsid w:val="00074433"/>
    <w:rsid w:val="00074F0D"/>
    <w:rsid w:val="00076BD0"/>
    <w:rsid w:val="0007708E"/>
    <w:rsid w:val="00077D53"/>
    <w:rsid w:val="000808A8"/>
    <w:rsid w:val="00081394"/>
    <w:rsid w:val="0008178A"/>
    <w:rsid w:val="00082D2F"/>
    <w:rsid w:val="0008398C"/>
    <w:rsid w:val="00083E13"/>
    <w:rsid w:val="00084F36"/>
    <w:rsid w:val="00085BDA"/>
    <w:rsid w:val="00090B70"/>
    <w:rsid w:val="00093B8C"/>
    <w:rsid w:val="000944F8"/>
    <w:rsid w:val="000952FE"/>
    <w:rsid w:val="00095601"/>
    <w:rsid w:val="000962E2"/>
    <w:rsid w:val="00097BC6"/>
    <w:rsid w:val="00097D03"/>
    <w:rsid w:val="000A1314"/>
    <w:rsid w:val="000A14AB"/>
    <w:rsid w:val="000A1F7D"/>
    <w:rsid w:val="000A21C1"/>
    <w:rsid w:val="000A3552"/>
    <w:rsid w:val="000A46F6"/>
    <w:rsid w:val="000A516D"/>
    <w:rsid w:val="000A5726"/>
    <w:rsid w:val="000A585F"/>
    <w:rsid w:val="000A5B7D"/>
    <w:rsid w:val="000A6062"/>
    <w:rsid w:val="000A615E"/>
    <w:rsid w:val="000A61A6"/>
    <w:rsid w:val="000A6DC0"/>
    <w:rsid w:val="000B015E"/>
    <w:rsid w:val="000B01A9"/>
    <w:rsid w:val="000B08E5"/>
    <w:rsid w:val="000B18AD"/>
    <w:rsid w:val="000B1996"/>
    <w:rsid w:val="000B2251"/>
    <w:rsid w:val="000B2518"/>
    <w:rsid w:val="000B260E"/>
    <w:rsid w:val="000B34BD"/>
    <w:rsid w:val="000B3865"/>
    <w:rsid w:val="000B3A08"/>
    <w:rsid w:val="000B74D7"/>
    <w:rsid w:val="000B77F7"/>
    <w:rsid w:val="000C03C0"/>
    <w:rsid w:val="000C09D6"/>
    <w:rsid w:val="000C1A00"/>
    <w:rsid w:val="000C21F4"/>
    <w:rsid w:val="000C2475"/>
    <w:rsid w:val="000C24B6"/>
    <w:rsid w:val="000C2621"/>
    <w:rsid w:val="000C3BF1"/>
    <w:rsid w:val="000C4F13"/>
    <w:rsid w:val="000C6396"/>
    <w:rsid w:val="000C641E"/>
    <w:rsid w:val="000C6743"/>
    <w:rsid w:val="000C70DF"/>
    <w:rsid w:val="000C7E2A"/>
    <w:rsid w:val="000D1587"/>
    <w:rsid w:val="000D1886"/>
    <w:rsid w:val="000D18F1"/>
    <w:rsid w:val="000D1E42"/>
    <w:rsid w:val="000D2CC5"/>
    <w:rsid w:val="000D32DD"/>
    <w:rsid w:val="000D3420"/>
    <w:rsid w:val="000D34C3"/>
    <w:rsid w:val="000D42B4"/>
    <w:rsid w:val="000D59CC"/>
    <w:rsid w:val="000D6204"/>
    <w:rsid w:val="000D6791"/>
    <w:rsid w:val="000D7764"/>
    <w:rsid w:val="000E02A7"/>
    <w:rsid w:val="000E1668"/>
    <w:rsid w:val="000E1C68"/>
    <w:rsid w:val="000E2F74"/>
    <w:rsid w:val="000E3D50"/>
    <w:rsid w:val="000E3EBF"/>
    <w:rsid w:val="000E4F38"/>
    <w:rsid w:val="000E7B66"/>
    <w:rsid w:val="000F01C2"/>
    <w:rsid w:val="000F0D6A"/>
    <w:rsid w:val="000F19EA"/>
    <w:rsid w:val="000F1C30"/>
    <w:rsid w:val="000F2A7E"/>
    <w:rsid w:val="000F2F9F"/>
    <w:rsid w:val="000F39AA"/>
    <w:rsid w:val="000F4B63"/>
    <w:rsid w:val="000F4CFB"/>
    <w:rsid w:val="000F5B98"/>
    <w:rsid w:val="000F6697"/>
    <w:rsid w:val="000F6BC0"/>
    <w:rsid w:val="000F71CC"/>
    <w:rsid w:val="001000E3"/>
    <w:rsid w:val="001007E3"/>
    <w:rsid w:val="0010277E"/>
    <w:rsid w:val="0010341E"/>
    <w:rsid w:val="00104318"/>
    <w:rsid w:val="001043C1"/>
    <w:rsid w:val="0010490D"/>
    <w:rsid w:val="00104E2A"/>
    <w:rsid w:val="00105C76"/>
    <w:rsid w:val="0010693A"/>
    <w:rsid w:val="00107C3C"/>
    <w:rsid w:val="001108FF"/>
    <w:rsid w:val="00110A4D"/>
    <w:rsid w:val="00110EA5"/>
    <w:rsid w:val="00112EAC"/>
    <w:rsid w:val="00113FCE"/>
    <w:rsid w:val="00114092"/>
    <w:rsid w:val="00114171"/>
    <w:rsid w:val="001145DB"/>
    <w:rsid w:val="00116652"/>
    <w:rsid w:val="00117666"/>
    <w:rsid w:val="00117C99"/>
    <w:rsid w:val="00121084"/>
    <w:rsid w:val="00121E2B"/>
    <w:rsid w:val="001223A7"/>
    <w:rsid w:val="0012298B"/>
    <w:rsid w:val="0012324E"/>
    <w:rsid w:val="0012378B"/>
    <w:rsid w:val="001253F2"/>
    <w:rsid w:val="00126827"/>
    <w:rsid w:val="00127198"/>
    <w:rsid w:val="001308AD"/>
    <w:rsid w:val="00130A5B"/>
    <w:rsid w:val="00130CE5"/>
    <w:rsid w:val="0013227E"/>
    <w:rsid w:val="001325DD"/>
    <w:rsid w:val="001330A3"/>
    <w:rsid w:val="00133156"/>
    <w:rsid w:val="00134256"/>
    <w:rsid w:val="001347B7"/>
    <w:rsid w:val="00141B92"/>
    <w:rsid w:val="00142D74"/>
    <w:rsid w:val="00143A05"/>
    <w:rsid w:val="001444D2"/>
    <w:rsid w:val="001447A1"/>
    <w:rsid w:val="00146631"/>
    <w:rsid w:val="00146D4B"/>
    <w:rsid w:val="00147395"/>
    <w:rsid w:val="00147F28"/>
    <w:rsid w:val="00150DEC"/>
    <w:rsid w:val="0015164F"/>
    <w:rsid w:val="00151A65"/>
    <w:rsid w:val="00151D0D"/>
    <w:rsid w:val="001525A5"/>
    <w:rsid w:val="0015348A"/>
    <w:rsid w:val="00153C37"/>
    <w:rsid w:val="00153E80"/>
    <w:rsid w:val="0015517E"/>
    <w:rsid w:val="001552C9"/>
    <w:rsid w:val="00156664"/>
    <w:rsid w:val="00161342"/>
    <w:rsid w:val="001641ED"/>
    <w:rsid w:val="00164418"/>
    <w:rsid w:val="001656DF"/>
    <w:rsid w:val="00165895"/>
    <w:rsid w:val="00165DC1"/>
    <w:rsid w:val="0016740A"/>
    <w:rsid w:val="001721E6"/>
    <w:rsid w:val="00172465"/>
    <w:rsid w:val="001729AF"/>
    <w:rsid w:val="00173683"/>
    <w:rsid w:val="00173EBE"/>
    <w:rsid w:val="0017569E"/>
    <w:rsid w:val="00175B85"/>
    <w:rsid w:val="001765EF"/>
    <w:rsid w:val="00177167"/>
    <w:rsid w:val="001775A6"/>
    <w:rsid w:val="00177D84"/>
    <w:rsid w:val="00180268"/>
    <w:rsid w:val="00180B09"/>
    <w:rsid w:val="00181647"/>
    <w:rsid w:val="00181E06"/>
    <w:rsid w:val="001829C5"/>
    <w:rsid w:val="00185182"/>
    <w:rsid w:val="001859C0"/>
    <w:rsid w:val="0018666A"/>
    <w:rsid w:val="00186E37"/>
    <w:rsid w:val="00187DDB"/>
    <w:rsid w:val="00190265"/>
    <w:rsid w:val="0019120E"/>
    <w:rsid w:val="00192BE8"/>
    <w:rsid w:val="00192CD1"/>
    <w:rsid w:val="001935AD"/>
    <w:rsid w:val="00193788"/>
    <w:rsid w:val="001964EF"/>
    <w:rsid w:val="0019675F"/>
    <w:rsid w:val="001A028C"/>
    <w:rsid w:val="001A07B4"/>
    <w:rsid w:val="001A210B"/>
    <w:rsid w:val="001A3B8F"/>
    <w:rsid w:val="001A4500"/>
    <w:rsid w:val="001A5422"/>
    <w:rsid w:val="001A6205"/>
    <w:rsid w:val="001A6CC2"/>
    <w:rsid w:val="001A739D"/>
    <w:rsid w:val="001A74A8"/>
    <w:rsid w:val="001B011A"/>
    <w:rsid w:val="001B0370"/>
    <w:rsid w:val="001B0C23"/>
    <w:rsid w:val="001B0C3F"/>
    <w:rsid w:val="001B114C"/>
    <w:rsid w:val="001B1A2C"/>
    <w:rsid w:val="001B30D2"/>
    <w:rsid w:val="001B44D3"/>
    <w:rsid w:val="001B4AAE"/>
    <w:rsid w:val="001B58AA"/>
    <w:rsid w:val="001B611A"/>
    <w:rsid w:val="001B6534"/>
    <w:rsid w:val="001B7791"/>
    <w:rsid w:val="001C0D1F"/>
    <w:rsid w:val="001C0F0C"/>
    <w:rsid w:val="001C1347"/>
    <w:rsid w:val="001C279F"/>
    <w:rsid w:val="001C2BF6"/>
    <w:rsid w:val="001C34E0"/>
    <w:rsid w:val="001C371C"/>
    <w:rsid w:val="001C4AB8"/>
    <w:rsid w:val="001C58B1"/>
    <w:rsid w:val="001C5BB3"/>
    <w:rsid w:val="001C6519"/>
    <w:rsid w:val="001C6E7F"/>
    <w:rsid w:val="001D1B6C"/>
    <w:rsid w:val="001D1CA2"/>
    <w:rsid w:val="001D2803"/>
    <w:rsid w:val="001D292E"/>
    <w:rsid w:val="001D3228"/>
    <w:rsid w:val="001D33FE"/>
    <w:rsid w:val="001D36DD"/>
    <w:rsid w:val="001D3A15"/>
    <w:rsid w:val="001D405D"/>
    <w:rsid w:val="001D4A13"/>
    <w:rsid w:val="001D5C23"/>
    <w:rsid w:val="001D7104"/>
    <w:rsid w:val="001D7590"/>
    <w:rsid w:val="001E0041"/>
    <w:rsid w:val="001E00D5"/>
    <w:rsid w:val="001E09BD"/>
    <w:rsid w:val="001E18A5"/>
    <w:rsid w:val="001E1E9F"/>
    <w:rsid w:val="001E1FAC"/>
    <w:rsid w:val="001E2010"/>
    <w:rsid w:val="001E2F8E"/>
    <w:rsid w:val="001E42A3"/>
    <w:rsid w:val="001E4BE9"/>
    <w:rsid w:val="001E4E01"/>
    <w:rsid w:val="001E5B91"/>
    <w:rsid w:val="001E73C3"/>
    <w:rsid w:val="001E75F7"/>
    <w:rsid w:val="001F027F"/>
    <w:rsid w:val="001F0461"/>
    <w:rsid w:val="001F0F28"/>
    <w:rsid w:val="001F140B"/>
    <w:rsid w:val="001F1C8D"/>
    <w:rsid w:val="001F24AF"/>
    <w:rsid w:val="001F287A"/>
    <w:rsid w:val="001F33D1"/>
    <w:rsid w:val="001F3E1F"/>
    <w:rsid w:val="001F41BE"/>
    <w:rsid w:val="001F4499"/>
    <w:rsid w:val="001F48E9"/>
    <w:rsid w:val="001F4AB6"/>
    <w:rsid w:val="001F4B49"/>
    <w:rsid w:val="001F4C07"/>
    <w:rsid w:val="001F4CC8"/>
    <w:rsid w:val="001F6AA4"/>
    <w:rsid w:val="001F6F09"/>
    <w:rsid w:val="0020017A"/>
    <w:rsid w:val="002024C0"/>
    <w:rsid w:val="00203B21"/>
    <w:rsid w:val="00203B43"/>
    <w:rsid w:val="00205846"/>
    <w:rsid w:val="002059B9"/>
    <w:rsid w:val="00205BC9"/>
    <w:rsid w:val="00206264"/>
    <w:rsid w:val="002062CF"/>
    <w:rsid w:val="0020749C"/>
    <w:rsid w:val="002079E5"/>
    <w:rsid w:val="00210804"/>
    <w:rsid w:val="0021107B"/>
    <w:rsid w:val="00211C1C"/>
    <w:rsid w:val="00212344"/>
    <w:rsid w:val="00212B7E"/>
    <w:rsid w:val="002134F0"/>
    <w:rsid w:val="002136B1"/>
    <w:rsid w:val="00214B5D"/>
    <w:rsid w:val="002152C5"/>
    <w:rsid w:val="00220AEA"/>
    <w:rsid w:val="00220E42"/>
    <w:rsid w:val="00221306"/>
    <w:rsid w:val="002215A4"/>
    <w:rsid w:val="00223099"/>
    <w:rsid w:val="00224D9E"/>
    <w:rsid w:val="0022545C"/>
    <w:rsid w:val="00225D74"/>
    <w:rsid w:val="00225F1C"/>
    <w:rsid w:val="0022634B"/>
    <w:rsid w:val="002266AD"/>
    <w:rsid w:val="00226954"/>
    <w:rsid w:val="00230874"/>
    <w:rsid w:val="00230F23"/>
    <w:rsid w:val="00232797"/>
    <w:rsid w:val="00232C67"/>
    <w:rsid w:val="00234FC7"/>
    <w:rsid w:val="002368AA"/>
    <w:rsid w:val="00242508"/>
    <w:rsid w:val="00243C2A"/>
    <w:rsid w:val="00243F79"/>
    <w:rsid w:val="00244609"/>
    <w:rsid w:val="002452D6"/>
    <w:rsid w:val="0024618A"/>
    <w:rsid w:val="0024760A"/>
    <w:rsid w:val="0024791A"/>
    <w:rsid w:val="00247E5E"/>
    <w:rsid w:val="0025025E"/>
    <w:rsid w:val="002520C3"/>
    <w:rsid w:val="002528A9"/>
    <w:rsid w:val="00252ADA"/>
    <w:rsid w:val="00253CF6"/>
    <w:rsid w:val="00254042"/>
    <w:rsid w:val="0025502B"/>
    <w:rsid w:val="0025522E"/>
    <w:rsid w:val="00256507"/>
    <w:rsid w:val="00260D62"/>
    <w:rsid w:val="002615D0"/>
    <w:rsid w:val="00261640"/>
    <w:rsid w:val="002629A3"/>
    <w:rsid w:val="00263DB2"/>
    <w:rsid w:val="00264B0A"/>
    <w:rsid w:val="00265660"/>
    <w:rsid w:val="002660E7"/>
    <w:rsid w:val="002666B6"/>
    <w:rsid w:val="00266F4B"/>
    <w:rsid w:val="00267B1A"/>
    <w:rsid w:val="00267C65"/>
    <w:rsid w:val="00267D18"/>
    <w:rsid w:val="002704AF"/>
    <w:rsid w:val="00270A1B"/>
    <w:rsid w:val="0027125C"/>
    <w:rsid w:val="00271D0C"/>
    <w:rsid w:val="00272D2D"/>
    <w:rsid w:val="00273A0E"/>
    <w:rsid w:val="002755C5"/>
    <w:rsid w:val="00275607"/>
    <w:rsid w:val="00276303"/>
    <w:rsid w:val="00277021"/>
    <w:rsid w:val="0027774A"/>
    <w:rsid w:val="002807AB"/>
    <w:rsid w:val="0028116F"/>
    <w:rsid w:val="0028125C"/>
    <w:rsid w:val="00282414"/>
    <w:rsid w:val="00282450"/>
    <w:rsid w:val="00282492"/>
    <w:rsid w:val="0028375A"/>
    <w:rsid w:val="00283E21"/>
    <w:rsid w:val="002849BC"/>
    <w:rsid w:val="002851DE"/>
    <w:rsid w:val="00285742"/>
    <w:rsid w:val="002868E2"/>
    <w:rsid w:val="002869C3"/>
    <w:rsid w:val="00286B9F"/>
    <w:rsid w:val="00287A38"/>
    <w:rsid w:val="00290DD9"/>
    <w:rsid w:val="00291376"/>
    <w:rsid w:val="002914F4"/>
    <w:rsid w:val="00292EAE"/>
    <w:rsid w:val="00292FDC"/>
    <w:rsid w:val="002936E4"/>
    <w:rsid w:val="00294444"/>
    <w:rsid w:val="00294558"/>
    <w:rsid w:val="00294913"/>
    <w:rsid w:val="0029519F"/>
    <w:rsid w:val="00296B88"/>
    <w:rsid w:val="00297F18"/>
    <w:rsid w:val="002A0422"/>
    <w:rsid w:val="002A11BA"/>
    <w:rsid w:val="002A1D4D"/>
    <w:rsid w:val="002A564A"/>
    <w:rsid w:val="002A58DF"/>
    <w:rsid w:val="002A629E"/>
    <w:rsid w:val="002B074A"/>
    <w:rsid w:val="002B09C6"/>
    <w:rsid w:val="002B0AB7"/>
    <w:rsid w:val="002B1454"/>
    <w:rsid w:val="002B16BD"/>
    <w:rsid w:val="002B283D"/>
    <w:rsid w:val="002B4191"/>
    <w:rsid w:val="002B469C"/>
    <w:rsid w:val="002B4BC9"/>
    <w:rsid w:val="002B4C00"/>
    <w:rsid w:val="002B62B7"/>
    <w:rsid w:val="002B6715"/>
    <w:rsid w:val="002B6E51"/>
    <w:rsid w:val="002C05B4"/>
    <w:rsid w:val="002C0E66"/>
    <w:rsid w:val="002C1EE8"/>
    <w:rsid w:val="002C301B"/>
    <w:rsid w:val="002C3F33"/>
    <w:rsid w:val="002C4035"/>
    <w:rsid w:val="002C4E1F"/>
    <w:rsid w:val="002C58A3"/>
    <w:rsid w:val="002C6F18"/>
    <w:rsid w:val="002C6F5C"/>
    <w:rsid w:val="002C74CA"/>
    <w:rsid w:val="002D089E"/>
    <w:rsid w:val="002D0EAD"/>
    <w:rsid w:val="002D1597"/>
    <w:rsid w:val="002D1A4D"/>
    <w:rsid w:val="002D7736"/>
    <w:rsid w:val="002D7EFF"/>
    <w:rsid w:val="002E207C"/>
    <w:rsid w:val="002E27D8"/>
    <w:rsid w:val="002E324D"/>
    <w:rsid w:val="002E3458"/>
    <w:rsid w:val="002E67B7"/>
    <w:rsid w:val="002E6A83"/>
    <w:rsid w:val="002E7097"/>
    <w:rsid w:val="002E7416"/>
    <w:rsid w:val="002E78D9"/>
    <w:rsid w:val="002F1573"/>
    <w:rsid w:val="002F47C9"/>
    <w:rsid w:val="002F4E27"/>
    <w:rsid w:val="002F60D1"/>
    <w:rsid w:val="002F613A"/>
    <w:rsid w:val="002F6619"/>
    <w:rsid w:val="002F744D"/>
    <w:rsid w:val="002F79F2"/>
    <w:rsid w:val="00300067"/>
    <w:rsid w:val="00300254"/>
    <w:rsid w:val="003003C2"/>
    <w:rsid w:val="00300840"/>
    <w:rsid w:val="00302BB4"/>
    <w:rsid w:val="003030AC"/>
    <w:rsid w:val="00303DE6"/>
    <w:rsid w:val="00304248"/>
    <w:rsid w:val="00304515"/>
    <w:rsid w:val="003048F4"/>
    <w:rsid w:val="00304902"/>
    <w:rsid w:val="00304985"/>
    <w:rsid w:val="003052C4"/>
    <w:rsid w:val="003064E2"/>
    <w:rsid w:val="0030673D"/>
    <w:rsid w:val="00306D22"/>
    <w:rsid w:val="00306D7A"/>
    <w:rsid w:val="00310124"/>
    <w:rsid w:val="00310F69"/>
    <w:rsid w:val="0031125A"/>
    <w:rsid w:val="003125B8"/>
    <w:rsid w:val="003130E7"/>
    <w:rsid w:val="00314CA0"/>
    <w:rsid w:val="00315736"/>
    <w:rsid w:val="00316631"/>
    <w:rsid w:val="00316FEA"/>
    <w:rsid w:val="0031739A"/>
    <w:rsid w:val="0031742D"/>
    <w:rsid w:val="00317B25"/>
    <w:rsid w:val="00320144"/>
    <w:rsid w:val="00320174"/>
    <w:rsid w:val="0032435A"/>
    <w:rsid w:val="00324BE9"/>
    <w:rsid w:val="003250A2"/>
    <w:rsid w:val="0032558D"/>
    <w:rsid w:val="0033023C"/>
    <w:rsid w:val="00330419"/>
    <w:rsid w:val="00330CF6"/>
    <w:rsid w:val="00331C73"/>
    <w:rsid w:val="00331E8E"/>
    <w:rsid w:val="00332F42"/>
    <w:rsid w:val="00332F66"/>
    <w:rsid w:val="0033481F"/>
    <w:rsid w:val="00334D34"/>
    <w:rsid w:val="003353C8"/>
    <w:rsid w:val="00335913"/>
    <w:rsid w:val="00335FBC"/>
    <w:rsid w:val="0033718D"/>
    <w:rsid w:val="003406DD"/>
    <w:rsid w:val="00340819"/>
    <w:rsid w:val="00340FA0"/>
    <w:rsid w:val="00341185"/>
    <w:rsid w:val="0034124E"/>
    <w:rsid w:val="00343059"/>
    <w:rsid w:val="00344C97"/>
    <w:rsid w:val="00344DB5"/>
    <w:rsid w:val="00345AFC"/>
    <w:rsid w:val="00346516"/>
    <w:rsid w:val="0034701E"/>
    <w:rsid w:val="00347278"/>
    <w:rsid w:val="0034759C"/>
    <w:rsid w:val="00350DAC"/>
    <w:rsid w:val="00351053"/>
    <w:rsid w:val="003514D0"/>
    <w:rsid w:val="00352AF4"/>
    <w:rsid w:val="00352CC1"/>
    <w:rsid w:val="003532A4"/>
    <w:rsid w:val="003544FB"/>
    <w:rsid w:val="00354A7A"/>
    <w:rsid w:val="00354C48"/>
    <w:rsid w:val="00354FA1"/>
    <w:rsid w:val="0035600C"/>
    <w:rsid w:val="00356BF7"/>
    <w:rsid w:val="003605C5"/>
    <w:rsid w:val="0036093B"/>
    <w:rsid w:val="00362B82"/>
    <w:rsid w:val="00362F01"/>
    <w:rsid w:val="00364C0B"/>
    <w:rsid w:val="00365062"/>
    <w:rsid w:val="003657A0"/>
    <w:rsid w:val="00365CA5"/>
    <w:rsid w:val="00365D63"/>
    <w:rsid w:val="003662AE"/>
    <w:rsid w:val="00366CCC"/>
    <w:rsid w:val="003672D9"/>
    <w:rsid w:val="003678C8"/>
    <w:rsid w:val="0036793B"/>
    <w:rsid w:val="00370418"/>
    <w:rsid w:val="00370EAC"/>
    <w:rsid w:val="00372509"/>
    <w:rsid w:val="00372682"/>
    <w:rsid w:val="00372ABC"/>
    <w:rsid w:val="00372D92"/>
    <w:rsid w:val="00374D36"/>
    <w:rsid w:val="00375255"/>
    <w:rsid w:val="003753DA"/>
    <w:rsid w:val="003759CC"/>
    <w:rsid w:val="00376CC5"/>
    <w:rsid w:val="003779F1"/>
    <w:rsid w:val="00380B0E"/>
    <w:rsid w:val="00381101"/>
    <w:rsid w:val="00381C2B"/>
    <w:rsid w:val="00381C36"/>
    <w:rsid w:val="00382047"/>
    <w:rsid w:val="003856A4"/>
    <w:rsid w:val="00387208"/>
    <w:rsid w:val="003874BF"/>
    <w:rsid w:val="003909B6"/>
    <w:rsid w:val="00392B4A"/>
    <w:rsid w:val="00392ECD"/>
    <w:rsid w:val="00392F85"/>
    <w:rsid w:val="0039540F"/>
    <w:rsid w:val="00395875"/>
    <w:rsid w:val="00396917"/>
    <w:rsid w:val="0039693B"/>
    <w:rsid w:val="00397070"/>
    <w:rsid w:val="00397F61"/>
    <w:rsid w:val="003A03CC"/>
    <w:rsid w:val="003A0CE6"/>
    <w:rsid w:val="003A2553"/>
    <w:rsid w:val="003A26A6"/>
    <w:rsid w:val="003A2F28"/>
    <w:rsid w:val="003A5574"/>
    <w:rsid w:val="003A5798"/>
    <w:rsid w:val="003A5830"/>
    <w:rsid w:val="003A66A0"/>
    <w:rsid w:val="003B065B"/>
    <w:rsid w:val="003B0C12"/>
    <w:rsid w:val="003B14DA"/>
    <w:rsid w:val="003B1C37"/>
    <w:rsid w:val="003B2650"/>
    <w:rsid w:val="003B2FE3"/>
    <w:rsid w:val="003B318D"/>
    <w:rsid w:val="003B4465"/>
    <w:rsid w:val="003B489E"/>
    <w:rsid w:val="003B5BE2"/>
    <w:rsid w:val="003C001F"/>
    <w:rsid w:val="003C0951"/>
    <w:rsid w:val="003C1CB5"/>
    <w:rsid w:val="003C27A6"/>
    <w:rsid w:val="003C2F49"/>
    <w:rsid w:val="003C498E"/>
    <w:rsid w:val="003C4A5F"/>
    <w:rsid w:val="003C4A8E"/>
    <w:rsid w:val="003C4EBF"/>
    <w:rsid w:val="003C740E"/>
    <w:rsid w:val="003D00C1"/>
    <w:rsid w:val="003D07EE"/>
    <w:rsid w:val="003D1A07"/>
    <w:rsid w:val="003D2BAD"/>
    <w:rsid w:val="003D2F2D"/>
    <w:rsid w:val="003D33BA"/>
    <w:rsid w:val="003D3BF1"/>
    <w:rsid w:val="003D485D"/>
    <w:rsid w:val="003D58B7"/>
    <w:rsid w:val="003D6258"/>
    <w:rsid w:val="003D76FB"/>
    <w:rsid w:val="003E0B9A"/>
    <w:rsid w:val="003E1719"/>
    <w:rsid w:val="003E1B51"/>
    <w:rsid w:val="003E300E"/>
    <w:rsid w:val="003E30E7"/>
    <w:rsid w:val="003E4185"/>
    <w:rsid w:val="003E550B"/>
    <w:rsid w:val="003E6285"/>
    <w:rsid w:val="003E7805"/>
    <w:rsid w:val="003F1236"/>
    <w:rsid w:val="003F14AA"/>
    <w:rsid w:val="003F2096"/>
    <w:rsid w:val="003F2294"/>
    <w:rsid w:val="003F2552"/>
    <w:rsid w:val="003F35F5"/>
    <w:rsid w:val="003F3B7C"/>
    <w:rsid w:val="003F3F56"/>
    <w:rsid w:val="003F4675"/>
    <w:rsid w:val="003F49BE"/>
    <w:rsid w:val="003F4F85"/>
    <w:rsid w:val="003F69BE"/>
    <w:rsid w:val="003F751D"/>
    <w:rsid w:val="00401590"/>
    <w:rsid w:val="004028C5"/>
    <w:rsid w:val="0040369C"/>
    <w:rsid w:val="004036C5"/>
    <w:rsid w:val="00403726"/>
    <w:rsid w:val="004052A6"/>
    <w:rsid w:val="00406019"/>
    <w:rsid w:val="00406902"/>
    <w:rsid w:val="00407EDF"/>
    <w:rsid w:val="00410C33"/>
    <w:rsid w:val="0041182A"/>
    <w:rsid w:val="00411D99"/>
    <w:rsid w:val="004127D4"/>
    <w:rsid w:val="004129EF"/>
    <w:rsid w:val="00412FDD"/>
    <w:rsid w:val="00413B41"/>
    <w:rsid w:val="00414A26"/>
    <w:rsid w:val="00414FAE"/>
    <w:rsid w:val="00415BED"/>
    <w:rsid w:val="00415D47"/>
    <w:rsid w:val="00416652"/>
    <w:rsid w:val="004166AB"/>
    <w:rsid w:val="00416B89"/>
    <w:rsid w:val="00416D70"/>
    <w:rsid w:val="004179CD"/>
    <w:rsid w:val="00422C94"/>
    <w:rsid w:val="004255B5"/>
    <w:rsid w:val="00426438"/>
    <w:rsid w:val="00426461"/>
    <w:rsid w:val="00431D76"/>
    <w:rsid w:val="00432200"/>
    <w:rsid w:val="00432F7E"/>
    <w:rsid w:val="00433D39"/>
    <w:rsid w:val="00433D50"/>
    <w:rsid w:val="00436C83"/>
    <w:rsid w:val="004374F0"/>
    <w:rsid w:val="0044170B"/>
    <w:rsid w:val="0044219B"/>
    <w:rsid w:val="00443086"/>
    <w:rsid w:val="00443AFA"/>
    <w:rsid w:val="0044419D"/>
    <w:rsid w:val="004444FE"/>
    <w:rsid w:val="00445651"/>
    <w:rsid w:val="004457E6"/>
    <w:rsid w:val="00447011"/>
    <w:rsid w:val="0044735D"/>
    <w:rsid w:val="0045150B"/>
    <w:rsid w:val="00451D9A"/>
    <w:rsid w:val="00451F9E"/>
    <w:rsid w:val="00451FAD"/>
    <w:rsid w:val="00452A69"/>
    <w:rsid w:val="0045350B"/>
    <w:rsid w:val="00454451"/>
    <w:rsid w:val="004547D5"/>
    <w:rsid w:val="004559F7"/>
    <w:rsid w:val="00455F3F"/>
    <w:rsid w:val="00456005"/>
    <w:rsid w:val="00456CA7"/>
    <w:rsid w:val="00456CCD"/>
    <w:rsid w:val="00457DEE"/>
    <w:rsid w:val="00457F55"/>
    <w:rsid w:val="0046049D"/>
    <w:rsid w:val="004611A5"/>
    <w:rsid w:val="004611E0"/>
    <w:rsid w:val="00462703"/>
    <w:rsid w:val="00462DE7"/>
    <w:rsid w:val="004631FD"/>
    <w:rsid w:val="004632CE"/>
    <w:rsid w:val="00463D0F"/>
    <w:rsid w:val="00463E3D"/>
    <w:rsid w:val="004645AE"/>
    <w:rsid w:val="00464C93"/>
    <w:rsid w:val="004651FB"/>
    <w:rsid w:val="00466E7F"/>
    <w:rsid w:val="004709AB"/>
    <w:rsid w:val="00471A21"/>
    <w:rsid w:val="0047228D"/>
    <w:rsid w:val="004736D9"/>
    <w:rsid w:val="00473995"/>
    <w:rsid w:val="00475134"/>
    <w:rsid w:val="004763E1"/>
    <w:rsid w:val="00477B2D"/>
    <w:rsid w:val="00480E21"/>
    <w:rsid w:val="004822C2"/>
    <w:rsid w:val="0048303A"/>
    <w:rsid w:val="004837D6"/>
    <w:rsid w:val="00491690"/>
    <w:rsid w:val="0049215D"/>
    <w:rsid w:val="00495B80"/>
    <w:rsid w:val="00496832"/>
    <w:rsid w:val="00496886"/>
    <w:rsid w:val="00497ED2"/>
    <w:rsid w:val="004A03CC"/>
    <w:rsid w:val="004A08F5"/>
    <w:rsid w:val="004A0CD9"/>
    <w:rsid w:val="004A0D22"/>
    <w:rsid w:val="004A3137"/>
    <w:rsid w:val="004A4143"/>
    <w:rsid w:val="004A4152"/>
    <w:rsid w:val="004A49BD"/>
    <w:rsid w:val="004A52C8"/>
    <w:rsid w:val="004A6A96"/>
    <w:rsid w:val="004A6FBE"/>
    <w:rsid w:val="004A7125"/>
    <w:rsid w:val="004A71F0"/>
    <w:rsid w:val="004A7BD2"/>
    <w:rsid w:val="004B0016"/>
    <w:rsid w:val="004B14E5"/>
    <w:rsid w:val="004B27D7"/>
    <w:rsid w:val="004B2B1C"/>
    <w:rsid w:val="004B344F"/>
    <w:rsid w:val="004B37D5"/>
    <w:rsid w:val="004B60C9"/>
    <w:rsid w:val="004B78F7"/>
    <w:rsid w:val="004B7F20"/>
    <w:rsid w:val="004B7F77"/>
    <w:rsid w:val="004C0B42"/>
    <w:rsid w:val="004C0F94"/>
    <w:rsid w:val="004C1ECB"/>
    <w:rsid w:val="004C2444"/>
    <w:rsid w:val="004C34E7"/>
    <w:rsid w:val="004C4226"/>
    <w:rsid w:val="004C42FD"/>
    <w:rsid w:val="004C4840"/>
    <w:rsid w:val="004C4A6A"/>
    <w:rsid w:val="004C4E25"/>
    <w:rsid w:val="004C558A"/>
    <w:rsid w:val="004C5CCD"/>
    <w:rsid w:val="004C6EA7"/>
    <w:rsid w:val="004C7436"/>
    <w:rsid w:val="004C7B98"/>
    <w:rsid w:val="004D05CC"/>
    <w:rsid w:val="004D16FD"/>
    <w:rsid w:val="004D1790"/>
    <w:rsid w:val="004D18B9"/>
    <w:rsid w:val="004D20E1"/>
    <w:rsid w:val="004D259B"/>
    <w:rsid w:val="004D2E1C"/>
    <w:rsid w:val="004D3A3B"/>
    <w:rsid w:val="004D3A75"/>
    <w:rsid w:val="004D3D1F"/>
    <w:rsid w:val="004D3E33"/>
    <w:rsid w:val="004D4481"/>
    <w:rsid w:val="004D57CF"/>
    <w:rsid w:val="004D5CA8"/>
    <w:rsid w:val="004D5CF3"/>
    <w:rsid w:val="004D5F4E"/>
    <w:rsid w:val="004D6632"/>
    <w:rsid w:val="004D6D16"/>
    <w:rsid w:val="004D7117"/>
    <w:rsid w:val="004D7631"/>
    <w:rsid w:val="004E06E8"/>
    <w:rsid w:val="004E1311"/>
    <w:rsid w:val="004E13C5"/>
    <w:rsid w:val="004E26A0"/>
    <w:rsid w:val="004E3B50"/>
    <w:rsid w:val="004E3F00"/>
    <w:rsid w:val="004E437E"/>
    <w:rsid w:val="004E5734"/>
    <w:rsid w:val="004E6130"/>
    <w:rsid w:val="004E61B4"/>
    <w:rsid w:val="004E66F5"/>
    <w:rsid w:val="004E72CE"/>
    <w:rsid w:val="004E751C"/>
    <w:rsid w:val="004E7667"/>
    <w:rsid w:val="004F0311"/>
    <w:rsid w:val="004F0460"/>
    <w:rsid w:val="004F0B9A"/>
    <w:rsid w:val="004F1210"/>
    <w:rsid w:val="004F21E7"/>
    <w:rsid w:val="004F3391"/>
    <w:rsid w:val="004F48AE"/>
    <w:rsid w:val="004F593D"/>
    <w:rsid w:val="004F6155"/>
    <w:rsid w:val="004F65B7"/>
    <w:rsid w:val="004F68C0"/>
    <w:rsid w:val="004F7798"/>
    <w:rsid w:val="00500C85"/>
    <w:rsid w:val="00500D46"/>
    <w:rsid w:val="00500D7A"/>
    <w:rsid w:val="00500EE7"/>
    <w:rsid w:val="005010F9"/>
    <w:rsid w:val="00502BE9"/>
    <w:rsid w:val="00502FDD"/>
    <w:rsid w:val="005031CA"/>
    <w:rsid w:val="005031E6"/>
    <w:rsid w:val="00505F06"/>
    <w:rsid w:val="00506B32"/>
    <w:rsid w:val="00506B3F"/>
    <w:rsid w:val="00507467"/>
    <w:rsid w:val="0050759C"/>
    <w:rsid w:val="005079DF"/>
    <w:rsid w:val="00507C17"/>
    <w:rsid w:val="00511F12"/>
    <w:rsid w:val="00512C33"/>
    <w:rsid w:val="00514AE0"/>
    <w:rsid w:val="00514C66"/>
    <w:rsid w:val="005155AA"/>
    <w:rsid w:val="00515D27"/>
    <w:rsid w:val="00516817"/>
    <w:rsid w:val="00516CA5"/>
    <w:rsid w:val="00520800"/>
    <w:rsid w:val="00521439"/>
    <w:rsid w:val="005214C8"/>
    <w:rsid w:val="00521FB1"/>
    <w:rsid w:val="00522340"/>
    <w:rsid w:val="005225C5"/>
    <w:rsid w:val="0052321F"/>
    <w:rsid w:val="00523712"/>
    <w:rsid w:val="00523DED"/>
    <w:rsid w:val="00524FC1"/>
    <w:rsid w:val="005250F2"/>
    <w:rsid w:val="005253D7"/>
    <w:rsid w:val="0052651C"/>
    <w:rsid w:val="0052755B"/>
    <w:rsid w:val="00530488"/>
    <w:rsid w:val="005305CD"/>
    <w:rsid w:val="00531048"/>
    <w:rsid w:val="00532452"/>
    <w:rsid w:val="005331B7"/>
    <w:rsid w:val="0053396F"/>
    <w:rsid w:val="005343A4"/>
    <w:rsid w:val="0053654E"/>
    <w:rsid w:val="00536E4D"/>
    <w:rsid w:val="00540518"/>
    <w:rsid w:val="00540673"/>
    <w:rsid w:val="00542B3E"/>
    <w:rsid w:val="005437EE"/>
    <w:rsid w:val="005439E0"/>
    <w:rsid w:val="00544405"/>
    <w:rsid w:val="005454EC"/>
    <w:rsid w:val="005456AD"/>
    <w:rsid w:val="00546B95"/>
    <w:rsid w:val="00550FD5"/>
    <w:rsid w:val="00553C5B"/>
    <w:rsid w:val="00554C21"/>
    <w:rsid w:val="0055504A"/>
    <w:rsid w:val="00555AD8"/>
    <w:rsid w:val="005561E8"/>
    <w:rsid w:val="00556FCF"/>
    <w:rsid w:val="0055723F"/>
    <w:rsid w:val="005573A5"/>
    <w:rsid w:val="00557C6A"/>
    <w:rsid w:val="0056030F"/>
    <w:rsid w:val="005630B1"/>
    <w:rsid w:val="005633CB"/>
    <w:rsid w:val="00564740"/>
    <w:rsid w:val="00564CFA"/>
    <w:rsid w:val="00565A11"/>
    <w:rsid w:val="00566068"/>
    <w:rsid w:val="005670C9"/>
    <w:rsid w:val="00567AB7"/>
    <w:rsid w:val="00572264"/>
    <w:rsid w:val="00572922"/>
    <w:rsid w:val="0057437A"/>
    <w:rsid w:val="00574AAB"/>
    <w:rsid w:val="00574ED0"/>
    <w:rsid w:val="00575581"/>
    <w:rsid w:val="0057579B"/>
    <w:rsid w:val="00575C06"/>
    <w:rsid w:val="005803C0"/>
    <w:rsid w:val="00581239"/>
    <w:rsid w:val="005813B3"/>
    <w:rsid w:val="005813D3"/>
    <w:rsid w:val="0058184B"/>
    <w:rsid w:val="00581955"/>
    <w:rsid w:val="00582295"/>
    <w:rsid w:val="00583E69"/>
    <w:rsid w:val="0058490B"/>
    <w:rsid w:val="00584D2D"/>
    <w:rsid w:val="005857AF"/>
    <w:rsid w:val="00586AB2"/>
    <w:rsid w:val="00586FD3"/>
    <w:rsid w:val="005905CE"/>
    <w:rsid w:val="0059193F"/>
    <w:rsid w:val="00591BF3"/>
    <w:rsid w:val="00591FC6"/>
    <w:rsid w:val="00592623"/>
    <w:rsid w:val="00592E74"/>
    <w:rsid w:val="005930F6"/>
    <w:rsid w:val="00594778"/>
    <w:rsid w:val="00594BBA"/>
    <w:rsid w:val="0059529E"/>
    <w:rsid w:val="00595F24"/>
    <w:rsid w:val="00596CF9"/>
    <w:rsid w:val="005A0618"/>
    <w:rsid w:val="005A0FC1"/>
    <w:rsid w:val="005A114D"/>
    <w:rsid w:val="005A1D84"/>
    <w:rsid w:val="005A22F6"/>
    <w:rsid w:val="005A2C47"/>
    <w:rsid w:val="005A3121"/>
    <w:rsid w:val="005A3130"/>
    <w:rsid w:val="005A4214"/>
    <w:rsid w:val="005A4ACB"/>
    <w:rsid w:val="005A579B"/>
    <w:rsid w:val="005A5DC1"/>
    <w:rsid w:val="005A5EED"/>
    <w:rsid w:val="005A6275"/>
    <w:rsid w:val="005A6B75"/>
    <w:rsid w:val="005A6CD6"/>
    <w:rsid w:val="005A6FEA"/>
    <w:rsid w:val="005A70BA"/>
    <w:rsid w:val="005A70EA"/>
    <w:rsid w:val="005B1724"/>
    <w:rsid w:val="005B2B11"/>
    <w:rsid w:val="005B2C34"/>
    <w:rsid w:val="005B346F"/>
    <w:rsid w:val="005B4F45"/>
    <w:rsid w:val="005B512A"/>
    <w:rsid w:val="005B5BA3"/>
    <w:rsid w:val="005B64D8"/>
    <w:rsid w:val="005B6D25"/>
    <w:rsid w:val="005B72CC"/>
    <w:rsid w:val="005C01F6"/>
    <w:rsid w:val="005C1133"/>
    <w:rsid w:val="005C1F8F"/>
    <w:rsid w:val="005C22B4"/>
    <w:rsid w:val="005C2566"/>
    <w:rsid w:val="005C2956"/>
    <w:rsid w:val="005C31AA"/>
    <w:rsid w:val="005C3963"/>
    <w:rsid w:val="005C4D71"/>
    <w:rsid w:val="005C57BD"/>
    <w:rsid w:val="005C629D"/>
    <w:rsid w:val="005C6811"/>
    <w:rsid w:val="005C7713"/>
    <w:rsid w:val="005D1004"/>
    <w:rsid w:val="005D1201"/>
    <w:rsid w:val="005D1840"/>
    <w:rsid w:val="005D1CCC"/>
    <w:rsid w:val="005D262C"/>
    <w:rsid w:val="005D2AC8"/>
    <w:rsid w:val="005D2B2A"/>
    <w:rsid w:val="005D3184"/>
    <w:rsid w:val="005D35E4"/>
    <w:rsid w:val="005D3B03"/>
    <w:rsid w:val="005D473B"/>
    <w:rsid w:val="005D59CC"/>
    <w:rsid w:val="005D5F88"/>
    <w:rsid w:val="005D67BA"/>
    <w:rsid w:val="005D77A6"/>
    <w:rsid w:val="005D7910"/>
    <w:rsid w:val="005D7B8B"/>
    <w:rsid w:val="005D7B9E"/>
    <w:rsid w:val="005D7E52"/>
    <w:rsid w:val="005D7F11"/>
    <w:rsid w:val="005E0956"/>
    <w:rsid w:val="005E0A4D"/>
    <w:rsid w:val="005E244A"/>
    <w:rsid w:val="005E282B"/>
    <w:rsid w:val="005E2C49"/>
    <w:rsid w:val="005E4B66"/>
    <w:rsid w:val="005E595B"/>
    <w:rsid w:val="005F0979"/>
    <w:rsid w:val="005F0EA6"/>
    <w:rsid w:val="005F14D8"/>
    <w:rsid w:val="005F321B"/>
    <w:rsid w:val="005F3D59"/>
    <w:rsid w:val="005F42D4"/>
    <w:rsid w:val="005F67B2"/>
    <w:rsid w:val="006013B5"/>
    <w:rsid w:val="00602035"/>
    <w:rsid w:val="006028CF"/>
    <w:rsid w:val="00602DA4"/>
    <w:rsid w:val="006039C7"/>
    <w:rsid w:val="00604F01"/>
    <w:rsid w:val="00605DE8"/>
    <w:rsid w:val="006062D0"/>
    <w:rsid w:val="006062F3"/>
    <w:rsid w:val="00606E20"/>
    <w:rsid w:val="00607329"/>
    <w:rsid w:val="00607836"/>
    <w:rsid w:val="00607864"/>
    <w:rsid w:val="006079B3"/>
    <w:rsid w:val="00611819"/>
    <w:rsid w:val="006131AA"/>
    <w:rsid w:val="00613EF8"/>
    <w:rsid w:val="00615494"/>
    <w:rsid w:val="006159E8"/>
    <w:rsid w:val="00615B01"/>
    <w:rsid w:val="00615E16"/>
    <w:rsid w:val="006167F0"/>
    <w:rsid w:val="0061687E"/>
    <w:rsid w:val="0062154F"/>
    <w:rsid w:val="00621618"/>
    <w:rsid w:val="00621A10"/>
    <w:rsid w:val="00622B9E"/>
    <w:rsid w:val="00622E57"/>
    <w:rsid w:val="0062442D"/>
    <w:rsid w:val="0062732E"/>
    <w:rsid w:val="00627408"/>
    <w:rsid w:val="00627BBE"/>
    <w:rsid w:val="00627DD2"/>
    <w:rsid w:val="00631A88"/>
    <w:rsid w:val="00631A8C"/>
    <w:rsid w:val="00632E45"/>
    <w:rsid w:val="00633DAB"/>
    <w:rsid w:val="0063430F"/>
    <w:rsid w:val="00634509"/>
    <w:rsid w:val="006345C6"/>
    <w:rsid w:val="00634A91"/>
    <w:rsid w:val="00635481"/>
    <w:rsid w:val="0063550F"/>
    <w:rsid w:val="00635716"/>
    <w:rsid w:val="00635E75"/>
    <w:rsid w:val="00640970"/>
    <w:rsid w:val="006411F4"/>
    <w:rsid w:val="00641A2D"/>
    <w:rsid w:val="00642EF7"/>
    <w:rsid w:val="00644877"/>
    <w:rsid w:val="006456BA"/>
    <w:rsid w:val="00645E87"/>
    <w:rsid w:val="00646759"/>
    <w:rsid w:val="00647268"/>
    <w:rsid w:val="00647F68"/>
    <w:rsid w:val="00650547"/>
    <w:rsid w:val="00651CA2"/>
    <w:rsid w:val="0065246E"/>
    <w:rsid w:val="006525EF"/>
    <w:rsid w:val="00652A83"/>
    <w:rsid w:val="00653D60"/>
    <w:rsid w:val="00655690"/>
    <w:rsid w:val="00655722"/>
    <w:rsid w:val="00655EF2"/>
    <w:rsid w:val="00656166"/>
    <w:rsid w:val="006568B7"/>
    <w:rsid w:val="0065766E"/>
    <w:rsid w:val="00657B76"/>
    <w:rsid w:val="00657E82"/>
    <w:rsid w:val="00660D05"/>
    <w:rsid w:val="00662AAF"/>
    <w:rsid w:val="00662C5A"/>
    <w:rsid w:val="0066390F"/>
    <w:rsid w:val="00664C22"/>
    <w:rsid w:val="006655FE"/>
    <w:rsid w:val="00665774"/>
    <w:rsid w:val="0066631B"/>
    <w:rsid w:val="00666DD5"/>
    <w:rsid w:val="00667ED7"/>
    <w:rsid w:val="00671BF3"/>
    <w:rsid w:val="00671D9A"/>
    <w:rsid w:val="00672CA5"/>
    <w:rsid w:val="00673556"/>
    <w:rsid w:val="00673952"/>
    <w:rsid w:val="00674704"/>
    <w:rsid w:val="0067470D"/>
    <w:rsid w:val="00674779"/>
    <w:rsid w:val="00674CDE"/>
    <w:rsid w:val="00675230"/>
    <w:rsid w:val="006762F5"/>
    <w:rsid w:val="0067703E"/>
    <w:rsid w:val="006770CB"/>
    <w:rsid w:val="00677499"/>
    <w:rsid w:val="00677A92"/>
    <w:rsid w:val="00680175"/>
    <w:rsid w:val="0068132D"/>
    <w:rsid w:val="00681821"/>
    <w:rsid w:val="006819BC"/>
    <w:rsid w:val="006828B4"/>
    <w:rsid w:val="006846D8"/>
    <w:rsid w:val="006849C3"/>
    <w:rsid w:val="0068537C"/>
    <w:rsid w:val="006853C3"/>
    <w:rsid w:val="0068553B"/>
    <w:rsid w:val="00685615"/>
    <w:rsid w:val="00685815"/>
    <w:rsid w:val="00685F71"/>
    <w:rsid w:val="00686719"/>
    <w:rsid w:val="00686C9D"/>
    <w:rsid w:val="00686E32"/>
    <w:rsid w:val="00687ADF"/>
    <w:rsid w:val="00690AAE"/>
    <w:rsid w:val="0069115E"/>
    <w:rsid w:val="006914D2"/>
    <w:rsid w:val="00691A52"/>
    <w:rsid w:val="00691B07"/>
    <w:rsid w:val="00692D61"/>
    <w:rsid w:val="00693785"/>
    <w:rsid w:val="00696371"/>
    <w:rsid w:val="006963FE"/>
    <w:rsid w:val="00696461"/>
    <w:rsid w:val="00696D05"/>
    <w:rsid w:val="00697556"/>
    <w:rsid w:val="00697B1A"/>
    <w:rsid w:val="006A1A23"/>
    <w:rsid w:val="006A20CD"/>
    <w:rsid w:val="006A2935"/>
    <w:rsid w:val="006A3493"/>
    <w:rsid w:val="006A45E9"/>
    <w:rsid w:val="006A6976"/>
    <w:rsid w:val="006A69CE"/>
    <w:rsid w:val="006A76B6"/>
    <w:rsid w:val="006B0D2E"/>
    <w:rsid w:val="006B129E"/>
    <w:rsid w:val="006B2D5B"/>
    <w:rsid w:val="006B32AB"/>
    <w:rsid w:val="006B361D"/>
    <w:rsid w:val="006B3A81"/>
    <w:rsid w:val="006B3D23"/>
    <w:rsid w:val="006B3F9F"/>
    <w:rsid w:val="006B5516"/>
    <w:rsid w:val="006B61B3"/>
    <w:rsid w:val="006B62F4"/>
    <w:rsid w:val="006B6420"/>
    <w:rsid w:val="006B71D8"/>
    <w:rsid w:val="006B726D"/>
    <w:rsid w:val="006B7B1C"/>
    <w:rsid w:val="006B7D14"/>
    <w:rsid w:val="006B7D53"/>
    <w:rsid w:val="006B7EBF"/>
    <w:rsid w:val="006C1769"/>
    <w:rsid w:val="006C3460"/>
    <w:rsid w:val="006C423B"/>
    <w:rsid w:val="006C433A"/>
    <w:rsid w:val="006C476B"/>
    <w:rsid w:val="006C5C65"/>
    <w:rsid w:val="006C5C86"/>
    <w:rsid w:val="006C5CE6"/>
    <w:rsid w:val="006C63F8"/>
    <w:rsid w:val="006C66FF"/>
    <w:rsid w:val="006C68ED"/>
    <w:rsid w:val="006C763E"/>
    <w:rsid w:val="006D16BB"/>
    <w:rsid w:val="006D1B4C"/>
    <w:rsid w:val="006D24FB"/>
    <w:rsid w:val="006D2ADF"/>
    <w:rsid w:val="006D2CE5"/>
    <w:rsid w:val="006D3178"/>
    <w:rsid w:val="006D3C08"/>
    <w:rsid w:val="006D3DB0"/>
    <w:rsid w:val="006D4368"/>
    <w:rsid w:val="006D49E7"/>
    <w:rsid w:val="006D5B93"/>
    <w:rsid w:val="006D5F7D"/>
    <w:rsid w:val="006D62E1"/>
    <w:rsid w:val="006D7FFB"/>
    <w:rsid w:val="006E0388"/>
    <w:rsid w:val="006E2A38"/>
    <w:rsid w:val="006E33FF"/>
    <w:rsid w:val="006E353A"/>
    <w:rsid w:val="006E36E5"/>
    <w:rsid w:val="006E4CA2"/>
    <w:rsid w:val="006E6511"/>
    <w:rsid w:val="006E66BB"/>
    <w:rsid w:val="006F033B"/>
    <w:rsid w:val="006F1369"/>
    <w:rsid w:val="006F21AB"/>
    <w:rsid w:val="006F28C4"/>
    <w:rsid w:val="006F4063"/>
    <w:rsid w:val="006F4235"/>
    <w:rsid w:val="006F5006"/>
    <w:rsid w:val="006F5AF7"/>
    <w:rsid w:val="006F5FC0"/>
    <w:rsid w:val="006F6887"/>
    <w:rsid w:val="006F7BE0"/>
    <w:rsid w:val="00700FF0"/>
    <w:rsid w:val="0070151B"/>
    <w:rsid w:val="007018B2"/>
    <w:rsid w:val="007030A0"/>
    <w:rsid w:val="00703120"/>
    <w:rsid w:val="00704785"/>
    <w:rsid w:val="007059E1"/>
    <w:rsid w:val="00706170"/>
    <w:rsid w:val="00706916"/>
    <w:rsid w:val="00706A1F"/>
    <w:rsid w:val="00707D13"/>
    <w:rsid w:val="0071162C"/>
    <w:rsid w:val="007125B3"/>
    <w:rsid w:val="00713010"/>
    <w:rsid w:val="0071356F"/>
    <w:rsid w:val="00713BB9"/>
    <w:rsid w:val="00714FBA"/>
    <w:rsid w:val="007151FD"/>
    <w:rsid w:val="00715FF9"/>
    <w:rsid w:val="00716182"/>
    <w:rsid w:val="00716931"/>
    <w:rsid w:val="007170B8"/>
    <w:rsid w:val="00717FB2"/>
    <w:rsid w:val="007200AC"/>
    <w:rsid w:val="00721444"/>
    <w:rsid w:val="0072151F"/>
    <w:rsid w:val="00721ABB"/>
    <w:rsid w:val="00721ED1"/>
    <w:rsid w:val="00723B26"/>
    <w:rsid w:val="00723E38"/>
    <w:rsid w:val="00724486"/>
    <w:rsid w:val="00724BA2"/>
    <w:rsid w:val="00725612"/>
    <w:rsid w:val="00725779"/>
    <w:rsid w:val="00725A04"/>
    <w:rsid w:val="00725A7D"/>
    <w:rsid w:val="007267B4"/>
    <w:rsid w:val="00726BAC"/>
    <w:rsid w:val="00727AAD"/>
    <w:rsid w:val="0073013B"/>
    <w:rsid w:val="00730795"/>
    <w:rsid w:val="0073085C"/>
    <w:rsid w:val="00732129"/>
    <w:rsid w:val="00732B16"/>
    <w:rsid w:val="0073376C"/>
    <w:rsid w:val="00733784"/>
    <w:rsid w:val="00733886"/>
    <w:rsid w:val="00733A3B"/>
    <w:rsid w:val="00733BB6"/>
    <w:rsid w:val="00734F1D"/>
    <w:rsid w:val="00735D49"/>
    <w:rsid w:val="007370CF"/>
    <w:rsid w:val="007403D2"/>
    <w:rsid w:val="00740BC7"/>
    <w:rsid w:val="007444FF"/>
    <w:rsid w:val="00745641"/>
    <w:rsid w:val="00745667"/>
    <w:rsid w:val="007456BA"/>
    <w:rsid w:val="00746505"/>
    <w:rsid w:val="00746B39"/>
    <w:rsid w:val="007474BD"/>
    <w:rsid w:val="00750863"/>
    <w:rsid w:val="0075086E"/>
    <w:rsid w:val="00750878"/>
    <w:rsid w:val="0075087A"/>
    <w:rsid w:val="007509C7"/>
    <w:rsid w:val="007511A0"/>
    <w:rsid w:val="0075154C"/>
    <w:rsid w:val="00751D7E"/>
    <w:rsid w:val="00752394"/>
    <w:rsid w:val="007535AB"/>
    <w:rsid w:val="007544A5"/>
    <w:rsid w:val="007557D6"/>
    <w:rsid w:val="00756309"/>
    <w:rsid w:val="00756408"/>
    <w:rsid w:val="0075735C"/>
    <w:rsid w:val="00760603"/>
    <w:rsid w:val="00761371"/>
    <w:rsid w:val="0076172C"/>
    <w:rsid w:val="00761C3D"/>
    <w:rsid w:val="00761D2A"/>
    <w:rsid w:val="00762547"/>
    <w:rsid w:val="007634A6"/>
    <w:rsid w:val="00764182"/>
    <w:rsid w:val="00764B73"/>
    <w:rsid w:val="00764DDD"/>
    <w:rsid w:val="00764EFB"/>
    <w:rsid w:val="0076503A"/>
    <w:rsid w:val="00765435"/>
    <w:rsid w:val="00765682"/>
    <w:rsid w:val="00765E0D"/>
    <w:rsid w:val="00766747"/>
    <w:rsid w:val="00767234"/>
    <w:rsid w:val="00772508"/>
    <w:rsid w:val="00772FA1"/>
    <w:rsid w:val="00773A2D"/>
    <w:rsid w:val="00774578"/>
    <w:rsid w:val="00774F43"/>
    <w:rsid w:val="00775732"/>
    <w:rsid w:val="00775B06"/>
    <w:rsid w:val="0077667F"/>
    <w:rsid w:val="00776A2D"/>
    <w:rsid w:val="00777A43"/>
    <w:rsid w:val="007805A1"/>
    <w:rsid w:val="007819ED"/>
    <w:rsid w:val="00781C90"/>
    <w:rsid w:val="0078261D"/>
    <w:rsid w:val="00782E4C"/>
    <w:rsid w:val="0078322C"/>
    <w:rsid w:val="00783858"/>
    <w:rsid w:val="00784683"/>
    <w:rsid w:val="007847F8"/>
    <w:rsid w:val="00784DAF"/>
    <w:rsid w:val="00784F22"/>
    <w:rsid w:val="0078545E"/>
    <w:rsid w:val="0078551A"/>
    <w:rsid w:val="00785A00"/>
    <w:rsid w:val="00785D1B"/>
    <w:rsid w:val="00786135"/>
    <w:rsid w:val="007863D7"/>
    <w:rsid w:val="00786E8B"/>
    <w:rsid w:val="007870E4"/>
    <w:rsid w:val="007879B6"/>
    <w:rsid w:val="007879D3"/>
    <w:rsid w:val="0079007D"/>
    <w:rsid w:val="0079030E"/>
    <w:rsid w:val="00790BB3"/>
    <w:rsid w:val="00792043"/>
    <w:rsid w:val="00792091"/>
    <w:rsid w:val="00792213"/>
    <w:rsid w:val="00792F02"/>
    <w:rsid w:val="007941EC"/>
    <w:rsid w:val="00794E01"/>
    <w:rsid w:val="00795924"/>
    <w:rsid w:val="0079618D"/>
    <w:rsid w:val="0079672F"/>
    <w:rsid w:val="00797EDD"/>
    <w:rsid w:val="007A0DE7"/>
    <w:rsid w:val="007A2BB1"/>
    <w:rsid w:val="007A3FE7"/>
    <w:rsid w:val="007A4248"/>
    <w:rsid w:val="007A516F"/>
    <w:rsid w:val="007B0322"/>
    <w:rsid w:val="007B0EAC"/>
    <w:rsid w:val="007B14D5"/>
    <w:rsid w:val="007B35E9"/>
    <w:rsid w:val="007B39AA"/>
    <w:rsid w:val="007B3D84"/>
    <w:rsid w:val="007B3FC6"/>
    <w:rsid w:val="007B52AB"/>
    <w:rsid w:val="007B52C5"/>
    <w:rsid w:val="007B5AF2"/>
    <w:rsid w:val="007B614C"/>
    <w:rsid w:val="007B647A"/>
    <w:rsid w:val="007C0E3F"/>
    <w:rsid w:val="007C10DD"/>
    <w:rsid w:val="007C206C"/>
    <w:rsid w:val="007C3131"/>
    <w:rsid w:val="007C390B"/>
    <w:rsid w:val="007C3955"/>
    <w:rsid w:val="007C3F5C"/>
    <w:rsid w:val="007C4541"/>
    <w:rsid w:val="007C49B3"/>
    <w:rsid w:val="007C5729"/>
    <w:rsid w:val="007C5A26"/>
    <w:rsid w:val="007C5B5B"/>
    <w:rsid w:val="007C6DB3"/>
    <w:rsid w:val="007C7DD7"/>
    <w:rsid w:val="007D1108"/>
    <w:rsid w:val="007D38D7"/>
    <w:rsid w:val="007D49B2"/>
    <w:rsid w:val="007D4F03"/>
    <w:rsid w:val="007D5517"/>
    <w:rsid w:val="007D7165"/>
    <w:rsid w:val="007D789A"/>
    <w:rsid w:val="007E0CE1"/>
    <w:rsid w:val="007E174A"/>
    <w:rsid w:val="007E1D20"/>
    <w:rsid w:val="007E2C94"/>
    <w:rsid w:val="007E4002"/>
    <w:rsid w:val="007E4DB5"/>
    <w:rsid w:val="007E5A8D"/>
    <w:rsid w:val="007E5DF4"/>
    <w:rsid w:val="007E5E57"/>
    <w:rsid w:val="007E6A88"/>
    <w:rsid w:val="007E7CBE"/>
    <w:rsid w:val="007F0007"/>
    <w:rsid w:val="007F06BB"/>
    <w:rsid w:val="007F070C"/>
    <w:rsid w:val="007F12FB"/>
    <w:rsid w:val="007F2181"/>
    <w:rsid w:val="007F24D4"/>
    <w:rsid w:val="007F3626"/>
    <w:rsid w:val="007F3F0F"/>
    <w:rsid w:val="007F5F6E"/>
    <w:rsid w:val="007F655C"/>
    <w:rsid w:val="007F662B"/>
    <w:rsid w:val="007F718A"/>
    <w:rsid w:val="007F7362"/>
    <w:rsid w:val="007F7862"/>
    <w:rsid w:val="007F79ED"/>
    <w:rsid w:val="008000DF"/>
    <w:rsid w:val="0080111F"/>
    <w:rsid w:val="00801526"/>
    <w:rsid w:val="00801DC0"/>
    <w:rsid w:val="00801E3B"/>
    <w:rsid w:val="008028B5"/>
    <w:rsid w:val="00803186"/>
    <w:rsid w:val="00804128"/>
    <w:rsid w:val="00805246"/>
    <w:rsid w:val="0080685E"/>
    <w:rsid w:val="00806BE0"/>
    <w:rsid w:val="008105A4"/>
    <w:rsid w:val="0081087E"/>
    <w:rsid w:val="008111E4"/>
    <w:rsid w:val="00811A5A"/>
    <w:rsid w:val="008123AF"/>
    <w:rsid w:val="0081301C"/>
    <w:rsid w:val="00813076"/>
    <w:rsid w:val="0081360A"/>
    <w:rsid w:val="00814EA6"/>
    <w:rsid w:val="00815A8E"/>
    <w:rsid w:val="00816FDE"/>
    <w:rsid w:val="008173F3"/>
    <w:rsid w:val="0081771F"/>
    <w:rsid w:val="00817DD6"/>
    <w:rsid w:val="008215D9"/>
    <w:rsid w:val="00821927"/>
    <w:rsid w:val="008220AD"/>
    <w:rsid w:val="00822A4F"/>
    <w:rsid w:val="008232CA"/>
    <w:rsid w:val="008244E9"/>
    <w:rsid w:val="00824C8B"/>
    <w:rsid w:val="00824CC5"/>
    <w:rsid w:val="00826126"/>
    <w:rsid w:val="0082683A"/>
    <w:rsid w:val="00826B33"/>
    <w:rsid w:val="00827625"/>
    <w:rsid w:val="00827B5D"/>
    <w:rsid w:val="00827F12"/>
    <w:rsid w:val="0083081B"/>
    <w:rsid w:val="00830ADA"/>
    <w:rsid w:val="00830B01"/>
    <w:rsid w:val="00830D78"/>
    <w:rsid w:val="00831B11"/>
    <w:rsid w:val="008324A4"/>
    <w:rsid w:val="00833E7C"/>
    <w:rsid w:val="00834180"/>
    <w:rsid w:val="00834258"/>
    <w:rsid w:val="0083448D"/>
    <w:rsid w:val="00834C12"/>
    <w:rsid w:val="00834D91"/>
    <w:rsid w:val="008377BF"/>
    <w:rsid w:val="00837A54"/>
    <w:rsid w:val="0084002D"/>
    <w:rsid w:val="008405A0"/>
    <w:rsid w:val="00842B9A"/>
    <w:rsid w:val="0084311F"/>
    <w:rsid w:val="00843A74"/>
    <w:rsid w:val="00844207"/>
    <w:rsid w:val="00844C79"/>
    <w:rsid w:val="00844EA1"/>
    <w:rsid w:val="0084747E"/>
    <w:rsid w:val="00850185"/>
    <w:rsid w:val="00850FAE"/>
    <w:rsid w:val="0085319E"/>
    <w:rsid w:val="0085435D"/>
    <w:rsid w:val="00854712"/>
    <w:rsid w:val="00855859"/>
    <w:rsid w:val="0085662B"/>
    <w:rsid w:val="00856865"/>
    <w:rsid w:val="00857780"/>
    <w:rsid w:val="00860CB7"/>
    <w:rsid w:val="00862083"/>
    <w:rsid w:val="008629A9"/>
    <w:rsid w:val="00862ECA"/>
    <w:rsid w:val="00863985"/>
    <w:rsid w:val="00863E75"/>
    <w:rsid w:val="00864E32"/>
    <w:rsid w:val="00865D1A"/>
    <w:rsid w:val="0086642B"/>
    <w:rsid w:val="008668CA"/>
    <w:rsid w:val="0086736A"/>
    <w:rsid w:val="00870C81"/>
    <w:rsid w:val="00870DE4"/>
    <w:rsid w:val="00870E7A"/>
    <w:rsid w:val="00871104"/>
    <w:rsid w:val="008713C1"/>
    <w:rsid w:val="00871CF6"/>
    <w:rsid w:val="00872542"/>
    <w:rsid w:val="008730BC"/>
    <w:rsid w:val="0087338B"/>
    <w:rsid w:val="00873553"/>
    <w:rsid w:val="008741B2"/>
    <w:rsid w:val="0087575B"/>
    <w:rsid w:val="0087643E"/>
    <w:rsid w:val="00876896"/>
    <w:rsid w:val="00876B51"/>
    <w:rsid w:val="008801F8"/>
    <w:rsid w:val="008805C0"/>
    <w:rsid w:val="00880941"/>
    <w:rsid w:val="008809AA"/>
    <w:rsid w:val="0088367D"/>
    <w:rsid w:val="008839F6"/>
    <w:rsid w:val="00884479"/>
    <w:rsid w:val="0088461D"/>
    <w:rsid w:val="0088513A"/>
    <w:rsid w:val="00885631"/>
    <w:rsid w:val="00885F05"/>
    <w:rsid w:val="00890CC9"/>
    <w:rsid w:val="00891024"/>
    <w:rsid w:val="00891597"/>
    <w:rsid w:val="00891BDD"/>
    <w:rsid w:val="008933CC"/>
    <w:rsid w:val="00893847"/>
    <w:rsid w:val="00893C19"/>
    <w:rsid w:val="0089465D"/>
    <w:rsid w:val="00894BDA"/>
    <w:rsid w:val="00894CA5"/>
    <w:rsid w:val="00894F84"/>
    <w:rsid w:val="00896962"/>
    <w:rsid w:val="00896A83"/>
    <w:rsid w:val="00896F15"/>
    <w:rsid w:val="00897930"/>
    <w:rsid w:val="00897D33"/>
    <w:rsid w:val="008A0883"/>
    <w:rsid w:val="008A127B"/>
    <w:rsid w:val="008A1E4A"/>
    <w:rsid w:val="008A2211"/>
    <w:rsid w:val="008A259C"/>
    <w:rsid w:val="008A29CD"/>
    <w:rsid w:val="008A49EF"/>
    <w:rsid w:val="008A50C9"/>
    <w:rsid w:val="008A578A"/>
    <w:rsid w:val="008A583D"/>
    <w:rsid w:val="008A5A5F"/>
    <w:rsid w:val="008A5B0B"/>
    <w:rsid w:val="008A6A3C"/>
    <w:rsid w:val="008A6A4A"/>
    <w:rsid w:val="008A6ACC"/>
    <w:rsid w:val="008A71BA"/>
    <w:rsid w:val="008A71CD"/>
    <w:rsid w:val="008A7970"/>
    <w:rsid w:val="008B1569"/>
    <w:rsid w:val="008B3799"/>
    <w:rsid w:val="008B3E41"/>
    <w:rsid w:val="008B4314"/>
    <w:rsid w:val="008B5551"/>
    <w:rsid w:val="008B5711"/>
    <w:rsid w:val="008B624C"/>
    <w:rsid w:val="008B71C8"/>
    <w:rsid w:val="008B7CDA"/>
    <w:rsid w:val="008C088B"/>
    <w:rsid w:val="008C0A34"/>
    <w:rsid w:val="008C0C5C"/>
    <w:rsid w:val="008C15F8"/>
    <w:rsid w:val="008C187A"/>
    <w:rsid w:val="008C3096"/>
    <w:rsid w:val="008C373D"/>
    <w:rsid w:val="008C4D75"/>
    <w:rsid w:val="008C4DA2"/>
    <w:rsid w:val="008C4DAB"/>
    <w:rsid w:val="008C5327"/>
    <w:rsid w:val="008C558E"/>
    <w:rsid w:val="008C5A84"/>
    <w:rsid w:val="008C6576"/>
    <w:rsid w:val="008C70FD"/>
    <w:rsid w:val="008C76B4"/>
    <w:rsid w:val="008C7A8A"/>
    <w:rsid w:val="008C7DE4"/>
    <w:rsid w:val="008D0846"/>
    <w:rsid w:val="008D0C6F"/>
    <w:rsid w:val="008D1DAE"/>
    <w:rsid w:val="008D2FD8"/>
    <w:rsid w:val="008D3287"/>
    <w:rsid w:val="008D4321"/>
    <w:rsid w:val="008D5B32"/>
    <w:rsid w:val="008D5D79"/>
    <w:rsid w:val="008D6C8D"/>
    <w:rsid w:val="008E0B91"/>
    <w:rsid w:val="008E148A"/>
    <w:rsid w:val="008E14F1"/>
    <w:rsid w:val="008E1994"/>
    <w:rsid w:val="008E1D49"/>
    <w:rsid w:val="008E2311"/>
    <w:rsid w:val="008E2B54"/>
    <w:rsid w:val="008E362C"/>
    <w:rsid w:val="008E3A0E"/>
    <w:rsid w:val="008E3D45"/>
    <w:rsid w:val="008E407B"/>
    <w:rsid w:val="008E4404"/>
    <w:rsid w:val="008E47AE"/>
    <w:rsid w:val="008E4828"/>
    <w:rsid w:val="008E4B83"/>
    <w:rsid w:val="008E4C91"/>
    <w:rsid w:val="008E58C7"/>
    <w:rsid w:val="008E67ED"/>
    <w:rsid w:val="008E6858"/>
    <w:rsid w:val="008E7469"/>
    <w:rsid w:val="008F08E7"/>
    <w:rsid w:val="008F1114"/>
    <w:rsid w:val="008F1CDE"/>
    <w:rsid w:val="008F2B4F"/>
    <w:rsid w:val="008F2E19"/>
    <w:rsid w:val="008F2E69"/>
    <w:rsid w:val="008F30B2"/>
    <w:rsid w:val="008F4A7F"/>
    <w:rsid w:val="008F5021"/>
    <w:rsid w:val="008F696E"/>
    <w:rsid w:val="008F6994"/>
    <w:rsid w:val="008F6EC7"/>
    <w:rsid w:val="008F7036"/>
    <w:rsid w:val="00902A36"/>
    <w:rsid w:val="00902C80"/>
    <w:rsid w:val="009030D3"/>
    <w:rsid w:val="00904428"/>
    <w:rsid w:val="00904609"/>
    <w:rsid w:val="00905102"/>
    <w:rsid w:val="009055B4"/>
    <w:rsid w:val="009057F1"/>
    <w:rsid w:val="00907491"/>
    <w:rsid w:val="0091007D"/>
    <w:rsid w:val="009108EA"/>
    <w:rsid w:val="00910964"/>
    <w:rsid w:val="00911814"/>
    <w:rsid w:val="009126C4"/>
    <w:rsid w:val="009129A6"/>
    <w:rsid w:val="00912CA2"/>
    <w:rsid w:val="0091310F"/>
    <w:rsid w:val="0091334C"/>
    <w:rsid w:val="009139BD"/>
    <w:rsid w:val="00914A97"/>
    <w:rsid w:val="00914BE2"/>
    <w:rsid w:val="009151F5"/>
    <w:rsid w:val="00915225"/>
    <w:rsid w:val="0091560C"/>
    <w:rsid w:val="00915F54"/>
    <w:rsid w:val="0091659C"/>
    <w:rsid w:val="0092072A"/>
    <w:rsid w:val="0092101B"/>
    <w:rsid w:val="00921A53"/>
    <w:rsid w:val="0092254F"/>
    <w:rsid w:val="0092255B"/>
    <w:rsid w:val="009225CE"/>
    <w:rsid w:val="00922612"/>
    <w:rsid w:val="009238D9"/>
    <w:rsid w:val="00923F8C"/>
    <w:rsid w:val="0092489B"/>
    <w:rsid w:val="00927CD5"/>
    <w:rsid w:val="0093033C"/>
    <w:rsid w:val="0093176F"/>
    <w:rsid w:val="00932305"/>
    <w:rsid w:val="00932742"/>
    <w:rsid w:val="00932891"/>
    <w:rsid w:val="0093296A"/>
    <w:rsid w:val="00932E9A"/>
    <w:rsid w:val="0093370C"/>
    <w:rsid w:val="0094002D"/>
    <w:rsid w:val="009406F0"/>
    <w:rsid w:val="00940A5E"/>
    <w:rsid w:val="00941284"/>
    <w:rsid w:val="00942E99"/>
    <w:rsid w:val="00943573"/>
    <w:rsid w:val="00944AA4"/>
    <w:rsid w:val="00945791"/>
    <w:rsid w:val="0094586A"/>
    <w:rsid w:val="0094625C"/>
    <w:rsid w:val="00946E39"/>
    <w:rsid w:val="00947B74"/>
    <w:rsid w:val="00947D9C"/>
    <w:rsid w:val="00950325"/>
    <w:rsid w:val="00950B45"/>
    <w:rsid w:val="009511A0"/>
    <w:rsid w:val="009514BD"/>
    <w:rsid w:val="0095189B"/>
    <w:rsid w:val="0095335A"/>
    <w:rsid w:val="0095366E"/>
    <w:rsid w:val="009538C2"/>
    <w:rsid w:val="0095531D"/>
    <w:rsid w:val="009564E9"/>
    <w:rsid w:val="009569B8"/>
    <w:rsid w:val="00956B16"/>
    <w:rsid w:val="009574C0"/>
    <w:rsid w:val="00957C01"/>
    <w:rsid w:val="00960258"/>
    <w:rsid w:val="009608BE"/>
    <w:rsid w:val="00961018"/>
    <w:rsid w:val="00961928"/>
    <w:rsid w:val="00961DB1"/>
    <w:rsid w:val="00962A97"/>
    <w:rsid w:val="00963780"/>
    <w:rsid w:val="009638EB"/>
    <w:rsid w:val="00964BB5"/>
    <w:rsid w:val="00964BE1"/>
    <w:rsid w:val="009652B7"/>
    <w:rsid w:val="00965BE9"/>
    <w:rsid w:val="00965EBB"/>
    <w:rsid w:val="00966B22"/>
    <w:rsid w:val="00966D6A"/>
    <w:rsid w:val="00967669"/>
    <w:rsid w:val="00967A3A"/>
    <w:rsid w:val="0097196C"/>
    <w:rsid w:val="00971B61"/>
    <w:rsid w:val="00971FA1"/>
    <w:rsid w:val="00972198"/>
    <w:rsid w:val="00972A64"/>
    <w:rsid w:val="009749E7"/>
    <w:rsid w:val="00974C45"/>
    <w:rsid w:val="0097657D"/>
    <w:rsid w:val="00977860"/>
    <w:rsid w:val="00977F88"/>
    <w:rsid w:val="00980C31"/>
    <w:rsid w:val="00982910"/>
    <w:rsid w:val="0098308F"/>
    <w:rsid w:val="0098317A"/>
    <w:rsid w:val="00983E22"/>
    <w:rsid w:val="00984952"/>
    <w:rsid w:val="0098506F"/>
    <w:rsid w:val="00985FEE"/>
    <w:rsid w:val="009862CD"/>
    <w:rsid w:val="00986A27"/>
    <w:rsid w:val="00986E21"/>
    <w:rsid w:val="00987591"/>
    <w:rsid w:val="0098763A"/>
    <w:rsid w:val="00987BA9"/>
    <w:rsid w:val="00987D56"/>
    <w:rsid w:val="00987EA5"/>
    <w:rsid w:val="00990AC8"/>
    <w:rsid w:val="00990EC7"/>
    <w:rsid w:val="00991B30"/>
    <w:rsid w:val="00991BA5"/>
    <w:rsid w:val="00992401"/>
    <w:rsid w:val="00992698"/>
    <w:rsid w:val="00993FB3"/>
    <w:rsid w:val="00994BDE"/>
    <w:rsid w:val="00995312"/>
    <w:rsid w:val="009955FF"/>
    <w:rsid w:val="00995A76"/>
    <w:rsid w:val="00997293"/>
    <w:rsid w:val="009976F2"/>
    <w:rsid w:val="00997FD6"/>
    <w:rsid w:val="009A18E2"/>
    <w:rsid w:val="009A1DB6"/>
    <w:rsid w:val="009A2B0F"/>
    <w:rsid w:val="009A3995"/>
    <w:rsid w:val="009A5700"/>
    <w:rsid w:val="009A5755"/>
    <w:rsid w:val="009A5CE0"/>
    <w:rsid w:val="009A710E"/>
    <w:rsid w:val="009A79F2"/>
    <w:rsid w:val="009B06B3"/>
    <w:rsid w:val="009B150B"/>
    <w:rsid w:val="009B1945"/>
    <w:rsid w:val="009B1BC5"/>
    <w:rsid w:val="009B1E0E"/>
    <w:rsid w:val="009B2D5F"/>
    <w:rsid w:val="009B318F"/>
    <w:rsid w:val="009B3AC9"/>
    <w:rsid w:val="009B5084"/>
    <w:rsid w:val="009B5FD5"/>
    <w:rsid w:val="009B73DB"/>
    <w:rsid w:val="009C002B"/>
    <w:rsid w:val="009C0A9E"/>
    <w:rsid w:val="009C2C73"/>
    <w:rsid w:val="009C30BA"/>
    <w:rsid w:val="009C3A85"/>
    <w:rsid w:val="009C3FE4"/>
    <w:rsid w:val="009C4AF6"/>
    <w:rsid w:val="009C589E"/>
    <w:rsid w:val="009C6758"/>
    <w:rsid w:val="009C6F7D"/>
    <w:rsid w:val="009C776A"/>
    <w:rsid w:val="009C7E72"/>
    <w:rsid w:val="009D16D7"/>
    <w:rsid w:val="009D194C"/>
    <w:rsid w:val="009D241D"/>
    <w:rsid w:val="009D259D"/>
    <w:rsid w:val="009D2CA6"/>
    <w:rsid w:val="009D3683"/>
    <w:rsid w:val="009D3947"/>
    <w:rsid w:val="009D49FC"/>
    <w:rsid w:val="009D4FDB"/>
    <w:rsid w:val="009D5E04"/>
    <w:rsid w:val="009D72E5"/>
    <w:rsid w:val="009E0271"/>
    <w:rsid w:val="009E1DA5"/>
    <w:rsid w:val="009E1E40"/>
    <w:rsid w:val="009E2387"/>
    <w:rsid w:val="009E2929"/>
    <w:rsid w:val="009E30CF"/>
    <w:rsid w:val="009E4008"/>
    <w:rsid w:val="009E4F8B"/>
    <w:rsid w:val="009E5E64"/>
    <w:rsid w:val="009E6E4D"/>
    <w:rsid w:val="009E7670"/>
    <w:rsid w:val="009E767E"/>
    <w:rsid w:val="009E7F96"/>
    <w:rsid w:val="009F1E65"/>
    <w:rsid w:val="009F1E94"/>
    <w:rsid w:val="009F345F"/>
    <w:rsid w:val="009F34BA"/>
    <w:rsid w:val="009F420D"/>
    <w:rsid w:val="009F4F6D"/>
    <w:rsid w:val="009F625D"/>
    <w:rsid w:val="009F7666"/>
    <w:rsid w:val="00A00771"/>
    <w:rsid w:val="00A00A28"/>
    <w:rsid w:val="00A01F0B"/>
    <w:rsid w:val="00A04274"/>
    <w:rsid w:val="00A045CB"/>
    <w:rsid w:val="00A059DC"/>
    <w:rsid w:val="00A06482"/>
    <w:rsid w:val="00A064C5"/>
    <w:rsid w:val="00A0653E"/>
    <w:rsid w:val="00A0778C"/>
    <w:rsid w:val="00A1019B"/>
    <w:rsid w:val="00A114D2"/>
    <w:rsid w:val="00A11AB3"/>
    <w:rsid w:val="00A12A2D"/>
    <w:rsid w:val="00A12FE2"/>
    <w:rsid w:val="00A14CD0"/>
    <w:rsid w:val="00A1694E"/>
    <w:rsid w:val="00A200DC"/>
    <w:rsid w:val="00A20314"/>
    <w:rsid w:val="00A20A29"/>
    <w:rsid w:val="00A20D07"/>
    <w:rsid w:val="00A20E57"/>
    <w:rsid w:val="00A2241A"/>
    <w:rsid w:val="00A22556"/>
    <w:rsid w:val="00A22EF2"/>
    <w:rsid w:val="00A2340C"/>
    <w:rsid w:val="00A2394A"/>
    <w:rsid w:val="00A2491D"/>
    <w:rsid w:val="00A24B97"/>
    <w:rsid w:val="00A24C2C"/>
    <w:rsid w:val="00A24C79"/>
    <w:rsid w:val="00A27257"/>
    <w:rsid w:val="00A27CD6"/>
    <w:rsid w:val="00A31027"/>
    <w:rsid w:val="00A31201"/>
    <w:rsid w:val="00A347D7"/>
    <w:rsid w:val="00A34DA1"/>
    <w:rsid w:val="00A36BC2"/>
    <w:rsid w:val="00A36D8D"/>
    <w:rsid w:val="00A3719E"/>
    <w:rsid w:val="00A411F1"/>
    <w:rsid w:val="00A4168B"/>
    <w:rsid w:val="00A41E17"/>
    <w:rsid w:val="00A438CB"/>
    <w:rsid w:val="00A438F1"/>
    <w:rsid w:val="00A445F6"/>
    <w:rsid w:val="00A46481"/>
    <w:rsid w:val="00A46542"/>
    <w:rsid w:val="00A4752D"/>
    <w:rsid w:val="00A47CBC"/>
    <w:rsid w:val="00A50D9D"/>
    <w:rsid w:val="00A50EA2"/>
    <w:rsid w:val="00A5106D"/>
    <w:rsid w:val="00A51513"/>
    <w:rsid w:val="00A53000"/>
    <w:rsid w:val="00A5311D"/>
    <w:rsid w:val="00A531BA"/>
    <w:rsid w:val="00A5374F"/>
    <w:rsid w:val="00A541D3"/>
    <w:rsid w:val="00A545C6"/>
    <w:rsid w:val="00A54CF2"/>
    <w:rsid w:val="00A5500D"/>
    <w:rsid w:val="00A567EC"/>
    <w:rsid w:val="00A56BD4"/>
    <w:rsid w:val="00A56D58"/>
    <w:rsid w:val="00A57676"/>
    <w:rsid w:val="00A57F2C"/>
    <w:rsid w:val="00A605A8"/>
    <w:rsid w:val="00A60C41"/>
    <w:rsid w:val="00A6188F"/>
    <w:rsid w:val="00A62616"/>
    <w:rsid w:val="00A63824"/>
    <w:rsid w:val="00A6386F"/>
    <w:rsid w:val="00A63A89"/>
    <w:rsid w:val="00A63EC4"/>
    <w:rsid w:val="00A642F8"/>
    <w:rsid w:val="00A652D0"/>
    <w:rsid w:val="00A6550C"/>
    <w:rsid w:val="00A65B34"/>
    <w:rsid w:val="00A65E33"/>
    <w:rsid w:val="00A65EEF"/>
    <w:rsid w:val="00A67347"/>
    <w:rsid w:val="00A67E5A"/>
    <w:rsid w:val="00A70100"/>
    <w:rsid w:val="00A71DE1"/>
    <w:rsid w:val="00A72138"/>
    <w:rsid w:val="00A72344"/>
    <w:rsid w:val="00A738F7"/>
    <w:rsid w:val="00A73FB8"/>
    <w:rsid w:val="00A7421D"/>
    <w:rsid w:val="00A7476D"/>
    <w:rsid w:val="00A74B42"/>
    <w:rsid w:val="00A74CB1"/>
    <w:rsid w:val="00A75321"/>
    <w:rsid w:val="00A75F87"/>
    <w:rsid w:val="00A769C8"/>
    <w:rsid w:val="00A77311"/>
    <w:rsid w:val="00A8026F"/>
    <w:rsid w:val="00A83479"/>
    <w:rsid w:val="00A8373B"/>
    <w:rsid w:val="00A8761E"/>
    <w:rsid w:val="00A87E8A"/>
    <w:rsid w:val="00A91350"/>
    <w:rsid w:val="00A919C8"/>
    <w:rsid w:val="00A91A33"/>
    <w:rsid w:val="00A923B4"/>
    <w:rsid w:val="00A93694"/>
    <w:rsid w:val="00A93BB9"/>
    <w:rsid w:val="00A94465"/>
    <w:rsid w:val="00A94F2C"/>
    <w:rsid w:val="00A9508D"/>
    <w:rsid w:val="00A9572D"/>
    <w:rsid w:val="00A95CA6"/>
    <w:rsid w:val="00A95D8B"/>
    <w:rsid w:val="00A96505"/>
    <w:rsid w:val="00A966F9"/>
    <w:rsid w:val="00A97ED7"/>
    <w:rsid w:val="00A97F87"/>
    <w:rsid w:val="00AA0B87"/>
    <w:rsid w:val="00AA116D"/>
    <w:rsid w:val="00AA220C"/>
    <w:rsid w:val="00AA39A5"/>
    <w:rsid w:val="00AA46ED"/>
    <w:rsid w:val="00AA4811"/>
    <w:rsid w:val="00AA54C5"/>
    <w:rsid w:val="00AA604D"/>
    <w:rsid w:val="00AA6498"/>
    <w:rsid w:val="00AA6E5B"/>
    <w:rsid w:val="00AA72AA"/>
    <w:rsid w:val="00AB1345"/>
    <w:rsid w:val="00AB1859"/>
    <w:rsid w:val="00AB1ECE"/>
    <w:rsid w:val="00AB2A56"/>
    <w:rsid w:val="00AB305B"/>
    <w:rsid w:val="00AB3DD7"/>
    <w:rsid w:val="00AB4259"/>
    <w:rsid w:val="00AB42D2"/>
    <w:rsid w:val="00AB53A2"/>
    <w:rsid w:val="00AB7C8C"/>
    <w:rsid w:val="00AC0270"/>
    <w:rsid w:val="00AC3EA3"/>
    <w:rsid w:val="00AC5B1B"/>
    <w:rsid w:val="00AC5C0F"/>
    <w:rsid w:val="00AC662F"/>
    <w:rsid w:val="00AC765C"/>
    <w:rsid w:val="00AC792D"/>
    <w:rsid w:val="00AD0EFD"/>
    <w:rsid w:val="00AD0F32"/>
    <w:rsid w:val="00AD218C"/>
    <w:rsid w:val="00AD226A"/>
    <w:rsid w:val="00AD277B"/>
    <w:rsid w:val="00AD316F"/>
    <w:rsid w:val="00AD3178"/>
    <w:rsid w:val="00AD3FCA"/>
    <w:rsid w:val="00AD417C"/>
    <w:rsid w:val="00AD42B7"/>
    <w:rsid w:val="00AD6305"/>
    <w:rsid w:val="00AD79CE"/>
    <w:rsid w:val="00AE054F"/>
    <w:rsid w:val="00AE06F4"/>
    <w:rsid w:val="00AE1181"/>
    <w:rsid w:val="00AE178C"/>
    <w:rsid w:val="00AE18A6"/>
    <w:rsid w:val="00AE2ACD"/>
    <w:rsid w:val="00AE429E"/>
    <w:rsid w:val="00AE4896"/>
    <w:rsid w:val="00AE4E7D"/>
    <w:rsid w:val="00AE604F"/>
    <w:rsid w:val="00AE6ABB"/>
    <w:rsid w:val="00AE6E0E"/>
    <w:rsid w:val="00AE7110"/>
    <w:rsid w:val="00AF0640"/>
    <w:rsid w:val="00AF0C6F"/>
    <w:rsid w:val="00AF0D39"/>
    <w:rsid w:val="00AF2250"/>
    <w:rsid w:val="00AF2B37"/>
    <w:rsid w:val="00AF2BBA"/>
    <w:rsid w:val="00B017FD"/>
    <w:rsid w:val="00B01B55"/>
    <w:rsid w:val="00B0454C"/>
    <w:rsid w:val="00B0477F"/>
    <w:rsid w:val="00B04AC7"/>
    <w:rsid w:val="00B05853"/>
    <w:rsid w:val="00B059FB"/>
    <w:rsid w:val="00B06442"/>
    <w:rsid w:val="00B064D6"/>
    <w:rsid w:val="00B066FE"/>
    <w:rsid w:val="00B06876"/>
    <w:rsid w:val="00B06F6D"/>
    <w:rsid w:val="00B0742E"/>
    <w:rsid w:val="00B107A4"/>
    <w:rsid w:val="00B10915"/>
    <w:rsid w:val="00B11459"/>
    <w:rsid w:val="00B11BB5"/>
    <w:rsid w:val="00B126F1"/>
    <w:rsid w:val="00B130E8"/>
    <w:rsid w:val="00B132D9"/>
    <w:rsid w:val="00B150F8"/>
    <w:rsid w:val="00B15695"/>
    <w:rsid w:val="00B163F8"/>
    <w:rsid w:val="00B168A5"/>
    <w:rsid w:val="00B16916"/>
    <w:rsid w:val="00B17110"/>
    <w:rsid w:val="00B20343"/>
    <w:rsid w:val="00B216A3"/>
    <w:rsid w:val="00B22561"/>
    <w:rsid w:val="00B2283D"/>
    <w:rsid w:val="00B2344D"/>
    <w:rsid w:val="00B238B4"/>
    <w:rsid w:val="00B246E6"/>
    <w:rsid w:val="00B25910"/>
    <w:rsid w:val="00B26007"/>
    <w:rsid w:val="00B272C4"/>
    <w:rsid w:val="00B27AEF"/>
    <w:rsid w:val="00B27B74"/>
    <w:rsid w:val="00B300E6"/>
    <w:rsid w:val="00B30660"/>
    <w:rsid w:val="00B326CA"/>
    <w:rsid w:val="00B3303A"/>
    <w:rsid w:val="00B3391E"/>
    <w:rsid w:val="00B34945"/>
    <w:rsid w:val="00B351FB"/>
    <w:rsid w:val="00B36E14"/>
    <w:rsid w:val="00B41442"/>
    <w:rsid w:val="00B4175F"/>
    <w:rsid w:val="00B41DA2"/>
    <w:rsid w:val="00B4235E"/>
    <w:rsid w:val="00B45DE5"/>
    <w:rsid w:val="00B46100"/>
    <w:rsid w:val="00B46B9E"/>
    <w:rsid w:val="00B46DCD"/>
    <w:rsid w:val="00B50564"/>
    <w:rsid w:val="00B508A5"/>
    <w:rsid w:val="00B509FE"/>
    <w:rsid w:val="00B537AA"/>
    <w:rsid w:val="00B53DB3"/>
    <w:rsid w:val="00B53EA3"/>
    <w:rsid w:val="00B53FFB"/>
    <w:rsid w:val="00B54618"/>
    <w:rsid w:val="00B548F8"/>
    <w:rsid w:val="00B5562B"/>
    <w:rsid w:val="00B559FC"/>
    <w:rsid w:val="00B560AC"/>
    <w:rsid w:val="00B564A9"/>
    <w:rsid w:val="00B57788"/>
    <w:rsid w:val="00B60EB7"/>
    <w:rsid w:val="00B61A53"/>
    <w:rsid w:val="00B6238F"/>
    <w:rsid w:val="00B63429"/>
    <w:rsid w:val="00B63856"/>
    <w:rsid w:val="00B64004"/>
    <w:rsid w:val="00B64E94"/>
    <w:rsid w:val="00B657B8"/>
    <w:rsid w:val="00B671AA"/>
    <w:rsid w:val="00B674B2"/>
    <w:rsid w:val="00B677F9"/>
    <w:rsid w:val="00B70DB9"/>
    <w:rsid w:val="00B71183"/>
    <w:rsid w:val="00B718AB"/>
    <w:rsid w:val="00B7429F"/>
    <w:rsid w:val="00B7502E"/>
    <w:rsid w:val="00B755CB"/>
    <w:rsid w:val="00B759CD"/>
    <w:rsid w:val="00B75C21"/>
    <w:rsid w:val="00B75DBC"/>
    <w:rsid w:val="00B76E33"/>
    <w:rsid w:val="00B80B14"/>
    <w:rsid w:val="00B80B2F"/>
    <w:rsid w:val="00B82185"/>
    <w:rsid w:val="00B84920"/>
    <w:rsid w:val="00B84B0B"/>
    <w:rsid w:val="00B8526C"/>
    <w:rsid w:val="00B853BF"/>
    <w:rsid w:val="00B853C6"/>
    <w:rsid w:val="00B8556A"/>
    <w:rsid w:val="00B86E91"/>
    <w:rsid w:val="00B874D4"/>
    <w:rsid w:val="00B87C69"/>
    <w:rsid w:val="00B90595"/>
    <w:rsid w:val="00B911B7"/>
    <w:rsid w:val="00B91943"/>
    <w:rsid w:val="00B92375"/>
    <w:rsid w:val="00B93166"/>
    <w:rsid w:val="00B96558"/>
    <w:rsid w:val="00B969CF"/>
    <w:rsid w:val="00B9735B"/>
    <w:rsid w:val="00BA05F8"/>
    <w:rsid w:val="00BA1E7B"/>
    <w:rsid w:val="00BA2171"/>
    <w:rsid w:val="00BA32C2"/>
    <w:rsid w:val="00BA45B1"/>
    <w:rsid w:val="00BA4A2B"/>
    <w:rsid w:val="00BA6389"/>
    <w:rsid w:val="00BA655D"/>
    <w:rsid w:val="00BA6E3C"/>
    <w:rsid w:val="00BA730F"/>
    <w:rsid w:val="00BB00B2"/>
    <w:rsid w:val="00BB0BE4"/>
    <w:rsid w:val="00BB1F3F"/>
    <w:rsid w:val="00BB37A4"/>
    <w:rsid w:val="00BB43EE"/>
    <w:rsid w:val="00BB4695"/>
    <w:rsid w:val="00BB7F55"/>
    <w:rsid w:val="00BC15E8"/>
    <w:rsid w:val="00BC34B5"/>
    <w:rsid w:val="00BC4366"/>
    <w:rsid w:val="00BC44BA"/>
    <w:rsid w:val="00BC6C7C"/>
    <w:rsid w:val="00BC6FE8"/>
    <w:rsid w:val="00BC7123"/>
    <w:rsid w:val="00BC724C"/>
    <w:rsid w:val="00BC7A75"/>
    <w:rsid w:val="00BC7AC9"/>
    <w:rsid w:val="00BD1270"/>
    <w:rsid w:val="00BD14C2"/>
    <w:rsid w:val="00BD219F"/>
    <w:rsid w:val="00BD2D43"/>
    <w:rsid w:val="00BD3104"/>
    <w:rsid w:val="00BD37A1"/>
    <w:rsid w:val="00BD3829"/>
    <w:rsid w:val="00BD3BF7"/>
    <w:rsid w:val="00BD4185"/>
    <w:rsid w:val="00BD4917"/>
    <w:rsid w:val="00BD49DF"/>
    <w:rsid w:val="00BD4F9D"/>
    <w:rsid w:val="00BD54C3"/>
    <w:rsid w:val="00BD5A96"/>
    <w:rsid w:val="00BD778C"/>
    <w:rsid w:val="00BE076C"/>
    <w:rsid w:val="00BE24DE"/>
    <w:rsid w:val="00BE24E1"/>
    <w:rsid w:val="00BE2B12"/>
    <w:rsid w:val="00BE3234"/>
    <w:rsid w:val="00BE3277"/>
    <w:rsid w:val="00BE5080"/>
    <w:rsid w:val="00BE68D6"/>
    <w:rsid w:val="00BE6A30"/>
    <w:rsid w:val="00BE6C4F"/>
    <w:rsid w:val="00BE6F89"/>
    <w:rsid w:val="00BF0896"/>
    <w:rsid w:val="00BF3FE7"/>
    <w:rsid w:val="00BF4657"/>
    <w:rsid w:val="00BF5BFD"/>
    <w:rsid w:val="00BF6B39"/>
    <w:rsid w:val="00BF7EB4"/>
    <w:rsid w:val="00C00326"/>
    <w:rsid w:val="00C00589"/>
    <w:rsid w:val="00C012A3"/>
    <w:rsid w:val="00C012F5"/>
    <w:rsid w:val="00C01D47"/>
    <w:rsid w:val="00C01DDA"/>
    <w:rsid w:val="00C028EE"/>
    <w:rsid w:val="00C0311B"/>
    <w:rsid w:val="00C037C1"/>
    <w:rsid w:val="00C03923"/>
    <w:rsid w:val="00C04743"/>
    <w:rsid w:val="00C04B39"/>
    <w:rsid w:val="00C051F0"/>
    <w:rsid w:val="00C05DD5"/>
    <w:rsid w:val="00C06124"/>
    <w:rsid w:val="00C06D87"/>
    <w:rsid w:val="00C06E3D"/>
    <w:rsid w:val="00C06EDA"/>
    <w:rsid w:val="00C072A2"/>
    <w:rsid w:val="00C07619"/>
    <w:rsid w:val="00C10CBD"/>
    <w:rsid w:val="00C11F28"/>
    <w:rsid w:val="00C12846"/>
    <w:rsid w:val="00C12A78"/>
    <w:rsid w:val="00C144B5"/>
    <w:rsid w:val="00C15EFA"/>
    <w:rsid w:val="00C15FF2"/>
    <w:rsid w:val="00C1627B"/>
    <w:rsid w:val="00C16F19"/>
    <w:rsid w:val="00C17496"/>
    <w:rsid w:val="00C17734"/>
    <w:rsid w:val="00C209A9"/>
    <w:rsid w:val="00C21899"/>
    <w:rsid w:val="00C222DD"/>
    <w:rsid w:val="00C2243C"/>
    <w:rsid w:val="00C23123"/>
    <w:rsid w:val="00C23DB6"/>
    <w:rsid w:val="00C24412"/>
    <w:rsid w:val="00C2587E"/>
    <w:rsid w:val="00C2589A"/>
    <w:rsid w:val="00C267C2"/>
    <w:rsid w:val="00C2692B"/>
    <w:rsid w:val="00C26BE3"/>
    <w:rsid w:val="00C27C19"/>
    <w:rsid w:val="00C27CA7"/>
    <w:rsid w:val="00C30549"/>
    <w:rsid w:val="00C308A4"/>
    <w:rsid w:val="00C30987"/>
    <w:rsid w:val="00C3125F"/>
    <w:rsid w:val="00C31594"/>
    <w:rsid w:val="00C34A37"/>
    <w:rsid w:val="00C34DC1"/>
    <w:rsid w:val="00C3635C"/>
    <w:rsid w:val="00C363C1"/>
    <w:rsid w:val="00C36452"/>
    <w:rsid w:val="00C36CE1"/>
    <w:rsid w:val="00C378B8"/>
    <w:rsid w:val="00C40274"/>
    <w:rsid w:val="00C425BB"/>
    <w:rsid w:val="00C426C4"/>
    <w:rsid w:val="00C43F8A"/>
    <w:rsid w:val="00C44C45"/>
    <w:rsid w:val="00C44FA2"/>
    <w:rsid w:val="00C45D2A"/>
    <w:rsid w:val="00C46053"/>
    <w:rsid w:val="00C46377"/>
    <w:rsid w:val="00C4650A"/>
    <w:rsid w:val="00C46A3B"/>
    <w:rsid w:val="00C4753C"/>
    <w:rsid w:val="00C47D8A"/>
    <w:rsid w:val="00C50100"/>
    <w:rsid w:val="00C52589"/>
    <w:rsid w:val="00C52A7B"/>
    <w:rsid w:val="00C52C9D"/>
    <w:rsid w:val="00C52E1F"/>
    <w:rsid w:val="00C5449C"/>
    <w:rsid w:val="00C5538C"/>
    <w:rsid w:val="00C55BC1"/>
    <w:rsid w:val="00C5636B"/>
    <w:rsid w:val="00C5657E"/>
    <w:rsid w:val="00C5671F"/>
    <w:rsid w:val="00C56B0C"/>
    <w:rsid w:val="00C56E0D"/>
    <w:rsid w:val="00C56E5D"/>
    <w:rsid w:val="00C60A22"/>
    <w:rsid w:val="00C60AD8"/>
    <w:rsid w:val="00C60E59"/>
    <w:rsid w:val="00C613FF"/>
    <w:rsid w:val="00C61417"/>
    <w:rsid w:val="00C61A1E"/>
    <w:rsid w:val="00C6324C"/>
    <w:rsid w:val="00C64DD4"/>
    <w:rsid w:val="00C65B18"/>
    <w:rsid w:val="00C66068"/>
    <w:rsid w:val="00C66488"/>
    <w:rsid w:val="00C679AA"/>
    <w:rsid w:val="00C67C24"/>
    <w:rsid w:val="00C67CE1"/>
    <w:rsid w:val="00C701C0"/>
    <w:rsid w:val="00C714A8"/>
    <w:rsid w:val="00C716C7"/>
    <w:rsid w:val="00C724CF"/>
    <w:rsid w:val="00C72919"/>
    <w:rsid w:val="00C731A1"/>
    <w:rsid w:val="00C73427"/>
    <w:rsid w:val="00C73829"/>
    <w:rsid w:val="00C7399B"/>
    <w:rsid w:val="00C740F6"/>
    <w:rsid w:val="00C75972"/>
    <w:rsid w:val="00C76567"/>
    <w:rsid w:val="00C7658D"/>
    <w:rsid w:val="00C77BBA"/>
    <w:rsid w:val="00C810A0"/>
    <w:rsid w:val="00C81336"/>
    <w:rsid w:val="00C82210"/>
    <w:rsid w:val="00C822FF"/>
    <w:rsid w:val="00C8245E"/>
    <w:rsid w:val="00C825BD"/>
    <w:rsid w:val="00C826F3"/>
    <w:rsid w:val="00C82792"/>
    <w:rsid w:val="00C834A8"/>
    <w:rsid w:val="00C83789"/>
    <w:rsid w:val="00C837E1"/>
    <w:rsid w:val="00C83A77"/>
    <w:rsid w:val="00C83A95"/>
    <w:rsid w:val="00C83D92"/>
    <w:rsid w:val="00C83E18"/>
    <w:rsid w:val="00C85997"/>
    <w:rsid w:val="00C85D47"/>
    <w:rsid w:val="00C8604E"/>
    <w:rsid w:val="00C87B85"/>
    <w:rsid w:val="00C9057F"/>
    <w:rsid w:val="00C90A65"/>
    <w:rsid w:val="00C910BC"/>
    <w:rsid w:val="00C919A0"/>
    <w:rsid w:val="00C93444"/>
    <w:rsid w:val="00C948FD"/>
    <w:rsid w:val="00C954F1"/>
    <w:rsid w:val="00C95BAD"/>
    <w:rsid w:val="00C96667"/>
    <w:rsid w:val="00C96FF4"/>
    <w:rsid w:val="00C97C22"/>
    <w:rsid w:val="00C97DD3"/>
    <w:rsid w:val="00CA0644"/>
    <w:rsid w:val="00CA12F5"/>
    <w:rsid w:val="00CA1ED3"/>
    <w:rsid w:val="00CA247E"/>
    <w:rsid w:val="00CA25F1"/>
    <w:rsid w:val="00CA34BE"/>
    <w:rsid w:val="00CA3B23"/>
    <w:rsid w:val="00CA637D"/>
    <w:rsid w:val="00CA66A6"/>
    <w:rsid w:val="00CA7244"/>
    <w:rsid w:val="00CB155A"/>
    <w:rsid w:val="00CB21F8"/>
    <w:rsid w:val="00CB43D5"/>
    <w:rsid w:val="00CB57A5"/>
    <w:rsid w:val="00CB5BEC"/>
    <w:rsid w:val="00CB61D3"/>
    <w:rsid w:val="00CB6462"/>
    <w:rsid w:val="00CB66A0"/>
    <w:rsid w:val="00CB6CEE"/>
    <w:rsid w:val="00CB7997"/>
    <w:rsid w:val="00CB7F88"/>
    <w:rsid w:val="00CC1FDC"/>
    <w:rsid w:val="00CC2DA9"/>
    <w:rsid w:val="00CC33BC"/>
    <w:rsid w:val="00CC53A1"/>
    <w:rsid w:val="00CC61FA"/>
    <w:rsid w:val="00CC6CA2"/>
    <w:rsid w:val="00CC76F9"/>
    <w:rsid w:val="00CC7ADF"/>
    <w:rsid w:val="00CD03F4"/>
    <w:rsid w:val="00CD0494"/>
    <w:rsid w:val="00CD066B"/>
    <w:rsid w:val="00CD0C26"/>
    <w:rsid w:val="00CD36B9"/>
    <w:rsid w:val="00CD3792"/>
    <w:rsid w:val="00CD3A6A"/>
    <w:rsid w:val="00CD46E2"/>
    <w:rsid w:val="00CD5D1F"/>
    <w:rsid w:val="00CD6D5D"/>
    <w:rsid w:val="00CE05DF"/>
    <w:rsid w:val="00CE1466"/>
    <w:rsid w:val="00CE1AB7"/>
    <w:rsid w:val="00CE2894"/>
    <w:rsid w:val="00CE35A1"/>
    <w:rsid w:val="00CE5238"/>
    <w:rsid w:val="00CE579E"/>
    <w:rsid w:val="00CE5A77"/>
    <w:rsid w:val="00CE68A2"/>
    <w:rsid w:val="00CE7656"/>
    <w:rsid w:val="00CF07C0"/>
    <w:rsid w:val="00CF4734"/>
    <w:rsid w:val="00CF5365"/>
    <w:rsid w:val="00CF5708"/>
    <w:rsid w:val="00CF5A31"/>
    <w:rsid w:val="00CF5AF8"/>
    <w:rsid w:val="00CF5EF5"/>
    <w:rsid w:val="00CF77A3"/>
    <w:rsid w:val="00CF7887"/>
    <w:rsid w:val="00D00359"/>
    <w:rsid w:val="00D00D0B"/>
    <w:rsid w:val="00D02276"/>
    <w:rsid w:val="00D02624"/>
    <w:rsid w:val="00D02A83"/>
    <w:rsid w:val="00D0337F"/>
    <w:rsid w:val="00D0338D"/>
    <w:rsid w:val="00D035BE"/>
    <w:rsid w:val="00D037C6"/>
    <w:rsid w:val="00D04690"/>
    <w:rsid w:val="00D04B69"/>
    <w:rsid w:val="00D050E3"/>
    <w:rsid w:val="00D06A3F"/>
    <w:rsid w:val="00D06AAE"/>
    <w:rsid w:val="00D1052C"/>
    <w:rsid w:val="00D12E72"/>
    <w:rsid w:val="00D130E7"/>
    <w:rsid w:val="00D13DC3"/>
    <w:rsid w:val="00D14834"/>
    <w:rsid w:val="00D14942"/>
    <w:rsid w:val="00D15095"/>
    <w:rsid w:val="00D156B0"/>
    <w:rsid w:val="00D1578B"/>
    <w:rsid w:val="00D1593B"/>
    <w:rsid w:val="00D15B9C"/>
    <w:rsid w:val="00D15E2A"/>
    <w:rsid w:val="00D173F4"/>
    <w:rsid w:val="00D1785A"/>
    <w:rsid w:val="00D20E84"/>
    <w:rsid w:val="00D21F8E"/>
    <w:rsid w:val="00D223D3"/>
    <w:rsid w:val="00D2329D"/>
    <w:rsid w:val="00D239FB"/>
    <w:rsid w:val="00D24D98"/>
    <w:rsid w:val="00D24E27"/>
    <w:rsid w:val="00D25142"/>
    <w:rsid w:val="00D2534E"/>
    <w:rsid w:val="00D25D6A"/>
    <w:rsid w:val="00D260F7"/>
    <w:rsid w:val="00D26638"/>
    <w:rsid w:val="00D2707A"/>
    <w:rsid w:val="00D273E1"/>
    <w:rsid w:val="00D2781C"/>
    <w:rsid w:val="00D27E71"/>
    <w:rsid w:val="00D305D1"/>
    <w:rsid w:val="00D32500"/>
    <w:rsid w:val="00D32F4A"/>
    <w:rsid w:val="00D32F81"/>
    <w:rsid w:val="00D34B1E"/>
    <w:rsid w:val="00D350F2"/>
    <w:rsid w:val="00D35721"/>
    <w:rsid w:val="00D359BC"/>
    <w:rsid w:val="00D35AF5"/>
    <w:rsid w:val="00D35B8E"/>
    <w:rsid w:val="00D35F40"/>
    <w:rsid w:val="00D361DE"/>
    <w:rsid w:val="00D36B9B"/>
    <w:rsid w:val="00D36CC9"/>
    <w:rsid w:val="00D3752C"/>
    <w:rsid w:val="00D40111"/>
    <w:rsid w:val="00D40ED9"/>
    <w:rsid w:val="00D4119A"/>
    <w:rsid w:val="00D418A2"/>
    <w:rsid w:val="00D41BAA"/>
    <w:rsid w:val="00D428D0"/>
    <w:rsid w:val="00D43018"/>
    <w:rsid w:val="00D430B2"/>
    <w:rsid w:val="00D43973"/>
    <w:rsid w:val="00D44CC2"/>
    <w:rsid w:val="00D453ED"/>
    <w:rsid w:val="00D454DB"/>
    <w:rsid w:val="00D45AF4"/>
    <w:rsid w:val="00D4722C"/>
    <w:rsid w:val="00D47AE7"/>
    <w:rsid w:val="00D5189C"/>
    <w:rsid w:val="00D531D1"/>
    <w:rsid w:val="00D537FA"/>
    <w:rsid w:val="00D539EB"/>
    <w:rsid w:val="00D53F8E"/>
    <w:rsid w:val="00D5547D"/>
    <w:rsid w:val="00D55964"/>
    <w:rsid w:val="00D55E29"/>
    <w:rsid w:val="00D56100"/>
    <w:rsid w:val="00D56550"/>
    <w:rsid w:val="00D57662"/>
    <w:rsid w:val="00D60D21"/>
    <w:rsid w:val="00D61078"/>
    <w:rsid w:val="00D613F4"/>
    <w:rsid w:val="00D62682"/>
    <w:rsid w:val="00D64E05"/>
    <w:rsid w:val="00D654A8"/>
    <w:rsid w:val="00D65FC6"/>
    <w:rsid w:val="00D666ED"/>
    <w:rsid w:val="00D66C20"/>
    <w:rsid w:val="00D67816"/>
    <w:rsid w:val="00D67DAD"/>
    <w:rsid w:val="00D7041D"/>
    <w:rsid w:val="00D70B75"/>
    <w:rsid w:val="00D718DA"/>
    <w:rsid w:val="00D735FD"/>
    <w:rsid w:val="00D7376E"/>
    <w:rsid w:val="00D7443D"/>
    <w:rsid w:val="00D746A8"/>
    <w:rsid w:val="00D74CAC"/>
    <w:rsid w:val="00D75851"/>
    <w:rsid w:val="00D80D99"/>
    <w:rsid w:val="00D81AAC"/>
    <w:rsid w:val="00D81E57"/>
    <w:rsid w:val="00D81F1A"/>
    <w:rsid w:val="00D820A4"/>
    <w:rsid w:val="00D84D9D"/>
    <w:rsid w:val="00D8530D"/>
    <w:rsid w:val="00D85F54"/>
    <w:rsid w:val="00D861B6"/>
    <w:rsid w:val="00D8737B"/>
    <w:rsid w:val="00D875AF"/>
    <w:rsid w:val="00D90063"/>
    <w:rsid w:val="00D90689"/>
    <w:rsid w:val="00D927DC"/>
    <w:rsid w:val="00D928FA"/>
    <w:rsid w:val="00D92F4A"/>
    <w:rsid w:val="00D9334E"/>
    <w:rsid w:val="00D93518"/>
    <w:rsid w:val="00D93A67"/>
    <w:rsid w:val="00D93BCB"/>
    <w:rsid w:val="00D93DD8"/>
    <w:rsid w:val="00D9503C"/>
    <w:rsid w:val="00D95424"/>
    <w:rsid w:val="00D95AD6"/>
    <w:rsid w:val="00D9723F"/>
    <w:rsid w:val="00D97EFF"/>
    <w:rsid w:val="00D97F7A"/>
    <w:rsid w:val="00DA2156"/>
    <w:rsid w:val="00DA2569"/>
    <w:rsid w:val="00DA31F2"/>
    <w:rsid w:val="00DA402E"/>
    <w:rsid w:val="00DA4BD3"/>
    <w:rsid w:val="00DA54F9"/>
    <w:rsid w:val="00DA5823"/>
    <w:rsid w:val="00DA5EF7"/>
    <w:rsid w:val="00DA6909"/>
    <w:rsid w:val="00DA6F67"/>
    <w:rsid w:val="00DB1088"/>
    <w:rsid w:val="00DB253F"/>
    <w:rsid w:val="00DB31EC"/>
    <w:rsid w:val="00DB4D18"/>
    <w:rsid w:val="00DB5B8A"/>
    <w:rsid w:val="00DB5FB6"/>
    <w:rsid w:val="00DB61BB"/>
    <w:rsid w:val="00DB6780"/>
    <w:rsid w:val="00DC0DAF"/>
    <w:rsid w:val="00DC19D8"/>
    <w:rsid w:val="00DC22BB"/>
    <w:rsid w:val="00DC396E"/>
    <w:rsid w:val="00DC499E"/>
    <w:rsid w:val="00DC5AA3"/>
    <w:rsid w:val="00DC6CC3"/>
    <w:rsid w:val="00DC6D89"/>
    <w:rsid w:val="00DD037B"/>
    <w:rsid w:val="00DD1911"/>
    <w:rsid w:val="00DD22E3"/>
    <w:rsid w:val="00DD26BA"/>
    <w:rsid w:val="00DD2B9F"/>
    <w:rsid w:val="00DD35DB"/>
    <w:rsid w:val="00DD375B"/>
    <w:rsid w:val="00DD574F"/>
    <w:rsid w:val="00DD6E34"/>
    <w:rsid w:val="00DD7175"/>
    <w:rsid w:val="00DD73EF"/>
    <w:rsid w:val="00DD7AAD"/>
    <w:rsid w:val="00DD7CAC"/>
    <w:rsid w:val="00DD7E95"/>
    <w:rsid w:val="00DE0A22"/>
    <w:rsid w:val="00DE13BB"/>
    <w:rsid w:val="00DE1B69"/>
    <w:rsid w:val="00DE23E8"/>
    <w:rsid w:val="00DE32EC"/>
    <w:rsid w:val="00DE34EF"/>
    <w:rsid w:val="00DE3AA4"/>
    <w:rsid w:val="00DE3CE7"/>
    <w:rsid w:val="00DE4BF1"/>
    <w:rsid w:val="00DE5C4B"/>
    <w:rsid w:val="00DE6927"/>
    <w:rsid w:val="00DE77D3"/>
    <w:rsid w:val="00DF0477"/>
    <w:rsid w:val="00DF1AA2"/>
    <w:rsid w:val="00DF203B"/>
    <w:rsid w:val="00DF34DA"/>
    <w:rsid w:val="00DF60F0"/>
    <w:rsid w:val="00DF6E50"/>
    <w:rsid w:val="00DF6F78"/>
    <w:rsid w:val="00DF7448"/>
    <w:rsid w:val="00DF74B2"/>
    <w:rsid w:val="00DF786A"/>
    <w:rsid w:val="00DF7B74"/>
    <w:rsid w:val="00E0128B"/>
    <w:rsid w:val="00E01520"/>
    <w:rsid w:val="00E028B4"/>
    <w:rsid w:val="00E03EB2"/>
    <w:rsid w:val="00E046D3"/>
    <w:rsid w:val="00E04BE5"/>
    <w:rsid w:val="00E05B60"/>
    <w:rsid w:val="00E071BB"/>
    <w:rsid w:val="00E07B9D"/>
    <w:rsid w:val="00E1111B"/>
    <w:rsid w:val="00E11F35"/>
    <w:rsid w:val="00E12655"/>
    <w:rsid w:val="00E12991"/>
    <w:rsid w:val="00E13C27"/>
    <w:rsid w:val="00E13FD3"/>
    <w:rsid w:val="00E14A2A"/>
    <w:rsid w:val="00E15913"/>
    <w:rsid w:val="00E15FF9"/>
    <w:rsid w:val="00E170FC"/>
    <w:rsid w:val="00E20CE5"/>
    <w:rsid w:val="00E20D4A"/>
    <w:rsid w:val="00E21187"/>
    <w:rsid w:val="00E23360"/>
    <w:rsid w:val="00E23B9F"/>
    <w:rsid w:val="00E242B6"/>
    <w:rsid w:val="00E24D3D"/>
    <w:rsid w:val="00E254B3"/>
    <w:rsid w:val="00E26906"/>
    <w:rsid w:val="00E27728"/>
    <w:rsid w:val="00E3022F"/>
    <w:rsid w:val="00E303D2"/>
    <w:rsid w:val="00E31AAD"/>
    <w:rsid w:val="00E31BB4"/>
    <w:rsid w:val="00E322A4"/>
    <w:rsid w:val="00E329E0"/>
    <w:rsid w:val="00E32A07"/>
    <w:rsid w:val="00E33064"/>
    <w:rsid w:val="00E3414E"/>
    <w:rsid w:val="00E3418A"/>
    <w:rsid w:val="00E34345"/>
    <w:rsid w:val="00E34384"/>
    <w:rsid w:val="00E35353"/>
    <w:rsid w:val="00E35CE8"/>
    <w:rsid w:val="00E35E79"/>
    <w:rsid w:val="00E37B90"/>
    <w:rsid w:val="00E40976"/>
    <w:rsid w:val="00E412C2"/>
    <w:rsid w:val="00E41E20"/>
    <w:rsid w:val="00E4256C"/>
    <w:rsid w:val="00E4263D"/>
    <w:rsid w:val="00E42C83"/>
    <w:rsid w:val="00E43B7F"/>
    <w:rsid w:val="00E43F8B"/>
    <w:rsid w:val="00E4543C"/>
    <w:rsid w:val="00E45525"/>
    <w:rsid w:val="00E457C7"/>
    <w:rsid w:val="00E4643D"/>
    <w:rsid w:val="00E47CF7"/>
    <w:rsid w:val="00E51071"/>
    <w:rsid w:val="00E517DA"/>
    <w:rsid w:val="00E51FA3"/>
    <w:rsid w:val="00E53519"/>
    <w:rsid w:val="00E53FCC"/>
    <w:rsid w:val="00E55716"/>
    <w:rsid w:val="00E566EF"/>
    <w:rsid w:val="00E5672C"/>
    <w:rsid w:val="00E601FB"/>
    <w:rsid w:val="00E612B6"/>
    <w:rsid w:val="00E616D9"/>
    <w:rsid w:val="00E61AE8"/>
    <w:rsid w:val="00E6214F"/>
    <w:rsid w:val="00E629DE"/>
    <w:rsid w:val="00E64E17"/>
    <w:rsid w:val="00E64E8C"/>
    <w:rsid w:val="00E650CA"/>
    <w:rsid w:val="00E65287"/>
    <w:rsid w:val="00E65825"/>
    <w:rsid w:val="00E65838"/>
    <w:rsid w:val="00E65BFB"/>
    <w:rsid w:val="00E67262"/>
    <w:rsid w:val="00E67B55"/>
    <w:rsid w:val="00E7054A"/>
    <w:rsid w:val="00E70B43"/>
    <w:rsid w:val="00E71F8B"/>
    <w:rsid w:val="00E7513F"/>
    <w:rsid w:val="00E752F8"/>
    <w:rsid w:val="00E75B84"/>
    <w:rsid w:val="00E765A5"/>
    <w:rsid w:val="00E80310"/>
    <w:rsid w:val="00E805FE"/>
    <w:rsid w:val="00E80ED6"/>
    <w:rsid w:val="00E817D7"/>
    <w:rsid w:val="00E81F51"/>
    <w:rsid w:val="00E829B3"/>
    <w:rsid w:val="00E829C2"/>
    <w:rsid w:val="00E82AD1"/>
    <w:rsid w:val="00E82BDD"/>
    <w:rsid w:val="00E834B7"/>
    <w:rsid w:val="00E838D4"/>
    <w:rsid w:val="00E83A15"/>
    <w:rsid w:val="00E840D1"/>
    <w:rsid w:val="00E8470B"/>
    <w:rsid w:val="00E8529A"/>
    <w:rsid w:val="00E85707"/>
    <w:rsid w:val="00E85A64"/>
    <w:rsid w:val="00E86195"/>
    <w:rsid w:val="00E86871"/>
    <w:rsid w:val="00E87CA9"/>
    <w:rsid w:val="00E87D93"/>
    <w:rsid w:val="00E9076D"/>
    <w:rsid w:val="00E915BF"/>
    <w:rsid w:val="00E918F0"/>
    <w:rsid w:val="00E91A03"/>
    <w:rsid w:val="00E92EF6"/>
    <w:rsid w:val="00E9362F"/>
    <w:rsid w:val="00E93E58"/>
    <w:rsid w:val="00E9536E"/>
    <w:rsid w:val="00E9645E"/>
    <w:rsid w:val="00E96579"/>
    <w:rsid w:val="00E9712C"/>
    <w:rsid w:val="00E97D8B"/>
    <w:rsid w:val="00EA00C9"/>
    <w:rsid w:val="00EA0F3A"/>
    <w:rsid w:val="00EA10DF"/>
    <w:rsid w:val="00EA1CC6"/>
    <w:rsid w:val="00EA3D3C"/>
    <w:rsid w:val="00EA3F13"/>
    <w:rsid w:val="00EA43B7"/>
    <w:rsid w:val="00EA5031"/>
    <w:rsid w:val="00EA55DF"/>
    <w:rsid w:val="00EA58E9"/>
    <w:rsid w:val="00EA62FD"/>
    <w:rsid w:val="00EA6D05"/>
    <w:rsid w:val="00EB07B4"/>
    <w:rsid w:val="00EB17CE"/>
    <w:rsid w:val="00EB4D0B"/>
    <w:rsid w:val="00EB5157"/>
    <w:rsid w:val="00EB56E6"/>
    <w:rsid w:val="00EB585C"/>
    <w:rsid w:val="00EB6524"/>
    <w:rsid w:val="00EB7357"/>
    <w:rsid w:val="00EC2AD8"/>
    <w:rsid w:val="00EC3577"/>
    <w:rsid w:val="00EC45EE"/>
    <w:rsid w:val="00EC4933"/>
    <w:rsid w:val="00EC4BDE"/>
    <w:rsid w:val="00EC61AA"/>
    <w:rsid w:val="00EC681A"/>
    <w:rsid w:val="00EC6A45"/>
    <w:rsid w:val="00EC7047"/>
    <w:rsid w:val="00EC76DD"/>
    <w:rsid w:val="00EC7A24"/>
    <w:rsid w:val="00EC7CC3"/>
    <w:rsid w:val="00ED0805"/>
    <w:rsid w:val="00ED0964"/>
    <w:rsid w:val="00ED0D13"/>
    <w:rsid w:val="00ED1663"/>
    <w:rsid w:val="00ED29E5"/>
    <w:rsid w:val="00ED5532"/>
    <w:rsid w:val="00ED7155"/>
    <w:rsid w:val="00ED72AF"/>
    <w:rsid w:val="00ED78B5"/>
    <w:rsid w:val="00ED7C58"/>
    <w:rsid w:val="00EE0AD0"/>
    <w:rsid w:val="00EE0E23"/>
    <w:rsid w:val="00EE107F"/>
    <w:rsid w:val="00EE1B8D"/>
    <w:rsid w:val="00EE30F5"/>
    <w:rsid w:val="00EE39E6"/>
    <w:rsid w:val="00EE427B"/>
    <w:rsid w:val="00EE5BD6"/>
    <w:rsid w:val="00EE7734"/>
    <w:rsid w:val="00EE79EB"/>
    <w:rsid w:val="00EE7C25"/>
    <w:rsid w:val="00EF0E65"/>
    <w:rsid w:val="00EF1769"/>
    <w:rsid w:val="00EF19EB"/>
    <w:rsid w:val="00EF216D"/>
    <w:rsid w:val="00EF5122"/>
    <w:rsid w:val="00EF5B5C"/>
    <w:rsid w:val="00EF66DC"/>
    <w:rsid w:val="00EF688F"/>
    <w:rsid w:val="00EF756F"/>
    <w:rsid w:val="00EF7D5E"/>
    <w:rsid w:val="00EF7FD9"/>
    <w:rsid w:val="00F01337"/>
    <w:rsid w:val="00F03AB5"/>
    <w:rsid w:val="00F03FF1"/>
    <w:rsid w:val="00F05BFA"/>
    <w:rsid w:val="00F05CC6"/>
    <w:rsid w:val="00F05D58"/>
    <w:rsid w:val="00F06282"/>
    <w:rsid w:val="00F0636B"/>
    <w:rsid w:val="00F06A72"/>
    <w:rsid w:val="00F06B68"/>
    <w:rsid w:val="00F06DD7"/>
    <w:rsid w:val="00F07855"/>
    <w:rsid w:val="00F07AC1"/>
    <w:rsid w:val="00F1057B"/>
    <w:rsid w:val="00F10ABC"/>
    <w:rsid w:val="00F11626"/>
    <w:rsid w:val="00F13259"/>
    <w:rsid w:val="00F150FE"/>
    <w:rsid w:val="00F1528E"/>
    <w:rsid w:val="00F1574C"/>
    <w:rsid w:val="00F15E6D"/>
    <w:rsid w:val="00F166C9"/>
    <w:rsid w:val="00F20AD1"/>
    <w:rsid w:val="00F21288"/>
    <w:rsid w:val="00F229D1"/>
    <w:rsid w:val="00F23E16"/>
    <w:rsid w:val="00F244CC"/>
    <w:rsid w:val="00F25159"/>
    <w:rsid w:val="00F27263"/>
    <w:rsid w:val="00F300F5"/>
    <w:rsid w:val="00F316AC"/>
    <w:rsid w:val="00F31945"/>
    <w:rsid w:val="00F3630F"/>
    <w:rsid w:val="00F36B67"/>
    <w:rsid w:val="00F36F5E"/>
    <w:rsid w:val="00F37F98"/>
    <w:rsid w:val="00F40990"/>
    <w:rsid w:val="00F411F5"/>
    <w:rsid w:val="00F41504"/>
    <w:rsid w:val="00F4267F"/>
    <w:rsid w:val="00F42765"/>
    <w:rsid w:val="00F42CBD"/>
    <w:rsid w:val="00F43812"/>
    <w:rsid w:val="00F43A4B"/>
    <w:rsid w:val="00F4495B"/>
    <w:rsid w:val="00F4512F"/>
    <w:rsid w:val="00F456EB"/>
    <w:rsid w:val="00F4641A"/>
    <w:rsid w:val="00F46494"/>
    <w:rsid w:val="00F46B9D"/>
    <w:rsid w:val="00F473F9"/>
    <w:rsid w:val="00F4754C"/>
    <w:rsid w:val="00F502DC"/>
    <w:rsid w:val="00F5309E"/>
    <w:rsid w:val="00F533A1"/>
    <w:rsid w:val="00F53E0B"/>
    <w:rsid w:val="00F5411A"/>
    <w:rsid w:val="00F54EB0"/>
    <w:rsid w:val="00F55109"/>
    <w:rsid w:val="00F558AB"/>
    <w:rsid w:val="00F559BD"/>
    <w:rsid w:val="00F560C9"/>
    <w:rsid w:val="00F562EF"/>
    <w:rsid w:val="00F57046"/>
    <w:rsid w:val="00F57DCD"/>
    <w:rsid w:val="00F60494"/>
    <w:rsid w:val="00F6069A"/>
    <w:rsid w:val="00F606CC"/>
    <w:rsid w:val="00F6096A"/>
    <w:rsid w:val="00F612CB"/>
    <w:rsid w:val="00F61D89"/>
    <w:rsid w:val="00F62AB6"/>
    <w:rsid w:val="00F62B13"/>
    <w:rsid w:val="00F63261"/>
    <w:rsid w:val="00F647B8"/>
    <w:rsid w:val="00F64C9D"/>
    <w:rsid w:val="00F65A6F"/>
    <w:rsid w:val="00F66902"/>
    <w:rsid w:val="00F66BE7"/>
    <w:rsid w:val="00F66F78"/>
    <w:rsid w:val="00F67925"/>
    <w:rsid w:val="00F71963"/>
    <w:rsid w:val="00F71AED"/>
    <w:rsid w:val="00F72D8F"/>
    <w:rsid w:val="00F742AD"/>
    <w:rsid w:val="00F74344"/>
    <w:rsid w:val="00F75AA4"/>
    <w:rsid w:val="00F75BE8"/>
    <w:rsid w:val="00F76891"/>
    <w:rsid w:val="00F81D3C"/>
    <w:rsid w:val="00F825C7"/>
    <w:rsid w:val="00F831ED"/>
    <w:rsid w:val="00F8359D"/>
    <w:rsid w:val="00F83841"/>
    <w:rsid w:val="00F84A95"/>
    <w:rsid w:val="00F84B50"/>
    <w:rsid w:val="00F86593"/>
    <w:rsid w:val="00F86ABB"/>
    <w:rsid w:val="00F86D81"/>
    <w:rsid w:val="00F874ED"/>
    <w:rsid w:val="00F87C2F"/>
    <w:rsid w:val="00F929D2"/>
    <w:rsid w:val="00F929E5"/>
    <w:rsid w:val="00F936E5"/>
    <w:rsid w:val="00F93BF7"/>
    <w:rsid w:val="00F940A6"/>
    <w:rsid w:val="00F949FB"/>
    <w:rsid w:val="00F959E8"/>
    <w:rsid w:val="00F96286"/>
    <w:rsid w:val="00F9733F"/>
    <w:rsid w:val="00F97B28"/>
    <w:rsid w:val="00FA07E0"/>
    <w:rsid w:val="00FA136A"/>
    <w:rsid w:val="00FA1C6F"/>
    <w:rsid w:val="00FA444C"/>
    <w:rsid w:val="00FA48AA"/>
    <w:rsid w:val="00FA526C"/>
    <w:rsid w:val="00FA530C"/>
    <w:rsid w:val="00FA568D"/>
    <w:rsid w:val="00FA7345"/>
    <w:rsid w:val="00FA79C7"/>
    <w:rsid w:val="00FA7AC3"/>
    <w:rsid w:val="00FA7DCA"/>
    <w:rsid w:val="00FB02C2"/>
    <w:rsid w:val="00FB053D"/>
    <w:rsid w:val="00FB0853"/>
    <w:rsid w:val="00FB0C90"/>
    <w:rsid w:val="00FB11DE"/>
    <w:rsid w:val="00FB2B94"/>
    <w:rsid w:val="00FB2BD3"/>
    <w:rsid w:val="00FB312B"/>
    <w:rsid w:val="00FB428D"/>
    <w:rsid w:val="00FB6453"/>
    <w:rsid w:val="00FB725A"/>
    <w:rsid w:val="00FB72B1"/>
    <w:rsid w:val="00FB72C6"/>
    <w:rsid w:val="00FC0541"/>
    <w:rsid w:val="00FC14F5"/>
    <w:rsid w:val="00FC182B"/>
    <w:rsid w:val="00FC1F27"/>
    <w:rsid w:val="00FC2755"/>
    <w:rsid w:val="00FC2DB1"/>
    <w:rsid w:val="00FC4258"/>
    <w:rsid w:val="00FC4697"/>
    <w:rsid w:val="00FC4A20"/>
    <w:rsid w:val="00FC6068"/>
    <w:rsid w:val="00FC6D65"/>
    <w:rsid w:val="00FC7FFD"/>
    <w:rsid w:val="00FD39A9"/>
    <w:rsid w:val="00FD3B69"/>
    <w:rsid w:val="00FD4886"/>
    <w:rsid w:val="00FD4DCD"/>
    <w:rsid w:val="00FD52CA"/>
    <w:rsid w:val="00FD72B1"/>
    <w:rsid w:val="00FD7648"/>
    <w:rsid w:val="00FD7962"/>
    <w:rsid w:val="00FE1DDC"/>
    <w:rsid w:val="00FE214F"/>
    <w:rsid w:val="00FE2A01"/>
    <w:rsid w:val="00FE2AD3"/>
    <w:rsid w:val="00FE31F1"/>
    <w:rsid w:val="00FE384A"/>
    <w:rsid w:val="00FE3D44"/>
    <w:rsid w:val="00FE4147"/>
    <w:rsid w:val="00FE431C"/>
    <w:rsid w:val="00FE5B4A"/>
    <w:rsid w:val="00FE5D5D"/>
    <w:rsid w:val="00FE616D"/>
    <w:rsid w:val="00FE74B5"/>
    <w:rsid w:val="00FF0168"/>
    <w:rsid w:val="00FF0F31"/>
    <w:rsid w:val="00FF0FD2"/>
    <w:rsid w:val="00FF1312"/>
    <w:rsid w:val="00FF156E"/>
    <w:rsid w:val="00FF42CB"/>
    <w:rsid w:val="00FF5165"/>
    <w:rsid w:val="00FF597D"/>
    <w:rsid w:val="00FF5D92"/>
    <w:rsid w:val="00FF5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BA59A7"/>
  <w15:docId w15:val="{B98209AD-3451-4824-82E1-1DFAFFB13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="SimSun" w:hAnsiTheme="maj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D99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D80D99"/>
    <w:pPr>
      <w:numPr>
        <w:numId w:val="17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D80D99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D80D99"/>
    <w:pPr>
      <w:keepNext/>
      <w:keepLines/>
      <w:numPr>
        <w:ilvl w:val="2"/>
        <w:numId w:val="17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D80D99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D80D99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724CF"/>
    <w:rPr>
      <w:rFonts w:ascii="Times New Roman" w:hAnsi="Times New Roman"/>
      <w:i/>
      <w:iCs/>
    </w:rPr>
  </w:style>
  <w:style w:type="paragraph" w:styleId="ListParagraph">
    <w:name w:val="List Paragraph"/>
    <w:basedOn w:val="Normal"/>
    <w:uiPriority w:val="3"/>
    <w:qFormat/>
    <w:rsid w:val="00310124"/>
    <w:pPr>
      <w:numPr>
        <w:numId w:val="14"/>
      </w:numPr>
      <w:ind w:left="1434" w:hanging="357"/>
      <w:contextualSpacing/>
    </w:pPr>
    <w:rPr>
      <w:rFonts w:eastAsia="Cambria" w:cs="Times New Roman"/>
      <w:szCs w:val="24"/>
    </w:rPr>
  </w:style>
  <w:style w:type="character" w:styleId="Strong">
    <w:name w:val="Strong"/>
    <w:basedOn w:val="DefaultParagraphFont"/>
    <w:uiPriority w:val="22"/>
    <w:qFormat/>
    <w:rsid w:val="00C724CF"/>
    <w:rPr>
      <w:rFonts w:ascii="Times New Roman" w:hAnsi="Times New Roman"/>
      <w:b/>
      <w:bCs/>
    </w:rPr>
  </w:style>
  <w:style w:type="paragraph" w:styleId="NormalWeb">
    <w:name w:val="Normal (Web)"/>
    <w:basedOn w:val="Normal"/>
    <w:uiPriority w:val="99"/>
    <w:unhideWhenUsed/>
    <w:rsid w:val="00117666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A53000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53000"/>
    <w:rPr>
      <w:rFonts w:ascii="Times New Roman" w:hAnsi="Times New Roman"/>
      <w:b/>
      <w:sz w:val="24"/>
    </w:rPr>
  </w:style>
  <w:style w:type="paragraph" w:styleId="Footer">
    <w:name w:val="footer"/>
    <w:basedOn w:val="Normal"/>
    <w:link w:val="FooterChar"/>
    <w:uiPriority w:val="99"/>
    <w:unhideWhenUsed/>
    <w:rsid w:val="00117666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17666"/>
  </w:style>
  <w:style w:type="table" w:styleId="TableGrid">
    <w:name w:val="Table Grid"/>
    <w:basedOn w:val="TableNormal"/>
    <w:uiPriority w:val="59"/>
    <w:rsid w:val="00117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17666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766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17666"/>
    <w:rPr>
      <w:vertAlign w:val="superscript"/>
    </w:rPr>
  </w:style>
  <w:style w:type="paragraph" w:styleId="Caption">
    <w:name w:val="caption"/>
    <w:basedOn w:val="Normal"/>
    <w:next w:val="NoSpacing"/>
    <w:uiPriority w:val="35"/>
    <w:unhideWhenUsed/>
    <w:qFormat/>
    <w:rsid w:val="00A53000"/>
    <w:pPr>
      <w:keepNext/>
    </w:pPr>
    <w:rPr>
      <w:rFonts w:cs="Times New Roman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766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666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117666"/>
  </w:style>
  <w:style w:type="paragraph" w:styleId="EndnoteText">
    <w:name w:val="endnote text"/>
    <w:basedOn w:val="Normal"/>
    <w:link w:val="EndnoteTextChar"/>
    <w:uiPriority w:val="99"/>
    <w:semiHidden/>
    <w:unhideWhenUsed/>
    <w:rsid w:val="00CD066B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D066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D066B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725A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25A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5A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5A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5A7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A1D8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D5B93"/>
    <w:rPr>
      <w:color w:val="800080" w:themeColor="followedHyperlink"/>
      <w:u w:val="single"/>
    </w:rPr>
  </w:style>
  <w:style w:type="paragraph" w:styleId="Title">
    <w:name w:val="Title"/>
    <w:basedOn w:val="Normal"/>
    <w:next w:val="Normal"/>
    <w:link w:val="TitleChar"/>
    <w:qFormat/>
    <w:rsid w:val="00D80D99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D80D99"/>
    <w:rPr>
      <w:rFonts w:ascii="Times New Roman" w:hAnsi="Times New Roman" w:cs="Times New Roman"/>
      <w:b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C0270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651CA2"/>
    <w:rPr>
      <w:rFonts w:ascii="Times New Roman" w:hAnsi="Times New Roman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2"/>
    <w:rsid w:val="005D1840"/>
    <w:rPr>
      <w:rFonts w:ascii="Times New Roman" w:eastAsiaTheme="majorEastAsia" w:hAnsi="Times New Roman" w:cstheme="majorBidi"/>
      <w:b/>
      <w:sz w:val="24"/>
      <w:szCs w:val="24"/>
    </w:rPr>
  </w:style>
  <w:style w:type="paragraph" w:styleId="NoSpacing">
    <w:name w:val="No Spacing"/>
    <w:uiPriority w:val="99"/>
    <w:unhideWhenUsed/>
    <w:qFormat/>
    <w:rsid w:val="00A5300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651CA2"/>
  </w:style>
  <w:style w:type="character" w:styleId="SubtleEmphasis">
    <w:name w:val="Subtle Emphasis"/>
    <w:basedOn w:val="DefaultParagraphFont"/>
    <w:uiPriority w:val="19"/>
    <w:qFormat/>
    <w:rsid w:val="00C724CF"/>
    <w:rPr>
      <w:rFonts w:ascii="Times New Roman" w:hAnsi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unhideWhenUsed/>
    <w:rsid w:val="00C724CF"/>
    <w:rPr>
      <w:rFonts w:ascii="Times New Roman" w:hAnsi="Times New Roman"/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C724C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24CF"/>
    <w:rPr>
      <w:rFonts w:ascii="Times New Roman" w:hAnsi="Times New Roman"/>
      <w:i/>
      <w:iCs/>
      <w:color w:val="404040" w:themeColor="text1" w:themeTint="BF"/>
      <w:sz w:val="24"/>
    </w:rPr>
  </w:style>
  <w:style w:type="character" w:styleId="IntenseReference">
    <w:name w:val="Intense Reference"/>
    <w:basedOn w:val="DefaultParagraphFont"/>
    <w:uiPriority w:val="32"/>
    <w:qFormat/>
    <w:rsid w:val="00C724CF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qFormat/>
    <w:rsid w:val="00C724CF"/>
    <w:rPr>
      <w:rFonts w:ascii="Times New Roman" w:hAnsi="Times New Roman"/>
      <w:b/>
      <w:bCs/>
      <w:i/>
      <w:iCs/>
      <w:spacing w:val="5"/>
    </w:rPr>
  </w:style>
  <w:style w:type="numbering" w:customStyle="1" w:styleId="Headings">
    <w:name w:val="Headings"/>
    <w:uiPriority w:val="99"/>
    <w:rsid w:val="00D80D99"/>
    <w:pPr>
      <w:numPr>
        <w:numId w:val="21"/>
      </w:numPr>
    </w:pPr>
  </w:style>
  <w:style w:type="paragraph" w:styleId="Revision">
    <w:name w:val="Revision"/>
    <w:hidden/>
    <w:uiPriority w:val="99"/>
    <w:semiHidden/>
    <w:rsid w:val="00A545C6"/>
    <w:pPr>
      <w:spacing w:after="0" w:line="240" w:lineRule="auto"/>
    </w:pPr>
    <w:rPr>
      <w:rFonts w:ascii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B361D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6A34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751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96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72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5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Frontiers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CB8B29C5-C39B-41C8-9567-444369AD2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C:\Users\joshua.stocco\Documents\Templates\Frontiers_Word_Templates\Frontiers_template.dotx</Template>
  <TotalTime>1</TotalTime>
  <Pages>2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Senn</dc:creator>
  <cp:keywords/>
  <dc:description/>
  <cp:lastModifiedBy>Wanhao Chi</cp:lastModifiedBy>
  <cp:revision>7</cp:revision>
  <cp:lastPrinted>2023-06-05T15:19:00Z</cp:lastPrinted>
  <dcterms:created xsi:type="dcterms:W3CDTF">2023-12-11T20:32:00Z</dcterms:created>
  <dcterms:modified xsi:type="dcterms:W3CDTF">2023-12-15T21:07:00Z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Recent Style Id 0_1">
    <vt:lpwstr>http://www.zotero.org/styles/apa</vt:lpwstr>
  </property>
  <property fmtid="{D5CDD505-2E9C-101B-9397-08002B2CF9AE}" pid="4" name="Mendeley Recent Style Name 0_1">
    <vt:lpwstr>American Psychological Association 6th edition</vt:lpwstr>
  </property>
  <property fmtid="{D5CDD505-2E9C-101B-9397-08002B2CF9AE}" pid="5" name="Mendeley Recent Style Id 1_1">
    <vt:lpwstr>http://www.zotero.org/styles/cell-reports</vt:lpwstr>
  </property>
  <property fmtid="{D5CDD505-2E9C-101B-9397-08002B2CF9AE}" pid="6" name="Mendeley Recent Style Name 1_1">
    <vt:lpwstr>Cell Reports</vt:lpwstr>
  </property>
  <property fmtid="{D5CDD505-2E9C-101B-9397-08002B2CF9AE}" pid="7" name="Mendeley Recent Style Id 2_1">
    <vt:lpwstr>http://www.zotero.org/styles/harvard-cite-them-right</vt:lpwstr>
  </property>
  <property fmtid="{D5CDD505-2E9C-101B-9397-08002B2CF9AE}" pid="8" name="Mendeley Recent Style Name 2_1">
    <vt:lpwstr>Cite Them Right 10th edition - Harvard</vt:lpwstr>
  </property>
  <property fmtid="{D5CDD505-2E9C-101B-9397-08002B2CF9AE}" pid="9" name="Mendeley Recent Style Id 3_1">
    <vt:lpwstr>http://www.zotero.org/styles/ieee</vt:lpwstr>
  </property>
  <property fmtid="{D5CDD505-2E9C-101B-9397-08002B2CF9AE}" pid="10" name="Mendeley Recent Style Name 3_1">
    <vt:lpwstr>IEEE</vt:lpwstr>
  </property>
  <property fmtid="{D5CDD505-2E9C-101B-9397-08002B2CF9AE}" pid="11" name="Mendeley Recent Style Id 4_1">
    <vt:lpwstr>http://www.zotero.org/styles/nature</vt:lpwstr>
  </property>
  <property fmtid="{D5CDD505-2E9C-101B-9397-08002B2CF9AE}" pid="12" name="Mendeley Recent Style Name 4_1">
    <vt:lpwstr>Nature</vt:lpwstr>
  </property>
  <property fmtid="{D5CDD505-2E9C-101B-9397-08002B2CF9AE}" pid="13" name="Mendeley Recent Style Id 5_1">
    <vt:lpwstr>http://www.zotero.org/styles/plos-biology</vt:lpwstr>
  </property>
  <property fmtid="{D5CDD505-2E9C-101B-9397-08002B2CF9AE}" pid="14" name="Mendeley Recent Style Name 5_1">
    <vt:lpwstr>PLOS Biology</vt:lpwstr>
  </property>
  <property fmtid="{D5CDD505-2E9C-101B-9397-08002B2CF9AE}" pid="15" name="Mendeley Recent Style Id 6_1">
    <vt:lpwstr>http://www.zotero.org/styles/plos-genetics</vt:lpwstr>
  </property>
  <property fmtid="{D5CDD505-2E9C-101B-9397-08002B2CF9AE}" pid="16" name="Mendeley Recent Style Name 6_1">
    <vt:lpwstr>PLOS Genetics</vt:lpwstr>
  </property>
  <property fmtid="{D5CDD505-2E9C-101B-9397-08002B2CF9AE}" pid="17" name="Mendeley Recent Style Id 7_1">
    <vt:lpwstr>http://www.zotero.org/styles/pnas</vt:lpwstr>
  </property>
  <property fmtid="{D5CDD505-2E9C-101B-9397-08002B2CF9AE}" pid="18" name="Mendeley Recent Style Name 7_1">
    <vt:lpwstr>Proceedings of the National Academy of Sciences of the United States of America</vt:lpwstr>
  </property>
  <property fmtid="{D5CDD505-2E9C-101B-9397-08002B2CF9AE}" pid="19" name="Mendeley Recent Style Id 8_1">
    <vt:lpwstr>http://www.zotero.org/styles/vancouver</vt:lpwstr>
  </property>
  <property fmtid="{D5CDD505-2E9C-101B-9397-08002B2CF9AE}" pid="20" name="Mendeley Recent Style Name 8_1">
    <vt:lpwstr>Vancouver</vt:lpwstr>
  </property>
  <property fmtid="{D5CDD505-2E9C-101B-9397-08002B2CF9AE}" pid="21" name="Mendeley Recent Style Id 9_1">
    <vt:lpwstr>http://www.zotero.org/styles/elife</vt:lpwstr>
  </property>
  <property fmtid="{D5CDD505-2E9C-101B-9397-08002B2CF9AE}" pid="22" name="Mendeley Recent Style Name 9_1">
    <vt:lpwstr>eLife</vt:lpwstr>
  </property>
  <property fmtid="{D5CDD505-2E9C-101B-9397-08002B2CF9AE}" pid="23" name="Mendeley Unique User Id_1">
    <vt:lpwstr>84fba7c9-2bb8-30b8-8fdf-3a7d634d956b</vt:lpwstr>
  </property>
  <property fmtid="{D5CDD505-2E9C-101B-9397-08002B2CF9AE}" pid="24" name="Mendeley Citation Style_1">
    <vt:lpwstr>http://www.zotero.org/styles/nature</vt:lpwstr>
  </property>
</Properties>
</file>