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EEE6" w14:textId="343BC5DA" w:rsidR="00654E8F" w:rsidRPr="002622AB" w:rsidRDefault="00654E8F" w:rsidP="0001436A">
      <w:pPr>
        <w:pStyle w:val="SupplementaryMaterial"/>
        <w:rPr>
          <w:b w:val="0"/>
          <w:i w:val="0"/>
          <w:iCs/>
        </w:rPr>
      </w:pPr>
      <w:bookmarkStart w:id="0" w:name="_Hlk141712143"/>
      <w:bookmarkEnd w:id="0"/>
      <w:r w:rsidRPr="002622AB">
        <w:rPr>
          <w:i w:val="0"/>
          <w:iCs/>
        </w:rPr>
        <w:t>Supplementary</w:t>
      </w:r>
      <w:r w:rsidR="00BE1305" w:rsidRPr="00BE1305">
        <w:rPr>
          <w:i w:val="0"/>
          <w:iCs/>
        </w:rPr>
        <w:t> </w:t>
      </w:r>
      <w:r w:rsidR="004A631A" w:rsidRPr="004A631A">
        <w:rPr>
          <w:i w:val="0"/>
          <w:iCs/>
          <w:szCs w:val="24"/>
          <w:lang w:val="en-GB" w:eastAsia="zh-CN"/>
        </w:rPr>
        <w:t>Material</w:t>
      </w:r>
    </w:p>
    <w:p w14:paraId="3BD5A427" w14:textId="63BBC793" w:rsidR="00EA3D3C" w:rsidRPr="002622AB" w:rsidRDefault="00287372" w:rsidP="00DA3FB5">
      <w:pPr>
        <w:pStyle w:val="1"/>
        <w:numPr>
          <w:ilvl w:val="0"/>
          <w:numId w:val="0"/>
        </w:numPr>
      </w:pPr>
      <w:r>
        <w:rPr>
          <w:rFonts w:asciiTheme="minorEastAsia" w:eastAsiaTheme="minorEastAsia" w:hAnsiTheme="minorEastAsia" w:hint="eastAsia"/>
          <w:lang w:eastAsia="zh-CN"/>
        </w:rPr>
        <w:t>1</w:t>
      </w:r>
      <w:r>
        <w:t xml:space="preserve"> </w:t>
      </w:r>
      <w:r w:rsidR="00DA3FB5" w:rsidRPr="002622AB">
        <w:t>Supplementary Tables</w:t>
      </w:r>
    </w:p>
    <w:p w14:paraId="775ADCD2" w14:textId="524AFA76" w:rsidR="00FA754A" w:rsidRPr="002622AB" w:rsidRDefault="00FA754A" w:rsidP="00420D35">
      <w:pPr>
        <w:spacing w:after="0"/>
        <w:jc w:val="center"/>
        <w:rPr>
          <w:rFonts w:cs="Times New Roman"/>
          <w:lang w:eastAsia="zh-CN"/>
        </w:rPr>
      </w:pPr>
      <w:r w:rsidRPr="002622AB">
        <w:rPr>
          <w:rFonts w:cs="Times New Roman"/>
          <w:b/>
          <w:bCs/>
          <w:lang w:eastAsia="zh-CN"/>
        </w:rPr>
        <w:t>Table S</w:t>
      </w:r>
      <w:r w:rsidR="00216D56">
        <w:rPr>
          <w:rFonts w:cs="Times New Roman"/>
          <w:b/>
          <w:bCs/>
          <w:lang w:eastAsia="zh-CN"/>
        </w:rPr>
        <w:t>1</w:t>
      </w:r>
      <w:r w:rsidR="00DA3FB5" w:rsidRPr="002622AB">
        <w:rPr>
          <w:rFonts w:cs="Times New Roman"/>
          <w:b/>
          <w:bCs/>
          <w:lang w:eastAsia="zh-CN"/>
        </w:rPr>
        <w:t>.</w:t>
      </w:r>
      <w:r w:rsidR="00420D35" w:rsidRPr="002622AB">
        <w:rPr>
          <w:rFonts w:cs="Times New Roman"/>
          <w:lang w:eastAsia="zh-CN"/>
        </w:rPr>
        <w:t xml:space="preserve"> List of plants in the study area</w:t>
      </w:r>
    </w:p>
    <w:tbl>
      <w:tblPr>
        <w:tblW w:w="8127" w:type="dxa"/>
        <w:jc w:val="center"/>
        <w:tblLook w:val="04A0" w:firstRow="1" w:lastRow="0" w:firstColumn="1" w:lastColumn="0" w:noHBand="0" w:noVBand="1"/>
      </w:tblPr>
      <w:tblGrid>
        <w:gridCol w:w="4529"/>
        <w:gridCol w:w="1751"/>
        <w:gridCol w:w="1847"/>
      </w:tblGrid>
      <w:tr w:rsidR="00097E66" w:rsidRPr="002622AB" w14:paraId="3AC1000A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09635" w14:textId="0FF698C8" w:rsidR="00097E66" w:rsidRPr="002622AB" w:rsidRDefault="00FA754A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SPECIES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F3A7C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GENUS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B3689B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FAMILY</w:t>
            </w:r>
          </w:p>
        </w:tc>
      </w:tr>
      <w:tr w:rsidR="00097E66" w:rsidRPr="002622AB" w14:paraId="3F0E4D78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B5188" w14:textId="6A9A33C0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Ligularia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botryodes</w:t>
            </w:r>
            <w:proofErr w:type="spellEnd"/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39657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Ligularia</w:t>
            </w:r>
            <w:proofErr w:type="spellEnd"/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B4979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541D417B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EDC5F" w14:textId="404FEC9D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Ligularia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sagitta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8F1F2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Ligularia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684B0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1D2F0CAD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5FAF5" w14:textId="6E7133C6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Ligularia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przewalskii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9325D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Ligularia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DFDD1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73C442DC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602D8" w14:textId="22BCD277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Anaphalis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sinica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7E292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Anaphalis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BED88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0BAC154F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5E490" w14:textId="5DD060D7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Anaphalis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nepalensis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E3EDB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Anaphalis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E2987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30792769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A3570" w14:textId="4C71ACFD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Aster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alpinus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0FD4C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Aster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2573A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7FADD44C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9AABB" w14:textId="4B105730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Aster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ageratoides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79BA1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Aster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A4534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4B07FBB2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663D7" w14:textId="55CE4F6B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Sinosenecio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oldhamianus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10F3D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Sinosenecio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272B9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68DA9500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FC95D" w14:textId="6072826A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Saussurea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oligantha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CA543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Saussurea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CE92F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22C4DF8E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3149E" w14:textId="7CA78B3B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Saussurea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amara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AAF4A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Saussurea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38513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6CFD3754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10028" w14:textId="74BC6D4F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Saussurea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acroura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FF9DE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Saussurea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16C87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5DF5CE44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08BE0" w14:textId="38447B2F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Saussurea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japonica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2DBAD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Saussurea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26ABE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3981F9A7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6FF57" w14:textId="4F40BD1A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Cirsium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arvense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var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.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integrifolium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E7104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Cirsium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27A12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55261D34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351D6" w14:textId="7848A322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Parasenecio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forrestii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7543B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Parasenecio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7654D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6275860A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B32D3" w14:textId="4C08F5E0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Parasenecio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roborowskii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9A7D0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Parasenecio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7A444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7C919183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41675" w14:textId="7A1C2762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Senecio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nemorensis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E64C4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Senecio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C7A03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5ABB83B6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85947" w14:textId="4EE6A784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Saussurea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macrota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60163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Saussurea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011E6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70FCDD5A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8D12E" w14:textId="231EFB9E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Carpesium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cernuum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DB969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Carpesium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ED9F8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0CC19F7C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4B2DE" w14:textId="19F61720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Lactuca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indica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EBB27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Lactuca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E8C1A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48B070D4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009F2" w14:textId="433F6BB4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Artemisia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leucophylla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A8812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Artemisia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2D774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3EEC8CEC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5603D" w14:textId="56728A0D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Artemisia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caruifolia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9DB3B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Artemisia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C1C74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61B22FC1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705A4" w14:textId="0A4CBCF3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Ajania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potaninii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01822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Ajania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A82A0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160B81C6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EF414" w14:textId="488BAC12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Artemisia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argyi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66B80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Artemisia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6C4DF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3ED9F9D6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E3C7B" w14:textId="25FE651C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Picris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hieracioides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31353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Picris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92C6B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Asteraceae</w:t>
            </w:r>
          </w:p>
        </w:tc>
      </w:tr>
      <w:tr w:rsidR="00097E66" w:rsidRPr="002622AB" w14:paraId="39FEE6DC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24EF9" w14:textId="7743DA0B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Cystopteris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montana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C8432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Cystopteris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82E8F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Cystopteridaceae</w:t>
            </w:r>
            <w:proofErr w:type="spellEnd"/>
          </w:p>
        </w:tc>
      </w:tr>
      <w:tr w:rsidR="00097E66" w:rsidRPr="002622AB" w14:paraId="339C6EB4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B67A2" w14:textId="7F5F818B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Athyrium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sinense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35FEF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Athyrium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42280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Athyriaceae</w:t>
            </w:r>
            <w:proofErr w:type="spellEnd"/>
          </w:p>
        </w:tc>
      </w:tr>
      <w:tr w:rsidR="00097E66" w:rsidRPr="002622AB" w14:paraId="129C68B0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FBFF1" w14:textId="3D822FFE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Carex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crebra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33E24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Carex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3D0C1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Cyperaceae</w:t>
            </w:r>
            <w:proofErr w:type="spellEnd"/>
          </w:p>
        </w:tc>
      </w:tr>
      <w:tr w:rsidR="00097E66" w:rsidRPr="002622AB" w14:paraId="4A1DF94D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8E2FC" w14:textId="018CD1DD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Thalictrum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przewalskii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8961D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Thalictrum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3DC0E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Ranunculaceae</w:t>
            </w:r>
          </w:p>
        </w:tc>
      </w:tr>
      <w:tr w:rsidR="00097E66" w:rsidRPr="002622AB" w14:paraId="50B3AAF1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1CE3E" w14:textId="6184951C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Clematis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florida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22779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Clematis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105AF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Ranunculaceae</w:t>
            </w:r>
          </w:p>
        </w:tc>
      </w:tr>
      <w:tr w:rsidR="00097E66" w:rsidRPr="002622AB" w14:paraId="2288747E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1CB60" w14:textId="1A15E024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Ranunculus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tanguticus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3EF6E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Ranunculus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5025C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Ranunculaceae</w:t>
            </w:r>
          </w:p>
        </w:tc>
      </w:tr>
      <w:tr w:rsidR="00097E66" w:rsidRPr="002622AB" w14:paraId="47D333C9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9BCEB" w14:textId="61FFAF30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Semiaquilegia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adoxoides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17797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Semiaquilegia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584C5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Ranunculaceae</w:t>
            </w:r>
          </w:p>
        </w:tc>
      </w:tr>
      <w:tr w:rsidR="00097E66" w:rsidRPr="002622AB" w14:paraId="3E4738E3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68508" w14:textId="3381899E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Clematis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macropetala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A43AC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Clematis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2E711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Ranunculaceae</w:t>
            </w:r>
          </w:p>
        </w:tc>
      </w:tr>
      <w:tr w:rsidR="00097E66" w:rsidRPr="002622AB" w14:paraId="56572A25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E41C4" w14:textId="2E3006F8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Clematis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montana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DEC39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Clematis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C0F64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Ranunculaceae</w:t>
            </w:r>
          </w:p>
        </w:tc>
      </w:tr>
      <w:tr w:rsidR="00097E66" w:rsidRPr="002622AB" w14:paraId="46CB0D0A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8BDD5" w14:textId="1ABCB1D4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Thalictrum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callianthum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77FE7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Thalictrum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28D7F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Ranunculaceae</w:t>
            </w:r>
          </w:p>
        </w:tc>
      </w:tr>
      <w:tr w:rsidR="00097E66" w:rsidRPr="002622AB" w14:paraId="1F66500A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0128B" w14:textId="6F78499E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Caltha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palustris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45D80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Caltha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3CCD7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Ranunculaceae</w:t>
            </w:r>
          </w:p>
        </w:tc>
      </w:tr>
      <w:tr w:rsidR="00097E66" w:rsidRPr="002622AB" w14:paraId="14F398A5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953E5" w14:textId="2F5EFF07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Actaea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cimicifuga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43DDF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Actaea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6915E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Ranunculaceae</w:t>
            </w:r>
          </w:p>
        </w:tc>
      </w:tr>
      <w:tr w:rsidR="00097E66" w:rsidRPr="002622AB" w14:paraId="151078DA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3AF15" w14:textId="11342829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Clematis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tangutica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09ADC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Clematis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1C8C9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Ranunculaceae</w:t>
            </w:r>
          </w:p>
        </w:tc>
      </w:tr>
      <w:tr w:rsidR="00097E66" w:rsidRPr="002622AB" w14:paraId="599EE76A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8EEA8" w14:textId="19426564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Thalictrum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minus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863FE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Thalictrum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0F39F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Ranunculaceae</w:t>
            </w:r>
          </w:p>
        </w:tc>
      </w:tr>
      <w:tr w:rsidR="00097E66" w:rsidRPr="002622AB" w14:paraId="012FE57C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0A061" w14:textId="48D4A33E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Anemone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rivularis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57F08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Anemone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72EEC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Ranunculaceae</w:t>
            </w:r>
          </w:p>
        </w:tc>
      </w:tr>
      <w:tr w:rsidR="00097E66" w:rsidRPr="002622AB" w14:paraId="5AC9C8F8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3800B" w14:textId="27DE1B78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Thalictrum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aquilegiifolium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var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.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sibiricum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3F01A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Thalictrum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EED14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Ranunculaceae</w:t>
            </w:r>
          </w:p>
        </w:tc>
      </w:tr>
      <w:tr w:rsidR="00097E66" w:rsidRPr="002622AB" w14:paraId="218DF62A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FAE7C" w14:textId="7041E18B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Aconitum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tanguticum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57D19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Aconitum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D0ED0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Ranunculaceae</w:t>
            </w:r>
          </w:p>
        </w:tc>
      </w:tr>
      <w:tr w:rsidR="00097E66" w:rsidRPr="002622AB" w14:paraId="1C7D0079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9705D" w14:textId="208CBF8A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lastRenderedPageBreak/>
              <w:t>Aconitum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henryi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88815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Aconitum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987D7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Ranunculaceae</w:t>
            </w:r>
          </w:p>
        </w:tc>
      </w:tr>
      <w:tr w:rsidR="00097E66" w:rsidRPr="002622AB" w14:paraId="299EB50E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7F2BC" w14:textId="65F56666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Actaea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simplex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7C26E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Actaea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ACF46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Ranunculaceae</w:t>
            </w:r>
          </w:p>
        </w:tc>
      </w:tr>
      <w:tr w:rsidR="00097E66" w:rsidRPr="002622AB" w14:paraId="16DDF422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4A10B" w14:textId="780C54BA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Anemone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exigua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2FD5D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Anemone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E8E82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Ranunculaceae</w:t>
            </w:r>
          </w:p>
        </w:tc>
      </w:tr>
      <w:tr w:rsidR="00097E66" w:rsidRPr="002622AB" w14:paraId="39BADA4D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B8D33" w14:textId="11931778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Rosa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omeiensis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4B6FD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Rosa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D0378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Rosaceae</w:t>
            </w:r>
          </w:p>
        </w:tc>
      </w:tr>
      <w:tr w:rsidR="00097E66" w:rsidRPr="002622AB" w14:paraId="6064672C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58F4B" w14:textId="14251DFE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Rosa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willmottiae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7097B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Rosa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3C0B2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Rosaceae</w:t>
            </w:r>
          </w:p>
        </w:tc>
      </w:tr>
      <w:tr w:rsidR="00097E66" w:rsidRPr="002622AB" w14:paraId="206AE22D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6DC3A" w14:textId="636EED03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Rosa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sweginzowii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B5D5B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Rosa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9666B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Rosaceae</w:t>
            </w:r>
          </w:p>
        </w:tc>
      </w:tr>
      <w:tr w:rsidR="00097E66" w:rsidRPr="002622AB" w14:paraId="1A58D7B4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3A0E1" w14:textId="32DCA772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Fragaria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orientalis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FAAFC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Fragaria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F57D1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Rosaceae</w:t>
            </w:r>
          </w:p>
        </w:tc>
      </w:tr>
      <w:tr w:rsidR="00097E66" w:rsidRPr="002622AB" w14:paraId="5291E24F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7C1B9" w14:textId="51BBF22B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Rosa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tsinglingensis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FABEE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Rosa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37526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Rosaceae</w:t>
            </w:r>
          </w:p>
        </w:tc>
      </w:tr>
      <w:tr w:rsidR="00097E66" w:rsidRPr="002622AB" w14:paraId="0ACBB0ED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3D0AF" w14:textId="4DE79A39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Fragaria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vesca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99733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Fragaria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A6042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Rosaceae</w:t>
            </w:r>
          </w:p>
        </w:tc>
      </w:tr>
      <w:tr w:rsidR="00097E66" w:rsidRPr="002622AB" w14:paraId="387E64D4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F2BC5" w14:textId="2E31B48C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Cotoneaster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acutifolius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EFCD5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Cotoneaster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6502C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Rosaceae</w:t>
            </w:r>
          </w:p>
        </w:tc>
      </w:tr>
      <w:tr w:rsidR="00097E66" w:rsidRPr="002622AB" w14:paraId="0C929D29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EDF5F" w14:textId="3D418ECE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Geum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aleppicum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C2EDB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Geum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E5E41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Rosaceae</w:t>
            </w:r>
          </w:p>
        </w:tc>
      </w:tr>
      <w:tr w:rsidR="00097E66" w:rsidRPr="002622AB" w14:paraId="0E15CE2F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3F48D" w14:textId="67CF52B5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Rubus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amabilis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9AA13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Rubus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E87A0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Rosaceae</w:t>
            </w:r>
          </w:p>
        </w:tc>
      </w:tr>
      <w:tr w:rsidR="00097E66" w:rsidRPr="002622AB" w14:paraId="228B2491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3985E" w14:textId="29B94FD2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Potentilla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chinensis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9504D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Potentilla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A6115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Rosaceae</w:t>
            </w:r>
          </w:p>
        </w:tc>
      </w:tr>
      <w:tr w:rsidR="00097E66" w:rsidRPr="002622AB" w14:paraId="21E895F6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6A285" w14:textId="0D697FDC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Spiraea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salicifolia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5ABF8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Spiraea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33943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Rosaceae</w:t>
            </w:r>
          </w:p>
        </w:tc>
      </w:tr>
      <w:tr w:rsidR="00097E66" w:rsidRPr="002622AB" w14:paraId="549C7220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DB0F1" w14:textId="6CE97985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Sorbaria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sorbifolia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9FEB1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Sorbaria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CB0EF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Rosaceae</w:t>
            </w:r>
          </w:p>
        </w:tc>
      </w:tr>
      <w:tr w:rsidR="00097E66" w:rsidRPr="002622AB" w14:paraId="4EC1D6DC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32366" w14:textId="7DFFA5E0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Sorbus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koehneana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1B781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Sorbus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99339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Rosaceae</w:t>
            </w:r>
          </w:p>
        </w:tc>
      </w:tr>
      <w:tr w:rsidR="00097E66" w:rsidRPr="002622AB" w14:paraId="25CFD8B7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C9800" w14:textId="2A7095B0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Cotoneaster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acuminatus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02F49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Cotoneaster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2E3F5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Rosaceae</w:t>
            </w:r>
          </w:p>
        </w:tc>
      </w:tr>
      <w:tr w:rsidR="00097E66" w:rsidRPr="002622AB" w14:paraId="102172F2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9AC7D" w14:textId="658B7E5E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Rubus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pileatus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B003E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Rubus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51348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Rosaceae</w:t>
            </w:r>
          </w:p>
        </w:tc>
      </w:tr>
      <w:tr w:rsidR="00097E66" w:rsidRPr="002622AB" w14:paraId="4255546F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373D2" w14:textId="31961C4F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Gentiana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macrophylla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F2B30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Gentiana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8997E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Gentianaceae</w:t>
            </w:r>
          </w:p>
        </w:tc>
      </w:tr>
      <w:tr w:rsidR="00097E66" w:rsidRPr="002622AB" w14:paraId="079531B2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5021C" w14:textId="40742651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Halenia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vaniotii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ED992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Halenia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D7102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Gentianaceae</w:t>
            </w:r>
          </w:p>
        </w:tc>
      </w:tr>
      <w:tr w:rsidR="00097E66" w:rsidRPr="002622AB" w14:paraId="05CDC278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03696" w14:textId="5E0720BA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Epilobium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pyrricholophum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ABF74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Epilobium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FB05E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Onagraceae</w:t>
            </w:r>
            <w:proofErr w:type="spellEnd"/>
          </w:p>
        </w:tc>
      </w:tr>
      <w:tr w:rsidR="00097E66" w:rsidRPr="002622AB" w14:paraId="351B7FDE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A3189" w14:textId="7D2DE4F0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Circaea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alpina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B3A99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Circaea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3D3A7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Onagraceae</w:t>
            </w:r>
            <w:proofErr w:type="spellEnd"/>
          </w:p>
        </w:tc>
      </w:tr>
      <w:tr w:rsidR="00097E66" w:rsidRPr="002622AB" w14:paraId="4C804E10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52516" w14:textId="07EB617E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Amsonia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tabernaemontana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CBB1A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Amsonia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27C88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Apocynaceae</w:t>
            </w:r>
          </w:p>
        </w:tc>
      </w:tr>
      <w:tr w:rsidR="00097E66" w:rsidRPr="002622AB" w14:paraId="7C4560B5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FA1CA" w14:textId="058F369A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Caragana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sinica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EA464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Caragana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55A48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Fabaceae</w:t>
            </w:r>
          </w:p>
        </w:tc>
      </w:tr>
      <w:tr w:rsidR="00097E66" w:rsidRPr="002622AB" w14:paraId="4407D48A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BF6D2" w14:textId="2BA1D321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Vicia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hirsuta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87B87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Vicia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7CE73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Fabaceae</w:t>
            </w:r>
          </w:p>
        </w:tc>
      </w:tr>
      <w:tr w:rsidR="00097E66" w:rsidRPr="002622AB" w14:paraId="73D7FEE8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185E6" w14:textId="394826F8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Vicia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unijuga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ACB9B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Vicia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1C74E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Fabaceae</w:t>
            </w:r>
          </w:p>
        </w:tc>
      </w:tr>
      <w:tr w:rsidR="00097E66" w:rsidRPr="002622AB" w14:paraId="58A97602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B08FC" w14:textId="7F4B1D76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Polygonatum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odoratum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48B60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Polygonatum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3EE4B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Asparagaceae</w:t>
            </w:r>
            <w:proofErr w:type="spellEnd"/>
          </w:p>
        </w:tc>
      </w:tr>
      <w:tr w:rsidR="00097E66" w:rsidRPr="002622AB" w14:paraId="7EC419E0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0FE7E" w14:textId="0A363773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Maianthemum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bifolium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02AD3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Maianthemum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7AEA7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Asparagaceae</w:t>
            </w:r>
            <w:proofErr w:type="spellEnd"/>
          </w:p>
        </w:tc>
      </w:tr>
      <w:tr w:rsidR="00097E66" w:rsidRPr="002622AB" w14:paraId="5D454253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1A514" w14:textId="790FE321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Plantago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asiatica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6D019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Plantago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A3523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Plantaginaceae</w:t>
            </w:r>
          </w:p>
        </w:tc>
      </w:tr>
      <w:tr w:rsidR="00097E66" w:rsidRPr="002622AB" w14:paraId="6EF5C13C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E5659" w14:textId="3E815AF7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Veronica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polita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37942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Veronica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FCC84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Plantaginaceae</w:t>
            </w:r>
          </w:p>
        </w:tc>
      </w:tr>
      <w:tr w:rsidR="00097E66" w:rsidRPr="002622AB" w14:paraId="6E17A166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32078" w14:textId="1918C7DB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Plantago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depressa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1773B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Plantago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7F1E5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Plantaginaceae</w:t>
            </w:r>
          </w:p>
        </w:tc>
      </w:tr>
      <w:tr w:rsidR="00097E66" w:rsidRPr="002622AB" w14:paraId="7FFEB3CA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7C3A3" w14:textId="36B463EC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Veronica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vandellioides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9082D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Veronica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B7686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Plantaginaceae</w:t>
            </w:r>
          </w:p>
        </w:tc>
      </w:tr>
      <w:tr w:rsidR="00097E66" w:rsidRPr="002622AB" w14:paraId="636D2AA9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446AA" w14:textId="20C617DF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Pedicularis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torta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7D261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Pedicularis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EBF48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Orobanchaceae</w:t>
            </w:r>
          </w:p>
        </w:tc>
      </w:tr>
      <w:tr w:rsidR="00097E66" w:rsidRPr="002622AB" w14:paraId="47EA2178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A78D2" w14:textId="7886AEAE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Pedicularis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sylvatica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A11EB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Pedicularis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E2123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Orobanchaceae</w:t>
            </w:r>
          </w:p>
        </w:tc>
      </w:tr>
      <w:tr w:rsidR="00097E66" w:rsidRPr="002622AB" w14:paraId="6BC1CD5F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2C5B1" w14:textId="269D4189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Pedicularis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spicata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713FA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Pedicularis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6679E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Orobanchaceae</w:t>
            </w:r>
          </w:p>
        </w:tc>
      </w:tr>
      <w:tr w:rsidR="00097E66" w:rsidRPr="002622AB" w14:paraId="5FB087BC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09F77" w14:textId="4EA1D795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Galium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boreale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245B7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Galium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93AC6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Rubiaceae</w:t>
            </w:r>
            <w:proofErr w:type="spellEnd"/>
          </w:p>
        </w:tc>
      </w:tr>
      <w:tr w:rsidR="00097E66" w:rsidRPr="002622AB" w14:paraId="153C7091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40DEB" w14:textId="5470C15D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Galium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kinuta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6A2F3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Galium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60F0E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Rubiaceae</w:t>
            </w:r>
            <w:proofErr w:type="spellEnd"/>
          </w:p>
        </w:tc>
      </w:tr>
      <w:tr w:rsidR="00097E66" w:rsidRPr="002622AB" w14:paraId="5CFD56BB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73468" w14:textId="7A1BBE60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Galium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linearifolium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2496D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Galium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7DE05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Rubiaceae</w:t>
            </w:r>
            <w:proofErr w:type="spellEnd"/>
          </w:p>
        </w:tc>
      </w:tr>
      <w:tr w:rsidR="00097E66" w:rsidRPr="002622AB" w14:paraId="7237DC5F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539DE" w14:textId="22FF27CA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Rubia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cordifolia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9F61B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Rubia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33868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Rubiaceae</w:t>
            </w:r>
            <w:proofErr w:type="spellEnd"/>
          </w:p>
        </w:tc>
      </w:tr>
      <w:tr w:rsidR="00097E66" w:rsidRPr="002622AB" w14:paraId="16DEB39D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E2C9C" w14:textId="4FC2C92F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Galium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spurium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23F81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Galium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B01BE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Rubiaceae</w:t>
            </w:r>
            <w:proofErr w:type="spellEnd"/>
          </w:p>
        </w:tc>
      </w:tr>
      <w:tr w:rsidR="00097E66" w:rsidRPr="002622AB" w14:paraId="5270BD71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D3C7D" w14:textId="4DB88399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Polemonium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caeruleum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678ED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Polemonium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9FD21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Polemoniaceae</w:t>
            </w:r>
            <w:proofErr w:type="spellEnd"/>
          </w:p>
        </w:tc>
      </w:tr>
      <w:tr w:rsidR="00097E66" w:rsidRPr="002622AB" w14:paraId="25D9FB36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08BD1" w14:textId="4258E59D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Polemonium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chinense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09CC0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Polemonium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A6B0E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Polemoniaceae</w:t>
            </w:r>
            <w:proofErr w:type="spellEnd"/>
          </w:p>
        </w:tc>
      </w:tr>
      <w:tr w:rsidR="00097E66" w:rsidRPr="002622AB" w14:paraId="618738FB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71BA9" w14:textId="710395BC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Geranium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wilfordii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D0273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Geranium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3F0BC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Geraniaceae</w:t>
            </w:r>
            <w:proofErr w:type="spellEnd"/>
          </w:p>
        </w:tc>
      </w:tr>
      <w:tr w:rsidR="00097E66" w:rsidRPr="002622AB" w14:paraId="403F8E4B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1E97A" w14:textId="1FCA4C21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Geranium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nepalense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69D33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Geranium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989FE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Geraniaceae</w:t>
            </w:r>
            <w:proofErr w:type="spellEnd"/>
          </w:p>
        </w:tc>
      </w:tr>
      <w:tr w:rsidR="00097E66" w:rsidRPr="002622AB" w14:paraId="06B674C2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2B5DA" w14:textId="17DF6B64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Sanicula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chinensis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74788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Sanicula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0165A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Apiaceae</w:t>
            </w:r>
            <w:proofErr w:type="spellEnd"/>
          </w:p>
        </w:tc>
      </w:tr>
      <w:tr w:rsidR="00097E66" w:rsidRPr="002622AB" w14:paraId="46FC3237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9E5D5" w14:textId="15E06389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Pternopetalum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heterophyllum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2EE6D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Pternopetalum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1A178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Apiaceae</w:t>
            </w:r>
            <w:proofErr w:type="spellEnd"/>
          </w:p>
        </w:tc>
      </w:tr>
      <w:tr w:rsidR="00097E66" w:rsidRPr="002622AB" w14:paraId="64B483A6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F359B" w14:textId="1B2C0A29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Centella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asiatica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85C0A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Centella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FD893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Apiaceae</w:t>
            </w:r>
            <w:proofErr w:type="spellEnd"/>
          </w:p>
        </w:tc>
      </w:tr>
      <w:tr w:rsidR="00097E66" w:rsidRPr="002622AB" w14:paraId="2921975F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B6812" w14:textId="0E5AC4C5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lastRenderedPageBreak/>
              <w:t>Torilis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scabra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4628B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Torilis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52677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Apiaceae</w:t>
            </w:r>
            <w:proofErr w:type="spellEnd"/>
          </w:p>
        </w:tc>
      </w:tr>
      <w:tr w:rsidR="00097E66" w:rsidRPr="002622AB" w14:paraId="1FC4F2EA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8DFD2" w14:textId="430F4271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Heracleum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moellendorffii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F39A1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Heracleum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2B41F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Apiaceae</w:t>
            </w:r>
            <w:proofErr w:type="spellEnd"/>
          </w:p>
        </w:tc>
      </w:tr>
      <w:tr w:rsidR="00097E66" w:rsidRPr="002622AB" w14:paraId="1E42AFDC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7B2D4" w14:textId="0A626B1F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Hansenia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forbesii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45537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Hansenia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615E4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Apiaceae</w:t>
            </w:r>
            <w:proofErr w:type="spellEnd"/>
          </w:p>
        </w:tc>
      </w:tr>
      <w:tr w:rsidR="00097E66" w:rsidRPr="002622AB" w14:paraId="3DBAA65C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15133" w14:textId="2BDEBBE6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Torilis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japonica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52044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Torilis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3AB97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Apiaceae</w:t>
            </w:r>
            <w:proofErr w:type="spellEnd"/>
          </w:p>
        </w:tc>
      </w:tr>
      <w:tr w:rsidR="00097E66" w:rsidRPr="002622AB" w14:paraId="38F09462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CDD7B" w14:textId="65B2D1D9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Anthriscus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sylvestris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98B28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Anthriscus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C3E59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Apiaceae</w:t>
            </w:r>
            <w:proofErr w:type="spellEnd"/>
          </w:p>
        </w:tc>
      </w:tr>
      <w:tr w:rsidR="00097E66" w:rsidRPr="002622AB" w14:paraId="3F09992F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938FB" w14:textId="060BF759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Urtica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cannabina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BA104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Urtica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CFA43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Urticaceae</w:t>
            </w:r>
          </w:p>
        </w:tc>
      </w:tr>
      <w:tr w:rsidR="00097E66" w:rsidRPr="002622AB" w14:paraId="272EB832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6666E" w14:textId="2C3327D7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Urtica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fissa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4794F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Urtica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E7C2D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Urticaceae</w:t>
            </w:r>
          </w:p>
        </w:tc>
      </w:tr>
      <w:tr w:rsidR="00097E66" w:rsidRPr="002622AB" w14:paraId="6FD0E9E3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D14BB" w14:textId="3C559E39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Cardamine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macrophylla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1171B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Cardamine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06A75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Brassicaceae</w:t>
            </w:r>
          </w:p>
        </w:tc>
      </w:tr>
      <w:tr w:rsidR="00097E66" w:rsidRPr="002622AB" w14:paraId="48CF1DF1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98C25" w14:textId="16BDA19A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Chrysosplenium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qinlingense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249D2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Chrysosplenium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6EA15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Saxifragaceae</w:t>
            </w:r>
          </w:p>
        </w:tc>
      </w:tr>
      <w:tr w:rsidR="00097E66" w:rsidRPr="002622AB" w14:paraId="5FF7CA29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7932" w14:textId="41D0E49D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Chrysosplenium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pilosum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25A6A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Chrysosplenium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379E3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Saxifragaceae</w:t>
            </w:r>
          </w:p>
        </w:tc>
      </w:tr>
      <w:tr w:rsidR="00097E66" w:rsidRPr="002622AB" w14:paraId="67C5905C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378C9" w14:textId="5BD76B42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Tiarella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polyphylla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D9474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Tiarella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51364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Saxifragaceae</w:t>
            </w:r>
          </w:p>
        </w:tc>
      </w:tr>
      <w:tr w:rsidR="00097E66" w:rsidRPr="002622AB" w14:paraId="2F08F525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FF9A2" w14:textId="4E008B33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Chenopodium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album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87805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Chenopodium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12C30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Amaranthaceae</w:t>
            </w:r>
            <w:proofErr w:type="spellEnd"/>
          </w:p>
        </w:tc>
      </w:tr>
      <w:tr w:rsidR="00097E66" w:rsidRPr="002622AB" w14:paraId="18F5395F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15FC4" w14:textId="583B3A93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Oxybasis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glauca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39515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Oxybasis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B06EC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Amaranthaceae</w:t>
            </w:r>
            <w:proofErr w:type="spellEnd"/>
          </w:p>
        </w:tc>
      </w:tr>
      <w:tr w:rsidR="00097E66" w:rsidRPr="002622AB" w14:paraId="12ABBDC1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6A1E0" w14:textId="6D6B814F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Mentha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haplocalyx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CD6F7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Mentha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F7D6E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Lamiaceae</w:t>
            </w:r>
            <w:proofErr w:type="spellEnd"/>
          </w:p>
        </w:tc>
      </w:tr>
      <w:tr w:rsidR="00097E66" w:rsidRPr="002622AB" w14:paraId="13A3C7E6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B51F4" w14:textId="28B88103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Leonurus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japonicus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3EA5D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Leonurus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2BAC5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Lamiaceae</w:t>
            </w:r>
            <w:proofErr w:type="spellEnd"/>
          </w:p>
        </w:tc>
      </w:tr>
      <w:tr w:rsidR="00097E66" w:rsidRPr="002622AB" w14:paraId="683B2A2E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87C1A" w14:textId="560B90C8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Phlomoides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umbrosa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DB81A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Phlomoides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CA24E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Lamiaceae</w:t>
            </w:r>
            <w:proofErr w:type="spellEnd"/>
          </w:p>
        </w:tc>
      </w:tr>
      <w:tr w:rsidR="00097E66" w:rsidRPr="002622AB" w14:paraId="26650745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E081F" w14:textId="5D2A14B6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Salvia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miltiorrhiza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A5CD6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Salvia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853D5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Lamiaceae</w:t>
            </w:r>
            <w:proofErr w:type="spellEnd"/>
          </w:p>
        </w:tc>
      </w:tr>
      <w:tr w:rsidR="00097E66" w:rsidRPr="002622AB" w14:paraId="4F9364A0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4A355" w14:textId="146DEEAA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Primula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polyneura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AAF5F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Primula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6B1E4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Primulaceae</w:t>
            </w:r>
            <w:proofErr w:type="spellEnd"/>
          </w:p>
        </w:tc>
      </w:tr>
      <w:tr w:rsidR="00097E66" w:rsidRPr="002622AB" w14:paraId="7D4AA0A8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81E12" w14:textId="693D543B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Androsace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umbellata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69179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Androsace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7AF3E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Primulaceae</w:t>
            </w:r>
            <w:proofErr w:type="spellEnd"/>
          </w:p>
        </w:tc>
      </w:tr>
      <w:tr w:rsidR="00097E66" w:rsidRPr="002622AB" w14:paraId="6221EDDB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243A5" w14:textId="4340785D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Fagopyrum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dibotrys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9D918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Fagopyrum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A6AD9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Polygonaceae</w:t>
            </w:r>
            <w:proofErr w:type="spellEnd"/>
          </w:p>
        </w:tc>
      </w:tr>
      <w:tr w:rsidR="00097E66" w:rsidRPr="002622AB" w14:paraId="7976000F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EE165" w14:textId="5A25DD3B" w:rsidR="00097E66" w:rsidRPr="002622AB" w:rsidRDefault="00000000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hyperlink r:id="rId8" w:history="1">
              <w:r w:rsidR="00060A4E" w:rsidRPr="002622AB">
                <w:rPr>
                  <w:rStyle w:val="afc"/>
                  <w:rFonts w:eastAsia="微软雅黑" w:cs="Times New Roman"/>
                  <w:i/>
                  <w:iCs/>
                  <w:color w:val="000000"/>
                  <w:sz w:val="21"/>
                  <w:szCs w:val="21"/>
                  <w:u w:val="none"/>
                  <w:shd w:val="clear" w:color="auto" w:fill="FAFAFA"/>
                </w:rPr>
                <w:t>Persicaria lapathifolia</w:t>
              </w:r>
            </w:hyperlink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9BCAE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Persicaria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822A6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Polygonaceae</w:t>
            </w:r>
            <w:proofErr w:type="spellEnd"/>
          </w:p>
        </w:tc>
      </w:tr>
      <w:tr w:rsidR="00097E66" w:rsidRPr="002622AB" w14:paraId="472100CC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D43C6" w14:textId="63127616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Koenigia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pilosa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var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.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hubertii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DD461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Koenigia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951B9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Polygonaceae</w:t>
            </w:r>
            <w:proofErr w:type="spellEnd"/>
          </w:p>
        </w:tc>
      </w:tr>
      <w:tr w:rsidR="00097E66" w:rsidRPr="002622AB" w14:paraId="6312962F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85CBD" w14:textId="4A475280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Bistorta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vivipara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A9534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Bistorta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ABDDD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Polygonaceae</w:t>
            </w:r>
            <w:proofErr w:type="spellEnd"/>
          </w:p>
        </w:tc>
      </w:tr>
      <w:tr w:rsidR="00097E66" w:rsidRPr="002622AB" w14:paraId="6DA2E5F2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86D2D" w14:textId="5CBB7931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Persicaria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nepalensis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14AF6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Persicaria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5A39F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Polygonaceae</w:t>
            </w:r>
            <w:proofErr w:type="spellEnd"/>
          </w:p>
        </w:tc>
      </w:tr>
      <w:tr w:rsidR="00097E66" w:rsidRPr="002622AB" w14:paraId="73DA0B37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C774B" w14:textId="72561012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Lonicera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microphylla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92DD1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Lonicera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FA643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Caprifoliaceae</w:t>
            </w:r>
          </w:p>
        </w:tc>
      </w:tr>
      <w:tr w:rsidR="00097E66" w:rsidRPr="002622AB" w14:paraId="123F2429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D23A3" w14:textId="02585409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Lonicera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maackii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CD1FF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Lonicera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0FCCD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Caprifoliaceae</w:t>
            </w:r>
          </w:p>
        </w:tc>
      </w:tr>
      <w:tr w:rsidR="00097E66" w:rsidRPr="002622AB" w14:paraId="620FDCCA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AEAA6" w14:textId="3D86AB47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Lonicera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trichosantha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8AD29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Lonicera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7C2FB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Caprifoliaceae</w:t>
            </w:r>
          </w:p>
        </w:tc>
      </w:tr>
      <w:tr w:rsidR="00097E66" w:rsidRPr="002622AB" w14:paraId="4F6E58F8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627C6" w14:textId="3FA3FF9C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Triosteum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pinnatifidum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08A1B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Triosteum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F09F9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Caprifoliaceae</w:t>
            </w:r>
          </w:p>
        </w:tc>
      </w:tr>
      <w:tr w:rsidR="00097E66" w:rsidRPr="002622AB" w14:paraId="608A0BC8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7EED2" w14:textId="2361C279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Lonicera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caerulea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1C820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Lonicera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76BAA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Caprifoliaceae</w:t>
            </w:r>
          </w:p>
        </w:tc>
      </w:tr>
      <w:tr w:rsidR="00097E66" w:rsidRPr="002622AB" w14:paraId="19AF6379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2EC3F" w14:textId="3BBEDD6D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Lonicera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ferdinandi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DF8A4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Lonicera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8778E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Caprifoliaceae</w:t>
            </w:r>
          </w:p>
        </w:tc>
      </w:tr>
      <w:tr w:rsidR="00097E66" w:rsidRPr="002622AB" w14:paraId="11E0933F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7C71C" w14:textId="7EEFAFC5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Lonicera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nervosa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E792F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Lonicera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BA4DD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Caprifoliaceae</w:t>
            </w:r>
          </w:p>
        </w:tc>
      </w:tr>
      <w:tr w:rsidR="00097E66" w:rsidRPr="002622AB" w14:paraId="1AB780E1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D8D02" w14:textId="77D259EA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Lonicera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japonica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77D9D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Lonicera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ABB7D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Caprifoliaceae</w:t>
            </w:r>
          </w:p>
        </w:tc>
      </w:tr>
      <w:tr w:rsidR="00097E66" w:rsidRPr="002622AB" w14:paraId="44172B58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802BF" w14:textId="64CE58B6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Zabelia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biflora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E060B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Zabelia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AB7BA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Caprifoliaceae</w:t>
            </w:r>
          </w:p>
        </w:tc>
      </w:tr>
      <w:tr w:rsidR="00097E66" w:rsidRPr="002622AB" w14:paraId="04F68BDA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6A177" w14:textId="1353F86D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Lonicera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tangutica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D2B8B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Lonicera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C611D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Caprifoliaceae</w:t>
            </w:r>
          </w:p>
        </w:tc>
      </w:tr>
      <w:tr w:rsidR="00097E66" w:rsidRPr="002622AB" w14:paraId="471497C1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FD668" w14:textId="7AA95D06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Lithospermum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erythrorhizon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10DB3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Lithospermum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77588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Boraginaceae</w:t>
            </w:r>
          </w:p>
        </w:tc>
      </w:tr>
      <w:tr w:rsidR="00097E66" w:rsidRPr="002622AB" w14:paraId="736B622B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EAD89" w14:textId="38E6CBD5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Goodyera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schlechtendaliana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46C96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Goodyera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68E3C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Orchidaceae</w:t>
            </w:r>
            <w:proofErr w:type="spellEnd"/>
          </w:p>
        </w:tc>
      </w:tr>
      <w:tr w:rsidR="00097E66" w:rsidRPr="002622AB" w14:paraId="5A2DF813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20BAC" w14:textId="033EEB8C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Pseudocodon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convolvulaceus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subsp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.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forrestii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6AFA8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Pseudocodon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DA8B6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Campanulaceae</w:t>
            </w:r>
            <w:proofErr w:type="spellEnd"/>
          </w:p>
        </w:tc>
      </w:tr>
      <w:tr w:rsidR="00097E66" w:rsidRPr="002622AB" w14:paraId="37BCEBEE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2E651" w14:textId="4AC4B147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Allium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victorialis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A7D1B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Allium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E39D1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Amaryllidaceae</w:t>
            </w:r>
          </w:p>
        </w:tc>
      </w:tr>
      <w:tr w:rsidR="00097E66" w:rsidRPr="002622AB" w14:paraId="561404B1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3DD9A" w14:textId="6B88014D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Asarum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himalaicum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95C79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Asarum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D6DA4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Aristolochiaceae</w:t>
            </w:r>
          </w:p>
        </w:tc>
      </w:tr>
      <w:tr w:rsidR="00097E66" w:rsidRPr="002622AB" w14:paraId="67AF3F90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4EB84" w14:textId="2D3EB840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Sambucus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javanica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C1267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Sambucus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ABF07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Adoxaceae</w:t>
            </w:r>
          </w:p>
        </w:tc>
      </w:tr>
      <w:tr w:rsidR="00097E66" w:rsidRPr="002622AB" w14:paraId="75E7705D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67737" w14:textId="61F735D4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Viburnum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dilatatum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85524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Viburnum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72FF4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Adoxaceae</w:t>
            </w:r>
          </w:p>
        </w:tc>
      </w:tr>
      <w:tr w:rsidR="00097E66" w:rsidRPr="002622AB" w14:paraId="61016D95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E9FFD" w14:textId="15A59CFA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Adoxa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moschatellina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C7EA7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Adoxa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3D363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Adoxaceae</w:t>
            </w:r>
          </w:p>
        </w:tc>
      </w:tr>
      <w:tr w:rsidR="00097E66" w:rsidRPr="002622AB" w14:paraId="4F651F41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5C745" w14:textId="19E5A390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Sambucus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williamsii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A6940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Sambucus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48528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Adoxaceae</w:t>
            </w:r>
          </w:p>
        </w:tc>
      </w:tr>
      <w:tr w:rsidR="00097E66" w:rsidRPr="002622AB" w14:paraId="6A247B42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CE4A4" w14:textId="0ACF65E9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Sambucus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adnata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C5439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Sambucus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7F73C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Adoxaceae</w:t>
            </w:r>
          </w:p>
        </w:tc>
      </w:tr>
      <w:tr w:rsidR="00097E66" w:rsidRPr="002622AB" w14:paraId="59091FA5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9713D" w14:textId="00D799D8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Oxalis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corniculata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9F7F7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Oxalis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AB185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Oxalidaceae</w:t>
            </w:r>
            <w:proofErr w:type="spellEnd"/>
          </w:p>
        </w:tc>
      </w:tr>
      <w:tr w:rsidR="00097E66" w:rsidRPr="002622AB" w14:paraId="1483C438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FDF2C" w14:textId="1A889F6D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Oxalis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pes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caprae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179D8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Oxalis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C2BA9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Oxalidaceae</w:t>
            </w:r>
            <w:proofErr w:type="spellEnd"/>
          </w:p>
        </w:tc>
      </w:tr>
      <w:tr w:rsidR="00097E66" w:rsidRPr="002622AB" w14:paraId="67602B33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B594F" w14:textId="1BDE156F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Euphorbia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pekinensis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DF1AF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Euphorbia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D9313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Euphorbiaceae</w:t>
            </w:r>
            <w:proofErr w:type="spellEnd"/>
          </w:p>
        </w:tc>
      </w:tr>
      <w:tr w:rsidR="00097E66" w:rsidRPr="002622AB" w14:paraId="1F4E8989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6218F" w14:textId="52481D06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Stellaria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nemorum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26994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Stellaria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92BB5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Caryophyllaceae</w:t>
            </w:r>
          </w:p>
        </w:tc>
      </w:tr>
      <w:tr w:rsidR="00097E66" w:rsidRPr="002622AB" w14:paraId="399AF1A0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F0AE3" w14:textId="7324270A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lastRenderedPageBreak/>
              <w:t>Stellaria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media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17032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Stellaria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9FDD1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Caryophyllaceae</w:t>
            </w:r>
          </w:p>
        </w:tc>
      </w:tr>
      <w:tr w:rsidR="00097E66" w:rsidRPr="002622AB" w14:paraId="43208EA8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45188" w14:textId="45F776D2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Poa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nemoralis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8900B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Poa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AD454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Poaceae</w:t>
            </w:r>
            <w:proofErr w:type="spellEnd"/>
          </w:p>
        </w:tc>
      </w:tr>
      <w:tr w:rsidR="00097E66" w:rsidRPr="002622AB" w14:paraId="540B3482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D8B56" w14:textId="37403080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Fargesia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spathacea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746F2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Fargesia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9908D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Poaceae</w:t>
            </w:r>
            <w:proofErr w:type="spellEnd"/>
          </w:p>
        </w:tc>
      </w:tr>
      <w:tr w:rsidR="00097E66" w:rsidRPr="002622AB" w14:paraId="67A2CCB1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A3D69" w14:textId="4B6F1707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Agrostis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hugoniana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2CB59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Agrostis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FE5E2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Poaceae</w:t>
            </w:r>
            <w:proofErr w:type="spellEnd"/>
          </w:p>
        </w:tc>
      </w:tr>
      <w:tr w:rsidR="00097E66" w:rsidRPr="002622AB" w14:paraId="33D04857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387FA" w14:textId="6718776B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Juncus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effusus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46E52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Juncus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8F3DE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Juncaceae</w:t>
            </w:r>
            <w:proofErr w:type="spellEnd"/>
          </w:p>
        </w:tc>
      </w:tr>
      <w:tr w:rsidR="00097E66" w:rsidRPr="002622AB" w14:paraId="5A053248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41063" w14:textId="0AF78D23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Hylotelephium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angustum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59D8C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Hylotelephium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A002B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Crassulaceae</w:t>
            </w:r>
          </w:p>
        </w:tc>
      </w:tr>
      <w:tr w:rsidR="00097E66" w:rsidRPr="002622AB" w14:paraId="46A8B80D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6EAFF" w14:textId="2B079EFA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Eleutherococcus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senticosus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1EF42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Eleutherococcus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4A0C7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Araliaceae</w:t>
            </w:r>
            <w:proofErr w:type="spellEnd"/>
          </w:p>
        </w:tc>
      </w:tr>
      <w:tr w:rsidR="00097E66" w:rsidRPr="002622AB" w14:paraId="0F232D91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9A8AF" w14:textId="3D16D847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Aralia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elata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912DE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Aralia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5D1EB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Araliaceae</w:t>
            </w:r>
            <w:proofErr w:type="spellEnd"/>
          </w:p>
        </w:tc>
      </w:tr>
      <w:tr w:rsidR="00097E66" w:rsidRPr="002622AB" w14:paraId="624D9431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7DDA1" w14:textId="695E73A5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Salix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chaenomeloides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E4E0C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Salix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4CCB2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Salicaceae</w:t>
            </w:r>
          </w:p>
        </w:tc>
      </w:tr>
      <w:tr w:rsidR="00097E66" w:rsidRPr="002622AB" w14:paraId="54B73189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AF93C" w14:textId="52A64ECE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Salix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caprea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8600B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Salix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95964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Salicaceae</w:t>
            </w:r>
          </w:p>
        </w:tc>
      </w:tr>
      <w:tr w:rsidR="00097E66" w:rsidRPr="002622AB" w14:paraId="32845C2B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4374E" w14:textId="568488E1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Salix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heishuiensis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A5958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Salix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24CAD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Salicaceae</w:t>
            </w:r>
          </w:p>
        </w:tc>
      </w:tr>
      <w:tr w:rsidR="00097E66" w:rsidRPr="002622AB" w14:paraId="0F747F49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0B6DD" w14:textId="24E1DF3B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Salix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cupularis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3FC93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Salix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D6766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Salicaceae</w:t>
            </w:r>
          </w:p>
        </w:tc>
      </w:tr>
      <w:tr w:rsidR="00097E66" w:rsidRPr="002622AB" w14:paraId="3E2F53B4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3D516" w14:textId="3E9C1CBF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Populus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davidiana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25DFE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Populus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CD189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Salicaceae</w:t>
            </w:r>
          </w:p>
        </w:tc>
      </w:tr>
      <w:tr w:rsidR="00097E66" w:rsidRPr="002622AB" w14:paraId="71CD7525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AFF8D" w14:textId="6BED8FAD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Philadelphus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incanus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A91ED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Philadelphus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CF26F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Hydrangeaceae</w:t>
            </w:r>
            <w:proofErr w:type="spellEnd"/>
          </w:p>
        </w:tc>
      </w:tr>
      <w:tr w:rsidR="00097E66" w:rsidRPr="002622AB" w14:paraId="169D78C1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41123" w14:textId="0BD31A04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Hydrangea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bretschneideri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25FEF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Hydrangea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6FCD0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Hydrangeaceae</w:t>
            </w:r>
            <w:proofErr w:type="spellEnd"/>
          </w:p>
        </w:tc>
      </w:tr>
      <w:tr w:rsidR="00097E66" w:rsidRPr="002622AB" w14:paraId="0023AC64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E38A4" w14:textId="6F3079CC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Hydrangea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paniculata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FABB8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Hydrangea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B77E7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Hydrangeaceae</w:t>
            </w:r>
            <w:proofErr w:type="spellEnd"/>
          </w:p>
        </w:tc>
      </w:tr>
      <w:tr w:rsidR="00097E66" w:rsidRPr="002622AB" w14:paraId="5265B1E2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93923" w14:textId="4CF4914B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Ribes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burejense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1F87D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Ribes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6B68B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Grossulariaceae</w:t>
            </w:r>
          </w:p>
        </w:tc>
      </w:tr>
      <w:tr w:rsidR="00097E66" w:rsidRPr="002622AB" w14:paraId="7C9DC1A6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61E91" w14:textId="2F1F7F3F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Ribes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stenocarpum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F76FE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Ribes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4D1B4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Grossulariaceae</w:t>
            </w:r>
          </w:p>
        </w:tc>
      </w:tr>
      <w:tr w:rsidR="00097E66" w:rsidRPr="002622AB" w14:paraId="6E8C61C4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B06A6" w14:textId="3E855ABD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Ribes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meyeri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AE632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Ribes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DE879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Grossulariaceae</w:t>
            </w:r>
          </w:p>
        </w:tc>
      </w:tr>
      <w:tr w:rsidR="00097E66" w:rsidRPr="002622AB" w14:paraId="1C81F9F0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F8721" w14:textId="47523432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Ribes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janczewskii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FB843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Ribes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C8974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Grossulariaceae</w:t>
            </w:r>
          </w:p>
        </w:tc>
      </w:tr>
      <w:tr w:rsidR="00097E66" w:rsidRPr="002622AB" w14:paraId="6AAD03EE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E3B03" w14:textId="72C32048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Ribes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pulchellum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ABF3A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Ribes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6E571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Grossulariaceae</w:t>
            </w:r>
          </w:p>
        </w:tc>
      </w:tr>
      <w:tr w:rsidR="00097E66" w:rsidRPr="002622AB" w14:paraId="56C7C948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CA02D" w14:textId="5BDEB975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Ribes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alpestre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var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.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giganteum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9823C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Ribes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3839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Grossulariaceae</w:t>
            </w:r>
          </w:p>
        </w:tc>
      </w:tr>
      <w:tr w:rsidR="00097E66" w:rsidRPr="002622AB" w14:paraId="37DCE5ED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1C29F" w14:textId="13512C89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Smilax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glaucochina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42415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Smilax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8F6B2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Smilacaceae</w:t>
            </w:r>
            <w:proofErr w:type="spellEnd"/>
          </w:p>
        </w:tc>
      </w:tr>
      <w:tr w:rsidR="00097E66" w:rsidRPr="002622AB" w14:paraId="022ABF1B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D9814" w14:textId="514A7BBF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Smilax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menispermoidea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00F14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Smilax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F6DF9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Smilacaceae</w:t>
            </w:r>
            <w:proofErr w:type="spellEnd"/>
          </w:p>
        </w:tc>
      </w:tr>
      <w:tr w:rsidR="00097E66" w:rsidRPr="002622AB" w14:paraId="5994AF60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21386" w14:textId="392EEAAC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Smilax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discotis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3D5AC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Smilax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8F7BC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Smilacaceae</w:t>
            </w:r>
            <w:proofErr w:type="spellEnd"/>
          </w:p>
        </w:tc>
      </w:tr>
      <w:tr w:rsidR="00097E66" w:rsidRPr="002622AB" w14:paraId="7773AED1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8EC0A" w14:textId="4EB90705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Clematoclethra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scandens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40045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Clematoclethra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B193B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Actinidiaceae</w:t>
            </w:r>
          </w:p>
        </w:tc>
      </w:tr>
      <w:tr w:rsidR="00097E66" w:rsidRPr="002622AB" w14:paraId="09FE6F3F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68595" w14:textId="157A9B80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Berberis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kansuensis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F7023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Berberis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D9B5F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Berberidaceae</w:t>
            </w:r>
            <w:proofErr w:type="spellEnd"/>
          </w:p>
        </w:tc>
      </w:tr>
      <w:tr w:rsidR="00097E66" w:rsidRPr="002622AB" w14:paraId="56FB5B58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E6E4D" w14:textId="398EE518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Euonymus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alatus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A2C1B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Euonymus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AE120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Celastraceae</w:t>
            </w:r>
            <w:proofErr w:type="spellEnd"/>
          </w:p>
        </w:tc>
      </w:tr>
      <w:tr w:rsidR="00097E66" w:rsidRPr="002622AB" w14:paraId="04DDA6CD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C2D31" w14:textId="6B927EE5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Betula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albosinensis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E6BB3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Betula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65CA9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Betulaceae</w:t>
            </w:r>
          </w:p>
        </w:tc>
      </w:tr>
      <w:tr w:rsidR="00097E66" w:rsidRPr="002622AB" w14:paraId="571DD278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4AD10" w14:textId="1F94187E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Betula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platyphylla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00732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Betula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0CE78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Betulaceae</w:t>
            </w:r>
          </w:p>
        </w:tc>
      </w:tr>
      <w:tr w:rsidR="00097E66" w:rsidRPr="002622AB" w14:paraId="3A3D3C91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02F9E" w14:textId="32A5F424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Quercus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mongolica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F9B10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Quercus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C8668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Fagaceae</w:t>
            </w:r>
          </w:p>
        </w:tc>
      </w:tr>
      <w:tr w:rsidR="00097E66" w:rsidRPr="002622AB" w14:paraId="5FFFE9E6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95905" w14:textId="14ECCC54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Quercus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aliena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var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.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acutiserrata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9068F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Quercus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D6B72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Fagaceae</w:t>
            </w:r>
          </w:p>
        </w:tc>
      </w:tr>
      <w:tr w:rsidR="00097E66" w:rsidRPr="002622AB" w14:paraId="7AA407A9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D1590" w14:textId="29FFBB98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Picea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crassifolia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11C91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Picea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1A5D7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Pinaceae</w:t>
            </w:r>
          </w:p>
        </w:tc>
      </w:tr>
      <w:tr w:rsidR="00097E66" w:rsidRPr="002622AB" w14:paraId="54859568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6E771" w14:textId="0BC26C81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Picea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asperata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99611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Picea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EF6F9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Pinaceae</w:t>
            </w:r>
          </w:p>
        </w:tc>
      </w:tr>
      <w:tr w:rsidR="00097E66" w:rsidRPr="002622AB" w14:paraId="393B02BA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1A6CD" w14:textId="12D9320E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Picea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purpurea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8CF27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Picea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FEC59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Pinaceae</w:t>
            </w:r>
          </w:p>
        </w:tc>
      </w:tr>
      <w:tr w:rsidR="00097E66" w:rsidRPr="002622AB" w14:paraId="15120CC4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45EBB" w14:textId="50E04A2A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Abies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fargesii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var</w:t>
            </w: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.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faxoniana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2F882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Abies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4857F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Pinaceae</w:t>
            </w:r>
          </w:p>
        </w:tc>
      </w:tr>
      <w:tr w:rsidR="00097E66" w:rsidRPr="002622AB" w14:paraId="3E88547C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07472" w14:textId="14FFDE9A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Juniperus</w:t>
            </w:r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tibetica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030EE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Juniperus</w:t>
            </w:r>
          </w:p>
        </w:tc>
        <w:tc>
          <w:tcPr>
            <w:tcW w:w="1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1C326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Cupressaceae</w:t>
            </w:r>
          </w:p>
        </w:tc>
      </w:tr>
      <w:tr w:rsidR="00097E66" w:rsidRPr="002622AB" w14:paraId="47BE39AA" w14:textId="77777777" w:rsidTr="00DF0720">
        <w:trPr>
          <w:trHeight w:val="276"/>
          <w:jc w:val="center"/>
        </w:trPr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DDE0F" w14:textId="4E7702A1" w:rsidR="00097E66" w:rsidRPr="002622AB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Platycladus</w:t>
            </w:r>
            <w:proofErr w:type="spellEnd"/>
            <w:r w:rsidR="00060A4E"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2622AB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orientalis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CA418" w14:textId="77777777" w:rsidR="00097E66" w:rsidRPr="00AF0672" w:rsidRDefault="00097E66" w:rsidP="00097E66">
            <w:pPr>
              <w:spacing w:before="0" w:after="0"/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AF0672">
              <w:rPr>
                <w:rFonts w:eastAsia="等线" w:cs="Times New Roman"/>
                <w:i/>
                <w:iCs/>
                <w:color w:val="000000"/>
                <w:sz w:val="21"/>
                <w:szCs w:val="21"/>
                <w:lang w:eastAsia="zh-CN"/>
              </w:rPr>
              <w:t>Platycladus</w:t>
            </w:r>
            <w:proofErr w:type="spellEnd"/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FDA80" w14:textId="77777777" w:rsidR="00097E66" w:rsidRPr="002622AB" w:rsidRDefault="00097E66" w:rsidP="00097E66">
            <w:pPr>
              <w:spacing w:before="0" w:after="0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Cupressaceae</w:t>
            </w:r>
          </w:p>
        </w:tc>
      </w:tr>
    </w:tbl>
    <w:p w14:paraId="69F9639C" w14:textId="794C2930" w:rsidR="00621C73" w:rsidRPr="002622AB" w:rsidRDefault="00621C73" w:rsidP="003E67CA">
      <w:pPr>
        <w:spacing w:beforeLines="200" w:before="480"/>
        <w:jc w:val="center"/>
        <w:rPr>
          <w:rFonts w:cs="Times New Roman"/>
          <w:sz w:val="22"/>
        </w:rPr>
      </w:pPr>
      <w:r w:rsidRPr="002622AB">
        <w:rPr>
          <w:rFonts w:cs="Times New Roman"/>
          <w:b/>
          <w:bCs/>
          <w:sz w:val="22"/>
          <w:lang w:eastAsia="zh-CN"/>
        </w:rPr>
        <w:t>Table</w:t>
      </w:r>
      <w:r w:rsidRPr="002622AB">
        <w:rPr>
          <w:rFonts w:cs="Times New Roman"/>
          <w:b/>
          <w:bCs/>
          <w:sz w:val="22"/>
        </w:rPr>
        <w:t xml:space="preserve"> </w:t>
      </w:r>
      <w:r w:rsidRPr="002622AB">
        <w:rPr>
          <w:rFonts w:cs="Times New Roman"/>
          <w:b/>
          <w:bCs/>
          <w:sz w:val="22"/>
          <w:lang w:eastAsia="zh-CN"/>
        </w:rPr>
        <w:t>S</w:t>
      </w:r>
      <w:r w:rsidR="00216D56">
        <w:rPr>
          <w:rFonts w:cs="Times New Roman"/>
          <w:b/>
          <w:bCs/>
          <w:sz w:val="22"/>
          <w:lang w:eastAsia="zh-CN"/>
        </w:rPr>
        <w:t>2</w:t>
      </w:r>
      <w:r w:rsidRPr="002622AB">
        <w:rPr>
          <w:rFonts w:cs="Times New Roman"/>
          <w:sz w:val="22"/>
        </w:rPr>
        <w:t xml:space="preserve"> </w:t>
      </w:r>
      <w:r w:rsidR="009B322C" w:rsidRPr="002622AB">
        <w:rPr>
          <w:rFonts w:cs="Times New Roman"/>
          <w:sz w:val="22"/>
          <w:lang w:eastAsia="zh-CN"/>
        </w:rPr>
        <w:t>Mantel test results of soil chemical properties and plant diversity 5 years after fire</w:t>
      </w:r>
    </w:p>
    <w:tbl>
      <w:tblPr>
        <w:tblW w:w="8015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044"/>
        <w:gridCol w:w="1116"/>
        <w:gridCol w:w="1116"/>
        <w:gridCol w:w="1337"/>
        <w:gridCol w:w="1275"/>
      </w:tblGrid>
      <w:tr w:rsidR="00061FF5" w:rsidRPr="002622AB" w14:paraId="38B0E759" w14:textId="77777777" w:rsidTr="00061FF5">
        <w:trPr>
          <w:trHeight w:val="276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BD7EA" w14:textId="2C2360A4" w:rsidR="00061FF5" w:rsidRPr="002622AB" w:rsidRDefault="00061FF5" w:rsidP="00061FF5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7045A" w14:textId="68119B81" w:rsidR="00061FF5" w:rsidRPr="002622AB" w:rsidRDefault="00061FF5" w:rsidP="00061FF5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env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EAA18" w14:textId="17F9880A" w:rsidR="00061FF5" w:rsidRPr="002622AB" w:rsidRDefault="00061FF5" w:rsidP="00061FF5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r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1371" w14:textId="0F1C72FA" w:rsidR="00061FF5" w:rsidRPr="002622AB" w:rsidRDefault="00061FF5" w:rsidP="00061FF5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2"/>
              </w:rPr>
              <w:t>p.value</w:t>
            </w:r>
            <w:proofErr w:type="spellEnd"/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69CC9" w14:textId="5A99D2F1" w:rsidR="00061FF5" w:rsidRPr="002622AB" w:rsidRDefault="00061FF5" w:rsidP="00061FF5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2"/>
              </w:rPr>
              <w:t>df_r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9907A" w14:textId="2589DB06" w:rsidR="00061FF5" w:rsidRPr="002622AB" w:rsidRDefault="00061FF5" w:rsidP="00061FF5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2"/>
              </w:rPr>
              <w:t>df_p</w:t>
            </w:r>
            <w:proofErr w:type="spellEnd"/>
          </w:p>
        </w:tc>
      </w:tr>
      <w:tr w:rsidR="002622AB" w:rsidRPr="002622AB" w14:paraId="13037C97" w14:textId="77777777" w:rsidTr="00061FF5">
        <w:trPr>
          <w:trHeight w:val="276"/>
          <w:jc w:val="center"/>
        </w:trPr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81CBE" w14:textId="189CDD83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395F1" w14:textId="366EAEE0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TN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C0E34" w14:textId="0DAF6C97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-0.253 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99797" w14:textId="0BF2D224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0.839 </w:t>
            </w:r>
          </w:p>
        </w:tc>
        <w:tc>
          <w:tcPr>
            <w:tcW w:w="133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94642" w14:textId="731888B9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9457A" w14:textId="607E394A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3526BC22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7CF7730" w14:textId="00F6820B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3D1C271B" w14:textId="2292B648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TP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7C151943" w14:textId="1BE62861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-0.374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5077131A" w14:textId="29D6764B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0.878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0324BEB7" w14:textId="3B6E04B0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3B52608" w14:textId="7B907188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4E7B54B3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A0C29E3" w14:textId="68F22BE0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2FAFB285" w14:textId="300F38E9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TK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026075FB" w14:textId="07943CA7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-0.355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499AD39B" w14:textId="37689E41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0.883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53B4CEB5" w14:textId="6BE06450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A6AC7B9" w14:textId="5E051082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7AF098A6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C6D2447" w14:textId="740A0AB6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32159C0C" w14:textId="52021C8C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AP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021053B3" w14:textId="723A62E5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0.048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4767BD9D" w14:textId="6783AA75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0.381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71E203BB" w14:textId="4A3E625F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6B609A9" w14:textId="43ED6F8D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032FCF4A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B1D1A74" w14:textId="04062B89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lastRenderedPageBreak/>
              <w:t>Stability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268CC19D" w14:textId="531DDA9C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AK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00EC660D" w14:textId="4870365A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0.318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0813B52D" w14:textId="5E2A008B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0.139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771A3884" w14:textId="6A658568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3F71BFF" w14:textId="72FD0E00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2533C9EB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C2FEE12" w14:textId="61F74D7D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35CD1E7B" w14:textId="4DC886E9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HN</w:t>
            </w:r>
            <w:r w:rsidRPr="002622AB">
              <w:rPr>
                <w:rFonts w:eastAsia="等线" w:cs="Times New Roman"/>
                <w:color w:val="000000"/>
                <w:sz w:val="22"/>
                <w:vertAlign w:val="subscript"/>
              </w:rPr>
              <w:t>4</w:t>
            </w:r>
            <w:r w:rsidRPr="002622AB">
              <w:rPr>
                <w:rFonts w:eastAsia="等线" w:cs="Times New Roman"/>
                <w:color w:val="000000"/>
                <w:sz w:val="22"/>
                <w:vertAlign w:val="superscript"/>
              </w:rPr>
              <w:t>+</w:t>
            </w:r>
            <w:r w:rsidRPr="002622AB">
              <w:rPr>
                <w:rFonts w:eastAsia="等线" w:cs="Times New Roman"/>
                <w:color w:val="000000"/>
                <w:sz w:val="22"/>
              </w:rPr>
              <w:t>-N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19171B6B" w14:textId="6D7D2689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-0.026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26839D55" w14:textId="23B8A5DD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0.492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223787F8" w14:textId="4625C4E2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767F083" w14:textId="677B012D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4306CC4B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ED60C05" w14:textId="2995ADE8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0497F8E2" w14:textId="2CA8716C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NO</w:t>
            </w:r>
            <w:r w:rsidRPr="002622AB">
              <w:rPr>
                <w:rFonts w:eastAsia="等线" w:cs="Times New Roman"/>
                <w:color w:val="000000"/>
                <w:sz w:val="22"/>
                <w:vertAlign w:val="subscript"/>
              </w:rPr>
              <w:t>3</w:t>
            </w:r>
            <w:r w:rsidRPr="002622AB">
              <w:rPr>
                <w:rFonts w:eastAsia="等线" w:cs="Times New Roman"/>
                <w:color w:val="000000"/>
                <w:sz w:val="22"/>
                <w:vertAlign w:val="superscript"/>
              </w:rPr>
              <w:t>-</w:t>
            </w:r>
            <w:r w:rsidRPr="002622AB">
              <w:rPr>
                <w:rFonts w:eastAsia="等线" w:cs="Times New Roman"/>
                <w:color w:val="000000"/>
                <w:sz w:val="22"/>
              </w:rPr>
              <w:t>-N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55339A24" w14:textId="4C974961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0.009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37AD3F14" w14:textId="513983BA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0.428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0C59C09B" w14:textId="7F5EC53E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A3EA1B8" w14:textId="292137F4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3727E91A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6D837E1" w14:textId="7AD37432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5FE49C63" w14:textId="7E942917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PH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6050604C" w14:textId="052D1F3B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-0.052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068B37C1" w14:textId="2353F1E6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0.578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25E6890F" w14:textId="04980C58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824C2CB" w14:textId="2ADCF899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605C85D3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12668A2" w14:textId="4C12B083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0988CEB2" w14:textId="3948413C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SOC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606E2CD9" w14:textId="5F7CDDE9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0.005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7DBB64C8" w14:textId="1DC41FB9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0.431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191658B3" w14:textId="43AC5F06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955913D" w14:textId="19488364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73858C47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886CECF" w14:textId="297C8C94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46B8CF43" w14:textId="01C1B6DD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C/N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3AF4250B" w14:textId="06DF3A47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0.427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433DD975" w14:textId="6144DCBD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0.061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36CC3BC4" w14:textId="71AEDA6D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41D9502" w14:textId="3315F943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380ED93F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563884F" w14:textId="36C829E1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36713D1B" w14:textId="7647FDA4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C/P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3141F8B2" w14:textId="41C5C0AD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0.369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4AEE8DDE" w14:textId="1AFE529F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0.117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3CC5693F" w14:textId="0A184F3C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C63696E" w14:textId="749CC804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68169368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CB128F2" w14:textId="70CC3E4B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237C8456" w14:textId="51316A94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N/P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7AEDA876" w14:textId="69276BAB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-0.284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0A64B32D" w14:textId="2EABD4AD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0.808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543A8603" w14:textId="6487A532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433F190" w14:textId="7BAD0ED8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4862AAC3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521E8E7" w14:textId="0E7F4EAB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40F0C3E1" w14:textId="7A8B75C3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PP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6F976008" w14:textId="45872BF5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-0.129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1D4C162F" w14:textId="4F14FBA4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0.567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0AFBC58B" w14:textId="5E471694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7D62F5F" w14:textId="03818234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3C656B99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C3DCD0A" w14:textId="26239012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39EFB613" w14:textId="35874C12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PPO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3C28CEA5" w14:textId="58B98BD1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-0.259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048C5E52" w14:textId="640FE56C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0.911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180B231E" w14:textId="702F4683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E4EF9A1" w14:textId="56E9EB54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166A7B58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9DDA659" w14:textId="15AE5561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67436F09" w14:textId="5D783C0E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URE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210789C8" w14:textId="369C96D5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-0.035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393D8B82" w14:textId="01109D84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0.444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091DC981" w14:textId="06AFCFA9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6C81415" w14:textId="02486365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3E0FA313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E0AA88D" w14:textId="21C13A44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49F0EAEF" w14:textId="14EF683F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POD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3A71B821" w14:textId="6C2B078C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0.080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37B193A5" w14:textId="6B2CF61C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0.317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3279E99F" w14:textId="5F3BA9FF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A0459F3" w14:textId="2DBE695C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7E4FAF81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8EFDC7A" w14:textId="6CAB1573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24EA2697" w14:textId="01E86CDA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CAT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45D7227B" w14:textId="6F95934E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0.397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6952A84A" w14:textId="514B3C3F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0.144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230F1665" w14:textId="63F216DF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4DAEFAB" w14:textId="39BFA942" w:rsidR="002622AB" w:rsidRPr="002622AB" w:rsidRDefault="002622AB" w:rsidP="002622AB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06027AE3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20CF2DB" w14:textId="775AFFCC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55CD934C" w14:textId="3225F7EC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TN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4A98BF59" w14:textId="6E079D51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0.048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60F19305" w14:textId="50511CCB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0.403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2EA210EB" w14:textId="3A8B83A4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A6FC2A4" w14:textId="40560241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4CC8C037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830FEEE" w14:textId="16E97443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7AB0A73B" w14:textId="536B098A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TP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660C7A2B" w14:textId="6DCF2868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-0.341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07B7A7A7" w14:textId="32430555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0.908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2BA777F4" w14:textId="6B6F765E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2B18DA7" w14:textId="4CE9EA62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733A3309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C82EE86" w14:textId="3ABCAEF0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5605693D" w14:textId="2E2A2656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TK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28A32BD8" w14:textId="5DBCE452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0.421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16D5B96A" w14:textId="5BC4C300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0.063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2036D6F9" w14:textId="2553FBD9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2E1E286" w14:textId="358343DD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79D6D655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AC4E558" w14:textId="75E93A8B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0E9F2B3A" w14:textId="782569C5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AP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0B4A03C6" w14:textId="14498E0D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0.482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317F8325" w14:textId="4DC8D259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0.022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03D6EF79" w14:textId="5BD22B9E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7AD9DF1" w14:textId="3DFED79A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0.01 - 0.05</w:t>
            </w:r>
          </w:p>
        </w:tc>
      </w:tr>
      <w:tr w:rsidR="00AF0672" w:rsidRPr="002622AB" w14:paraId="27DE60B5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1E96162" w14:textId="024DDBA5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3149B2A9" w14:textId="12C3AA63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AK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7357D0DD" w14:textId="1129C785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0.560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0AF49577" w14:textId="1A13E8DE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0.013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6416AE5A" w14:textId="33CE3652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52B8E68" w14:textId="2942B4F7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0.01 - 0.05</w:t>
            </w:r>
          </w:p>
        </w:tc>
      </w:tr>
      <w:tr w:rsidR="00AF0672" w:rsidRPr="002622AB" w14:paraId="64A848D9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930D75A" w14:textId="355CFEEB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01C248C7" w14:textId="12998894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HN</w:t>
            </w:r>
            <w:r w:rsidRPr="002622AB">
              <w:rPr>
                <w:rFonts w:eastAsia="等线" w:cs="Times New Roman"/>
                <w:color w:val="000000"/>
                <w:sz w:val="22"/>
                <w:vertAlign w:val="subscript"/>
              </w:rPr>
              <w:t>4</w:t>
            </w:r>
            <w:r w:rsidRPr="002622AB">
              <w:rPr>
                <w:rFonts w:eastAsia="等线" w:cs="Times New Roman"/>
                <w:color w:val="000000"/>
                <w:sz w:val="22"/>
                <w:vertAlign w:val="superscript"/>
              </w:rPr>
              <w:t>+</w:t>
            </w:r>
            <w:r w:rsidRPr="002622AB">
              <w:rPr>
                <w:rFonts w:eastAsia="等线" w:cs="Times New Roman"/>
                <w:color w:val="000000"/>
                <w:sz w:val="22"/>
              </w:rPr>
              <w:t>-N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156EACCC" w14:textId="0E65164E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-0.414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51E7D1EC" w14:textId="6A78B8AE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0.958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456D23F9" w14:textId="44066719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709EE1D" w14:textId="60C6AB9C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68FE0ADF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6FF94C2" w14:textId="294AB5F4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35FAADD8" w14:textId="0EBCF0FA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NO</w:t>
            </w:r>
            <w:r w:rsidRPr="002622AB">
              <w:rPr>
                <w:rFonts w:eastAsia="等线" w:cs="Times New Roman"/>
                <w:color w:val="000000"/>
                <w:sz w:val="22"/>
                <w:vertAlign w:val="subscript"/>
              </w:rPr>
              <w:t>3</w:t>
            </w:r>
            <w:r w:rsidRPr="002622AB">
              <w:rPr>
                <w:rFonts w:eastAsia="等线" w:cs="Times New Roman"/>
                <w:color w:val="000000"/>
                <w:sz w:val="22"/>
                <w:vertAlign w:val="superscript"/>
              </w:rPr>
              <w:t>-</w:t>
            </w:r>
            <w:r w:rsidRPr="002622AB">
              <w:rPr>
                <w:rFonts w:eastAsia="等线" w:cs="Times New Roman"/>
                <w:color w:val="000000"/>
                <w:sz w:val="22"/>
              </w:rPr>
              <w:t>-N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6CEC095D" w14:textId="12BA364C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-0.031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36302315" w14:textId="01C7F694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0.543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6FBE9E7D" w14:textId="32FA13E4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ED314A5" w14:textId="18B2DF24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769FE355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4F40C3D" w14:textId="6BB6D1CA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51868156" w14:textId="0E9FE114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PH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301C9FC7" w14:textId="0D0F4647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0.185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552A5F79" w14:textId="2C724ADE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0.313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559D780D" w14:textId="4D990544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513756C" w14:textId="735BF3A3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47287757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EE13008" w14:textId="5F43FDFF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4FFCA25C" w14:textId="26F67452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SOC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29ED7C37" w14:textId="46EF8A76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0.107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16C306D3" w14:textId="7CCF65A8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0.342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52E99302" w14:textId="1AD2AC7E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5B9A311" w14:textId="4546239B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2E082931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67731A0" w14:textId="55C00641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55B7ABFA" w14:textId="435D6717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C/N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024D828C" w14:textId="43501343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0.435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7295D779" w14:textId="7E19AA42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0.039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79783A03" w14:textId="21751503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4567C01" w14:textId="4845BA6F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0.01 - 0.05</w:t>
            </w:r>
          </w:p>
        </w:tc>
      </w:tr>
      <w:tr w:rsidR="00AF0672" w:rsidRPr="002622AB" w14:paraId="3D2AE5B3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A20FED1" w14:textId="5FCD1ADA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14:paraId="2EDC4C61" w14:textId="0DCE2928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C/P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546ADE68" w14:textId="5D9C7215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0.205 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14:paraId="22E32C53" w14:textId="5DC51265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0.283 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00283F41" w14:textId="2845BABE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30F3E96" w14:textId="1A702998" w:rsidR="00AF0672" w:rsidRPr="002622AB" w:rsidRDefault="00AF0672" w:rsidP="00AF0672">
            <w:pPr>
              <w:spacing w:before="0" w:after="0"/>
              <w:jc w:val="center"/>
              <w:rPr>
                <w:rFonts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4FFB242D" w14:textId="77777777" w:rsidTr="00061FF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</w:tcPr>
          <w:p w14:paraId="21A61A00" w14:textId="4AAFD67A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C4041A5" w14:textId="5CD0D215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N/P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48235A5E" w14:textId="753E6CAB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-0.103 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0F4E92B5" w14:textId="67C63A2E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0.589 </w:t>
            </w:r>
          </w:p>
        </w:tc>
        <w:tc>
          <w:tcPr>
            <w:tcW w:w="1337" w:type="dxa"/>
            <w:shd w:val="clear" w:color="auto" w:fill="auto"/>
            <w:noWrap/>
            <w:vAlign w:val="center"/>
          </w:tcPr>
          <w:p w14:paraId="545ED2F7" w14:textId="7DC5CB8A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4D023D2" w14:textId="61E3A830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16AA6309" w14:textId="77777777" w:rsidTr="003801A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</w:tcPr>
          <w:p w14:paraId="3837BAEE" w14:textId="36BA1131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D0B201D" w14:textId="0AAFFC49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PP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3EDBE8B4" w14:textId="369F7D28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0.255 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157B1803" w14:textId="1E9A7852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0.178 </w:t>
            </w:r>
          </w:p>
        </w:tc>
        <w:tc>
          <w:tcPr>
            <w:tcW w:w="1337" w:type="dxa"/>
            <w:shd w:val="clear" w:color="auto" w:fill="auto"/>
            <w:noWrap/>
            <w:vAlign w:val="center"/>
          </w:tcPr>
          <w:p w14:paraId="2E54DDAB" w14:textId="455963B1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8C8B3E7" w14:textId="35B38F55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096D55FE" w14:textId="77777777" w:rsidTr="003801A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</w:tcPr>
          <w:p w14:paraId="6380EE49" w14:textId="76122EFF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442648C" w14:textId="48A1AD6A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PPO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62183CA1" w14:textId="5BEEC1BA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-0.116 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56DACA4C" w14:textId="718AE624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0.653 </w:t>
            </w:r>
          </w:p>
        </w:tc>
        <w:tc>
          <w:tcPr>
            <w:tcW w:w="1337" w:type="dxa"/>
            <w:shd w:val="clear" w:color="auto" w:fill="auto"/>
            <w:noWrap/>
            <w:vAlign w:val="center"/>
          </w:tcPr>
          <w:p w14:paraId="228FAF56" w14:textId="78ABF0A8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D463507" w14:textId="28664AA0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0D368CC6" w14:textId="77777777" w:rsidTr="003801A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</w:tcPr>
          <w:p w14:paraId="42889BE8" w14:textId="09A01EED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DD1FAB0" w14:textId="2F448732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URE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4B8AD886" w14:textId="26E3BC54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-0.188 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28A17B6D" w14:textId="09BCA32F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0.732 </w:t>
            </w:r>
          </w:p>
        </w:tc>
        <w:tc>
          <w:tcPr>
            <w:tcW w:w="1337" w:type="dxa"/>
            <w:shd w:val="clear" w:color="auto" w:fill="auto"/>
            <w:noWrap/>
            <w:vAlign w:val="center"/>
          </w:tcPr>
          <w:p w14:paraId="5608C9E8" w14:textId="24CCEC30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A36A3CC" w14:textId="5EE57849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5EB08646" w14:textId="77777777" w:rsidTr="003801A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</w:tcPr>
          <w:p w14:paraId="00C33C3C" w14:textId="4C606E8C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CEA7507" w14:textId="6103112D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POD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29988655" w14:textId="160B58B1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-0.193 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5B662253" w14:textId="4C56293C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0.732 </w:t>
            </w:r>
          </w:p>
        </w:tc>
        <w:tc>
          <w:tcPr>
            <w:tcW w:w="1337" w:type="dxa"/>
            <w:shd w:val="clear" w:color="auto" w:fill="auto"/>
            <w:noWrap/>
            <w:vAlign w:val="center"/>
          </w:tcPr>
          <w:p w14:paraId="783FB3E0" w14:textId="2078BFB6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EE47D87" w14:textId="6F41AC4C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4BED23BD" w14:textId="77777777" w:rsidTr="003801A5">
        <w:trPr>
          <w:trHeight w:val="276"/>
          <w:jc w:val="center"/>
        </w:trPr>
        <w:tc>
          <w:tcPr>
            <w:tcW w:w="2127" w:type="dxa"/>
            <w:shd w:val="clear" w:color="auto" w:fill="auto"/>
            <w:noWrap/>
            <w:vAlign w:val="center"/>
          </w:tcPr>
          <w:p w14:paraId="104F657F" w14:textId="357FF617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0F56CE9" w14:textId="79BCFCD4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CAT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72601430" w14:textId="746E62E6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0.056 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14:paraId="6AF364B4" w14:textId="49D50312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0.399 </w:t>
            </w:r>
          </w:p>
        </w:tc>
        <w:tc>
          <w:tcPr>
            <w:tcW w:w="1337" w:type="dxa"/>
            <w:shd w:val="clear" w:color="auto" w:fill="auto"/>
            <w:noWrap/>
            <w:vAlign w:val="center"/>
          </w:tcPr>
          <w:p w14:paraId="166B438E" w14:textId="0BE3AA93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C0B634C" w14:textId="3A745543" w:rsidR="00AF0672" w:rsidRPr="002622AB" w:rsidRDefault="00AF0672" w:rsidP="00AF0672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</w:tbl>
    <w:p w14:paraId="4D214F58" w14:textId="40B0EDD1" w:rsidR="009B322C" w:rsidRPr="002622AB" w:rsidRDefault="009B322C" w:rsidP="003E67CA">
      <w:pPr>
        <w:spacing w:beforeLines="200" w:before="480"/>
        <w:jc w:val="center"/>
        <w:rPr>
          <w:rFonts w:cs="Times New Roman"/>
          <w:sz w:val="22"/>
        </w:rPr>
      </w:pPr>
      <w:r w:rsidRPr="002622AB">
        <w:rPr>
          <w:rFonts w:cs="Times New Roman"/>
          <w:b/>
          <w:bCs/>
          <w:sz w:val="22"/>
          <w:lang w:eastAsia="zh-CN"/>
        </w:rPr>
        <w:t>Table</w:t>
      </w:r>
      <w:r w:rsidRPr="002622AB">
        <w:rPr>
          <w:rFonts w:cs="Times New Roman"/>
          <w:b/>
          <w:bCs/>
          <w:sz w:val="22"/>
        </w:rPr>
        <w:t xml:space="preserve"> </w:t>
      </w:r>
      <w:r w:rsidRPr="002622AB">
        <w:rPr>
          <w:rFonts w:cs="Times New Roman"/>
          <w:b/>
          <w:bCs/>
          <w:sz w:val="22"/>
          <w:lang w:eastAsia="zh-CN"/>
        </w:rPr>
        <w:t>S</w:t>
      </w:r>
      <w:r w:rsidR="00216D56">
        <w:rPr>
          <w:rFonts w:cs="Times New Roman"/>
          <w:b/>
          <w:bCs/>
          <w:sz w:val="22"/>
          <w:lang w:eastAsia="zh-CN"/>
        </w:rPr>
        <w:t>3</w:t>
      </w:r>
      <w:r w:rsidRPr="002622AB">
        <w:rPr>
          <w:rFonts w:cs="Times New Roman"/>
          <w:sz w:val="22"/>
        </w:rPr>
        <w:t xml:space="preserve"> </w:t>
      </w:r>
      <w:r w:rsidRPr="002622AB">
        <w:rPr>
          <w:rFonts w:cs="Times New Roman"/>
          <w:sz w:val="22"/>
          <w:lang w:eastAsia="zh-CN"/>
        </w:rPr>
        <w:t>Mantel test results of soil chemical properties and plant diversity 15 years after fire</w:t>
      </w:r>
    </w:p>
    <w:tbl>
      <w:tblPr>
        <w:tblW w:w="7513" w:type="dxa"/>
        <w:jc w:val="center"/>
        <w:tblLook w:val="04A0" w:firstRow="1" w:lastRow="0" w:firstColumn="1" w:lastColumn="0" w:noHBand="0" w:noVBand="1"/>
      </w:tblPr>
      <w:tblGrid>
        <w:gridCol w:w="1788"/>
        <w:gridCol w:w="1047"/>
        <w:gridCol w:w="1076"/>
        <w:gridCol w:w="1076"/>
        <w:gridCol w:w="1250"/>
        <w:gridCol w:w="1276"/>
      </w:tblGrid>
      <w:tr w:rsidR="00061FF5" w:rsidRPr="002622AB" w14:paraId="2F1FFCA6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AFEC1" w14:textId="296D36D0" w:rsidR="00061FF5" w:rsidRPr="002622AB" w:rsidRDefault="00061FF5" w:rsidP="00061FF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C202F" w14:textId="7319A7BC" w:rsidR="00061FF5" w:rsidRPr="002622AB" w:rsidRDefault="00061FF5" w:rsidP="00061FF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env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FB7E66" w14:textId="7DF7FC13" w:rsidR="00061FF5" w:rsidRPr="002622AB" w:rsidRDefault="00061FF5" w:rsidP="00061FF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r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CC1EE" w14:textId="494B3FD5" w:rsidR="00061FF5" w:rsidRPr="002622AB" w:rsidRDefault="00061FF5" w:rsidP="00061FF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2"/>
              </w:rPr>
              <w:t>p.value</w:t>
            </w:r>
            <w:proofErr w:type="spellEnd"/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18AE1C" w14:textId="381A75F1" w:rsidR="00061FF5" w:rsidRPr="002622AB" w:rsidRDefault="00061FF5" w:rsidP="00061FF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2"/>
              </w:rPr>
              <w:t>df_r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C6287" w14:textId="1FEA4F2F" w:rsidR="00061FF5" w:rsidRPr="002622AB" w:rsidRDefault="00061FF5" w:rsidP="00061FF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2"/>
              </w:rPr>
              <w:t>df_p</w:t>
            </w:r>
            <w:proofErr w:type="spellEnd"/>
          </w:p>
        </w:tc>
      </w:tr>
      <w:tr w:rsidR="002622AB" w:rsidRPr="002622AB" w14:paraId="37206E06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C3F8C" w14:textId="3F2045B0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ED67F" w14:textId="0BB08AF8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TN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78AB2" w14:textId="62839E21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0.469 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0B039" w14:textId="0034B07B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0.053 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54137" w14:textId="7097A4C7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3B1E6" w14:textId="08DEC3B5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46993BBB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99BCB" w14:textId="0F8E7C3C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A9CC1" w14:textId="5A44CFF6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C6211" w14:textId="408E5DFC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0.424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B0ABA" w14:textId="2F6D3C6B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0.057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778A2" w14:textId="647EAB12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BAA61" w14:textId="4EB16918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6D2685EB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5487A" w14:textId="7A19D887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A5E78" w14:textId="7FB9B049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TK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6D5AC" w14:textId="6F7D4D4E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0.131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FE42E" w14:textId="1C319C59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0.267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17121" w14:textId="788C7291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DF693" w14:textId="7A540C14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0BBF57A9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C783C" w14:textId="5DE2D496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D9D57" w14:textId="31BFB92A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AP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A0314" w14:textId="32333193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0.305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4BC1B" w14:textId="683B958E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0.131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1273C" w14:textId="0AAFED8B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AF0F3" w14:textId="59B39E2B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79BA0B3D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2B0EE" w14:textId="11410A7F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A7FB1" w14:textId="667012FE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AK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16BFD" w14:textId="65977847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0.465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895B6" w14:textId="11D2E632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0.032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447EE" w14:textId="3B70DBE8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81CA6" w14:textId="70EE7AFB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0.01 - 0.05</w:t>
            </w:r>
          </w:p>
        </w:tc>
      </w:tr>
      <w:tr w:rsidR="002622AB" w:rsidRPr="002622AB" w14:paraId="7C29232B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E2708" w14:textId="3EBB1621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C521E" w14:textId="24E7AA75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HN</w:t>
            </w:r>
            <w:r w:rsidRPr="002622AB">
              <w:rPr>
                <w:rFonts w:eastAsia="等线" w:cs="Times New Roman"/>
                <w:color w:val="000000"/>
                <w:sz w:val="22"/>
                <w:vertAlign w:val="subscript"/>
              </w:rPr>
              <w:t>4</w:t>
            </w:r>
            <w:r w:rsidRPr="002622AB">
              <w:rPr>
                <w:rFonts w:eastAsia="等线" w:cs="Times New Roman"/>
                <w:color w:val="000000"/>
                <w:sz w:val="22"/>
                <w:vertAlign w:val="superscript"/>
              </w:rPr>
              <w:t>+</w:t>
            </w:r>
            <w:r w:rsidRPr="002622AB">
              <w:rPr>
                <w:rFonts w:eastAsia="等线" w:cs="Times New Roman"/>
                <w:color w:val="000000"/>
                <w:sz w:val="22"/>
              </w:rPr>
              <w:t>-N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73E9C" w14:textId="1171B6DD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0.051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9CE39" w14:textId="392FC9DB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0.458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93B99" w14:textId="650AE13A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01CB9" w14:textId="3C2BD3CE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698AA02E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73629" w14:textId="16557175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5A161" w14:textId="4F5E1DEB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NO</w:t>
            </w:r>
            <w:r w:rsidRPr="002622AB">
              <w:rPr>
                <w:rFonts w:eastAsia="等线" w:cs="Times New Roman"/>
                <w:color w:val="000000"/>
                <w:sz w:val="22"/>
                <w:vertAlign w:val="subscript"/>
              </w:rPr>
              <w:t>3</w:t>
            </w:r>
            <w:r w:rsidRPr="002622AB">
              <w:rPr>
                <w:rFonts w:eastAsia="等线" w:cs="Times New Roman"/>
                <w:color w:val="000000"/>
                <w:sz w:val="22"/>
                <w:vertAlign w:val="superscript"/>
              </w:rPr>
              <w:t>-</w:t>
            </w:r>
            <w:r w:rsidRPr="002622AB">
              <w:rPr>
                <w:rFonts w:eastAsia="等线" w:cs="Times New Roman"/>
                <w:color w:val="000000"/>
                <w:sz w:val="22"/>
              </w:rPr>
              <w:t>-N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CE1F4" w14:textId="0ADD9193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0.319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50DB4" w14:textId="6BD318BB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0.126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B97D9" w14:textId="79531675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D110F" w14:textId="7B4C3B41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32041542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FEE10" w14:textId="17ED5A90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C9E1F" w14:textId="0C95A458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PH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B01F2" w14:textId="51F3881F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-0.373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69654" w14:textId="25BE184A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0.929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1E045" w14:textId="6170DE84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5830B" w14:textId="6A42C992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40BC9FEF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05A9E" w14:textId="45287EB2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150D7" w14:textId="05B48077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SOC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72217" w14:textId="43E9AC39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0.349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3D254" w14:textId="46984A89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0.147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8B1AA" w14:textId="7C600F08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495BB" w14:textId="57D74BE0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2DD630B4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0590F" w14:textId="02AC0670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567FE" w14:textId="3AFE158C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C/N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3696A" w14:textId="29880B62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-0.261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0082A" w14:textId="48C386FC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0.775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5E216" w14:textId="75F6DE5B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F53FC" w14:textId="4073182D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262E98BF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7294F" w14:textId="70E5978F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86CDA" w14:textId="0C903539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C/P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4C708" w14:textId="2AC19E61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0.217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43D98" w14:textId="6896CA80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0.210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BD932" w14:textId="5ED7F8C0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81912" w14:textId="53DB1E7D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1322E48A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68EC2" w14:textId="5866C17A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F8B3B" w14:textId="77A7C7C3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N/P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D3FB6" w14:textId="17668AB9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-0.104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1E475" w14:textId="023CE182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0.643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65750" w14:textId="50C11C9D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066BE" w14:textId="2667BAB2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31FBE38F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63EE6" w14:textId="03E9075F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7E34E" w14:textId="057C0307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81ACE" w14:textId="51FE6953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-0.280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900C9" w14:textId="408C0BCA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0.824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028D0" w14:textId="26CC499F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A8EE7" w14:textId="567971AD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738AB033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5BABE" w14:textId="58322903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lastRenderedPageBreak/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9E40A" w14:textId="104D4D15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PPO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E2562" w14:textId="17B633E3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0.135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CDA99" w14:textId="1C0512D3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0.321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AE9B1" w14:textId="3CFE143E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3D110" w14:textId="15C6DFDB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6BFC042D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69841" w14:textId="6EF063B8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BB5AD" w14:textId="1BE96F1B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URE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5934D" w14:textId="61BFC805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0.086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0C8B7" w14:textId="05E56F38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0.457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0E2DB" w14:textId="688A89A2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BC540" w14:textId="092352B0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0BC9ED78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92630" w14:textId="2FE5C5BC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AD262" w14:textId="7F9B5DED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POD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5D65D" w14:textId="34018DC6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0.217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D82AE" w14:textId="74EAF169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0.215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B1F56" w14:textId="4660FDE4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DDCB8" w14:textId="32188C2F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464C8E8F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7D277" w14:textId="78866621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20245" w14:textId="7593C48C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CAT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DD15B" w14:textId="51C323F1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-0.071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5640E" w14:textId="201BA9D2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0.593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C3850" w14:textId="45CEAA6E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93CFE" w14:textId="4AB90726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71183CA4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5EE20" w14:textId="4B040945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D03DD" w14:textId="06A2C1D1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9FEA5" w14:textId="1EDF7C4F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0.102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AC3C1" w14:textId="5C71B4FC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0.386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48559" w14:textId="56835BC5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C970C" w14:textId="319376FE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59278A51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B5C69" w14:textId="7B585947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4F34B" w14:textId="615ACCDD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68B91" w14:textId="5E30D0A6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-0.122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51550" w14:textId="42DE15BB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0.722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F7D86" w14:textId="28C3D736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F40E3" w14:textId="5D6EB205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03E66F89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23BF6" w14:textId="6D9B258E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333D8" w14:textId="7B77D5EA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TK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8B964" w14:textId="45C5251D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0.365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CF597" w14:textId="6B0720E2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0.115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6678A" w14:textId="19A4BB05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EF021" w14:textId="5981C5C0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7B4017BB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19AC2" w14:textId="3E393283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AE2F6" w14:textId="6FC1F1E2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AP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1D315" w14:textId="7FEEE6DF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-0.142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B8CB2" w14:textId="4D428D23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0.724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147C1" w14:textId="1CDB3A90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A8EB5" w14:textId="373C6203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07E56D0B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B4A48" w14:textId="2926D3D8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D94FB" w14:textId="2A8620D8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AK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93F72" w14:textId="5179105F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-0.049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3BF38" w14:textId="43D62810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0.579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BBA22" w14:textId="6A6C3B31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08EAF" w14:textId="7686675B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47C5417A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4F4F3" w14:textId="14D4057F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5B95C" w14:textId="77E23618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HN</w:t>
            </w:r>
            <w:r w:rsidRPr="002622AB">
              <w:rPr>
                <w:rFonts w:eastAsia="等线" w:cs="Times New Roman"/>
                <w:color w:val="000000"/>
                <w:sz w:val="22"/>
                <w:vertAlign w:val="subscript"/>
              </w:rPr>
              <w:t>4</w:t>
            </w:r>
            <w:r w:rsidRPr="002622AB">
              <w:rPr>
                <w:rFonts w:eastAsia="等线" w:cs="Times New Roman"/>
                <w:color w:val="000000"/>
                <w:sz w:val="22"/>
                <w:vertAlign w:val="superscript"/>
              </w:rPr>
              <w:t>+</w:t>
            </w:r>
            <w:r w:rsidRPr="002622AB">
              <w:rPr>
                <w:rFonts w:eastAsia="等线" w:cs="Times New Roman"/>
                <w:color w:val="000000"/>
                <w:sz w:val="22"/>
              </w:rPr>
              <w:t>-N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4E945" w14:textId="57A7C632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0.213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5D6CE" w14:textId="60F63FB2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0.246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E7566" w14:textId="4964BB8E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ABEB7" w14:textId="0C0EE080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79D6B049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DC96C" w14:textId="4C8A072F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527DA" w14:textId="537B4AE5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NO</w:t>
            </w:r>
            <w:r w:rsidRPr="002622AB">
              <w:rPr>
                <w:rFonts w:eastAsia="等线" w:cs="Times New Roman"/>
                <w:color w:val="000000"/>
                <w:sz w:val="22"/>
                <w:vertAlign w:val="subscript"/>
              </w:rPr>
              <w:t>3</w:t>
            </w:r>
            <w:r w:rsidRPr="002622AB">
              <w:rPr>
                <w:rFonts w:eastAsia="等线" w:cs="Times New Roman"/>
                <w:color w:val="000000"/>
                <w:sz w:val="22"/>
                <w:vertAlign w:val="superscript"/>
              </w:rPr>
              <w:t>-</w:t>
            </w:r>
            <w:r w:rsidRPr="002622AB">
              <w:rPr>
                <w:rFonts w:eastAsia="等线" w:cs="Times New Roman"/>
                <w:color w:val="000000"/>
                <w:sz w:val="22"/>
              </w:rPr>
              <w:t>-N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69428" w14:textId="2BEBA4EA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0.172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ECB0E" w14:textId="656C7EE7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0.269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089C3" w14:textId="4782E7E7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1E817" w14:textId="4773E060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5DF53C6F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5D230" w14:textId="1ECEEA0B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D440A" w14:textId="43215C28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PH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83436" w14:textId="0C120D7E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-0.040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7C9C4" w14:textId="265BBFF5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0.550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44F5A" w14:textId="31BA413B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4FFF2" w14:textId="4638BFAD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1F10052E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C5954" w14:textId="1B9A6D6C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B9E51" w14:textId="36042EFD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SOC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5691B" w14:textId="239617E2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-0.201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E2F5D" w14:textId="4D415D1E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0.783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BD49B" w14:textId="52B767DB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825A2" w14:textId="43D8A399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0B75B37F" w14:textId="77777777" w:rsidTr="009B322C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38895" w14:textId="420D0538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B91EC" w14:textId="54A2A540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C/N</w:t>
            </w:r>
          </w:p>
        </w:tc>
        <w:tc>
          <w:tcPr>
            <w:tcW w:w="10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9E3C0" w14:textId="30605F9E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0.164 </w:t>
            </w:r>
          </w:p>
        </w:tc>
        <w:tc>
          <w:tcPr>
            <w:tcW w:w="10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30E80" w14:textId="65A5BE2B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0.308 </w:t>
            </w:r>
          </w:p>
        </w:tc>
        <w:tc>
          <w:tcPr>
            <w:tcW w:w="12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FFE80" w14:textId="3E209CBA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3183E" w14:textId="1A3799D9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42DC027C" w14:textId="77777777" w:rsidTr="00061FF5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3B81F" w14:textId="4EE0591D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B64D1" w14:textId="6D08756B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C/P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75A74" w14:textId="70236AFC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-0.243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5D447" w14:textId="4ABC9E05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0.799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D9438" w14:textId="4420467D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BEC74" w14:textId="7A3E3830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055E3AC6" w14:textId="77777777" w:rsidTr="00061FF5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BE2AD" w14:textId="75B81300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41489" w14:textId="64B27DCB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N/P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4B831" w14:textId="09C85C1F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0.095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B0359" w14:textId="41499DC4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0.343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C351E" w14:textId="79B092C6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E73D4" w14:textId="1F47348B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7C8B1D9C" w14:textId="77777777" w:rsidTr="003801A5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A6B37" w14:textId="5AE0444B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FC836" w14:textId="7F7B02AE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0B868" w14:textId="30D4627F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0.058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F19C3" w14:textId="728A1484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0.432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C3F94" w14:textId="1C132C26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006A0" w14:textId="5D5F997F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3007573C" w14:textId="77777777" w:rsidTr="003801A5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4C5FE" w14:textId="2F0AF696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C8B85" w14:textId="27D693CC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PPO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15CE3" w14:textId="11E95214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0.351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535B2" w14:textId="3EFE8C8D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0.132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9E793" w14:textId="4662DB68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5BA43" w14:textId="3FEE5B6D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74BB17EF" w14:textId="77777777" w:rsidTr="003801A5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A69CC" w14:textId="46471C8F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97826" w14:textId="46251C23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URE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316C1" w14:textId="45FE1E29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0.319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CD8DB" w14:textId="40D7F764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0.161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8353C" w14:textId="383A91C4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EF2F2" w14:textId="5B453201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42793655" w14:textId="77777777" w:rsidTr="003801A5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922CDA" w14:textId="207E68FA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CF78F2" w14:textId="7D13CD41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POD</w:t>
            </w:r>
          </w:p>
        </w:tc>
        <w:tc>
          <w:tcPr>
            <w:tcW w:w="10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5F95E8" w14:textId="1073DAC2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0.329 </w:t>
            </w:r>
          </w:p>
        </w:tc>
        <w:tc>
          <w:tcPr>
            <w:tcW w:w="10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06D5C0" w14:textId="479C0524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0.150 </w:t>
            </w:r>
          </w:p>
        </w:tc>
        <w:tc>
          <w:tcPr>
            <w:tcW w:w="12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42F2F4" w14:textId="477E068D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6F4A11" w14:textId="6A6ABA4B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2EAEA7A0" w14:textId="77777777" w:rsidTr="003801A5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2631A5" w14:textId="5F555F98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4B6DD2" w14:textId="18508274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CAT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C0D3D3" w14:textId="74FDB16D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0.065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8B2AE1" w14:textId="438C9A42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0.418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F8E2CA" w14:textId="0406B2F7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212C55" w14:textId="27E5054F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</w:tbl>
    <w:p w14:paraId="72A4BDE0" w14:textId="444D1274" w:rsidR="009B322C" w:rsidRPr="002622AB" w:rsidRDefault="009B322C" w:rsidP="003E67CA">
      <w:pPr>
        <w:spacing w:beforeLines="200" w:before="480"/>
        <w:jc w:val="center"/>
        <w:rPr>
          <w:rFonts w:cs="Times New Roman"/>
          <w:sz w:val="22"/>
        </w:rPr>
      </w:pPr>
      <w:r w:rsidRPr="002622AB">
        <w:rPr>
          <w:rFonts w:cs="Times New Roman"/>
          <w:b/>
          <w:bCs/>
          <w:sz w:val="22"/>
          <w:lang w:eastAsia="zh-CN"/>
        </w:rPr>
        <w:t>Table</w:t>
      </w:r>
      <w:r w:rsidRPr="002622AB">
        <w:rPr>
          <w:rFonts w:cs="Times New Roman"/>
          <w:b/>
          <w:bCs/>
          <w:sz w:val="22"/>
        </w:rPr>
        <w:t xml:space="preserve"> </w:t>
      </w:r>
      <w:r w:rsidRPr="002622AB">
        <w:rPr>
          <w:rFonts w:cs="Times New Roman"/>
          <w:b/>
          <w:bCs/>
          <w:sz w:val="22"/>
          <w:lang w:eastAsia="zh-CN"/>
        </w:rPr>
        <w:t>S</w:t>
      </w:r>
      <w:r w:rsidR="00216D56">
        <w:rPr>
          <w:rFonts w:cs="Times New Roman"/>
          <w:b/>
          <w:bCs/>
          <w:sz w:val="22"/>
          <w:lang w:eastAsia="zh-CN"/>
        </w:rPr>
        <w:t>4</w:t>
      </w:r>
      <w:r w:rsidRPr="002622AB">
        <w:rPr>
          <w:rFonts w:cs="Times New Roman"/>
          <w:sz w:val="22"/>
        </w:rPr>
        <w:t xml:space="preserve"> </w:t>
      </w:r>
      <w:r w:rsidRPr="002622AB">
        <w:rPr>
          <w:rFonts w:cs="Times New Roman"/>
          <w:sz w:val="22"/>
          <w:lang w:eastAsia="zh-CN"/>
        </w:rPr>
        <w:t>Mantel test results of soil chemical properties and plant diversity 23 years after fire</w:t>
      </w:r>
    </w:p>
    <w:tbl>
      <w:tblPr>
        <w:tblW w:w="7230" w:type="dxa"/>
        <w:jc w:val="center"/>
        <w:tblLook w:val="04A0" w:firstRow="1" w:lastRow="0" w:firstColumn="1" w:lastColumn="0" w:noHBand="0" w:noVBand="1"/>
      </w:tblPr>
      <w:tblGrid>
        <w:gridCol w:w="1788"/>
        <w:gridCol w:w="1047"/>
        <w:gridCol w:w="1076"/>
        <w:gridCol w:w="1076"/>
        <w:gridCol w:w="1250"/>
        <w:gridCol w:w="993"/>
      </w:tblGrid>
      <w:tr w:rsidR="00061FF5" w:rsidRPr="002622AB" w14:paraId="5A4D63A0" w14:textId="77777777" w:rsidTr="009B322C">
        <w:trPr>
          <w:trHeight w:val="276"/>
          <w:jc w:val="center"/>
        </w:trPr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D1B3A" w14:textId="2982909B" w:rsidR="00061FF5" w:rsidRPr="002622AB" w:rsidRDefault="00061FF5" w:rsidP="00061FF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A5BA2" w14:textId="3C49C1E1" w:rsidR="00061FF5" w:rsidRPr="002622AB" w:rsidRDefault="00061FF5" w:rsidP="00061FF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env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A2E57" w14:textId="2C32DE5D" w:rsidR="00061FF5" w:rsidRPr="002622AB" w:rsidRDefault="00061FF5" w:rsidP="00061FF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r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0AD4E" w14:textId="4E1C865F" w:rsidR="00061FF5" w:rsidRPr="002622AB" w:rsidRDefault="00061FF5" w:rsidP="00061FF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2"/>
              </w:rPr>
              <w:t>p.value</w:t>
            </w:r>
            <w:proofErr w:type="spellEnd"/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539D1" w14:textId="55B98BAD" w:rsidR="00061FF5" w:rsidRPr="002622AB" w:rsidRDefault="00061FF5" w:rsidP="00061FF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2"/>
              </w:rPr>
              <w:t>df_r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7CE68" w14:textId="3D15D2C2" w:rsidR="00061FF5" w:rsidRPr="002622AB" w:rsidRDefault="00061FF5" w:rsidP="00061FF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2"/>
              </w:rPr>
              <w:t>df_p</w:t>
            </w:r>
            <w:proofErr w:type="spellEnd"/>
          </w:p>
        </w:tc>
      </w:tr>
      <w:tr w:rsidR="002622AB" w:rsidRPr="002622AB" w14:paraId="7F513E84" w14:textId="77777777" w:rsidTr="009B322C">
        <w:trPr>
          <w:trHeight w:val="276"/>
          <w:jc w:val="center"/>
        </w:trPr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3DD9F" w14:textId="79F08813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9F733" w14:textId="2472908A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TN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D4295" w14:textId="5BCF508A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0.132 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02CE9" w14:textId="45B2CC72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0.383 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7DE3A" w14:textId="552F259F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55360" w14:textId="3D73D70F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016D00E6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8556C" w14:textId="1939EF1E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1F9AA" w14:textId="0F436472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391C0" w14:textId="7EE59C30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0.008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B45EB" w14:textId="78AB0B8D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0.558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63A09" w14:textId="3EA64BDE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D5A3D" w14:textId="5ACAFA22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2C880C37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83838" w14:textId="612F0F64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18CD2" w14:textId="3D22BDD3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TK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41660" w14:textId="35ADD75C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0.078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B42A8" w14:textId="4B1E2551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0.308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90272" w14:textId="0183C38F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F99F7" w14:textId="45FF2BC1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7D096A4C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96881" w14:textId="4CBDDA2F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B047D" w14:textId="3A404EF8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AP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81158" w14:textId="796148C0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0.037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E2007" w14:textId="018A9965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0.458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F9C30" w14:textId="46423C37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7A9CA" w14:textId="1B434457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78322A29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FE37D" w14:textId="66DDF770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7123E" w14:textId="4D1B22F3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AK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3BAA6" w14:textId="53C51440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0.117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C6240" w14:textId="79F3B436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0.550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1F31D" w14:textId="0B9E777D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86C6A" w14:textId="12CF608E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34C4CD4E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86766" w14:textId="4A95C8AA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37B51" w14:textId="3CEF7124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HN</w:t>
            </w:r>
            <w:r w:rsidRPr="002622AB">
              <w:rPr>
                <w:rFonts w:eastAsia="等线" w:cs="Times New Roman"/>
                <w:color w:val="000000"/>
                <w:sz w:val="22"/>
                <w:vertAlign w:val="subscript"/>
              </w:rPr>
              <w:t>4</w:t>
            </w:r>
            <w:r w:rsidRPr="002622AB">
              <w:rPr>
                <w:rFonts w:eastAsia="等线" w:cs="Times New Roman"/>
                <w:color w:val="000000"/>
                <w:sz w:val="22"/>
                <w:vertAlign w:val="superscript"/>
              </w:rPr>
              <w:t>+</w:t>
            </w:r>
            <w:r w:rsidRPr="002622AB">
              <w:rPr>
                <w:rFonts w:eastAsia="等线" w:cs="Times New Roman"/>
                <w:color w:val="000000"/>
                <w:sz w:val="22"/>
              </w:rPr>
              <w:t>-N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E7BF0" w14:textId="1293D597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-0.276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571CB" w14:textId="5E2FA7B8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0.742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B36CA" w14:textId="3303ACB7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1A626" w14:textId="7FA3CEC2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2316CFA3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4F742" w14:textId="08E954B3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E9B95" w14:textId="106EEAB5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NO</w:t>
            </w:r>
            <w:r w:rsidRPr="002622AB">
              <w:rPr>
                <w:rFonts w:eastAsia="等线" w:cs="Times New Roman"/>
                <w:color w:val="000000"/>
                <w:sz w:val="22"/>
                <w:vertAlign w:val="subscript"/>
              </w:rPr>
              <w:t>3</w:t>
            </w:r>
            <w:r w:rsidRPr="002622AB">
              <w:rPr>
                <w:rFonts w:eastAsia="等线" w:cs="Times New Roman"/>
                <w:color w:val="000000"/>
                <w:sz w:val="22"/>
                <w:vertAlign w:val="superscript"/>
              </w:rPr>
              <w:t>-</w:t>
            </w:r>
            <w:r w:rsidRPr="002622AB">
              <w:rPr>
                <w:rFonts w:eastAsia="等线" w:cs="Times New Roman"/>
                <w:color w:val="000000"/>
                <w:sz w:val="22"/>
              </w:rPr>
              <w:t>-N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37FAA" w14:textId="1B509D19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0.415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5831C" w14:textId="7D4F8B2F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0.267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3A7CF" w14:textId="3A853507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9737C" w14:textId="1004F604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4554C017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870C3" w14:textId="7C02ADA3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ACCCB" w14:textId="406F58D9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PH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F6D6D" w14:textId="5E68E1B6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-0.449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5B4BB" w14:textId="5BDA08E8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0.967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3445F" w14:textId="1C2656B6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2D392" w14:textId="2E0732B2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51E77B81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A084C" w14:textId="3B5DA37D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D3290" w14:textId="2B52C6A4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SOC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987D1" w14:textId="54EDEDA0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0.150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C3E08" w14:textId="1AE897AB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0.292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4A255" w14:textId="2CFF2CC7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4602A" w14:textId="1854B203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324057F3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9F262" w14:textId="63A8425D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4705F" w14:textId="5ADEE54A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C/N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7AD06" w14:textId="5D42EE2F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-0.381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5A814" w14:textId="1E8106C5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0.892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DEC7E" w14:textId="7181EA05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686D3" w14:textId="53C76D37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32D3F57B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AD2D3" w14:textId="50875119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6E8C8" w14:textId="4719DF03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C/P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D0B5C" w14:textId="1318A561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0.494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9A5EF" w14:textId="4CAC19CB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0.167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F8FAD" w14:textId="52263634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7AF20" w14:textId="6BB73E27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659E3DE6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D2F74" w14:textId="471C053C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2185B" w14:textId="367F6C4A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N/P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D4323" w14:textId="26ED9299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-0.022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554A8" w14:textId="287F5EDA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0.500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D7AAF" w14:textId="2D55BF27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87A9E" w14:textId="5A0B1B4C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2A251F22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983FD" w14:textId="5ADF789E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935D0" w14:textId="6F1A9FB5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2292E" w14:textId="235C9355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-0.164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2B889" w14:textId="07DA59EF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0.658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E05AF" w14:textId="762FDCBA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CE0F7" w14:textId="160BF02D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0DF9DCF1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81857" w14:textId="093256C7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ABC44" w14:textId="6F6F7C5B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PPO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53D85" w14:textId="31C5C883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0.455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5CF5E" w14:textId="193AC358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0.008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0F788" w14:textId="78D2FEC6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4E098" w14:textId="72ABE6B8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0.01</w:t>
            </w:r>
          </w:p>
        </w:tc>
      </w:tr>
      <w:tr w:rsidR="002622AB" w:rsidRPr="002622AB" w14:paraId="1BCA9CE7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DB83B" w14:textId="084FD31C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18F7E" w14:textId="35D45413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URE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AA95F" w14:textId="63189208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-0.132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057C3" w14:textId="64F27120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0.675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39ACD" w14:textId="21DDE217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65E79" w14:textId="06E4C70C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287CEBA0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21AC4" w14:textId="7D2F2D4D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9AAAB" w14:textId="7564CFCE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POD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53751" w14:textId="5820AEC5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-0.180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7E60E" w14:textId="692C57C5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0.533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199CD" w14:textId="7D69B0A8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62AD4" w14:textId="60EFF8BD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2622AB" w:rsidRPr="002622AB" w14:paraId="25F497E3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81990" w14:textId="0ACB56D1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98B3E" w14:textId="06798250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CAT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FB2DF" w14:textId="4D2869F0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-0.170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DFDB0" w14:textId="7EE39B9F" w:rsidR="002622AB" w:rsidRPr="002622AB" w:rsidRDefault="002622AB" w:rsidP="002622AB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0.725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A1942" w14:textId="3D8F74E9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7EE63" w14:textId="66C515A6" w:rsidR="002622AB" w:rsidRPr="002622AB" w:rsidRDefault="002622AB" w:rsidP="002622AB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07C6E36B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3AC0B" w14:textId="3E68A317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BEDE5" w14:textId="5DFA07CF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26A78" w14:textId="01AA160A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0.071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B563C" w14:textId="554FD3F3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0.442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81111" w14:textId="22BF385E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387C7" w14:textId="715041B1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2BF22B8C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F3C43" w14:textId="385F6B7E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7BF9E" w14:textId="1B895A25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ECBD0" w14:textId="022BFBD9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-0.074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DEC58" w14:textId="20E12811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0.592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09028" w14:textId="1AD22FDF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74479" w14:textId="0BF5ADE9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51F6B314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D6CA9" w14:textId="34829447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E37DB" w14:textId="5539976B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TK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1A9B2" w14:textId="4FD1DE6E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0.123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7E308" w14:textId="11B69B3A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0.342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DB426" w14:textId="7EE0D8C2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4F497" w14:textId="62BDA576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6CE57A3D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0E91A" w14:textId="7CA9B9A9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B2DF6" w14:textId="5640BCA6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AP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F13F4" w14:textId="2F4A252F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0.067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D5AD9" w14:textId="5E1A6B91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0.392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2FD31" w14:textId="54819CCD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809C9" w14:textId="235D5876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6C2369DF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F632E" w14:textId="5AEC0D59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lastRenderedPageBreak/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CC0A4" w14:textId="5C2D26A4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AK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720C2" w14:textId="7CA32F98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0.079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06967" w14:textId="2F5EFD0D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0.483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84D5D" w14:textId="3633D1FA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CC46D" w14:textId="502ADA09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730D56C2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18D98" w14:textId="36F8BCDE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1C42E" w14:textId="18639B81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HN</w:t>
            </w:r>
            <w:r w:rsidRPr="002622AB">
              <w:rPr>
                <w:rFonts w:eastAsia="等线" w:cs="Times New Roman"/>
                <w:color w:val="000000"/>
                <w:sz w:val="22"/>
                <w:vertAlign w:val="subscript"/>
              </w:rPr>
              <w:t>4</w:t>
            </w:r>
            <w:r w:rsidRPr="002622AB">
              <w:rPr>
                <w:rFonts w:eastAsia="等线" w:cs="Times New Roman"/>
                <w:color w:val="000000"/>
                <w:sz w:val="22"/>
                <w:vertAlign w:val="superscript"/>
              </w:rPr>
              <w:t>+</w:t>
            </w:r>
            <w:r w:rsidRPr="002622AB">
              <w:rPr>
                <w:rFonts w:eastAsia="等线" w:cs="Times New Roman"/>
                <w:color w:val="000000"/>
                <w:sz w:val="22"/>
              </w:rPr>
              <w:t>-N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FE8E2" w14:textId="2485DA90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-0.293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60D94" w14:textId="33F09803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0.808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3BAB0" w14:textId="349DFBFA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DB632" w14:textId="43C4C777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5AB0EE98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33D4" w14:textId="614CC786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F46D4" w14:textId="0FDA84E1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NO</w:t>
            </w:r>
            <w:r w:rsidRPr="002622AB">
              <w:rPr>
                <w:rFonts w:eastAsia="等线" w:cs="Times New Roman"/>
                <w:color w:val="000000"/>
                <w:sz w:val="22"/>
                <w:vertAlign w:val="subscript"/>
              </w:rPr>
              <w:t>3</w:t>
            </w:r>
            <w:r w:rsidRPr="002622AB">
              <w:rPr>
                <w:rFonts w:eastAsia="等线" w:cs="Times New Roman"/>
                <w:color w:val="000000"/>
                <w:sz w:val="22"/>
                <w:vertAlign w:val="superscript"/>
              </w:rPr>
              <w:t>-</w:t>
            </w:r>
            <w:r w:rsidRPr="002622AB">
              <w:rPr>
                <w:rFonts w:eastAsia="等线" w:cs="Times New Roman"/>
                <w:color w:val="000000"/>
                <w:sz w:val="22"/>
              </w:rPr>
              <w:t>-N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CDB54" w14:textId="39EAC7B9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0.276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6F4B7" w14:textId="45C56532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0.300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6EA19" w14:textId="54CEFFE1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F7DDA" w14:textId="7B3AF7F2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4944F340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E1389" w14:textId="684DA196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05234" w14:textId="209495C2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PH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E49CA" w14:textId="5D107F72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-0.459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1AD5E" w14:textId="68BF46EB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0.917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4A09A" w14:textId="5125DBA9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20949" w14:textId="5DDB7D79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69FA5210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4BC5B" w14:textId="0E3F419E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AF4A9" w14:textId="21878ACF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SOC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8A5C7" w14:textId="6B5AD4CC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-0.121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C877B" w14:textId="71544785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0.608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64F67" w14:textId="05A8D900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0F477" w14:textId="103841AB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0B514ABC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B23CD" w14:textId="3E83151A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95034" w14:textId="5674392B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C/N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6C7D7" w14:textId="06A11FE2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-0.588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D3AA1" w14:textId="2ECF99BD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0.958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EFCD2" w14:textId="412F6192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5BEF5" w14:textId="6F192641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24416DE3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CD21B" w14:textId="701F42C7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53E69" w14:textId="04A9BFC4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C/P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80B80" w14:textId="035A67C2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0.388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E00AD" w14:textId="64995E35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0.250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C91CA" w14:textId="6592FDB6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1BAEA" w14:textId="77EAC703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3BBF9F02" w14:textId="77777777" w:rsidTr="00061FF5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697AFF" w14:textId="2F753201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A09461" w14:textId="365F4F1F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N/P</w:t>
            </w:r>
          </w:p>
        </w:tc>
        <w:tc>
          <w:tcPr>
            <w:tcW w:w="10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691DEF" w14:textId="4DE0B113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-0.284 </w:t>
            </w:r>
          </w:p>
        </w:tc>
        <w:tc>
          <w:tcPr>
            <w:tcW w:w="10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AE4BB7" w14:textId="5B808C45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0.742 </w:t>
            </w:r>
          </w:p>
        </w:tc>
        <w:tc>
          <w:tcPr>
            <w:tcW w:w="12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9B88EC" w14:textId="1BA91C8B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E06642" w14:textId="62B5BBEC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1D2124F3" w14:textId="77777777" w:rsidTr="003801A5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3EFF0" w14:textId="737121EC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891D1" w14:textId="08EC5B6E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EF1A3" w14:textId="6EB8EF39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-0.047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8FDF0" w14:textId="6A5CA576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0.500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2C69C" w14:textId="05A6D0C2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A5A90" w14:textId="54D1C419" w:rsidR="00AF0672" w:rsidRPr="002622AB" w:rsidRDefault="00AF0672" w:rsidP="00AF0672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1354D957" w14:textId="77777777" w:rsidTr="003801A5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453D4" w14:textId="707E896B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092D5" w14:textId="30F55A88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PPO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DAC4E" w14:textId="40B63243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0.556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7E547" w14:textId="28B30424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0.008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3D6CC" w14:textId="1C2AE902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40948" w14:textId="3D5937A5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0.01</w:t>
            </w:r>
          </w:p>
        </w:tc>
      </w:tr>
      <w:tr w:rsidR="00AF0672" w:rsidRPr="002622AB" w14:paraId="35CE1E99" w14:textId="77777777" w:rsidTr="003801A5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28B57" w14:textId="34D8D59F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84CF0" w14:textId="1EDDDD1D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URE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C8634" w14:textId="638D4204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-0.178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54BD6" w14:textId="3D2A863E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0.667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B2D81" w14:textId="236CDCDB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D82C2" w14:textId="01E4F226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4FDDBDF8" w14:textId="77777777" w:rsidTr="003801A5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8B06B" w14:textId="638BCAD2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4D4BC" w14:textId="64FA5365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POD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1FE4B" w14:textId="26E53F49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-0.182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586D2" w14:textId="43B99801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0.683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1FEA2" w14:textId="420938F4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2463F" w14:textId="3E6C809B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AF0672" w:rsidRPr="002622AB" w14:paraId="06DDD22A" w14:textId="77777777" w:rsidTr="00061FF5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9BD06E" w14:textId="22605A79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97CBE0" w14:textId="24BEB974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CAT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7527E4" w14:textId="024366B7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-0.114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8835AA" w14:textId="6EC83419" w:rsidR="00AF0672" w:rsidRPr="002622AB" w:rsidRDefault="00AF0672" w:rsidP="00AF0672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0.558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7F7A72" w14:textId="11839714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895064" w14:textId="6E85F69B" w:rsidR="00AF0672" w:rsidRPr="002622AB" w:rsidRDefault="00AF0672" w:rsidP="00AF0672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</w:tbl>
    <w:p w14:paraId="4D21E553" w14:textId="3A394BB2" w:rsidR="009B322C" w:rsidRPr="002622AB" w:rsidRDefault="009B322C" w:rsidP="003E67CA">
      <w:pPr>
        <w:spacing w:beforeLines="200" w:before="480"/>
        <w:jc w:val="center"/>
        <w:rPr>
          <w:rFonts w:cs="Times New Roman"/>
          <w:sz w:val="22"/>
        </w:rPr>
      </w:pPr>
      <w:r w:rsidRPr="002622AB">
        <w:rPr>
          <w:rFonts w:cs="Times New Roman"/>
          <w:b/>
          <w:bCs/>
          <w:sz w:val="22"/>
          <w:lang w:eastAsia="zh-CN"/>
        </w:rPr>
        <w:t>Table</w:t>
      </w:r>
      <w:r w:rsidRPr="002622AB">
        <w:rPr>
          <w:rFonts w:cs="Times New Roman"/>
          <w:b/>
          <w:bCs/>
          <w:sz w:val="22"/>
        </w:rPr>
        <w:t xml:space="preserve"> </w:t>
      </w:r>
      <w:r w:rsidRPr="002622AB">
        <w:rPr>
          <w:rFonts w:cs="Times New Roman"/>
          <w:b/>
          <w:bCs/>
          <w:sz w:val="22"/>
          <w:lang w:eastAsia="zh-CN"/>
        </w:rPr>
        <w:t>S</w:t>
      </w:r>
      <w:r w:rsidR="00216D56">
        <w:rPr>
          <w:rFonts w:cs="Times New Roman"/>
          <w:b/>
          <w:bCs/>
          <w:sz w:val="22"/>
          <w:lang w:eastAsia="zh-CN"/>
        </w:rPr>
        <w:t>5</w:t>
      </w:r>
      <w:r w:rsidRPr="002622AB">
        <w:rPr>
          <w:rFonts w:cs="Times New Roman"/>
          <w:sz w:val="22"/>
        </w:rPr>
        <w:t xml:space="preserve"> </w:t>
      </w:r>
      <w:r w:rsidRPr="002622AB">
        <w:rPr>
          <w:rFonts w:cs="Times New Roman"/>
          <w:sz w:val="22"/>
          <w:lang w:eastAsia="zh-CN"/>
        </w:rPr>
        <w:t xml:space="preserve">Mantel test results of soil chemical properties and plant diversity in </w:t>
      </w:r>
      <w:r w:rsidR="00CD2597">
        <w:rPr>
          <w:rFonts w:cs="Times New Roman"/>
          <w:sz w:val="22"/>
          <w:lang w:eastAsia="zh-CN"/>
        </w:rPr>
        <w:t>climax</w:t>
      </w:r>
      <w:r w:rsidRPr="002622AB">
        <w:rPr>
          <w:rFonts w:cs="Times New Roman"/>
          <w:sz w:val="22"/>
          <w:lang w:eastAsia="zh-CN"/>
        </w:rPr>
        <w:t xml:space="preserve"> communities</w:t>
      </w:r>
    </w:p>
    <w:tbl>
      <w:tblPr>
        <w:tblW w:w="7371" w:type="dxa"/>
        <w:jc w:val="center"/>
        <w:tblLook w:val="04A0" w:firstRow="1" w:lastRow="0" w:firstColumn="1" w:lastColumn="0" w:noHBand="0" w:noVBand="1"/>
      </w:tblPr>
      <w:tblGrid>
        <w:gridCol w:w="1788"/>
        <w:gridCol w:w="1047"/>
        <w:gridCol w:w="1076"/>
        <w:gridCol w:w="960"/>
        <w:gridCol w:w="1225"/>
        <w:gridCol w:w="1275"/>
      </w:tblGrid>
      <w:tr w:rsidR="00061FF5" w:rsidRPr="002622AB" w14:paraId="14D33C18" w14:textId="77777777" w:rsidTr="009B322C">
        <w:trPr>
          <w:trHeight w:val="276"/>
          <w:jc w:val="center"/>
        </w:trPr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1D9D6" w14:textId="7DD29EB4" w:rsidR="00061FF5" w:rsidRPr="002622AB" w:rsidRDefault="00061FF5" w:rsidP="00061FF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ED5A3" w14:textId="136972F8" w:rsidR="00061FF5" w:rsidRPr="002622AB" w:rsidRDefault="00061FF5" w:rsidP="00061FF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env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46A176" w14:textId="0B527790" w:rsidR="00061FF5" w:rsidRPr="002622AB" w:rsidRDefault="00061FF5" w:rsidP="00061FF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CFE23" w14:textId="1D7B1D45" w:rsidR="00061FF5" w:rsidRPr="002622AB" w:rsidRDefault="00061FF5" w:rsidP="00061FF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2"/>
              </w:rPr>
              <w:t>p.value</w:t>
            </w:r>
            <w:proofErr w:type="spellEnd"/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9E6F7D" w14:textId="0E3F6871" w:rsidR="00061FF5" w:rsidRPr="002622AB" w:rsidRDefault="00061FF5" w:rsidP="00061FF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2"/>
              </w:rPr>
              <w:t>df_r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27E21B" w14:textId="7544AEE6" w:rsidR="00061FF5" w:rsidRPr="002622AB" w:rsidRDefault="00061FF5" w:rsidP="00061FF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proofErr w:type="spellStart"/>
            <w:r w:rsidRPr="002622AB">
              <w:rPr>
                <w:rFonts w:eastAsia="等线" w:cs="Times New Roman"/>
                <w:color w:val="000000"/>
                <w:sz w:val="22"/>
              </w:rPr>
              <w:t>df_p</w:t>
            </w:r>
            <w:proofErr w:type="spellEnd"/>
          </w:p>
        </w:tc>
      </w:tr>
      <w:tr w:rsidR="003801A5" w:rsidRPr="002622AB" w14:paraId="5D501AC9" w14:textId="77777777" w:rsidTr="009B322C">
        <w:trPr>
          <w:trHeight w:val="276"/>
          <w:jc w:val="center"/>
        </w:trPr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5143A" w14:textId="48038520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5AEB0" w14:textId="6F0B189D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TN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B89EC" w14:textId="2A93C730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-0.050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729D5" w14:textId="6B725948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0.520 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C9709" w14:textId="293260F1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B1920" w14:textId="0D25289F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40BCC439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06FF4" w14:textId="3229E258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3C2CD" w14:textId="39BFBB65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5002C" w14:textId="04275F46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-0.011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47FAF" w14:textId="18782094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0.467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34566" w14:textId="6A18F931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A3852" w14:textId="7E3E7021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0B627621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0A30A" w14:textId="0DEF237B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B726E" w14:textId="31215362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TK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1977D" w14:textId="24531752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-0.158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D72B9" w14:textId="319FFB78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0.863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6F4A8" w14:textId="5CE8F563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49584" w14:textId="5F300685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2ABCF68D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A802A" w14:textId="5573B77A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3C398" w14:textId="230803B5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AP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36D1E" w14:textId="0CD34EEA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-0.058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DFC01" w14:textId="5A5732F4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0.572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97F9D" w14:textId="71C11B3A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18E4B" w14:textId="7F60C79B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34515591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B5B29" w14:textId="71594503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508DE" w14:textId="4E79F569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AK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1DF61" w14:textId="27579C12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0.112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33E98" w14:textId="331D22D1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0.201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50318" w14:textId="0BB9948F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47A33" w14:textId="43FB44B9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7BEC2D3A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C69D4" w14:textId="7085F705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4AECD" w14:textId="06283759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HN</w:t>
            </w:r>
            <w:r w:rsidRPr="002622AB">
              <w:rPr>
                <w:rFonts w:eastAsia="等线" w:cs="Times New Roman"/>
                <w:color w:val="000000"/>
                <w:sz w:val="22"/>
                <w:vertAlign w:val="subscript"/>
              </w:rPr>
              <w:t>4</w:t>
            </w:r>
            <w:r w:rsidRPr="002622AB">
              <w:rPr>
                <w:rFonts w:eastAsia="等线" w:cs="Times New Roman"/>
                <w:color w:val="000000"/>
                <w:sz w:val="22"/>
                <w:vertAlign w:val="superscript"/>
              </w:rPr>
              <w:t>+</w:t>
            </w:r>
            <w:r w:rsidRPr="002622AB">
              <w:rPr>
                <w:rFonts w:eastAsia="等线" w:cs="Times New Roman"/>
                <w:color w:val="000000"/>
                <w:sz w:val="22"/>
              </w:rPr>
              <w:t>-N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2BE91" w14:textId="7A166128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0.026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5C78D" w14:textId="02AA905B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0.307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51DE6" w14:textId="50E844FC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8EACE" w14:textId="1BD28C44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51DCA1C3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003FB" w14:textId="6231A30C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57C0A" w14:textId="626FB07D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NO</w:t>
            </w:r>
            <w:r w:rsidRPr="002622AB">
              <w:rPr>
                <w:rFonts w:eastAsia="等线" w:cs="Times New Roman"/>
                <w:color w:val="000000"/>
                <w:sz w:val="22"/>
                <w:vertAlign w:val="subscript"/>
              </w:rPr>
              <w:t>3</w:t>
            </w:r>
            <w:r w:rsidRPr="002622AB">
              <w:rPr>
                <w:rFonts w:eastAsia="等线" w:cs="Times New Roman"/>
                <w:color w:val="000000"/>
                <w:sz w:val="22"/>
                <w:vertAlign w:val="superscript"/>
              </w:rPr>
              <w:t>-</w:t>
            </w:r>
            <w:r w:rsidRPr="002622AB">
              <w:rPr>
                <w:rFonts w:eastAsia="等线" w:cs="Times New Roman"/>
                <w:color w:val="000000"/>
                <w:sz w:val="22"/>
              </w:rPr>
              <w:t>-N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46CE5" w14:textId="698D0FE2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-0.207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237D3" w14:textId="206642DF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0.918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4810D" w14:textId="00B720D2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7C30A" w14:textId="19C829C5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79486A56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6905B" w14:textId="3BEC48CA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CB6B9" w14:textId="14EC740E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PH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A8B82" w14:textId="300C73D8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-0.108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6CBD4" w14:textId="666123F1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0.711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63E71" w14:textId="78F5699D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64A78" w14:textId="58E0E253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6E1B4F24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46A16" w14:textId="44097242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6D025" w14:textId="45564B7E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SOC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BE27A" w14:textId="48E8CF8C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0.128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C1D4B" w14:textId="0EFF9340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0.192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C77DA" w14:textId="667A26B4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EA31D" w14:textId="20CF2285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4970C556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81583" w14:textId="4A6A66EA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DF8C4" w14:textId="2C54B813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C_N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D3731" w14:textId="664970D5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-0.051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B3149" w14:textId="39625AD3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0.499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E993B" w14:textId="624991E5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952DD" w14:textId="5A4B708E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6E631EE6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F5714" w14:textId="1F81543D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C3DC8" w14:textId="2C1A0611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C/P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AFF3E" w14:textId="782B2B9B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0.027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EC257" w14:textId="24E28FD7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0.339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27520" w14:textId="1219114B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40738" w14:textId="30C6B814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16081872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54F5E" w14:textId="6A6D04C4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2C60E" w14:textId="5BDF401C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N/P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4D921" w14:textId="68C418C2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-0.056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AC337" w14:textId="248E6C21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0.583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01B7A" w14:textId="01E6E69B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AF2F5" w14:textId="116EC6EF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7E9557AB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E7E44" w14:textId="068A6E20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EE108" w14:textId="732ED7F5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B99B7" w14:textId="4B89189C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-0.021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4E8F5" w14:textId="45CE36ED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0.361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9D2EC" w14:textId="7EC1AA17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D925C" w14:textId="6509DC84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5E826722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132C8" w14:textId="61EF9862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5FFA5" w14:textId="3C82A9F0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PPO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D2061" w14:textId="489939D5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-0.025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FEEFF" w14:textId="439DE32D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0.480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08A98" w14:textId="5BB5941D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1E0E2" w14:textId="12D83F96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7EE2C94D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B7398" w14:textId="2811A239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E6BCD" w14:textId="7767F012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URE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A92A7" w14:textId="50C6C830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-0.092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90230" w14:textId="5018A3D6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0.642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5A607" w14:textId="56AC384C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F5C64" w14:textId="257D6E8A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24915325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187AE" w14:textId="643C8D85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F1008" w14:textId="6E662C2A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POD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6B302" w14:textId="3FB51A02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-0.142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E4518" w14:textId="7FFF7AB8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0.785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D7CD1" w14:textId="1ED14B5B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A2243" w14:textId="0A721E46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35BE4D20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F8862" w14:textId="51A8949A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Stability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FFE8E" w14:textId="4DD7BD3B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CAT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5573D" w14:textId="12505F6C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-0.103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0AE35" w14:textId="59D6C19A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0.688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7E213" w14:textId="64075597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8BCEF" w14:textId="38D4DB74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6ED3A29D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19087" w14:textId="045ABFC3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 w:rsidR="00AF0672"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264F5" w14:textId="04721299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7E3A4" w14:textId="61B2A7C9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0.064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50636" w14:textId="11E175CA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0.389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C145D" w14:textId="257B0204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63051" w14:textId="1D00C260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642AF447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26163" w14:textId="1D3E5C6F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 w:rsidR="00AF0672"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EF2A7" w14:textId="7799A8A9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FA26C" w14:textId="54FE3D25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0.057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6D417" w14:textId="1DBE8E14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0.321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33B70" w14:textId="44C158E3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C23A9" w14:textId="0BC86137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3C67902B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A4632" w14:textId="73D39163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 w:rsidR="00AF0672"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3D669" w14:textId="2268B79F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TK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569B7" w14:textId="425291D4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0.002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556B7" w14:textId="51199DD5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0.431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C7E07" w14:textId="5A8A75C5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B9A53" w14:textId="1E7678E6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4203C05E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2A8A5" w14:textId="66746D82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 w:rsidR="00AF0672"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CB8C8" w14:textId="1A948EC7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AP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9876F" w14:textId="46B1A7CA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0.190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D5855" w14:textId="24B8EC04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0.159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298C1" w14:textId="5BF33381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B2931" w14:textId="68EEF062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11EC0C01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7AD5E" w14:textId="7BB36F51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 w:rsidR="00AF0672"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2B31C" w14:textId="2C375605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AK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E0958" w14:textId="2AB553A5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-0.128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95C73" w14:textId="5A2F570A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0.646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C5555" w14:textId="404CE573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28880" w14:textId="65DFEE7A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3C11BA47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53F5B" w14:textId="199E2108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 w:rsidR="00AF0672"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C5A5B" w14:textId="59DB67BB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HN</w:t>
            </w:r>
            <w:r w:rsidRPr="002622AB">
              <w:rPr>
                <w:rFonts w:eastAsia="等线" w:cs="Times New Roman"/>
                <w:color w:val="000000"/>
                <w:sz w:val="22"/>
                <w:vertAlign w:val="subscript"/>
              </w:rPr>
              <w:t>4</w:t>
            </w:r>
            <w:r w:rsidRPr="002622AB">
              <w:rPr>
                <w:rFonts w:eastAsia="等线" w:cs="Times New Roman"/>
                <w:color w:val="000000"/>
                <w:sz w:val="22"/>
                <w:vertAlign w:val="superscript"/>
              </w:rPr>
              <w:t>+</w:t>
            </w:r>
            <w:r w:rsidRPr="002622AB">
              <w:rPr>
                <w:rFonts w:eastAsia="等线" w:cs="Times New Roman"/>
                <w:color w:val="000000"/>
                <w:sz w:val="22"/>
              </w:rPr>
              <w:t>-N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315CC" w14:textId="3B547438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-0.173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80A8D" w14:textId="117FD2F1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0.820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99C17" w14:textId="068B9252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5E22B" w14:textId="7B8DAE29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63455589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408F7" w14:textId="7C3AFC77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 w:rsidR="00AF0672"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8B708" w14:textId="6D6368F8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NO</w:t>
            </w:r>
            <w:r w:rsidRPr="002622AB">
              <w:rPr>
                <w:rFonts w:eastAsia="等线" w:cs="Times New Roman"/>
                <w:color w:val="000000"/>
                <w:sz w:val="22"/>
                <w:vertAlign w:val="subscript"/>
              </w:rPr>
              <w:t>3</w:t>
            </w:r>
            <w:r w:rsidRPr="002622AB">
              <w:rPr>
                <w:rFonts w:eastAsia="等线" w:cs="Times New Roman"/>
                <w:color w:val="000000"/>
                <w:sz w:val="22"/>
                <w:vertAlign w:val="superscript"/>
              </w:rPr>
              <w:t>-</w:t>
            </w:r>
            <w:r w:rsidRPr="002622AB">
              <w:rPr>
                <w:rFonts w:eastAsia="等线" w:cs="Times New Roman"/>
                <w:color w:val="000000"/>
                <w:sz w:val="22"/>
              </w:rPr>
              <w:t>-N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29CCD" w14:textId="2B162BD4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-0.079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637B8" w14:textId="5CE77B4E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0.607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4601E" w14:textId="348C7F12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8234E" w14:textId="334B4174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367FA1E0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F654C" w14:textId="22AC981C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 w:rsidR="00AF0672"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E1076" w14:textId="5C8E1D52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PH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A88CF" w14:textId="69F1DD16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0.479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F5679" w14:textId="7C3DBD82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0.031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541AA" w14:textId="696581C7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4EB35" w14:textId="43B2995A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0.01 - 0.05</w:t>
            </w:r>
          </w:p>
        </w:tc>
      </w:tr>
      <w:tr w:rsidR="003801A5" w:rsidRPr="002622AB" w14:paraId="5838D2B1" w14:textId="77777777" w:rsidTr="00325E3E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1E7FD" w14:textId="052C7F7E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 w:rsidR="00AF0672"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DB80B" w14:textId="252EA7DC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SOC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A3D63" w14:textId="000C8132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0.309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1CC13" w14:textId="7193A07F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0.094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E957F" w14:textId="3CD952B0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A0381" w14:textId="46958042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2CBBC693" w14:textId="77777777" w:rsidTr="009B322C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7C857" w14:textId="4DED9D1D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 w:rsidR="00AF0672"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D64A2" w14:textId="4FECB29B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C/N</w:t>
            </w:r>
          </w:p>
        </w:tc>
        <w:tc>
          <w:tcPr>
            <w:tcW w:w="10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A6913" w14:textId="2EEAEBC1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-0.204 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DF004" w14:textId="433DA7F9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0.802 </w:t>
            </w:r>
          </w:p>
        </w:tc>
        <w:tc>
          <w:tcPr>
            <w:tcW w:w="12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DBBDF" w14:textId="589F4681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D1B80" w14:textId="204C8AD9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408B3DFF" w14:textId="77777777" w:rsidTr="00061FF5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DBCF6" w14:textId="3F9588A6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 w:rsidR="00AF0672"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6EEC1" w14:textId="217E5CEF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C/P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21D3B" w14:textId="1E58929A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0.460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84656" w14:textId="6CAD25E3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0.037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F2C47" w14:textId="35391F5B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2943B" w14:textId="79A7C413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0.01 - 0.05</w:t>
            </w:r>
          </w:p>
        </w:tc>
      </w:tr>
      <w:tr w:rsidR="003801A5" w:rsidRPr="002622AB" w14:paraId="6FDD8E95" w14:textId="77777777" w:rsidTr="00061FF5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95D3B" w14:textId="59278EA6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 w:rsidR="00AF0672"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A9F96" w14:textId="6CB70602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N/P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920C6" w14:textId="429E8DB4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0.349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B1941" w14:textId="72AE5702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0.096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4BDD6" w14:textId="0E45B702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391CE" w14:textId="048B5D7B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0A8D5959" w14:textId="77777777" w:rsidTr="003801A5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7C2BA" w14:textId="3A60C96C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 w:rsidR="00AF0672"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63787" w14:textId="7E62E59C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PP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D2DB5" w14:textId="7702F40E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-0.122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F2F60" w14:textId="54D45ED7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0.650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95FAC" w14:textId="30513B10" w:rsidR="003801A5" w:rsidRPr="002622AB" w:rsidRDefault="003801A5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8359C" w14:textId="6A053246" w:rsidR="003801A5" w:rsidRPr="002622AB" w:rsidRDefault="002622AB" w:rsidP="003801A5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2550BD18" w14:textId="77777777" w:rsidTr="003801A5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F6746" w14:textId="01892C4A" w:rsidR="003801A5" w:rsidRPr="002622AB" w:rsidRDefault="003801A5" w:rsidP="003801A5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lastRenderedPageBreak/>
              <w:t>Species</w:t>
            </w:r>
            <w:r w:rsidR="00AF0672"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9D621" w14:textId="09CD9CD4" w:rsidR="003801A5" w:rsidRPr="002622AB" w:rsidRDefault="003801A5" w:rsidP="003801A5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PPO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86078" w14:textId="300629BD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0.710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9A313" w14:textId="777BFE64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0.006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1F4AD" w14:textId="50484E63" w:rsidR="003801A5" w:rsidRPr="002622AB" w:rsidRDefault="002622AB" w:rsidP="003801A5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49CD1" w14:textId="75865054" w:rsidR="003801A5" w:rsidRPr="002622AB" w:rsidRDefault="003801A5" w:rsidP="003801A5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0.01</w:t>
            </w:r>
          </w:p>
        </w:tc>
      </w:tr>
      <w:tr w:rsidR="003801A5" w:rsidRPr="002622AB" w14:paraId="405AE3DC" w14:textId="77777777" w:rsidTr="003801A5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2F9EB" w14:textId="4A9F7570" w:rsidR="003801A5" w:rsidRPr="002622AB" w:rsidRDefault="003801A5" w:rsidP="003801A5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 w:rsidR="00AF0672"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A68B0" w14:textId="5BBBDAF0" w:rsidR="003801A5" w:rsidRPr="002622AB" w:rsidRDefault="003801A5" w:rsidP="003801A5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URE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F0A3F" w14:textId="50CB1D53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0.023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8D25A" w14:textId="1B30E7D3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0.363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A9AC5" w14:textId="3E3A47FE" w:rsidR="003801A5" w:rsidRPr="002622AB" w:rsidRDefault="003801A5" w:rsidP="003801A5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02367" w14:textId="2CA0C0BC" w:rsidR="003801A5" w:rsidRPr="002622AB" w:rsidRDefault="002622AB" w:rsidP="003801A5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56883DB3" w14:textId="77777777" w:rsidTr="003801A5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446A9" w14:textId="7649A865" w:rsidR="003801A5" w:rsidRPr="002622AB" w:rsidRDefault="003801A5" w:rsidP="003801A5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 w:rsidR="00AF0672"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7B622" w14:textId="597EA2A5" w:rsidR="003801A5" w:rsidRPr="002622AB" w:rsidRDefault="003801A5" w:rsidP="003801A5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POD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31031" w14:textId="6A327A24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-0.098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0F979" w14:textId="2D84ADFE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0.700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F7058" w14:textId="5613A6DD" w:rsidR="003801A5" w:rsidRPr="002622AB" w:rsidRDefault="003801A5" w:rsidP="003801A5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&lt; 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5D48E" w14:textId="040E3558" w:rsidR="003801A5" w:rsidRPr="002622AB" w:rsidRDefault="002622AB" w:rsidP="003801A5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  <w:tr w:rsidR="003801A5" w:rsidRPr="002622AB" w14:paraId="206F2B5E" w14:textId="77777777" w:rsidTr="009B322C">
        <w:trPr>
          <w:trHeight w:val="276"/>
          <w:jc w:val="center"/>
        </w:trPr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524F73" w14:textId="38E6353C" w:rsidR="003801A5" w:rsidRPr="002622AB" w:rsidRDefault="003801A5" w:rsidP="003801A5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Species</w:t>
            </w:r>
            <w:r w:rsidR="00AF0672">
              <w:rPr>
                <w:rFonts w:eastAsia="等线" w:cs="Times New Roman"/>
                <w:color w:val="000000"/>
                <w:sz w:val="22"/>
              </w:rPr>
              <w:t xml:space="preserve"> </w:t>
            </w:r>
            <w:r w:rsidRPr="002622AB">
              <w:rPr>
                <w:rFonts w:eastAsia="等线" w:cs="Times New Roman"/>
                <w:color w:val="000000"/>
                <w:sz w:val="22"/>
              </w:rPr>
              <w:t>diversity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BEDD99" w14:textId="468396B9" w:rsidR="003801A5" w:rsidRPr="002622AB" w:rsidRDefault="003801A5" w:rsidP="003801A5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CAT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4819DD" w14:textId="413A1A43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0.386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15009D" w14:textId="6D0E5B1F" w:rsidR="003801A5" w:rsidRPr="002622AB" w:rsidRDefault="003801A5" w:rsidP="003801A5">
            <w:pPr>
              <w:spacing w:before="0" w:after="0"/>
              <w:jc w:val="right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 xml:space="preserve">0.057 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C54BE6" w14:textId="5ACAABD9" w:rsidR="003801A5" w:rsidRPr="002622AB" w:rsidRDefault="003801A5" w:rsidP="003801A5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 w:rsidRPr="002622AB">
              <w:rPr>
                <w:rFonts w:eastAsia="等线" w:cs="Times New Roman"/>
                <w:color w:val="000000"/>
                <w:sz w:val="22"/>
              </w:rPr>
              <w:t>0.25 - 0.5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FD6741" w14:textId="052AAC60" w:rsidR="003801A5" w:rsidRPr="002622AB" w:rsidRDefault="002622AB" w:rsidP="003801A5">
            <w:pPr>
              <w:spacing w:before="0" w:after="0"/>
              <w:rPr>
                <w:rFonts w:eastAsia="等线" w:cs="Times New Roman"/>
                <w:color w:val="000000"/>
                <w:sz w:val="22"/>
              </w:rPr>
            </w:pPr>
            <w:r>
              <w:rPr>
                <w:rFonts w:eastAsia="等线" w:cs="Times New Roman"/>
                <w:color w:val="000000"/>
                <w:sz w:val="22"/>
              </w:rPr>
              <w:t>≥</w:t>
            </w:r>
            <w:r w:rsidR="003801A5" w:rsidRPr="002622AB">
              <w:rPr>
                <w:rFonts w:eastAsia="等线" w:cs="Times New Roman"/>
                <w:color w:val="000000"/>
                <w:sz w:val="22"/>
              </w:rPr>
              <w:t xml:space="preserve"> 0.05</w:t>
            </w:r>
          </w:p>
        </w:tc>
      </w:tr>
    </w:tbl>
    <w:p w14:paraId="3EBE14EE" w14:textId="288AF452" w:rsidR="00216D56" w:rsidRPr="002622AB" w:rsidRDefault="00216D56" w:rsidP="003E67CA">
      <w:pPr>
        <w:spacing w:beforeLines="200" w:before="480" w:after="120"/>
        <w:rPr>
          <w:rFonts w:cs="Times New Roman"/>
          <w:lang w:eastAsia="zh-CN"/>
        </w:rPr>
      </w:pPr>
      <w:r w:rsidRPr="002622AB">
        <w:rPr>
          <w:rFonts w:cs="Times New Roman"/>
          <w:b/>
          <w:bCs/>
          <w:lang w:eastAsia="zh-CN"/>
        </w:rPr>
        <w:t>Table S</w:t>
      </w:r>
      <w:r>
        <w:rPr>
          <w:rFonts w:cs="Times New Roman"/>
          <w:b/>
          <w:bCs/>
          <w:lang w:eastAsia="zh-CN"/>
        </w:rPr>
        <w:t>6</w:t>
      </w:r>
      <w:r w:rsidRPr="002622AB">
        <w:rPr>
          <w:rFonts w:cs="Times New Roman"/>
          <w:lang w:eastAsia="zh-CN"/>
        </w:rPr>
        <w:t xml:space="preserve"> Basic situation of communities and the sampling sites at different succession stages</w:t>
      </w:r>
    </w:p>
    <w:tbl>
      <w:tblPr>
        <w:tblW w:w="963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"/>
        <w:gridCol w:w="961"/>
        <w:gridCol w:w="688"/>
        <w:gridCol w:w="898"/>
        <w:gridCol w:w="1217"/>
        <w:gridCol w:w="880"/>
        <w:gridCol w:w="1096"/>
        <w:gridCol w:w="768"/>
        <w:gridCol w:w="826"/>
        <w:gridCol w:w="1410"/>
      </w:tblGrid>
      <w:tr w:rsidR="00216D56" w:rsidRPr="002622AB" w14:paraId="794AF927" w14:textId="77777777" w:rsidTr="00983DEB">
        <w:trPr>
          <w:trHeight w:val="276"/>
          <w:jc w:val="center"/>
        </w:trPr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5B6FE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Succession stages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BA0185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Forest station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91D96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Year of forest fire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0EE44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Fire intensity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17A67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Management and protection measures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5170C6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Slope (°)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02DFB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Altitude(m)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0A5B1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Soil type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130EC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Depth of soil layer (cm)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E9B5C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Composition of community</w:t>
            </w:r>
          </w:p>
        </w:tc>
      </w:tr>
      <w:tr w:rsidR="00216D56" w:rsidRPr="002622AB" w14:paraId="3AAD1E0B" w14:textId="77777777" w:rsidTr="00983DEB">
        <w:trPr>
          <w:trHeight w:val="276"/>
          <w:jc w:val="center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53A1D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5a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34893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Dala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3E14E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2016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74620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High fire intensity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A1CD4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Closure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0DDBC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30~44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764A4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2581~2870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CBE6D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Brown soil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1FCB7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40~200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8DD43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90 species 66 genus in 34 families</w:t>
            </w:r>
          </w:p>
        </w:tc>
      </w:tr>
      <w:tr w:rsidR="00216D56" w:rsidRPr="002622AB" w14:paraId="79314686" w14:textId="77777777" w:rsidTr="00983DEB">
        <w:trPr>
          <w:trHeight w:val="276"/>
          <w:jc w:val="center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66982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15a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A6E13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proofErr w:type="spellStart"/>
            <w:r w:rsidRPr="002622AB">
              <w:rPr>
                <w:rFonts w:cs="Times New Roman"/>
                <w:color w:val="000000"/>
                <w:sz w:val="22"/>
                <w:lang w:eastAsia="zh-CN"/>
              </w:rPr>
              <w:t>Yiwa</w:t>
            </w:r>
            <w:proofErr w:type="spellEnd"/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DC48B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2005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9C2B8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High fire intensity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FC57E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Closure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8328A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22~52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7A1B6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2981~ 3390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3AB32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Gray brown soil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B5C1A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49~107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94178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77 species 59 genus in 31 families</w:t>
            </w:r>
          </w:p>
        </w:tc>
      </w:tr>
      <w:tr w:rsidR="00216D56" w:rsidRPr="002622AB" w14:paraId="6853EC45" w14:textId="77777777" w:rsidTr="00983DEB">
        <w:trPr>
          <w:trHeight w:val="288"/>
          <w:jc w:val="center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B69C7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23a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5F51A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Nagai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89905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1997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345F5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High fire intensity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FAC7C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Closure</w:t>
            </w:r>
            <w:r w:rsidRPr="002622AB">
              <w:rPr>
                <w:rFonts w:cs="Times New Roman"/>
                <w:color w:val="000000"/>
                <w:sz w:val="22"/>
                <w:lang w:eastAsia="zh-CN"/>
              </w:rPr>
              <w:t>，</w:t>
            </w:r>
            <w:r w:rsidRPr="002622AB">
              <w:rPr>
                <w:rFonts w:cs="Times New Roman"/>
                <w:color w:val="000000"/>
                <w:sz w:val="22"/>
                <w:lang w:eastAsia="zh-CN"/>
              </w:rPr>
              <w:t>litters cleared out in 2011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8DAC6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27~ 38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DD3F1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2680~ 3100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8A19D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Gray brown soil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CCE71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52~210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886B0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70 species 48 genus in 31 families</w:t>
            </w:r>
          </w:p>
        </w:tc>
      </w:tr>
      <w:tr w:rsidR="00216D56" w:rsidRPr="002622AB" w14:paraId="5DFBB406" w14:textId="77777777" w:rsidTr="00983DEB">
        <w:trPr>
          <w:trHeight w:val="276"/>
          <w:jc w:val="center"/>
        </w:trPr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C0734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Climax community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D448F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proofErr w:type="spellStart"/>
            <w:r w:rsidRPr="002622AB">
              <w:rPr>
                <w:rFonts w:cs="Times New Roman"/>
                <w:color w:val="000000"/>
                <w:sz w:val="22"/>
                <w:lang w:eastAsia="zh-CN"/>
              </w:rPr>
              <w:t>Yiwa</w:t>
            </w:r>
            <w:proofErr w:type="spellEnd"/>
            <w:r w:rsidRPr="002622AB">
              <w:rPr>
                <w:rFonts w:cs="Times New Roman"/>
                <w:color w:val="000000"/>
                <w:sz w:val="22"/>
                <w:lang w:eastAsia="zh-CN"/>
              </w:rPr>
              <w:t>, Dala and Nagai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C06BB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No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AF32D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No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FC484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Closure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2B426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21~ 54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25F87D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2575~ 3410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A8F5B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Brown soil</w:t>
            </w:r>
            <w:r w:rsidRPr="002622AB">
              <w:rPr>
                <w:rFonts w:cs="Times New Roman"/>
                <w:color w:val="000000"/>
                <w:sz w:val="22"/>
                <w:lang w:eastAsia="zh-CN"/>
              </w:rPr>
              <w:t>，</w:t>
            </w:r>
            <w:r w:rsidRPr="002622AB">
              <w:rPr>
                <w:rFonts w:cs="Times New Roman"/>
                <w:color w:val="000000"/>
                <w:sz w:val="22"/>
                <w:lang w:eastAsia="zh-CN"/>
              </w:rPr>
              <w:t>gray brown soil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A5585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36~308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4FC9C1" w14:textId="77777777" w:rsidR="00216D56" w:rsidRPr="002622AB" w:rsidRDefault="00216D56" w:rsidP="00983DEB">
            <w:pPr>
              <w:spacing w:before="0" w:after="0" w:line="220" w:lineRule="exact"/>
              <w:jc w:val="center"/>
              <w:rPr>
                <w:rFonts w:cs="Times New Roman"/>
                <w:color w:val="000000"/>
                <w:sz w:val="22"/>
                <w:lang w:eastAsia="zh-CN"/>
              </w:rPr>
            </w:pPr>
            <w:r w:rsidRPr="002622AB">
              <w:rPr>
                <w:rFonts w:cs="Times New Roman"/>
                <w:color w:val="000000"/>
                <w:sz w:val="22"/>
                <w:lang w:eastAsia="zh-CN"/>
              </w:rPr>
              <w:t>105 species 72 genus in 38 families</w:t>
            </w:r>
          </w:p>
        </w:tc>
      </w:tr>
    </w:tbl>
    <w:p w14:paraId="161506CF" w14:textId="53AD1645" w:rsidR="00CD2597" w:rsidRDefault="00CD2597" w:rsidP="003E67CA">
      <w:pPr>
        <w:spacing w:before="480" w:after="0"/>
        <w:jc w:val="center"/>
        <w:rPr>
          <w:rFonts w:cs="Times New Roman"/>
          <w:b/>
          <w:bCs/>
          <w:lang w:eastAsia="zh-CN"/>
        </w:rPr>
      </w:pPr>
      <w:r w:rsidRPr="009252E3">
        <w:rPr>
          <w:rFonts w:cs="Times New Roman"/>
          <w:b/>
          <w:bCs/>
          <w:lang w:eastAsia="zh-CN"/>
        </w:rPr>
        <w:t>Table S7</w:t>
      </w:r>
      <w:r w:rsidR="009252E3" w:rsidRPr="009252E3">
        <w:rPr>
          <w:rFonts w:cs="Times New Roman"/>
          <w:b/>
          <w:bCs/>
          <w:lang w:eastAsia="zh-CN"/>
        </w:rPr>
        <w:t xml:space="preserve"> </w:t>
      </w:r>
      <w:r w:rsidR="009252E3" w:rsidRPr="009252E3">
        <w:rPr>
          <w:rFonts w:eastAsia="宋体" w:cs="Times New Roman"/>
          <w:lang w:eastAsia="zh-CN"/>
        </w:rPr>
        <w:t>Direct, indirect, and total effects between modeled variables within different factors in PLS-PM in 5a, 15a, 23a, and climax community.</w:t>
      </w:r>
    </w:p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3"/>
        <w:gridCol w:w="4369"/>
        <w:gridCol w:w="1843"/>
        <w:gridCol w:w="992"/>
        <w:gridCol w:w="1120"/>
      </w:tblGrid>
      <w:tr w:rsidR="008A7A51" w:rsidRPr="00593AF6" w14:paraId="7A655B24" w14:textId="77777777" w:rsidTr="00C22E43"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</w:tcPr>
          <w:p w14:paraId="7AC52813" w14:textId="2A09523C" w:rsidR="008A7A51" w:rsidRPr="00593AF6" w:rsidRDefault="008A7A51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C</w:t>
            </w:r>
            <w:r w:rsidRPr="00593AF6">
              <w:rPr>
                <w:rFonts w:cs="Times New Roman"/>
                <w:lang w:eastAsia="zh-CN"/>
              </w:rPr>
              <w:t>ommunity</w:t>
            </w:r>
          </w:p>
        </w:tc>
        <w:tc>
          <w:tcPr>
            <w:tcW w:w="4369" w:type="dxa"/>
            <w:tcBorders>
              <w:top w:val="single" w:sz="4" w:space="0" w:color="auto"/>
              <w:bottom w:val="single" w:sz="4" w:space="0" w:color="auto"/>
            </w:tcBorders>
          </w:tcPr>
          <w:p w14:paraId="566E1A41" w14:textId="146ED3EF" w:rsidR="008A7A51" w:rsidRPr="00593AF6" w:rsidRDefault="008A7A51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R</w:t>
            </w:r>
            <w:r w:rsidRPr="00593AF6">
              <w:rPr>
                <w:rFonts w:cs="Times New Roman"/>
                <w:lang w:eastAsia="zh-CN"/>
              </w:rPr>
              <w:t>elationships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8F22134" w14:textId="350AF598" w:rsidR="008A7A51" w:rsidRPr="00593AF6" w:rsidRDefault="008A7A51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D</w:t>
            </w:r>
            <w:r w:rsidRPr="00593AF6">
              <w:rPr>
                <w:rFonts w:cs="Times New Roman"/>
                <w:lang w:eastAsia="zh-CN"/>
              </w:rPr>
              <w:t>irect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BF0AFD1" w14:textId="397899CB" w:rsidR="008A7A51" w:rsidRPr="00593AF6" w:rsidRDefault="008A7A51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I</w:t>
            </w:r>
            <w:r w:rsidRPr="00593AF6">
              <w:rPr>
                <w:rFonts w:cs="Times New Roman"/>
                <w:lang w:eastAsia="zh-CN"/>
              </w:rPr>
              <w:t>ndirect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14:paraId="3B95BC4B" w14:textId="6F142CDE" w:rsidR="008A7A51" w:rsidRPr="00593AF6" w:rsidRDefault="008A7A51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T</w:t>
            </w:r>
            <w:r w:rsidRPr="00593AF6">
              <w:rPr>
                <w:rFonts w:cs="Times New Roman"/>
                <w:lang w:eastAsia="zh-CN"/>
              </w:rPr>
              <w:t>otal</w:t>
            </w:r>
          </w:p>
        </w:tc>
      </w:tr>
      <w:tr w:rsidR="00674A20" w:rsidRPr="00593AF6" w14:paraId="169EE409" w14:textId="77777777" w:rsidTr="00C22E43">
        <w:tc>
          <w:tcPr>
            <w:tcW w:w="1443" w:type="dxa"/>
            <w:vMerge w:val="restart"/>
            <w:tcBorders>
              <w:top w:val="single" w:sz="4" w:space="0" w:color="auto"/>
            </w:tcBorders>
          </w:tcPr>
          <w:p w14:paraId="153A9C1C" w14:textId="70F7E234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5</w:t>
            </w:r>
            <w:r w:rsidRPr="00593AF6">
              <w:rPr>
                <w:rFonts w:cs="Times New Roman"/>
                <w:lang w:eastAsia="zh-CN"/>
              </w:rPr>
              <w:t>a</w:t>
            </w:r>
          </w:p>
        </w:tc>
        <w:tc>
          <w:tcPr>
            <w:tcW w:w="4369" w:type="dxa"/>
            <w:tcBorders>
              <w:top w:val="single" w:sz="4" w:space="0" w:color="auto"/>
            </w:tcBorders>
          </w:tcPr>
          <w:p w14:paraId="1D666260" w14:textId="65C8C725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Soil characteristics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 - </w:t>
            </w:r>
            <w:r>
              <w:rPr>
                <w:rFonts w:eastAsia="宋体" w:cs="Times New Roman"/>
                <w:lang w:eastAsia="zh-CN"/>
              </w:rPr>
              <w:t>Enzyme activity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BD8BEBC" w14:textId="26C39C49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0.938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51A2589" w14:textId="2EB4EA5A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.000</w:t>
            </w:r>
          </w:p>
        </w:tc>
        <w:tc>
          <w:tcPr>
            <w:tcW w:w="1120" w:type="dxa"/>
            <w:tcBorders>
              <w:top w:val="single" w:sz="4" w:space="0" w:color="auto"/>
            </w:tcBorders>
          </w:tcPr>
          <w:p w14:paraId="171EE0B3" w14:textId="494E44C3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0.938</w:t>
            </w:r>
          </w:p>
        </w:tc>
      </w:tr>
      <w:tr w:rsidR="00674A20" w:rsidRPr="00593AF6" w14:paraId="173D7685" w14:textId="77777777" w:rsidTr="00C22E43">
        <w:tc>
          <w:tcPr>
            <w:tcW w:w="1443" w:type="dxa"/>
            <w:vMerge/>
          </w:tcPr>
          <w:p w14:paraId="491DC075" w14:textId="77777777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</w:p>
        </w:tc>
        <w:tc>
          <w:tcPr>
            <w:tcW w:w="4369" w:type="dxa"/>
          </w:tcPr>
          <w:p w14:paraId="689ED8CD" w14:textId="4E72BD6B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Soil characteristics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 - </w:t>
            </w:r>
            <w:r>
              <w:rPr>
                <w:rFonts w:eastAsia="宋体" w:cs="Times New Roman"/>
                <w:lang w:eastAsia="zh-CN"/>
              </w:rPr>
              <w:t>Species diversity</w:t>
            </w:r>
          </w:p>
        </w:tc>
        <w:tc>
          <w:tcPr>
            <w:tcW w:w="1843" w:type="dxa"/>
          </w:tcPr>
          <w:p w14:paraId="30F01EC5" w14:textId="5D1DB675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1.672</w:t>
            </w:r>
          </w:p>
        </w:tc>
        <w:tc>
          <w:tcPr>
            <w:tcW w:w="992" w:type="dxa"/>
          </w:tcPr>
          <w:p w14:paraId="06D92D6F" w14:textId="2688FDE8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1</w:t>
            </w:r>
            <w:r w:rsidRPr="00593AF6">
              <w:rPr>
                <w:rFonts w:cs="Times New Roman"/>
                <w:lang w:eastAsia="zh-CN"/>
              </w:rPr>
              <w:t>.621</w:t>
            </w:r>
          </w:p>
        </w:tc>
        <w:tc>
          <w:tcPr>
            <w:tcW w:w="1120" w:type="dxa"/>
          </w:tcPr>
          <w:p w14:paraId="54B0A1D6" w14:textId="00D498CA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0.051</w:t>
            </w:r>
          </w:p>
        </w:tc>
      </w:tr>
      <w:tr w:rsidR="00674A20" w:rsidRPr="00593AF6" w14:paraId="7E9B8F48" w14:textId="77777777" w:rsidTr="00C22E43">
        <w:tc>
          <w:tcPr>
            <w:tcW w:w="1443" w:type="dxa"/>
            <w:vMerge/>
          </w:tcPr>
          <w:p w14:paraId="14B4B3B3" w14:textId="77777777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</w:p>
        </w:tc>
        <w:tc>
          <w:tcPr>
            <w:tcW w:w="4369" w:type="dxa"/>
          </w:tcPr>
          <w:p w14:paraId="2BF895BF" w14:textId="54F2F2D8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Soil characteristics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 - </w:t>
            </w:r>
            <w:r>
              <w:rPr>
                <w:rFonts w:eastAsia="宋体" w:cs="Times New Roman"/>
                <w:lang w:eastAsia="zh-CN"/>
              </w:rPr>
              <w:t>Community stability</w:t>
            </w:r>
          </w:p>
        </w:tc>
        <w:tc>
          <w:tcPr>
            <w:tcW w:w="1843" w:type="dxa"/>
          </w:tcPr>
          <w:p w14:paraId="7A959A86" w14:textId="7657FAB6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1</w:t>
            </w:r>
            <w:r w:rsidRPr="00593AF6">
              <w:rPr>
                <w:rFonts w:cs="Times New Roman"/>
                <w:lang w:eastAsia="zh-CN"/>
              </w:rPr>
              <w:t>.64</w:t>
            </w:r>
            <w:r w:rsidR="00593AF6">
              <w:rPr>
                <w:rFonts w:cs="Times New Roman"/>
                <w:lang w:eastAsia="zh-CN"/>
              </w:rPr>
              <w:t>1</w:t>
            </w:r>
          </w:p>
        </w:tc>
        <w:tc>
          <w:tcPr>
            <w:tcW w:w="992" w:type="dxa"/>
          </w:tcPr>
          <w:p w14:paraId="5855F439" w14:textId="27A8E96C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0.903</w:t>
            </w:r>
          </w:p>
        </w:tc>
        <w:tc>
          <w:tcPr>
            <w:tcW w:w="1120" w:type="dxa"/>
          </w:tcPr>
          <w:p w14:paraId="74871E1F" w14:textId="5AE39ECD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.738</w:t>
            </w:r>
          </w:p>
        </w:tc>
      </w:tr>
      <w:tr w:rsidR="00674A20" w:rsidRPr="00593AF6" w14:paraId="4C9C8915" w14:textId="77777777" w:rsidTr="00C22E43">
        <w:tc>
          <w:tcPr>
            <w:tcW w:w="1443" w:type="dxa"/>
            <w:vMerge/>
          </w:tcPr>
          <w:p w14:paraId="0D39619C" w14:textId="77777777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</w:p>
        </w:tc>
        <w:tc>
          <w:tcPr>
            <w:tcW w:w="4369" w:type="dxa"/>
          </w:tcPr>
          <w:p w14:paraId="30D4BF75" w14:textId="11B7356D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Enzyme activity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- </w:t>
            </w:r>
            <w:r>
              <w:rPr>
                <w:rFonts w:eastAsia="宋体" w:cs="Times New Roman"/>
                <w:lang w:eastAsia="zh-CN"/>
              </w:rPr>
              <w:t>Species diversity</w:t>
            </w:r>
          </w:p>
        </w:tc>
        <w:tc>
          <w:tcPr>
            <w:tcW w:w="1843" w:type="dxa"/>
          </w:tcPr>
          <w:p w14:paraId="6CC1C08C" w14:textId="144ABFA5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1.728</w:t>
            </w:r>
          </w:p>
        </w:tc>
        <w:tc>
          <w:tcPr>
            <w:tcW w:w="992" w:type="dxa"/>
          </w:tcPr>
          <w:p w14:paraId="60049AEA" w14:textId="2DAE6BF2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.000</w:t>
            </w:r>
          </w:p>
        </w:tc>
        <w:tc>
          <w:tcPr>
            <w:tcW w:w="1120" w:type="dxa"/>
          </w:tcPr>
          <w:p w14:paraId="2BB7FE1E" w14:textId="6BB433E0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1.728</w:t>
            </w:r>
          </w:p>
        </w:tc>
      </w:tr>
      <w:tr w:rsidR="00674A20" w:rsidRPr="00593AF6" w14:paraId="74F22E03" w14:textId="77777777" w:rsidTr="00C22E43">
        <w:tc>
          <w:tcPr>
            <w:tcW w:w="1443" w:type="dxa"/>
            <w:vMerge/>
          </w:tcPr>
          <w:p w14:paraId="6E26839D" w14:textId="77777777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</w:p>
        </w:tc>
        <w:tc>
          <w:tcPr>
            <w:tcW w:w="4369" w:type="dxa"/>
          </w:tcPr>
          <w:p w14:paraId="2C43CFB5" w14:textId="5047EEF3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Enzyme activity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- </w:t>
            </w:r>
            <w:r>
              <w:rPr>
                <w:rFonts w:eastAsia="宋体" w:cs="Times New Roman"/>
                <w:lang w:eastAsia="zh-CN"/>
              </w:rPr>
              <w:t>Community stability</w:t>
            </w:r>
          </w:p>
        </w:tc>
        <w:tc>
          <w:tcPr>
            <w:tcW w:w="1843" w:type="dxa"/>
          </w:tcPr>
          <w:p w14:paraId="40842DDE" w14:textId="51B4CBB6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.919</w:t>
            </w:r>
          </w:p>
        </w:tc>
        <w:tc>
          <w:tcPr>
            <w:tcW w:w="992" w:type="dxa"/>
          </w:tcPr>
          <w:p w14:paraId="29E072B2" w14:textId="07C0022E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1.372</w:t>
            </w:r>
          </w:p>
        </w:tc>
        <w:tc>
          <w:tcPr>
            <w:tcW w:w="1120" w:type="dxa"/>
          </w:tcPr>
          <w:p w14:paraId="229CD05C" w14:textId="36531E61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0.453</w:t>
            </w:r>
          </w:p>
        </w:tc>
      </w:tr>
      <w:tr w:rsidR="00674A20" w:rsidRPr="00593AF6" w14:paraId="0DCE5296" w14:textId="77777777" w:rsidTr="00C22E43">
        <w:tc>
          <w:tcPr>
            <w:tcW w:w="1443" w:type="dxa"/>
            <w:vMerge/>
          </w:tcPr>
          <w:p w14:paraId="0AB7E327" w14:textId="77777777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</w:p>
        </w:tc>
        <w:tc>
          <w:tcPr>
            <w:tcW w:w="4369" w:type="dxa"/>
          </w:tcPr>
          <w:p w14:paraId="09DC2C11" w14:textId="0410621D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Species diversity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 - </w:t>
            </w:r>
            <w:r>
              <w:rPr>
                <w:rFonts w:eastAsia="宋体" w:cs="Times New Roman"/>
                <w:lang w:eastAsia="zh-CN"/>
              </w:rPr>
              <w:t>Community stability</w:t>
            </w:r>
          </w:p>
        </w:tc>
        <w:tc>
          <w:tcPr>
            <w:tcW w:w="1843" w:type="dxa"/>
          </w:tcPr>
          <w:p w14:paraId="5E934F22" w14:textId="68777078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.794</w:t>
            </w:r>
          </w:p>
        </w:tc>
        <w:tc>
          <w:tcPr>
            <w:tcW w:w="992" w:type="dxa"/>
          </w:tcPr>
          <w:p w14:paraId="544FA5B7" w14:textId="3EAD84DF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.000</w:t>
            </w:r>
          </w:p>
        </w:tc>
        <w:tc>
          <w:tcPr>
            <w:tcW w:w="1120" w:type="dxa"/>
          </w:tcPr>
          <w:p w14:paraId="0E953992" w14:textId="2C2E79EC" w:rsidR="00674A20" w:rsidRPr="00593AF6" w:rsidRDefault="00674A20" w:rsidP="00216D56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.794</w:t>
            </w:r>
          </w:p>
        </w:tc>
      </w:tr>
      <w:tr w:rsidR="00674A20" w:rsidRPr="00593AF6" w14:paraId="576093E3" w14:textId="77777777" w:rsidTr="00C22E43">
        <w:tc>
          <w:tcPr>
            <w:tcW w:w="1443" w:type="dxa"/>
            <w:vMerge w:val="restart"/>
          </w:tcPr>
          <w:p w14:paraId="3C8D5954" w14:textId="01670011" w:rsidR="00674A20" w:rsidRPr="00593AF6" w:rsidRDefault="00674A20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15a</w:t>
            </w:r>
          </w:p>
        </w:tc>
        <w:tc>
          <w:tcPr>
            <w:tcW w:w="4369" w:type="dxa"/>
          </w:tcPr>
          <w:p w14:paraId="3F42EEFA" w14:textId="4835C3D2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Soil characteristics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 - </w:t>
            </w:r>
            <w:r>
              <w:rPr>
                <w:rFonts w:eastAsia="宋体" w:cs="Times New Roman"/>
                <w:lang w:eastAsia="zh-CN"/>
              </w:rPr>
              <w:t>Enzyme activity</w:t>
            </w:r>
          </w:p>
        </w:tc>
        <w:tc>
          <w:tcPr>
            <w:tcW w:w="1843" w:type="dxa"/>
          </w:tcPr>
          <w:p w14:paraId="05D6C64A" w14:textId="4579CBB2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0.865</w:t>
            </w:r>
          </w:p>
        </w:tc>
        <w:tc>
          <w:tcPr>
            <w:tcW w:w="992" w:type="dxa"/>
          </w:tcPr>
          <w:p w14:paraId="1B81B3B7" w14:textId="39D9E045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.000</w:t>
            </w:r>
          </w:p>
        </w:tc>
        <w:tc>
          <w:tcPr>
            <w:tcW w:w="1120" w:type="dxa"/>
          </w:tcPr>
          <w:p w14:paraId="59D83B1C" w14:textId="55D4C302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0.865</w:t>
            </w:r>
          </w:p>
        </w:tc>
      </w:tr>
      <w:tr w:rsidR="00674A20" w:rsidRPr="00593AF6" w14:paraId="5FACCFB8" w14:textId="77777777" w:rsidTr="00C22E43">
        <w:tc>
          <w:tcPr>
            <w:tcW w:w="1443" w:type="dxa"/>
            <w:vMerge/>
          </w:tcPr>
          <w:p w14:paraId="0568F417" w14:textId="77777777" w:rsidR="00674A20" w:rsidRPr="00593AF6" w:rsidRDefault="00674A20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</w:p>
        </w:tc>
        <w:tc>
          <w:tcPr>
            <w:tcW w:w="4369" w:type="dxa"/>
          </w:tcPr>
          <w:p w14:paraId="2F1648D4" w14:textId="061F6270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Soil characteristics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 - </w:t>
            </w:r>
            <w:r>
              <w:rPr>
                <w:rFonts w:eastAsia="宋体" w:cs="Times New Roman"/>
                <w:lang w:eastAsia="zh-CN"/>
              </w:rPr>
              <w:t>Species diversity</w:t>
            </w:r>
          </w:p>
        </w:tc>
        <w:tc>
          <w:tcPr>
            <w:tcW w:w="1843" w:type="dxa"/>
          </w:tcPr>
          <w:p w14:paraId="04F4ACEF" w14:textId="017E58E8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0.811</w:t>
            </w:r>
          </w:p>
        </w:tc>
        <w:tc>
          <w:tcPr>
            <w:tcW w:w="992" w:type="dxa"/>
          </w:tcPr>
          <w:p w14:paraId="399AFDFA" w14:textId="1FF004EB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.969</w:t>
            </w:r>
          </w:p>
        </w:tc>
        <w:tc>
          <w:tcPr>
            <w:tcW w:w="1120" w:type="dxa"/>
          </w:tcPr>
          <w:p w14:paraId="0A0E3FA8" w14:textId="19478102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.159</w:t>
            </w:r>
          </w:p>
        </w:tc>
      </w:tr>
      <w:tr w:rsidR="00674A20" w:rsidRPr="00593AF6" w14:paraId="4D59061C" w14:textId="77777777" w:rsidTr="00C22E43">
        <w:tc>
          <w:tcPr>
            <w:tcW w:w="1443" w:type="dxa"/>
            <w:vMerge/>
          </w:tcPr>
          <w:p w14:paraId="1C9267DF" w14:textId="77777777" w:rsidR="00674A20" w:rsidRPr="00593AF6" w:rsidRDefault="00674A20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</w:p>
        </w:tc>
        <w:tc>
          <w:tcPr>
            <w:tcW w:w="4369" w:type="dxa"/>
          </w:tcPr>
          <w:p w14:paraId="03A9AED3" w14:textId="5F65D0F3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Soil characteristics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 - </w:t>
            </w:r>
            <w:r>
              <w:rPr>
                <w:rFonts w:eastAsia="宋体" w:cs="Times New Roman"/>
                <w:lang w:eastAsia="zh-CN"/>
              </w:rPr>
              <w:t>Community stability</w:t>
            </w:r>
          </w:p>
        </w:tc>
        <w:tc>
          <w:tcPr>
            <w:tcW w:w="1843" w:type="dxa"/>
          </w:tcPr>
          <w:p w14:paraId="1FA47420" w14:textId="430C607C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.471</w:t>
            </w:r>
          </w:p>
        </w:tc>
        <w:tc>
          <w:tcPr>
            <w:tcW w:w="992" w:type="dxa"/>
          </w:tcPr>
          <w:p w14:paraId="0307AE32" w14:textId="177FE436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0.339</w:t>
            </w:r>
          </w:p>
        </w:tc>
        <w:tc>
          <w:tcPr>
            <w:tcW w:w="1120" w:type="dxa"/>
          </w:tcPr>
          <w:p w14:paraId="58B25AFA" w14:textId="5A7829C4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.131</w:t>
            </w:r>
          </w:p>
        </w:tc>
      </w:tr>
      <w:tr w:rsidR="00674A20" w:rsidRPr="00593AF6" w14:paraId="6064A738" w14:textId="77777777" w:rsidTr="00C22E43">
        <w:tc>
          <w:tcPr>
            <w:tcW w:w="1443" w:type="dxa"/>
            <w:vMerge/>
          </w:tcPr>
          <w:p w14:paraId="360C7BA3" w14:textId="77777777" w:rsidR="00674A20" w:rsidRPr="00593AF6" w:rsidRDefault="00674A20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</w:p>
        </w:tc>
        <w:tc>
          <w:tcPr>
            <w:tcW w:w="4369" w:type="dxa"/>
          </w:tcPr>
          <w:p w14:paraId="6B4C301E" w14:textId="6CF87D62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Enzyme activity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- </w:t>
            </w:r>
            <w:r>
              <w:rPr>
                <w:rFonts w:eastAsia="宋体" w:cs="Times New Roman"/>
                <w:lang w:eastAsia="zh-CN"/>
              </w:rPr>
              <w:t>Species diversity</w:t>
            </w:r>
          </w:p>
        </w:tc>
        <w:tc>
          <w:tcPr>
            <w:tcW w:w="1843" w:type="dxa"/>
          </w:tcPr>
          <w:p w14:paraId="64DEE7D5" w14:textId="7DAF4C62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1.121</w:t>
            </w:r>
          </w:p>
        </w:tc>
        <w:tc>
          <w:tcPr>
            <w:tcW w:w="992" w:type="dxa"/>
          </w:tcPr>
          <w:p w14:paraId="5670B6D0" w14:textId="3F2E9D68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.000</w:t>
            </w:r>
          </w:p>
        </w:tc>
        <w:tc>
          <w:tcPr>
            <w:tcW w:w="1120" w:type="dxa"/>
          </w:tcPr>
          <w:p w14:paraId="3D221AA3" w14:textId="485449E6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1.121</w:t>
            </w:r>
          </w:p>
        </w:tc>
      </w:tr>
      <w:tr w:rsidR="00674A20" w:rsidRPr="00593AF6" w14:paraId="18F35B3C" w14:textId="77777777" w:rsidTr="00C22E43">
        <w:tc>
          <w:tcPr>
            <w:tcW w:w="1443" w:type="dxa"/>
            <w:vMerge/>
          </w:tcPr>
          <w:p w14:paraId="6A637867" w14:textId="77777777" w:rsidR="00674A20" w:rsidRPr="00593AF6" w:rsidRDefault="00674A20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</w:p>
        </w:tc>
        <w:tc>
          <w:tcPr>
            <w:tcW w:w="4369" w:type="dxa"/>
          </w:tcPr>
          <w:p w14:paraId="106FFE8A" w14:textId="10583480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Enzyme activity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- </w:t>
            </w:r>
            <w:r>
              <w:rPr>
                <w:rFonts w:eastAsia="宋体" w:cs="Times New Roman"/>
                <w:lang w:eastAsia="zh-CN"/>
              </w:rPr>
              <w:t>Community stability</w:t>
            </w:r>
          </w:p>
        </w:tc>
        <w:tc>
          <w:tcPr>
            <w:tcW w:w="1843" w:type="dxa"/>
          </w:tcPr>
          <w:p w14:paraId="3384BCE4" w14:textId="1116E5C0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.587</w:t>
            </w:r>
          </w:p>
        </w:tc>
        <w:tc>
          <w:tcPr>
            <w:tcW w:w="992" w:type="dxa"/>
          </w:tcPr>
          <w:p w14:paraId="064F389E" w14:textId="124E0D74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1.189</w:t>
            </w:r>
          </w:p>
        </w:tc>
        <w:tc>
          <w:tcPr>
            <w:tcW w:w="1120" w:type="dxa"/>
          </w:tcPr>
          <w:p w14:paraId="283BCB4F" w14:textId="5A5750EF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0.602</w:t>
            </w:r>
          </w:p>
        </w:tc>
      </w:tr>
      <w:tr w:rsidR="00674A20" w:rsidRPr="00593AF6" w14:paraId="722EBC1D" w14:textId="77777777" w:rsidTr="00C22E43">
        <w:tc>
          <w:tcPr>
            <w:tcW w:w="1443" w:type="dxa"/>
            <w:vMerge/>
          </w:tcPr>
          <w:p w14:paraId="2C901157" w14:textId="77777777" w:rsidR="00674A20" w:rsidRPr="00593AF6" w:rsidRDefault="00674A20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</w:p>
        </w:tc>
        <w:tc>
          <w:tcPr>
            <w:tcW w:w="4369" w:type="dxa"/>
          </w:tcPr>
          <w:p w14:paraId="4AFFD5DA" w14:textId="72D18278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Species diversity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 - </w:t>
            </w:r>
            <w:r>
              <w:rPr>
                <w:rFonts w:eastAsia="宋体" w:cs="Times New Roman"/>
                <w:lang w:eastAsia="zh-CN"/>
              </w:rPr>
              <w:t>Community stability</w:t>
            </w:r>
          </w:p>
        </w:tc>
        <w:tc>
          <w:tcPr>
            <w:tcW w:w="1843" w:type="dxa"/>
          </w:tcPr>
          <w:p w14:paraId="53BBE9DB" w14:textId="26A4A94D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1</w:t>
            </w:r>
            <w:r w:rsidRPr="00593AF6">
              <w:rPr>
                <w:rFonts w:cs="Times New Roman"/>
                <w:lang w:eastAsia="zh-CN"/>
              </w:rPr>
              <w:t>.060</w:t>
            </w:r>
          </w:p>
        </w:tc>
        <w:tc>
          <w:tcPr>
            <w:tcW w:w="992" w:type="dxa"/>
          </w:tcPr>
          <w:p w14:paraId="6B075258" w14:textId="565AB2C6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.000</w:t>
            </w:r>
          </w:p>
        </w:tc>
        <w:tc>
          <w:tcPr>
            <w:tcW w:w="1120" w:type="dxa"/>
          </w:tcPr>
          <w:p w14:paraId="12EEE75E" w14:textId="314B572D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1</w:t>
            </w:r>
            <w:r w:rsidRPr="00593AF6">
              <w:rPr>
                <w:rFonts w:cs="Times New Roman"/>
                <w:lang w:eastAsia="zh-CN"/>
              </w:rPr>
              <w:t>.060</w:t>
            </w:r>
          </w:p>
        </w:tc>
      </w:tr>
      <w:tr w:rsidR="00674A20" w:rsidRPr="00593AF6" w14:paraId="128F2FEC" w14:textId="77777777" w:rsidTr="00C22E43">
        <w:tc>
          <w:tcPr>
            <w:tcW w:w="1443" w:type="dxa"/>
            <w:vMerge w:val="restart"/>
          </w:tcPr>
          <w:p w14:paraId="52636849" w14:textId="4448D0AA" w:rsidR="00674A20" w:rsidRPr="00593AF6" w:rsidRDefault="00674A20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2</w:t>
            </w:r>
            <w:r w:rsidRPr="00593AF6">
              <w:rPr>
                <w:rFonts w:cs="Times New Roman"/>
                <w:lang w:eastAsia="zh-CN"/>
              </w:rPr>
              <w:t>3a</w:t>
            </w:r>
          </w:p>
        </w:tc>
        <w:tc>
          <w:tcPr>
            <w:tcW w:w="4369" w:type="dxa"/>
          </w:tcPr>
          <w:p w14:paraId="05F3A2DE" w14:textId="564837E6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Soil characteristics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 - </w:t>
            </w:r>
            <w:r>
              <w:rPr>
                <w:rFonts w:eastAsia="宋体" w:cs="Times New Roman"/>
                <w:lang w:eastAsia="zh-CN"/>
              </w:rPr>
              <w:t>Enzyme activity</w:t>
            </w:r>
          </w:p>
        </w:tc>
        <w:tc>
          <w:tcPr>
            <w:tcW w:w="1843" w:type="dxa"/>
          </w:tcPr>
          <w:p w14:paraId="6EBBDBB6" w14:textId="021D385C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0.731</w:t>
            </w:r>
          </w:p>
        </w:tc>
        <w:tc>
          <w:tcPr>
            <w:tcW w:w="992" w:type="dxa"/>
          </w:tcPr>
          <w:p w14:paraId="37E8D6BE" w14:textId="099A4F2A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.000</w:t>
            </w:r>
          </w:p>
        </w:tc>
        <w:tc>
          <w:tcPr>
            <w:tcW w:w="1120" w:type="dxa"/>
          </w:tcPr>
          <w:p w14:paraId="7A831A26" w14:textId="3344041C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0.731</w:t>
            </w:r>
          </w:p>
        </w:tc>
      </w:tr>
      <w:tr w:rsidR="00674A20" w:rsidRPr="00593AF6" w14:paraId="2A75DF97" w14:textId="77777777" w:rsidTr="00C22E43">
        <w:tc>
          <w:tcPr>
            <w:tcW w:w="1443" w:type="dxa"/>
            <w:vMerge/>
          </w:tcPr>
          <w:p w14:paraId="2824F2DC" w14:textId="77777777" w:rsidR="00674A20" w:rsidRPr="00593AF6" w:rsidRDefault="00674A20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</w:p>
        </w:tc>
        <w:tc>
          <w:tcPr>
            <w:tcW w:w="4369" w:type="dxa"/>
          </w:tcPr>
          <w:p w14:paraId="1A2E3DFD" w14:textId="420F14C2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Soil characteristics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 - </w:t>
            </w:r>
            <w:r>
              <w:rPr>
                <w:rFonts w:eastAsia="宋体" w:cs="Times New Roman"/>
                <w:lang w:eastAsia="zh-CN"/>
              </w:rPr>
              <w:t>Species diversity</w:t>
            </w:r>
          </w:p>
        </w:tc>
        <w:tc>
          <w:tcPr>
            <w:tcW w:w="1843" w:type="dxa"/>
          </w:tcPr>
          <w:p w14:paraId="7B0CD0CC" w14:textId="3D285590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.140</w:t>
            </w:r>
          </w:p>
        </w:tc>
        <w:tc>
          <w:tcPr>
            <w:tcW w:w="992" w:type="dxa"/>
          </w:tcPr>
          <w:p w14:paraId="35B323A9" w14:textId="1A709593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.587</w:t>
            </w:r>
          </w:p>
        </w:tc>
        <w:tc>
          <w:tcPr>
            <w:tcW w:w="1120" w:type="dxa"/>
          </w:tcPr>
          <w:p w14:paraId="346BE67C" w14:textId="32059EDF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.726</w:t>
            </w:r>
          </w:p>
        </w:tc>
      </w:tr>
      <w:tr w:rsidR="00674A20" w:rsidRPr="00593AF6" w14:paraId="436A769C" w14:textId="77777777" w:rsidTr="00C22E43">
        <w:tc>
          <w:tcPr>
            <w:tcW w:w="1443" w:type="dxa"/>
            <w:vMerge/>
          </w:tcPr>
          <w:p w14:paraId="209823FD" w14:textId="77777777" w:rsidR="00674A20" w:rsidRPr="00593AF6" w:rsidRDefault="00674A20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</w:p>
        </w:tc>
        <w:tc>
          <w:tcPr>
            <w:tcW w:w="4369" w:type="dxa"/>
          </w:tcPr>
          <w:p w14:paraId="070F74B5" w14:textId="5F642DA6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Soil characteristics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 - </w:t>
            </w:r>
            <w:r>
              <w:rPr>
                <w:rFonts w:eastAsia="宋体" w:cs="Times New Roman"/>
                <w:lang w:eastAsia="zh-CN"/>
              </w:rPr>
              <w:t>Community stability</w:t>
            </w:r>
          </w:p>
        </w:tc>
        <w:tc>
          <w:tcPr>
            <w:tcW w:w="1843" w:type="dxa"/>
          </w:tcPr>
          <w:p w14:paraId="76FCF6DA" w14:textId="12D135BF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0.595</w:t>
            </w:r>
          </w:p>
        </w:tc>
        <w:tc>
          <w:tcPr>
            <w:tcW w:w="992" w:type="dxa"/>
          </w:tcPr>
          <w:p w14:paraId="619704C0" w14:textId="2F624F8B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.968</w:t>
            </w:r>
          </w:p>
        </w:tc>
        <w:tc>
          <w:tcPr>
            <w:tcW w:w="1120" w:type="dxa"/>
          </w:tcPr>
          <w:p w14:paraId="799E27D1" w14:textId="170A9783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.373</w:t>
            </w:r>
          </w:p>
        </w:tc>
      </w:tr>
      <w:tr w:rsidR="00674A20" w:rsidRPr="00593AF6" w14:paraId="4D834BB2" w14:textId="77777777" w:rsidTr="00C22E43">
        <w:tc>
          <w:tcPr>
            <w:tcW w:w="1443" w:type="dxa"/>
            <w:vMerge/>
          </w:tcPr>
          <w:p w14:paraId="0A0DDDFD" w14:textId="77777777" w:rsidR="00674A20" w:rsidRPr="00593AF6" w:rsidRDefault="00674A20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</w:p>
        </w:tc>
        <w:tc>
          <w:tcPr>
            <w:tcW w:w="4369" w:type="dxa"/>
          </w:tcPr>
          <w:p w14:paraId="665517E9" w14:textId="1EF91976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Enzyme activity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- </w:t>
            </w:r>
            <w:r>
              <w:rPr>
                <w:rFonts w:eastAsia="宋体" w:cs="Times New Roman"/>
                <w:lang w:eastAsia="zh-CN"/>
              </w:rPr>
              <w:t>Species diversity</w:t>
            </w:r>
          </w:p>
        </w:tc>
        <w:tc>
          <w:tcPr>
            <w:tcW w:w="1843" w:type="dxa"/>
          </w:tcPr>
          <w:p w14:paraId="69832C4B" w14:textId="00247618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0.802</w:t>
            </w:r>
          </w:p>
        </w:tc>
        <w:tc>
          <w:tcPr>
            <w:tcW w:w="992" w:type="dxa"/>
          </w:tcPr>
          <w:p w14:paraId="6847339A" w14:textId="23FC9068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.000</w:t>
            </w:r>
          </w:p>
        </w:tc>
        <w:tc>
          <w:tcPr>
            <w:tcW w:w="1120" w:type="dxa"/>
          </w:tcPr>
          <w:p w14:paraId="0E938C8A" w14:textId="0E7FD9FE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0.802</w:t>
            </w:r>
          </w:p>
        </w:tc>
      </w:tr>
      <w:tr w:rsidR="00674A20" w:rsidRPr="00593AF6" w14:paraId="283BB0D7" w14:textId="77777777" w:rsidTr="00C22E43">
        <w:tc>
          <w:tcPr>
            <w:tcW w:w="1443" w:type="dxa"/>
            <w:vMerge/>
          </w:tcPr>
          <w:p w14:paraId="043CD11D" w14:textId="77777777" w:rsidR="00674A20" w:rsidRPr="00593AF6" w:rsidRDefault="00674A20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</w:p>
        </w:tc>
        <w:tc>
          <w:tcPr>
            <w:tcW w:w="4369" w:type="dxa"/>
          </w:tcPr>
          <w:p w14:paraId="40FBC308" w14:textId="01FDC4B1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Enzyme activity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- </w:t>
            </w:r>
            <w:r>
              <w:rPr>
                <w:rFonts w:eastAsia="宋体" w:cs="Times New Roman"/>
                <w:lang w:eastAsia="zh-CN"/>
              </w:rPr>
              <w:t>Community stability</w:t>
            </w:r>
          </w:p>
        </w:tc>
        <w:tc>
          <w:tcPr>
            <w:tcW w:w="1843" w:type="dxa"/>
          </w:tcPr>
          <w:p w14:paraId="1575DBCE" w14:textId="5A2289BA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.047</w:t>
            </w:r>
          </w:p>
        </w:tc>
        <w:tc>
          <w:tcPr>
            <w:tcW w:w="992" w:type="dxa"/>
          </w:tcPr>
          <w:p w14:paraId="657E35C4" w14:textId="2ADDEE8C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1.107</w:t>
            </w:r>
          </w:p>
        </w:tc>
        <w:tc>
          <w:tcPr>
            <w:tcW w:w="1120" w:type="dxa"/>
          </w:tcPr>
          <w:p w14:paraId="35E1886E" w14:textId="0B2FEAE2" w:rsidR="00674A20" w:rsidRPr="00593AF6" w:rsidRDefault="00C40EEB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-</w:t>
            </w:r>
            <w:r w:rsidRPr="00593AF6">
              <w:rPr>
                <w:rFonts w:cs="Times New Roman"/>
                <w:lang w:eastAsia="zh-CN"/>
              </w:rPr>
              <w:t>1.060</w:t>
            </w:r>
          </w:p>
        </w:tc>
      </w:tr>
      <w:tr w:rsidR="00674A20" w:rsidRPr="00593AF6" w14:paraId="1D4800FA" w14:textId="77777777" w:rsidTr="00C22E43">
        <w:tc>
          <w:tcPr>
            <w:tcW w:w="1443" w:type="dxa"/>
            <w:vMerge/>
          </w:tcPr>
          <w:p w14:paraId="22640AA2" w14:textId="77777777" w:rsidR="00674A20" w:rsidRPr="00593AF6" w:rsidRDefault="00674A20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</w:p>
        </w:tc>
        <w:tc>
          <w:tcPr>
            <w:tcW w:w="4369" w:type="dxa"/>
          </w:tcPr>
          <w:p w14:paraId="14FBE985" w14:textId="7029A498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Species diversity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 - </w:t>
            </w:r>
            <w:r>
              <w:rPr>
                <w:rFonts w:eastAsia="宋体" w:cs="Times New Roman"/>
                <w:lang w:eastAsia="zh-CN"/>
              </w:rPr>
              <w:t>Community stability</w:t>
            </w:r>
          </w:p>
        </w:tc>
        <w:tc>
          <w:tcPr>
            <w:tcW w:w="1843" w:type="dxa"/>
          </w:tcPr>
          <w:p w14:paraId="1F3A5CC0" w14:textId="0175EA10" w:rsidR="00674A20" w:rsidRPr="00593AF6" w:rsidRDefault="00593AF6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1</w:t>
            </w:r>
            <w:r w:rsidRPr="00593AF6">
              <w:rPr>
                <w:rFonts w:cs="Times New Roman"/>
                <w:lang w:eastAsia="zh-CN"/>
              </w:rPr>
              <w:t>.380</w:t>
            </w:r>
          </w:p>
        </w:tc>
        <w:tc>
          <w:tcPr>
            <w:tcW w:w="992" w:type="dxa"/>
          </w:tcPr>
          <w:p w14:paraId="1D04E587" w14:textId="1A63DD9B" w:rsidR="00674A20" w:rsidRPr="00593AF6" w:rsidRDefault="00593AF6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0</w:t>
            </w:r>
            <w:r w:rsidRPr="00593AF6">
              <w:rPr>
                <w:rFonts w:cs="Times New Roman"/>
                <w:lang w:eastAsia="zh-CN"/>
              </w:rPr>
              <w:t>.000</w:t>
            </w:r>
          </w:p>
        </w:tc>
        <w:tc>
          <w:tcPr>
            <w:tcW w:w="1120" w:type="dxa"/>
          </w:tcPr>
          <w:p w14:paraId="5FE63339" w14:textId="6BDD4981" w:rsidR="00674A20" w:rsidRPr="00593AF6" w:rsidRDefault="00593AF6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1</w:t>
            </w:r>
            <w:r w:rsidRPr="00593AF6">
              <w:rPr>
                <w:rFonts w:cs="Times New Roman"/>
                <w:lang w:eastAsia="zh-CN"/>
              </w:rPr>
              <w:t>.380</w:t>
            </w:r>
          </w:p>
        </w:tc>
      </w:tr>
      <w:tr w:rsidR="00674A20" w:rsidRPr="00593AF6" w14:paraId="3F98FEE6" w14:textId="77777777" w:rsidTr="00C22E43">
        <w:tc>
          <w:tcPr>
            <w:tcW w:w="1443" w:type="dxa"/>
            <w:vMerge w:val="restart"/>
          </w:tcPr>
          <w:p w14:paraId="48FC1862" w14:textId="55136313" w:rsidR="00674A20" w:rsidRPr="00593AF6" w:rsidRDefault="00674A20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 w:rsidRPr="00593AF6">
              <w:rPr>
                <w:rFonts w:cs="Times New Roman" w:hint="eastAsia"/>
                <w:lang w:eastAsia="zh-CN"/>
              </w:rPr>
              <w:t>C</w:t>
            </w:r>
            <w:r w:rsidRPr="00593AF6">
              <w:rPr>
                <w:rFonts w:cs="Times New Roman"/>
                <w:lang w:eastAsia="zh-CN"/>
              </w:rPr>
              <w:t>limax</w:t>
            </w:r>
          </w:p>
        </w:tc>
        <w:tc>
          <w:tcPr>
            <w:tcW w:w="4369" w:type="dxa"/>
          </w:tcPr>
          <w:p w14:paraId="6E5A468B" w14:textId="09749D12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Soil characteristics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 - </w:t>
            </w:r>
            <w:r>
              <w:rPr>
                <w:rFonts w:eastAsia="宋体" w:cs="Times New Roman"/>
                <w:lang w:eastAsia="zh-CN"/>
              </w:rPr>
              <w:t>Enzyme activity</w:t>
            </w:r>
          </w:p>
        </w:tc>
        <w:tc>
          <w:tcPr>
            <w:tcW w:w="1843" w:type="dxa"/>
          </w:tcPr>
          <w:p w14:paraId="18512687" w14:textId="5673CDD1" w:rsidR="00674A20" w:rsidRPr="00593AF6" w:rsidRDefault="009252E3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>
              <w:rPr>
                <w:rFonts w:cs="Times New Roman" w:hint="eastAsia"/>
                <w:lang w:eastAsia="zh-CN"/>
              </w:rPr>
              <w:t>0</w:t>
            </w:r>
            <w:r>
              <w:rPr>
                <w:rFonts w:cs="Times New Roman"/>
                <w:lang w:eastAsia="zh-CN"/>
              </w:rPr>
              <w:t>.894</w:t>
            </w:r>
          </w:p>
        </w:tc>
        <w:tc>
          <w:tcPr>
            <w:tcW w:w="992" w:type="dxa"/>
          </w:tcPr>
          <w:p w14:paraId="7C3FCF66" w14:textId="5589E940" w:rsidR="00674A20" w:rsidRPr="00593AF6" w:rsidRDefault="009252E3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>
              <w:rPr>
                <w:rFonts w:cs="Times New Roman" w:hint="eastAsia"/>
                <w:lang w:eastAsia="zh-CN"/>
              </w:rPr>
              <w:t>0</w:t>
            </w:r>
            <w:r>
              <w:rPr>
                <w:rFonts w:cs="Times New Roman"/>
                <w:lang w:eastAsia="zh-CN"/>
              </w:rPr>
              <w:t>.000</w:t>
            </w:r>
          </w:p>
        </w:tc>
        <w:tc>
          <w:tcPr>
            <w:tcW w:w="1120" w:type="dxa"/>
          </w:tcPr>
          <w:p w14:paraId="37046B66" w14:textId="7522CA11" w:rsidR="00674A20" w:rsidRPr="00593AF6" w:rsidRDefault="009252E3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>
              <w:rPr>
                <w:rFonts w:cs="Times New Roman" w:hint="eastAsia"/>
                <w:lang w:eastAsia="zh-CN"/>
              </w:rPr>
              <w:t>0</w:t>
            </w:r>
            <w:r>
              <w:rPr>
                <w:rFonts w:cs="Times New Roman"/>
                <w:lang w:eastAsia="zh-CN"/>
              </w:rPr>
              <w:t>.894</w:t>
            </w:r>
          </w:p>
        </w:tc>
      </w:tr>
      <w:tr w:rsidR="00674A20" w:rsidRPr="00593AF6" w14:paraId="2858D7A5" w14:textId="77777777" w:rsidTr="00C22E43">
        <w:tc>
          <w:tcPr>
            <w:tcW w:w="1443" w:type="dxa"/>
            <w:vMerge/>
          </w:tcPr>
          <w:p w14:paraId="5D8024B4" w14:textId="77777777" w:rsidR="00674A20" w:rsidRPr="00593AF6" w:rsidRDefault="00674A20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</w:p>
        </w:tc>
        <w:tc>
          <w:tcPr>
            <w:tcW w:w="4369" w:type="dxa"/>
          </w:tcPr>
          <w:p w14:paraId="6B778509" w14:textId="0871B194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Soil characteristics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 - </w:t>
            </w:r>
            <w:r>
              <w:rPr>
                <w:rFonts w:eastAsia="宋体" w:cs="Times New Roman"/>
                <w:lang w:eastAsia="zh-CN"/>
              </w:rPr>
              <w:t>Species diversity</w:t>
            </w:r>
          </w:p>
        </w:tc>
        <w:tc>
          <w:tcPr>
            <w:tcW w:w="1843" w:type="dxa"/>
          </w:tcPr>
          <w:p w14:paraId="63378F0C" w14:textId="7DDC14F2" w:rsidR="00674A20" w:rsidRPr="00593AF6" w:rsidRDefault="009252E3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>
              <w:rPr>
                <w:rFonts w:cs="Times New Roman" w:hint="eastAsia"/>
                <w:lang w:eastAsia="zh-CN"/>
              </w:rPr>
              <w:t>-</w:t>
            </w:r>
            <w:r>
              <w:rPr>
                <w:rFonts w:cs="Times New Roman"/>
                <w:lang w:eastAsia="zh-CN"/>
              </w:rPr>
              <w:t>0.167</w:t>
            </w:r>
          </w:p>
        </w:tc>
        <w:tc>
          <w:tcPr>
            <w:tcW w:w="992" w:type="dxa"/>
          </w:tcPr>
          <w:p w14:paraId="6577A509" w14:textId="281058B0" w:rsidR="00674A20" w:rsidRPr="00593AF6" w:rsidRDefault="009252E3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>
              <w:rPr>
                <w:rFonts w:cs="Times New Roman" w:hint="eastAsia"/>
                <w:lang w:eastAsia="zh-CN"/>
              </w:rPr>
              <w:t>-</w:t>
            </w:r>
            <w:r>
              <w:rPr>
                <w:rFonts w:cs="Times New Roman"/>
                <w:lang w:eastAsia="zh-CN"/>
              </w:rPr>
              <w:t>0.498</w:t>
            </w:r>
          </w:p>
        </w:tc>
        <w:tc>
          <w:tcPr>
            <w:tcW w:w="1120" w:type="dxa"/>
          </w:tcPr>
          <w:p w14:paraId="3A0336C4" w14:textId="7C251A4B" w:rsidR="00674A20" w:rsidRPr="00593AF6" w:rsidRDefault="009252E3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>
              <w:rPr>
                <w:rFonts w:cs="Times New Roman" w:hint="eastAsia"/>
                <w:lang w:eastAsia="zh-CN"/>
              </w:rPr>
              <w:t>-</w:t>
            </w:r>
            <w:r>
              <w:rPr>
                <w:rFonts w:cs="Times New Roman"/>
                <w:lang w:eastAsia="zh-CN"/>
              </w:rPr>
              <w:t>0.665</w:t>
            </w:r>
          </w:p>
        </w:tc>
      </w:tr>
      <w:tr w:rsidR="00674A20" w:rsidRPr="00593AF6" w14:paraId="1B799F55" w14:textId="77777777" w:rsidTr="00C22E43">
        <w:tc>
          <w:tcPr>
            <w:tcW w:w="1443" w:type="dxa"/>
            <w:vMerge/>
          </w:tcPr>
          <w:p w14:paraId="4698DFDC" w14:textId="77777777" w:rsidR="00674A20" w:rsidRPr="00593AF6" w:rsidRDefault="00674A20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</w:p>
        </w:tc>
        <w:tc>
          <w:tcPr>
            <w:tcW w:w="4369" w:type="dxa"/>
          </w:tcPr>
          <w:p w14:paraId="735591A1" w14:textId="70FED4E5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Soil characteristics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 - </w:t>
            </w:r>
            <w:r>
              <w:rPr>
                <w:rFonts w:eastAsia="宋体" w:cs="Times New Roman"/>
                <w:lang w:eastAsia="zh-CN"/>
              </w:rPr>
              <w:t>Community stability</w:t>
            </w:r>
          </w:p>
        </w:tc>
        <w:tc>
          <w:tcPr>
            <w:tcW w:w="1843" w:type="dxa"/>
          </w:tcPr>
          <w:p w14:paraId="34C0D2A3" w14:textId="4ED3A078" w:rsidR="00674A20" w:rsidRPr="00593AF6" w:rsidRDefault="009252E3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>
              <w:rPr>
                <w:rFonts w:cs="Times New Roman" w:hint="eastAsia"/>
                <w:lang w:eastAsia="zh-CN"/>
              </w:rPr>
              <w:t>0</w:t>
            </w:r>
            <w:r>
              <w:rPr>
                <w:rFonts w:cs="Times New Roman"/>
                <w:lang w:eastAsia="zh-CN"/>
              </w:rPr>
              <w:t>.698</w:t>
            </w:r>
          </w:p>
        </w:tc>
        <w:tc>
          <w:tcPr>
            <w:tcW w:w="992" w:type="dxa"/>
          </w:tcPr>
          <w:p w14:paraId="645D8883" w14:textId="65F3C804" w:rsidR="00674A20" w:rsidRPr="00593AF6" w:rsidRDefault="009252E3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>
              <w:rPr>
                <w:rFonts w:cs="Times New Roman" w:hint="eastAsia"/>
                <w:lang w:eastAsia="zh-CN"/>
              </w:rPr>
              <w:t>-</w:t>
            </w:r>
            <w:r>
              <w:rPr>
                <w:rFonts w:cs="Times New Roman"/>
                <w:lang w:eastAsia="zh-CN"/>
              </w:rPr>
              <w:t>0.653</w:t>
            </w:r>
          </w:p>
        </w:tc>
        <w:tc>
          <w:tcPr>
            <w:tcW w:w="1120" w:type="dxa"/>
          </w:tcPr>
          <w:p w14:paraId="734AE680" w14:textId="2CDA1A90" w:rsidR="00674A20" w:rsidRPr="00593AF6" w:rsidRDefault="009252E3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>
              <w:rPr>
                <w:rFonts w:cs="Times New Roman" w:hint="eastAsia"/>
                <w:lang w:eastAsia="zh-CN"/>
              </w:rPr>
              <w:t>0</w:t>
            </w:r>
            <w:r>
              <w:rPr>
                <w:rFonts w:cs="Times New Roman"/>
                <w:lang w:eastAsia="zh-CN"/>
              </w:rPr>
              <w:t>.045</w:t>
            </w:r>
          </w:p>
        </w:tc>
      </w:tr>
      <w:tr w:rsidR="00674A20" w:rsidRPr="00593AF6" w14:paraId="54063BB0" w14:textId="77777777" w:rsidTr="00C22E43">
        <w:tc>
          <w:tcPr>
            <w:tcW w:w="1443" w:type="dxa"/>
            <w:vMerge/>
          </w:tcPr>
          <w:p w14:paraId="712369AB" w14:textId="77777777" w:rsidR="00674A20" w:rsidRPr="00593AF6" w:rsidRDefault="00674A20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</w:p>
        </w:tc>
        <w:tc>
          <w:tcPr>
            <w:tcW w:w="4369" w:type="dxa"/>
          </w:tcPr>
          <w:p w14:paraId="23E249D6" w14:textId="41ABEE21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Enzyme activity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- </w:t>
            </w:r>
            <w:r>
              <w:rPr>
                <w:rFonts w:eastAsia="宋体" w:cs="Times New Roman"/>
                <w:lang w:eastAsia="zh-CN"/>
              </w:rPr>
              <w:t>Species diversity</w:t>
            </w:r>
          </w:p>
        </w:tc>
        <w:tc>
          <w:tcPr>
            <w:tcW w:w="1843" w:type="dxa"/>
          </w:tcPr>
          <w:p w14:paraId="3B3754EF" w14:textId="6DD84595" w:rsidR="00674A20" w:rsidRPr="00593AF6" w:rsidRDefault="009252E3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>
              <w:rPr>
                <w:rFonts w:cs="Times New Roman" w:hint="eastAsia"/>
                <w:lang w:eastAsia="zh-CN"/>
              </w:rPr>
              <w:t>-</w:t>
            </w:r>
            <w:r>
              <w:rPr>
                <w:rFonts w:cs="Times New Roman"/>
                <w:lang w:eastAsia="zh-CN"/>
              </w:rPr>
              <w:t>0.558</w:t>
            </w:r>
          </w:p>
        </w:tc>
        <w:tc>
          <w:tcPr>
            <w:tcW w:w="992" w:type="dxa"/>
          </w:tcPr>
          <w:p w14:paraId="54C22585" w14:textId="431BA77B" w:rsidR="00674A20" w:rsidRPr="00593AF6" w:rsidRDefault="009252E3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>
              <w:rPr>
                <w:rFonts w:cs="Times New Roman" w:hint="eastAsia"/>
                <w:lang w:eastAsia="zh-CN"/>
              </w:rPr>
              <w:t>0</w:t>
            </w:r>
            <w:r>
              <w:rPr>
                <w:rFonts w:cs="Times New Roman"/>
                <w:lang w:eastAsia="zh-CN"/>
              </w:rPr>
              <w:t>.000</w:t>
            </w:r>
          </w:p>
        </w:tc>
        <w:tc>
          <w:tcPr>
            <w:tcW w:w="1120" w:type="dxa"/>
          </w:tcPr>
          <w:p w14:paraId="37265135" w14:textId="14FC6233" w:rsidR="00674A20" w:rsidRPr="00593AF6" w:rsidRDefault="009252E3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>
              <w:rPr>
                <w:rFonts w:cs="Times New Roman" w:hint="eastAsia"/>
                <w:lang w:eastAsia="zh-CN"/>
              </w:rPr>
              <w:t>-</w:t>
            </w:r>
            <w:r>
              <w:rPr>
                <w:rFonts w:cs="Times New Roman"/>
                <w:lang w:eastAsia="zh-CN"/>
              </w:rPr>
              <w:t>0.558</w:t>
            </w:r>
          </w:p>
        </w:tc>
      </w:tr>
      <w:tr w:rsidR="00674A20" w:rsidRPr="00593AF6" w14:paraId="03CC0EBD" w14:textId="77777777" w:rsidTr="00C22E43">
        <w:tc>
          <w:tcPr>
            <w:tcW w:w="1443" w:type="dxa"/>
            <w:vMerge/>
          </w:tcPr>
          <w:p w14:paraId="0198F0E8" w14:textId="77777777" w:rsidR="00674A20" w:rsidRPr="00593AF6" w:rsidRDefault="00674A20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</w:p>
        </w:tc>
        <w:tc>
          <w:tcPr>
            <w:tcW w:w="4369" w:type="dxa"/>
          </w:tcPr>
          <w:p w14:paraId="0E2CBC30" w14:textId="039DE6E6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Enzyme activity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- </w:t>
            </w:r>
            <w:r>
              <w:rPr>
                <w:rFonts w:eastAsia="宋体" w:cs="Times New Roman"/>
                <w:lang w:eastAsia="zh-CN"/>
              </w:rPr>
              <w:t>Community stability</w:t>
            </w:r>
          </w:p>
        </w:tc>
        <w:tc>
          <w:tcPr>
            <w:tcW w:w="1843" w:type="dxa"/>
          </w:tcPr>
          <w:p w14:paraId="653C2A78" w14:textId="427E6A25" w:rsidR="00674A20" w:rsidRPr="00593AF6" w:rsidRDefault="009252E3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>
              <w:rPr>
                <w:rFonts w:cs="Times New Roman" w:hint="eastAsia"/>
                <w:lang w:eastAsia="zh-CN"/>
              </w:rPr>
              <w:t>-</w:t>
            </w:r>
            <w:r>
              <w:rPr>
                <w:rFonts w:cs="Times New Roman"/>
                <w:lang w:eastAsia="zh-CN"/>
              </w:rPr>
              <w:t>0.121</w:t>
            </w:r>
          </w:p>
        </w:tc>
        <w:tc>
          <w:tcPr>
            <w:tcW w:w="992" w:type="dxa"/>
          </w:tcPr>
          <w:p w14:paraId="50361DCD" w14:textId="10CAD890" w:rsidR="00674A20" w:rsidRPr="00593AF6" w:rsidRDefault="009252E3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>
              <w:rPr>
                <w:rFonts w:cs="Times New Roman" w:hint="eastAsia"/>
                <w:lang w:eastAsia="zh-CN"/>
              </w:rPr>
              <w:t>-</w:t>
            </w:r>
            <w:r>
              <w:rPr>
                <w:rFonts w:cs="Times New Roman"/>
                <w:lang w:eastAsia="zh-CN"/>
              </w:rPr>
              <w:t>0.457</w:t>
            </w:r>
          </w:p>
        </w:tc>
        <w:tc>
          <w:tcPr>
            <w:tcW w:w="1120" w:type="dxa"/>
          </w:tcPr>
          <w:p w14:paraId="47222401" w14:textId="6A6F7FEB" w:rsidR="00674A20" w:rsidRPr="00593AF6" w:rsidRDefault="009252E3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>
              <w:rPr>
                <w:rFonts w:cs="Times New Roman" w:hint="eastAsia"/>
                <w:lang w:eastAsia="zh-CN"/>
              </w:rPr>
              <w:t>-</w:t>
            </w:r>
            <w:r>
              <w:rPr>
                <w:rFonts w:cs="Times New Roman"/>
                <w:lang w:eastAsia="zh-CN"/>
              </w:rPr>
              <w:t>0.578</w:t>
            </w:r>
          </w:p>
        </w:tc>
      </w:tr>
      <w:tr w:rsidR="00674A20" w:rsidRPr="00593AF6" w14:paraId="0A4FC521" w14:textId="77777777" w:rsidTr="00C22E43">
        <w:tc>
          <w:tcPr>
            <w:tcW w:w="1443" w:type="dxa"/>
            <w:vMerge/>
            <w:tcBorders>
              <w:bottom w:val="single" w:sz="4" w:space="0" w:color="auto"/>
            </w:tcBorders>
          </w:tcPr>
          <w:p w14:paraId="41E088F1" w14:textId="77777777" w:rsidR="00674A20" w:rsidRPr="00593AF6" w:rsidRDefault="00674A20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</w:p>
        </w:tc>
        <w:tc>
          <w:tcPr>
            <w:tcW w:w="4369" w:type="dxa"/>
            <w:tcBorders>
              <w:bottom w:val="single" w:sz="4" w:space="0" w:color="auto"/>
            </w:tcBorders>
          </w:tcPr>
          <w:p w14:paraId="465E0A01" w14:textId="001DB0CA" w:rsidR="00674A20" w:rsidRPr="00593AF6" w:rsidRDefault="009252E3" w:rsidP="00C22E43">
            <w:pPr>
              <w:spacing w:after="0"/>
              <w:rPr>
                <w:rFonts w:cs="Times New Roman"/>
                <w:lang w:eastAsia="zh-CN"/>
              </w:rPr>
            </w:pPr>
            <w:r>
              <w:rPr>
                <w:rFonts w:eastAsia="宋体" w:cs="Times New Roman"/>
                <w:lang w:eastAsia="zh-CN"/>
              </w:rPr>
              <w:t>Species diversity</w:t>
            </w:r>
            <w:r w:rsidR="00674A20" w:rsidRPr="00593AF6">
              <w:rPr>
                <w:rFonts w:eastAsia="宋体" w:cs="Times New Roman"/>
                <w:lang w:eastAsia="zh-CN"/>
              </w:rPr>
              <w:t xml:space="preserve"> - </w:t>
            </w:r>
            <w:r>
              <w:rPr>
                <w:rFonts w:eastAsia="宋体" w:cs="Times New Roman"/>
                <w:lang w:eastAsia="zh-CN"/>
              </w:rPr>
              <w:t>Community stability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0B29BB0" w14:textId="116CF3CC" w:rsidR="00674A20" w:rsidRPr="00593AF6" w:rsidRDefault="009252E3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>
              <w:rPr>
                <w:rFonts w:cs="Times New Roman" w:hint="eastAsia"/>
                <w:lang w:eastAsia="zh-CN"/>
              </w:rPr>
              <w:t>0</w:t>
            </w:r>
            <w:r>
              <w:rPr>
                <w:rFonts w:cs="Times New Roman"/>
                <w:lang w:eastAsia="zh-CN"/>
              </w:rPr>
              <w:t>.819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F0B61CF" w14:textId="6074E1D0" w:rsidR="00674A20" w:rsidRPr="00593AF6" w:rsidRDefault="009252E3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>
              <w:rPr>
                <w:rFonts w:cs="Times New Roman" w:hint="eastAsia"/>
                <w:lang w:eastAsia="zh-CN"/>
              </w:rPr>
              <w:t>0</w:t>
            </w:r>
            <w:r>
              <w:rPr>
                <w:rFonts w:cs="Times New Roman"/>
                <w:lang w:eastAsia="zh-CN"/>
              </w:rPr>
              <w:t>.000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14:paraId="72B44F36" w14:textId="5E745E4D" w:rsidR="00674A20" w:rsidRPr="00593AF6" w:rsidRDefault="009252E3" w:rsidP="00674A20">
            <w:pPr>
              <w:spacing w:after="0"/>
              <w:jc w:val="center"/>
              <w:rPr>
                <w:rFonts w:cs="Times New Roman"/>
                <w:lang w:eastAsia="zh-CN"/>
              </w:rPr>
            </w:pPr>
            <w:r>
              <w:rPr>
                <w:rFonts w:cs="Times New Roman" w:hint="eastAsia"/>
                <w:lang w:eastAsia="zh-CN"/>
              </w:rPr>
              <w:t>0</w:t>
            </w:r>
            <w:r>
              <w:rPr>
                <w:rFonts w:cs="Times New Roman"/>
                <w:lang w:eastAsia="zh-CN"/>
              </w:rPr>
              <w:t>.819</w:t>
            </w:r>
          </w:p>
        </w:tc>
      </w:tr>
    </w:tbl>
    <w:p w14:paraId="53577939" w14:textId="6FB34515" w:rsidR="00A64DAA" w:rsidRPr="002622AB" w:rsidRDefault="00287372" w:rsidP="003E67CA">
      <w:pPr>
        <w:pStyle w:val="1"/>
        <w:numPr>
          <w:ilvl w:val="0"/>
          <w:numId w:val="0"/>
        </w:numPr>
        <w:spacing w:before="480"/>
      </w:pPr>
      <w:r w:rsidRPr="00287372">
        <w:rPr>
          <w:rFonts w:hint="eastAsia"/>
        </w:rPr>
        <w:t>2</w:t>
      </w:r>
      <w:r>
        <w:t xml:space="preserve"> </w:t>
      </w:r>
      <w:r w:rsidR="00A64DAA" w:rsidRPr="002622AB">
        <w:t xml:space="preserve">Supplementary </w:t>
      </w:r>
      <w:r w:rsidR="00A64DAA" w:rsidRPr="00A64DAA">
        <w:rPr>
          <w:rFonts w:hint="eastAsia"/>
        </w:rPr>
        <w:t>figures</w:t>
      </w:r>
    </w:p>
    <w:p w14:paraId="0A629E2C" w14:textId="1B6CE4B5" w:rsidR="00A64DAA" w:rsidRDefault="00E53BA5" w:rsidP="00654E8F">
      <w:pPr>
        <w:spacing w:before="240"/>
        <w:rPr>
          <w:rFonts w:cs="Times New Roman"/>
          <w:sz w:val="22"/>
        </w:rPr>
      </w:pPr>
      <w:r>
        <w:rPr>
          <w:bCs/>
          <w:noProof/>
          <w:color w:val="0033CC"/>
          <w:szCs w:val="24"/>
        </w:rPr>
        <w:drawing>
          <wp:inline distT="0" distB="0" distL="0" distR="0" wp14:anchorId="57996FE6" wp14:editId="174D4CAF">
            <wp:extent cx="5905500" cy="409765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3"/>
                    <a:stretch/>
                  </pic:blipFill>
                  <pic:spPr bwMode="auto">
                    <a:xfrm>
                      <a:off x="0" y="0"/>
                      <a:ext cx="5919761" cy="410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8EAF79" w14:textId="61A28012" w:rsidR="00E53BA5" w:rsidRPr="003E67CA" w:rsidRDefault="00E53BA5" w:rsidP="003E67CA">
      <w:pPr>
        <w:spacing w:beforeLines="50" w:afterLines="50" w:after="120"/>
        <w:jc w:val="center"/>
        <w:rPr>
          <w:bCs/>
          <w:szCs w:val="24"/>
        </w:rPr>
      </w:pPr>
      <w:r w:rsidRPr="0085164D">
        <w:rPr>
          <w:rFonts w:eastAsia="宋体" w:cs="Times New Roman"/>
          <w:b/>
          <w:bCs/>
          <w:lang w:eastAsia="zh-CN"/>
        </w:rPr>
        <w:t>Figure S</w:t>
      </w:r>
      <w:r w:rsidR="009252E3">
        <w:rPr>
          <w:rFonts w:eastAsia="宋体" w:cs="Times New Roman" w:hint="eastAsia"/>
          <w:b/>
          <w:bCs/>
          <w:lang w:eastAsia="zh-CN"/>
        </w:rPr>
        <w:t>1</w:t>
      </w:r>
      <w:r w:rsidR="00A423AF" w:rsidRPr="0085164D">
        <w:rPr>
          <w:rFonts w:eastAsia="宋体" w:cs="Times New Roman"/>
          <w:b/>
          <w:bCs/>
          <w:lang w:eastAsia="zh-CN"/>
        </w:rPr>
        <w:t xml:space="preserve"> </w:t>
      </w:r>
      <w:r w:rsidR="0085164D" w:rsidRPr="0085164D">
        <w:rPr>
          <w:rFonts w:eastAsia="等线" w:cs="Times New Roman"/>
          <w:bCs/>
          <w:kern w:val="2"/>
          <w:szCs w:val="24"/>
        </w:rPr>
        <w:t>Ecosystem photos of post-fire 5a, 13a, 23a, and climax communities</w:t>
      </w:r>
      <w:r w:rsidR="0085164D" w:rsidRPr="0085164D">
        <w:rPr>
          <w:bCs/>
          <w:szCs w:val="24"/>
        </w:rPr>
        <w:t>.</w:t>
      </w:r>
    </w:p>
    <w:sectPr w:rsidR="00E53BA5" w:rsidRPr="003E67CA" w:rsidSect="00E026C9">
      <w:headerReference w:type="even" r:id="rId10"/>
      <w:footerReference w:type="even" r:id="rId11"/>
      <w:footerReference w:type="default" r:id="rId12"/>
      <w:headerReference w:type="first" r:id="rId13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CDCA4" w14:textId="77777777" w:rsidR="00D1549E" w:rsidRDefault="00D1549E" w:rsidP="00117666">
      <w:pPr>
        <w:spacing w:after="0"/>
      </w:pPr>
      <w:r>
        <w:separator/>
      </w:r>
    </w:p>
  </w:endnote>
  <w:endnote w:type="continuationSeparator" w:id="0">
    <w:p w14:paraId="32339E8C" w14:textId="77777777" w:rsidR="00D1549E" w:rsidRDefault="00D1549E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27B80" w14:textId="77777777" w:rsidR="00D1549E" w:rsidRDefault="00D1549E" w:rsidP="00117666">
      <w:pPr>
        <w:spacing w:after="0"/>
      </w:pPr>
      <w:r>
        <w:separator/>
      </w:r>
    </w:p>
  </w:footnote>
  <w:footnote w:type="continuationSeparator" w:id="0">
    <w:p w14:paraId="28F9FB32" w14:textId="77777777" w:rsidR="00D1549E" w:rsidRDefault="00D1549E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14A3D545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517965707">
    <w:abstractNumId w:val="0"/>
  </w:num>
  <w:num w:numId="2" w16cid:durableId="495152989">
    <w:abstractNumId w:val="4"/>
  </w:num>
  <w:num w:numId="3" w16cid:durableId="1047952265">
    <w:abstractNumId w:val="1"/>
  </w:num>
  <w:num w:numId="4" w16cid:durableId="287704690">
    <w:abstractNumId w:val="5"/>
  </w:num>
  <w:num w:numId="5" w16cid:durableId="15253162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40106206">
    <w:abstractNumId w:val="3"/>
  </w:num>
  <w:num w:numId="7" w16cid:durableId="1873609773">
    <w:abstractNumId w:val="6"/>
  </w:num>
  <w:num w:numId="8" w16cid:durableId="1675187112">
    <w:abstractNumId w:val="6"/>
  </w:num>
  <w:num w:numId="9" w16cid:durableId="2109351050">
    <w:abstractNumId w:val="6"/>
  </w:num>
  <w:num w:numId="10" w16cid:durableId="1669554834">
    <w:abstractNumId w:val="6"/>
  </w:num>
  <w:num w:numId="11" w16cid:durableId="2048408303">
    <w:abstractNumId w:val="6"/>
  </w:num>
  <w:num w:numId="12" w16cid:durableId="883517990">
    <w:abstractNumId w:val="6"/>
  </w:num>
  <w:num w:numId="13" w16cid:durableId="2050185115">
    <w:abstractNumId w:val="3"/>
  </w:num>
  <w:num w:numId="14" w16cid:durableId="432827330">
    <w:abstractNumId w:val="2"/>
  </w:num>
  <w:num w:numId="15" w16cid:durableId="753936912">
    <w:abstractNumId w:val="2"/>
  </w:num>
  <w:num w:numId="16" w16cid:durableId="1509758004">
    <w:abstractNumId w:val="2"/>
  </w:num>
  <w:num w:numId="17" w16cid:durableId="930308875">
    <w:abstractNumId w:val="2"/>
  </w:num>
  <w:num w:numId="18" w16cid:durableId="1894727983">
    <w:abstractNumId w:val="2"/>
  </w:num>
  <w:num w:numId="19" w16cid:durableId="21107346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52A14"/>
    <w:rsid w:val="00060A4E"/>
    <w:rsid w:val="00061FF5"/>
    <w:rsid w:val="00077D53"/>
    <w:rsid w:val="00081B3E"/>
    <w:rsid w:val="00097E66"/>
    <w:rsid w:val="00105FD9"/>
    <w:rsid w:val="00117666"/>
    <w:rsid w:val="00142FD8"/>
    <w:rsid w:val="00153828"/>
    <w:rsid w:val="001549D3"/>
    <w:rsid w:val="00160065"/>
    <w:rsid w:val="00177D84"/>
    <w:rsid w:val="00191A7B"/>
    <w:rsid w:val="001B436E"/>
    <w:rsid w:val="001D2B08"/>
    <w:rsid w:val="001D52F4"/>
    <w:rsid w:val="00216D56"/>
    <w:rsid w:val="00232240"/>
    <w:rsid w:val="002622AB"/>
    <w:rsid w:val="00267D18"/>
    <w:rsid w:val="00274347"/>
    <w:rsid w:val="002868E2"/>
    <w:rsid w:val="002869C3"/>
    <w:rsid w:val="00287372"/>
    <w:rsid w:val="002936E4"/>
    <w:rsid w:val="002B4A57"/>
    <w:rsid w:val="002B6E35"/>
    <w:rsid w:val="002C74CA"/>
    <w:rsid w:val="002D6975"/>
    <w:rsid w:val="00302F7E"/>
    <w:rsid w:val="003123F4"/>
    <w:rsid w:val="00325E3E"/>
    <w:rsid w:val="003544FB"/>
    <w:rsid w:val="003801A5"/>
    <w:rsid w:val="00380532"/>
    <w:rsid w:val="003C1ACD"/>
    <w:rsid w:val="003D2F2D"/>
    <w:rsid w:val="003E67CA"/>
    <w:rsid w:val="00401590"/>
    <w:rsid w:val="00420D35"/>
    <w:rsid w:val="00447801"/>
    <w:rsid w:val="00452E9C"/>
    <w:rsid w:val="004735C8"/>
    <w:rsid w:val="004947A6"/>
    <w:rsid w:val="004961FF"/>
    <w:rsid w:val="004A631A"/>
    <w:rsid w:val="004C20B4"/>
    <w:rsid w:val="00517A89"/>
    <w:rsid w:val="005250F2"/>
    <w:rsid w:val="00525EE2"/>
    <w:rsid w:val="00593AF6"/>
    <w:rsid w:val="00593EEA"/>
    <w:rsid w:val="005A5EEE"/>
    <w:rsid w:val="005B6765"/>
    <w:rsid w:val="005E306E"/>
    <w:rsid w:val="00601C4F"/>
    <w:rsid w:val="00621C73"/>
    <w:rsid w:val="006375C7"/>
    <w:rsid w:val="00654E8F"/>
    <w:rsid w:val="00660D05"/>
    <w:rsid w:val="00673E1F"/>
    <w:rsid w:val="00674A20"/>
    <w:rsid w:val="006820B1"/>
    <w:rsid w:val="00694EFF"/>
    <w:rsid w:val="006B5B70"/>
    <w:rsid w:val="006B7D14"/>
    <w:rsid w:val="006D00E3"/>
    <w:rsid w:val="006F7527"/>
    <w:rsid w:val="00701727"/>
    <w:rsid w:val="0070566C"/>
    <w:rsid w:val="00714C50"/>
    <w:rsid w:val="00725A7D"/>
    <w:rsid w:val="007501BE"/>
    <w:rsid w:val="00753034"/>
    <w:rsid w:val="00790BB3"/>
    <w:rsid w:val="007C206C"/>
    <w:rsid w:val="007D3F4C"/>
    <w:rsid w:val="00817DD6"/>
    <w:rsid w:val="008339C7"/>
    <w:rsid w:val="0083759F"/>
    <w:rsid w:val="0085164D"/>
    <w:rsid w:val="00854518"/>
    <w:rsid w:val="00885156"/>
    <w:rsid w:val="008A7A51"/>
    <w:rsid w:val="00900ED5"/>
    <w:rsid w:val="009151AA"/>
    <w:rsid w:val="00915211"/>
    <w:rsid w:val="009207F3"/>
    <w:rsid w:val="00920E4F"/>
    <w:rsid w:val="009252E3"/>
    <w:rsid w:val="00932A28"/>
    <w:rsid w:val="0093429D"/>
    <w:rsid w:val="00937EA4"/>
    <w:rsid w:val="00943573"/>
    <w:rsid w:val="00964134"/>
    <w:rsid w:val="00970F7D"/>
    <w:rsid w:val="009808F9"/>
    <w:rsid w:val="00994A3D"/>
    <w:rsid w:val="009B322C"/>
    <w:rsid w:val="009C2B12"/>
    <w:rsid w:val="009D2517"/>
    <w:rsid w:val="00A174D9"/>
    <w:rsid w:val="00A423AF"/>
    <w:rsid w:val="00A64DAA"/>
    <w:rsid w:val="00AA4D24"/>
    <w:rsid w:val="00AB6715"/>
    <w:rsid w:val="00AC430F"/>
    <w:rsid w:val="00AC473C"/>
    <w:rsid w:val="00AF0672"/>
    <w:rsid w:val="00B1671E"/>
    <w:rsid w:val="00B25EB8"/>
    <w:rsid w:val="00B37F4D"/>
    <w:rsid w:val="00B861FA"/>
    <w:rsid w:val="00BA50ED"/>
    <w:rsid w:val="00BD6190"/>
    <w:rsid w:val="00BE1305"/>
    <w:rsid w:val="00C22E43"/>
    <w:rsid w:val="00C40EEB"/>
    <w:rsid w:val="00C52A7B"/>
    <w:rsid w:val="00C56BAF"/>
    <w:rsid w:val="00C679AA"/>
    <w:rsid w:val="00C75972"/>
    <w:rsid w:val="00CB7546"/>
    <w:rsid w:val="00CD066B"/>
    <w:rsid w:val="00CD2597"/>
    <w:rsid w:val="00CE4FEE"/>
    <w:rsid w:val="00D060CF"/>
    <w:rsid w:val="00D1549E"/>
    <w:rsid w:val="00D93196"/>
    <w:rsid w:val="00DA3FB5"/>
    <w:rsid w:val="00DB59C3"/>
    <w:rsid w:val="00DC259A"/>
    <w:rsid w:val="00DE23E8"/>
    <w:rsid w:val="00DF0720"/>
    <w:rsid w:val="00E026C9"/>
    <w:rsid w:val="00E52377"/>
    <w:rsid w:val="00E537AD"/>
    <w:rsid w:val="00E53BA5"/>
    <w:rsid w:val="00E64E17"/>
    <w:rsid w:val="00E866C9"/>
    <w:rsid w:val="00E91C26"/>
    <w:rsid w:val="00E92E52"/>
    <w:rsid w:val="00EA3D3C"/>
    <w:rsid w:val="00EB06B9"/>
    <w:rsid w:val="00EC090A"/>
    <w:rsid w:val="00ED20B5"/>
    <w:rsid w:val="00F15AF8"/>
    <w:rsid w:val="00F46900"/>
    <w:rsid w:val="00F61D89"/>
    <w:rsid w:val="00FA754A"/>
    <w:rsid w:val="00FD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7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lant.cn/info/Persicaria%20lapathifolia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486</TotalTime>
  <Pages>9</Pages>
  <Words>2543</Words>
  <Characters>14500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aijj</cp:lastModifiedBy>
  <cp:revision>52</cp:revision>
  <cp:lastPrinted>2013-10-03T12:51:00Z</cp:lastPrinted>
  <dcterms:created xsi:type="dcterms:W3CDTF">2018-11-23T08:58:00Z</dcterms:created>
  <dcterms:modified xsi:type="dcterms:W3CDTF">2024-04-30T03:12:00Z</dcterms:modified>
</cp:coreProperties>
</file>