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17E69455" w:rsidR="00A25EB0" w:rsidRDefault="00560609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03D54EB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096F5" w14:textId="77777777" w:rsidR="001268FD" w:rsidRPr="001268FD" w:rsidRDefault="001268FD" w:rsidP="001268FD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268F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identified through database</w:t>
                            </w:r>
                          </w:p>
                          <w:p w14:paraId="68E6F19B" w14:textId="6D6D5F1C" w:rsidR="00560609" w:rsidRDefault="001268FD" w:rsidP="001268FD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268F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searching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ECFA9D6" w14:textId="61E6209E" w:rsidR="00C73533" w:rsidRPr="00560609" w:rsidRDefault="00C73533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7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" filled="f" strokecolor="black [3213]" strokeweight="1pt">
                <v:textbox>
                  <w:txbxContent>
                    <w:p w14:paraId="15A096F5" w14:textId="77777777" w:rsidR="001268FD" w:rsidRPr="001268FD" w:rsidRDefault="001268FD" w:rsidP="001268FD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1268F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identified through database</w:t>
                      </w:r>
                    </w:p>
                    <w:p w14:paraId="68E6F19B" w14:textId="6D6D5F1C" w:rsidR="00560609" w:rsidRDefault="001268FD" w:rsidP="001268FD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1268F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searching</w:t>
                      </w:r>
                      <w:r w:rsidRPr="001268F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15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ECFA9D6" w14:textId="61E6209E" w:rsidR="00C73533" w:rsidRPr="00560609" w:rsidRDefault="00C73533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293A2B36" w:rsidR="00A25EB0" w:rsidRDefault="00A25EB0" w:rsidP="00693447">
      <w:pPr>
        <w:spacing w:after="0" w:line="240" w:lineRule="auto"/>
      </w:pPr>
    </w:p>
    <w:p w14:paraId="114CC8B7" w14:textId="77777777" w:rsidR="00A25EB0" w:rsidRDefault="00A25EB0" w:rsidP="00693447">
      <w:pPr>
        <w:spacing w:after="0" w:line="240" w:lineRule="auto"/>
      </w:pPr>
    </w:p>
    <w:p w14:paraId="49BCDAEA" w14:textId="4404766C" w:rsidR="00A25EB0" w:rsidRDefault="00A25EB0" w:rsidP="00693447">
      <w:pPr>
        <w:spacing w:after="0" w:line="240" w:lineRule="auto"/>
      </w:pPr>
    </w:p>
    <w:p w14:paraId="6D2712F4" w14:textId="60D539D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05696A99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9381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&#13;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5BC40B3F" w:rsidR="00A25EB0" w:rsidRDefault="00A25EB0" w:rsidP="00693447">
      <w:pPr>
        <w:spacing w:after="0" w:line="240" w:lineRule="auto"/>
      </w:pPr>
    </w:p>
    <w:p w14:paraId="506ECED6" w14:textId="317733F2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28EC848A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350E1B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44621793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1268F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1268F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29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&#13;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44621793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1268F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397F49A1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</w:p>
                          <w:p w14:paraId="47751116" w14:textId="0AEB1A96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495DA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0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" filled="f" strokecolor="black [3213]" strokeweight="1pt">
                <v:textbox>
                  <w:txbxContent>
                    <w:p w14:paraId="173AD7CA" w14:textId="397F49A1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</w:p>
                    <w:p w14:paraId="47751116" w14:textId="0AEB1A96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495DA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2B7228B" w:rsidR="00A25EB0" w:rsidRDefault="00A25EB0" w:rsidP="00693447">
      <w:pPr>
        <w:spacing w:after="0" w:line="240" w:lineRule="auto"/>
      </w:pPr>
    </w:p>
    <w:p w14:paraId="4B1BF1EE" w14:textId="4EC1ECC4" w:rsidR="00A25EB0" w:rsidRDefault="00A25EB0" w:rsidP="00693447">
      <w:pPr>
        <w:spacing w:after="0" w:line="240" w:lineRule="auto"/>
      </w:pPr>
    </w:p>
    <w:p w14:paraId="0A1D26A8" w14:textId="7CB6D71E" w:rsidR="00A25EB0" w:rsidRDefault="001268F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6D9FA2" wp14:editId="67F2CABE">
                <wp:simplePos x="0" y="0"/>
                <wp:positionH relativeFrom="column">
                  <wp:posOffset>1381962</wp:posOffset>
                </wp:positionH>
                <wp:positionV relativeFrom="paragraph">
                  <wp:posOffset>86792</wp:posOffset>
                </wp:positionV>
                <wp:extent cx="45719" cy="1082649"/>
                <wp:effectExtent l="25400" t="0" r="69215" b="35560"/>
                <wp:wrapNone/>
                <wp:docPr id="817761447" name="Straight Arrow Connector 817761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0826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95D4D" id="Straight Arrow Connector 817761447" o:spid="_x0000_s1026" type="#_x0000_t32" style="position:absolute;margin-left:108.8pt;margin-top:6.85pt;width:3.6pt;height:85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&#13;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498ED593" w:rsidR="00A25EB0" w:rsidRDefault="00A25EB0" w:rsidP="00693447">
      <w:pPr>
        <w:spacing w:after="0" w:line="240" w:lineRule="auto"/>
      </w:pPr>
    </w:p>
    <w:p w14:paraId="6A43DE2B" w14:textId="42FB8363" w:rsidR="00A25EB0" w:rsidRDefault="00A25EB0" w:rsidP="00693447">
      <w:pPr>
        <w:spacing w:after="0" w:line="240" w:lineRule="auto"/>
      </w:pPr>
    </w:p>
    <w:p w14:paraId="48AF03E4" w14:textId="69C20450" w:rsidR="00A25EB0" w:rsidRDefault="00A25EB0" w:rsidP="00693447">
      <w:pPr>
        <w:spacing w:after="0" w:line="240" w:lineRule="auto"/>
      </w:pPr>
    </w:p>
    <w:p w14:paraId="7D352DB9" w14:textId="340869B8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5E6B4A5A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AAEF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2" o:spid="_x0000_s1031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&#13;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105ADC21" w:rsidR="00A25EB0" w:rsidRDefault="00A25EB0" w:rsidP="00693447">
      <w:pPr>
        <w:spacing w:after="0" w:line="240" w:lineRule="auto"/>
      </w:pPr>
    </w:p>
    <w:p w14:paraId="25D334DD" w14:textId="753A2C40" w:rsidR="00A25EB0" w:rsidRDefault="001268FD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4096DCDE">
                <wp:simplePos x="0" y="0"/>
                <wp:positionH relativeFrom="column">
                  <wp:posOffset>582930</wp:posOffset>
                </wp:positionH>
                <wp:positionV relativeFrom="paragraph">
                  <wp:posOffset>157582</wp:posOffset>
                </wp:positionV>
                <wp:extent cx="1887220" cy="526415"/>
                <wp:effectExtent l="0" t="0" r="17780" b="69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0C81B1FA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1268F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1268F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2" style="position:absolute;margin-left:45.9pt;margin-top:12.4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&#13;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0C81B1FA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1268F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329FBEC1" w14:textId="258833DB" w:rsidR="00A25EB0" w:rsidRDefault="001268FD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7396918F">
                <wp:simplePos x="0" y="0"/>
                <wp:positionH relativeFrom="column">
                  <wp:posOffset>3054096</wp:posOffset>
                </wp:positionH>
                <wp:positionV relativeFrom="paragraph">
                  <wp:posOffset>12217</wp:posOffset>
                </wp:positionV>
                <wp:extent cx="1887220" cy="651053"/>
                <wp:effectExtent l="0" t="0" r="17780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510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2EC9FB0E" w:rsidR="00560609" w:rsidRDefault="001268F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Did not explicitly use fluvoxamine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1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6997DBE" w14:textId="3FCF201A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3" style="position:absolute;margin-left:240.5pt;margin-top:.95pt;width:148.6pt;height:5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&#13;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2EC9FB0E" w:rsidR="00560609" w:rsidRDefault="001268F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Did not explicitly use fluvoxamine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1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6997DBE" w14:textId="3FCF201A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063BE5EA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22E00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</w:p>
    <w:p w14:paraId="3565BBFE" w14:textId="5DD72EF6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2D10E891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11E5AF91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1268F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4F3165F" w14:textId="29B174E7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4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&#13;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11E5AF91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1268F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4F3165F" w14:textId="29B174E7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cD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i6FLN7o+QIfHjoQF4Axd&#10;tdBFt8T5NbEw66CE/eXv4Rcaq8K6P2HUaPvjNX3whxEEK0Z72B0Vdt+3xDKMxCcFw3mZT6dh2URh&#10;enZegGCPLZtji9rKpYYuzGN18Rj8vRiO3Gr5CGtuEbKCiSgKuStMvR2EpU87DRYlZYtFdIMFY4i/&#10;VQ+GBvBAdBiIr90jsaYfJQ8zeKeHPUPKF8OTfEOk0out17yNkxWoTrz2TwDLKbZxv0jD9juWo9fz&#10;up//BA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DNq2cDzwIAADYGAAAOAAAAAAAAAAAAAAAAAC4CAABkcnMvZTJvRG9jLnht&#10;bFBLAQItABQABgAIAAAAIQDSWnyD3AAAAAkBAAAPAAAAAAAAAAAAAAAAACkFAABkcnMvZG93bnJl&#10;di54bWxQSwUGAAAAAAQABADzAAAAMg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CommentText"/>
      </w:pPr>
    </w:p>
    <w:p w14:paraId="1AC67519" w14:textId="4A870E1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A3418D7" w14:textId="21A0717B" w:rsidR="00E00A7E" w:rsidRDefault="00990AC9" w:rsidP="003709ED">
      <w:pPr>
        <w:pStyle w:val="Comment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Supplementary figure 1: PRISMA Flow diagram </w:t>
      </w:r>
      <w:r w:rsidR="00527BCF">
        <w:rPr>
          <w:rFonts w:ascii="Arial" w:hAnsi="Arial" w:cs="Arial"/>
          <w:sz w:val="18"/>
          <w:szCs w:val="18"/>
        </w:rPr>
        <w:t>for study selection</w:t>
      </w:r>
    </w:p>
    <w:p w14:paraId="3B7B9D2C" w14:textId="10498039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6EC8B903" w14:textId="256E8BAC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1CF10866" w14:textId="65DBEC6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35587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CC9A8" w14:textId="77777777" w:rsidR="00603940" w:rsidRDefault="00603940" w:rsidP="001502CF">
      <w:pPr>
        <w:spacing w:after="0" w:line="240" w:lineRule="auto"/>
      </w:pPr>
      <w:r>
        <w:separator/>
      </w:r>
    </w:p>
  </w:endnote>
  <w:endnote w:type="continuationSeparator" w:id="0">
    <w:p w14:paraId="2AABACA8" w14:textId="77777777" w:rsidR="00603940" w:rsidRDefault="00603940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A1E6" w14:textId="77777777" w:rsidR="00603940" w:rsidRDefault="00603940" w:rsidP="001502CF">
      <w:pPr>
        <w:spacing w:after="0" w:line="240" w:lineRule="auto"/>
      </w:pPr>
      <w:r>
        <w:separator/>
      </w:r>
    </w:p>
  </w:footnote>
  <w:footnote w:type="continuationSeparator" w:id="0">
    <w:p w14:paraId="1FB91C28" w14:textId="77777777" w:rsidR="00603940" w:rsidRDefault="00603940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044DCC61" w:rsidR="00A85C0A" w:rsidRPr="00ED445B" w:rsidRDefault="00A85C0A" w:rsidP="00ED445B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415AD"/>
    <w:rsid w:val="00062027"/>
    <w:rsid w:val="000721D6"/>
    <w:rsid w:val="00086286"/>
    <w:rsid w:val="000A0D15"/>
    <w:rsid w:val="000B7F3B"/>
    <w:rsid w:val="000F209F"/>
    <w:rsid w:val="00115F36"/>
    <w:rsid w:val="001268FD"/>
    <w:rsid w:val="001350DF"/>
    <w:rsid w:val="001502CF"/>
    <w:rsid w:val="0015239F"/>
    <w:rsid w:val="0018236E"/>
    <w:rsid w:val="001E371A"/>
    <w:rsid w:val="00242F67"/>
    <w:rsid w:val="00243932"/>
    <w:rsid w:val="002B6F66"/>
    <w:rsid w:val="002E1B9C"/>
    <w:rsid w:val="0035066B"/>
    <w:rsid w:val="00355874"/>
    <w:rsid w:val="003709ED"/>
    <w:rsid w:val="0037137C"/>
    <w:rsid w:val="00400687"/>
    <w:rsid w:val="00444279"/>
    <w:rsid w:val="00495DAD"/>
    <w:rsid w:val="004A07CB"/>
    <w:rsid w:val="004E6D06"/>
    <w:rsid w:val="0050648F"/>
    <w:rsid w:val="00527BCF"/>
    <w:rsid w:val="00560609"/>
    <w:rsid w:val="00592C18"/>
    <w:rsid w:val="005A0614"/>
    <w:rsid w:val="005C562D"/>
    <w:rsid w:val="005D591C"/>
    <w:rsid w:val="005E00A3"/>
    <w:rsid w:val="00603940"/>
    <w:rsid w:val="00682DF5"/>
    <w:rsid w:val="00693447"/>
    <w:rsid w:val="00694AB5"/>
    <w:rsid w:val="00757902"/>
    <w:rsid w:val="007C36DE"/>
    <w:rsid w:val="007F146A"/>
    <w:rsid w:val="00827301"/>
    <w:rsid w:val="008F23FC"/>
    <w:rsid w:val="008F6824"/>
    <w:rsid w:val="00960F04"/>
    <w:rsid w:val="00990AC9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1263E"/>
    <w:rsid w:val="00B654BD"/>
    <w:rsid w:val="00BF3D13"/>
    <w:rsid w:val="00BF5440"/>
    <w:rsid w:val="00C40C8C"/>
    <w:rsid w:val="00C73533"/>
    <w:rsid w:val="00D65E3F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James Brimson</cp:lastModifiedBy>
  <cp:revision>6</cp:revision>
  <dcterms:created xsi:type="dcterms:W3CDTF">2024-02-14T09:13:00Z</dcterms:created>
  <dcterms:modified xsi:type="dcterms:W3CDTF">2024-06-04T09:13:00Z</dcterms:modified>
</cp:coreProperties>
</file>