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68F4E" w14:textId="2E5391B7" w:rsidR="00593ACC" w:rsidRDefault="00166454">
      <w:r>
        <w:rPr>
          <w:noProof/>
        </w:rPr>
        <w:drawing>
          <wp:inline distT="0" distB="0" distL="0" distR="0" wp14:anchorId="4A7DBC98" wp14:editId="3365D9D1">
            <wp:extent cx="3322481" cy="2889115"/>
            <wp:effectExtent l="0" t="0" r="5080" b="0"/>
            <wp:docPr id="798857914" name="Grafik 1" descr="Ein Bild, das Text, Screenshot, Schrif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57914" name="Grafik 1" descr="Ein Bild, das Text, Screenshot, Schrift, Reihe enthält.&#10;&#10;Automatisch generierte Beschreib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566" cy="2916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C8E4F" w14:textId="77777777" w:rsidR="00166454" w:rsidRPr="00166454" w:rsidRDefault="00166454"/>
    <w:p w14:paraId="647A97A9" w14:textId="77777777" w:rsidR="00166454" w:rsidRDefault="00166454">
      <w:pPr>
        <w:rPr>
          <w:lang w:val="en-US"/>
        </w:rPr>
      </w:pPr>
    </w:p>
    <w:p w14:paraId="6F6EB7C7" w14:textId="687D69DF" w:rsidR="00166454" w:rsidRPr="00166454" w:rsidRDefault="00166454">
      <w:pPr>
        <w:rPr>
          <w:lang w:val="en-US"/>
        </w:rPr>
      </w:pPr>
      <w:r w:rsidRPr="00166454">
        <w:rPr>
          <w:lang w:val="en-US"/>
        </w:rPr>
        <w:t>Figure S1. Change in the palpable findings</w:t>
      </w:r>
    </w:p>
    <w:sectPr w:rsidR="00166454" w:rsidRPr="001664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54"/>
    <w:rsid w:val="0000360D"/>
    <w:rsid w:val="0000740A"/>
    <w:rsid w:val="00017F6F"/>
    <w:rsid w:val="000237F9"/>
    <w:rsid w:val="00024BAC"/>
    <w:rsid w:val="000268DA"/>
    <w:rsid w:val="0002691D"/>
    <w:rsid w:val="0004217C"/>
    <w:rsid w:val="000502C2"/>
    <w:rsid w:val="00063B8F"/>
    <w:rsid w:val="00064BA1"/>
    <w:rsid w:val="00076AF8"/>
    <w:rsid w:val="0007727D"/>
    <w:rsid w:val="0008666A"/>
    <w:rsid w:val="000A2185"/>
    <w:rsid w:val="000B23DD"/>
    <w:rsid w:val="000B7DC4"/>
    <w:rsid w:val="000C0C4C"/>
    <w:rsid w:val="000C10F4"/>
    <w:rsid w:val="000C212E"/>
    <w:rsid w:val="000C2926"/>
    <w:rsid w:val="000C51F9"/>
    <w:rsid w:val="000C6F30"/>
    <w:rsid w:val="000C7F65"/>
    <w:rsid w:val="000D1494"/>
    <w:rsid w:val="000D22E3"/>
    <w:rsid w:val="000D3913"/>
    <w:rsid w:val="000E0114"/>
    <w:rsid w:val="000E486D"/>
    <w:rsid w:val="000E5D9B"/>
    <w:rsid w:val="000E73F7"/>
    <w:rsid w:val="000F0AF0"/>
    <w:rsid w:val="000F2E24"/>
    <w:rsid w:val="00103F2A"/>
    <w:rsid w:val="0010445B"/>
    <w:rsid w:val="00115CF9"/>
    <w:rsid w:val="001341E4"/>
    <w:rsid w:val="00137231"/>
    <w:rsid w:val="001417C0"/>
    <w:rsid w:val="001449DD"/>
    <w:rsid w:val="00150627"/>
    <w:rsid w:val="001510B2"/>
    <w:rsid w:val="001536C1"/>
    <w:rsid w:val="0015393B"/>
    <w:rsid w:val="00161D4E"/>
    <w:rsid w:val="00161E0F"/>
    <w:rsid w:val="00165CD3"/>
    <w:rsid w:val="00166454"/>
    <w:rsid w:val="00172D85"/>
    <w:rsid w:val="0018299A"/>
    <w:rsid w:val="00183C6E"/>
    <w:rsid w:val="00186523"/>
    <w:rsid w:val="00192077"/>
    <w:rsid w:val="00193D46"/>
    <w:rsid w:val="001A46A2"/>
    <w:rsid w:val="001A6ADC"/>
    <w:rsid w:val="001B5384"/>
    <w:rsid w:val="001B5A6F"/>
    <w:rsid w:val="001B7AC1"/>
    <w:rsid w:val="001C1B1B"/>
    <w:rsid w:val="001C2B91"/>
    <w:rsid w:val="001C3322"/>
    <w:rsid w:val="001C78F9"/>
    <w:rsid w:val="001D539B"/>
    <w:rsid w:val="001E1041"/>
    <w:rsid w:val="001E46D5"/>
    <w:rsid w:val="001F0202"/>
    <w:rsid w:val="001F4CDB"/>
    <w:rsid w:val="0020784F"/>
    <w:rsid w:val="0021504A"/>
    <w:rsid w:val="00234636"/>
    <w:rsid w:val="00234E82"/>
    <w:rsid w:val="00243C0C"/>
    <w:rsid w:val="002448E1"/>
    <w:rsid w:val="002507A9"/>
    <w:rsid w:val="00255580"/>
    <w:rsid w:val="0026069C"/>
    <w:rsid w:val="002617B6"/>
    <w:rsid w:val="002643BA"/>
    <w:rsid w:val="0026565B"/>
    <w:rsid w:val="00265E93"/>
    <w:rsid w:val="00272B59"/>
    <w:rsid w:val="00273376"/>
    <w:rsid w:val="002740EE"/>
    <w:rsid w:val="00282F79"/>
    <w:rsid w:val="002844D1"/>
    <w:rsid w:val="002847EB"/>
    <w:rsid w:val="00290A11"/>
    <w:rsid w:val="00292B71"/>
    <w:rsid w:val="002956B4"/>
    <w:rsid w:val="00296A50"/>
    <w:rsid w:val="002A324D"/>
    <w:rsid w:val="002A6E63"/>
    <w:rsid w:val="002B0672"/>
    <w:rsid w:val="002B07DA"/>
    <w:rsid w:val="002B3883"/>
    <w:rsid w:val="002C1D96"/>
    <w:rsid w:val="002D064B"/>
    <w:rsid w:val="002D4887"/>
    <w:rsid w:val="002D56C7"/>
    <w:rsid w:val="002E12DA"/>
    <w:rsid w:val="002E403F"/>
    <w:rsid w:val="002E4F10"/>
    <w:rsid w:val="002E6D4D"/>
    <w:rsid w:val="002F3B70"/>
    <w:rsid w:val="002F45B0"/>
    <w:rsid w:val="002F579C"/>
    <w:rsid w:val="00302ACA"/>
    <w:rsid w:val="00305546"/>
    <w:rsid w:val="00306260"/>
    <w:rsid w:val="0031591E"/>
    <w:rsid w:val="00323619"/>
    <w:rsid w:val="0032361F"/>
    <w:rsid w:val="00324591"/>
    <w:rsid w:val="003249A5"/>
    <w:rsid w:val="0032674D"/>
    <w:rsid w:val="00330AD7"/>
    <w:rsid w:val="003331CB"/>
    <w:rsid w:val="00344465"/>
    <w:rsid w:val="00344983"/>
    <w:rsid w:val="00345338"/>
    <w:rsid w:val="00346078"/>
    <w:rsid w:val="003502BC"/>
    <w:rsid w:val="003534A0"/>
    <w:rsid w:val="00353F69"/>
    <w:rsid w:val="0035612C"/>
    <w:rsid w:val="00360973"/>
    <w:rsid w:val="00360F72"/>
    <w:rsid w:val="00365596"/>
    <w:rsid w:val="0037394D"/>
    <w:rsid w:val="00373D26"/>
    <w:rsid w:val="00374224"/>
    <w:rsid w:val="0038563C"/>
    <w:rsid w:val="0038798B"/>
    <w:rsid w:val="00391F33"/>
    <w:rsid w:val="00393027"/>
    <w:rsid w:val="00395B60"/>
    <w:rsid w:val="003A297B"/>
    <w:rsid w:val="003A5920"/>
    <w:rsid w:val="003A65F8"/>
    <w:rsid w:val="003B72ED"/>
    <w:rsid w:val="003C6EA2"/>
    <w:rsid w:val="003C6EE3"/>
    <w:rsid w:val="003C7411"/>
    <w:rsid w:val="003D4882"/>
    <w:rsid w:val="003D4A1C"/>
    <w:rsid w:val="003E4A8A"/>
    <w:rsid w:val="003E56F6"/>
    <w:rsid w:val="003F0E5D"/>
    <w:rsid w:val="003F4499"/>
    <w:rsid w:val="003F7805"/>
    <w:rsid w:val="00405076"/>
    <w:rsid w:val="00405AC4"/>
    <w:rsid w:val="00407CEE"/>
    <w:rsid w:val="0041523E"/>
    <w:rsid w:val="00415F0E"/>
    <w:rsid w:val="00417653"/>
    <w:rsid w:val="00422454"/>
    <w:rsid w:val="004233E1"/>
    <w:rsid w:val="00424050"/>
    <w:rsid w:val="0042549F"/>
    <w:rsid w:val="00426541"/>
    <w:rsid w:val="00433E10"/>
    <w:rsid w:val="00436CB9"/>
    <w:rsid w:val="004456B4"/>
    <w:rsid w:val="0044630B"/>
    <w:rsid w:val="004525CD"/>
    <w:rsid w:val="00452EEA"/>
    <w:rsid w:val="00456C03"/>
    <w:rsid w:val="00464CE7"/>
    <w:rsid w:val="004661FC"/>
    <w:rsid w:val="00467F83"/>
    <w:rsid w:val="00472A34"/>
    <w:rsid w:val="0047694E"/>
    <w:rsid w:val="004825B9"/>
    <w:rsid w:val="00491996"/>
    <w:rsid w:val="00493B5A"/>
    <w:rsid w:val="00496ADB"/>
    <w:rsid w:val="004A0FFC"/>
    <w:rsid w:val="004B444F"/>
    <w:rsid w:val="004B6256"/>
    <w:rsid w:val="004C7E87"/>
    <w:rsid w:val="004D26F3"/>
    <w:rsid w:val="004D2D12"/>
    <w:rsid w:val="004E4B69"/>
    <w:rsid w:val="004E7850"/>
    <w:rsid w:val="004F430C"/>
    <w:rsid w:val="005017E0"/>
    <w:rsid w:val="005054EA"/>
    <w:rsid w:val="00505BE8"/>
    <w:rsid w:val="00505F37"/>
    <w:rsid w:val="00507118"/>
    <w:rsid w:val="00516110"/>
    <w:rsid w:val="005172DF"/>
    <w:rsid w:val="005177B0"/>
    <w:rsid w:val="00520D65"/>
    <w:rsid w:val="0052315C"/>
    <w:rsid w:val="0052393E"/>
    <w:rsid w:val="00525075"/>
    <w:rsid w:val="00527A1A"/>
    <w:rsid w:val="0053361A"/>
    <w:rsid w:val="005341C2"/>
    <w:rsid w:val="0053585A"/>
    <w:rsid w:val="005364F8"/>
    <w:rsid w:val="00542385"/>
    <w:rsid w:val="005428F2"/>
    <w:rsid w:val="00543231"/>
    <w:rsid w:val="00546963"/>
    <w:rsid w:val="00551398"/>
    <w:rsid w:val="005574F2"/>
    <w:rsid w:val="00557516"/>
    <w:rsid w:val="00562677"/>
    <w:rsid w:val="00574BE6"/>
    <w:rsid w:val="005765AB"/>
    <w:rsid w:val="00581538"/>
    <w:rsid w:val="00584337"/>
    <w:rsid w:val="005850F5"/>
    <w:rsid w:val="00586167"/>
    <w:rsid w:val="00587314"/>
    <w:rsid w:val="00592A34"/>
    <w:rsid w:val="00592C88"/>
    <w:rsid w:val="005939B7"/>
    <w:rsid w:val="00593ACC"/>
    <w:rsid w:val="0059527C"/>
    <w:rsid w:val="005A24D3"/>
    <w:rsid w:val="005B29E4"/>
    <w:rsid w:val="005B4A28"/>
    <w:rsid w:val="005C09EE"/>
    <w:rsid w:val="005C0F7A"/>
    <w:rsid w:val="005C1F3B"/>
    <w:rsid w:val="005C5CF2"/>
    <w:rsid w:val="005C5FAC"/>
    <w:rsid w:val="005C65D6"/>
    <w:rsid w:val="005C7753"/>
    <w:rsid w:val="005D3726"/>
    <w:rsid w:val="005D68CA"/>
    <w:rsid w:val="005F0A99"/>
    <w:rsid w:val="005F5033"/>
    <w:rsid w:val="005F55E8"/>
    <w:rsid w:val="00604BB9"/>
    <w:rsid w:val="00607FB9"/>
    <w:rsid w:val="006158AA"/>
    <w:rsid w:val="006305CE"/>
    <w:rsid w:val="00631617"/>
    <w:rsid w:val="006363D4"/>
    <w:rsid w:val="00640365"/>
    <w:rsid w:val="00646872"/>
    <w:rsid w:val="00650341"/>
    <w:rsid w:val="006747AD"/>
    <w:rsid w:val="0068167B"/>
    <w:rsid w:val="006834DE"/>
    <w:rsid w:val="00683D50"/>
    <w:rsid w:val="00683F30"/>
    <w:rsid w:val="00684640"/>
    <w:rsid w:val="00685398"/>
    <w:rsid w:val="0068750B"/>
    <w:rsid w:val="00690F2C"/>
    <w:rsid w:val="00692A80"/>
    <w:rsid w:val="006941F9"/>
    <w:rsid w:val="00695037"/>
    <w:rsid w:val="0069594F"/>
    <w:rsid w:val="006B0BC5"/>
    <w:rsid w:val="006B3135"/>
    <w:rsid w:val="006B7701"/>
    <w:rsid w:val="006D0E82"/>
    <w:rsid w:val="006D363D"/>
    <w:rsid w:val="006D607F"/>
    <w:rsid w:val="006E15F2"/>
    <w:rsid w:val="006E5FC4"/>
    <w:rsid w:val="006E744C"/>
    <w:rsid w:val="006F46DD"/>
    <w:rsid w:val="006F65A9"/>
    <w:rsid w:val="00710A19"/>
    <w:rsid w:val="007121B3"/>
    <w:rsid w:val="00715163"/>
    <w:rsid w:val="00717F6A"/>
    <w:rsid w:val="007219EB"/>
    <w:rsid w:val="00724ADC"/>
    <w:rsid w:val="00732FB2"/>
    <w:rsid w:val="00740278"/>
    <w:rsid w:val="00753754"/>
    <w:rsid w:val="00754140"/>
    <w:rsid w:val="0075602E"/>
    <w:rsid w:val="00757A9D"/>
    <w:rsid w:val="0076299A"/>
    <w:rsid w:val="007656EE"/>
    <w:rsid w:val="00772AA5"/>
    <w:rsid w:val="00780876"/>
    <w:rsid w:val="007808D8"/>
    <w:rsid w:val="0078097D"/>
    <w:rsid w:val="007835F8"/>
    <w:rsid w:val="007847AE"/>
    <w:rsid w:val="0078505D"/>
    <w:rsid w:val="00786472"/>
    <w:rsid w:val="00791B6D"/>
    <w:rsid w:val="007920B8"/>
    <w:rsid w:val="007923DE"/>
    <w:rsid w:val="00792797"/>
    <w:rsid w:val="00794046"/>
    <w:rsid w:val="00794B24"/>
    <w:rsid w:val="007A73C2"/>
    <w:rsid w:val="007B1C58"/>
    <w:rsid w:val="007B38F5"/>
    <w:rsid w:val="007B599E"/>
    <w:rsid w:val="007C4767"/>
    <w:rsid w:val="007C4E70"/>
    <w:rsid w:val="007C7520"/>
    <w:rsid w:val="007D6772"/>
    <w:rsid w:val="007E619C"/>
    <w:rsid w:val="007F3A93"/>
    <w:rsid w:val="007F3D07"/>
    <w:rsid w:val="007F5230"/>
    <w:rsid w:val="007F75AA"/>
    <w:rsid w:val="00806924"/>
    <w:rsid w:val="0081307B"/>
    <w:rsid w:val="00815E34"/>
    <w:rsid w:val="00816292"/>
    <w:rsid w:val="00817F88"/>
    <w:rsid w:val="008213E1"/>
    <w:rsid w:val="00825955"/>
    <w:rsid w:val="00832C50"/>
    <w:rsid w:val="008361E4"/>
    <w:rsid w:val="008400DC"/>
    <w:rsid w:val="00841DFB"/>
    <w:rsid w:val="008434AD"/>
    <w:rsid w:val="00847835"/>
    <w:rsid w:val="008508AE"/>
    <w:rsid w:val="008643AD"/>
    <w:rsid w:val="0086577F"/>
    <w:rsid w:val="008658E7"/>
    <w:rsid w:val="008660D8"/>
    <w:rsid w:val="0086760F"/>
    <w:rsid w:val="00873A7E"/>
    <w:rsid w:val="008756B4"/>
    <w:rsid w:val="00882913"/>
    <w:rsid w:val="0088713B"/>
    <w:rsid w:val="0089018E"/>
    <w:rsid w:val="00891860"/>
    <w:rsid w:val="00891B79"/>
    <w:rsid w:val="00891CD3"/>
    <w:rsid w:val="00894956"/>
    <w:rsid w:val="008955E2"/>
    <w:rsid w:val="008A0DED"/>
    <w:rsid w:val="008A2B7A"/>
    <w:rsid w:val="008A4FC7"/>
    <w:rsid w:val="008B077D"/>
    <w:rsid w:val="008B3C28"/>
    <w:rsid w:val="008B5FAE"/>
    <w:rsid w:val="008C5C5C"/>
    <w:rsid w:val="008D06FD"/>
    <w:rsid w:val="008D2287"/>
    <w:rsid w:val="008D3AE7"/>
    <w:rsid w:val="008D4F18"/>
    <w:rsid w:val="008E08F9"/>
    <w:rsid w:val="008E1AFE"/>
    <w:rsid w:val="008E2714"/>
    <w:rsid w:val="008F5C54"/>
    <w:rsid w:val="009020FD"/>
    <w:rsid w:val="009021EA"/>
    <w:rsid w:val="0091195E"/>
    <w:rsid w:val="009127D4"/>
    <w:rsid w:val="00913F2D"/>
    <w:rsid w:val="00914702"/>
    <w:rsid w:val="00920B1F"/>
    <w:rsid w:val="00921030"/>
    <w:rsid w:val="009211A9"/>
    <w:rsid w:val="00922BAF"/>
    <w:rsid w:val="00923459"/>
    <w:rsid w:val="00923A45"/>
    <w:rsid w:val="00925A9F"/>
    <w:rsid w:val="009264E6"/>
    <w:rsid w:val="009271AA"/>
    <w:rsid w:val="00931100"/>
    <w:rsid w:val="00933C22"/>
    <w:rsid w:val="009368BF"/>
    <w:rsid w:val="00941D1A"/>
    <w:rsid w:val="00941E3B"/>
    <w:rsid w:val="009420DB"/>
    <w:rsid w:val="00950E4D"/>
    <w:rsid w:val="00955F66"/>
    <w:rsid w:val="009601B9"/>
    <w:rsid w:val="00961B2A"/>
    <w:rsid w:val="00965710"/>
    <w:rsid w:val="009702E9"/>
    <w:rsid w:val="00970E0D"/>
    <w:rsid w:val="009744F9"/>
    <w:rsid w:val="00981018"/>
    <w:rsid w:val="0098606F"/>
    <w:rsid w:val="00987BFF"/>
    <w:rsid w:val="009913B8"/>
    <w:rsid w:val="009940A0"/>
    <w:rsid w:val="009976B3"/>
    <w:rsid w:val="009B2A90"/>
    <w:rsid w:val="009B6752"/>
    <w:rsid w:val="009D7443"/>
    <w:rsid w:val="009E6B72"/>
    <w:rsid w:val="009F0D66"/>
    <w:rsid w:val="009F0E69"/>
    <w:rsid w:val="009F1F87"/>
    <w:rsid w:val="009F26C5"/>
    <w:rsid w:val="009F606C"/>
    <w:rsid w:val="00A076F1"/>
    <w:rsid w:val="00A10056"/>
    <w:rsid w:val="00A13526"/>
    <w:rsid w:val="00A1438A"/>
    <w:rsid w:val="00A15B71"/>
    <w:rsid w:val="00A224B0"/>
    <w:rsid w:val="00A25856"/>
    <w:rsid w:val="00A27159"/>
    <w:rsid w:val="00A32C53"/>
    <w:rsid w:val="00A34C6B"/>
    <w:rsid w:val="00A41B24"/>
    <w:rsid w:val="00A41D89"/>
    <w:rsid w:val="00A44D4E"/>
    <w:rsid w:val="00A47754"/>
    <w:rsid w:val="00A50D42"/>
    <w:rsid w:val="00A51B52"/>
    <w:rsid w:val="00A51BE2"/>
    <w:rsid w:val="00A61BE5"/>
    <w:rsid w:val="00A63013"/>
    <w:rsid w:val="00A6610A"/>
    <w:rsid w:val="00A6621E"/>
    <w:rsid w:val="00A6656D"/>
    <w:rsid w:val="00A77AFF"/>
    <w:rsid w:val="00A913AD"/>
    <w:rsid w:val="00A9199F"/>
    <w:rsid w:val="00A91A69"/>
    <w:rsid w:val="00A92245"/>
    <w:rsid w:val="00A9587D"/>
    <w:rsid w:val="00A95C4C"/>
    <w:rsid w:val="00AA03CC"/>
    <w:rsid w:val="00AA2681"/>
    <w:rsid w:val="00AA4E82"/>
    <w:rsid w:val="00AA784F"/>
    <w:rsid w:val="00AB0214"/>
    <w:rsid w:val="00AB1D5F"/>
    <w:rsid w:val="00AB378F"/>
    <w:rsid w:val="00AB3F85"/>
    <w:rsid w:val="00AB5AC7"/>
    <w:rsid w:val="00AC3058"/>
    <w:rsid w:val="00AC3D60"/>
    <w:rsid w:val="00AC60BD"/>
    <w:rsid w:val="00AC6C0D"/>
    <w:rsid w:val="00AC6CBA"/>
    <w:rsid w:val="00AD1A44"/>
    <w:rsid w:val="00AE3ECE"/>
    <w:rsid w:val="00AE4184"/>
    <w:rsid w:val="00AE5DCA"/>
    <w:rsid w:val="00B02023"/>
    <w:rsid w:val="00B0379F"/>
    <w:rsid w:val="00B06F84"/>
    <w:rsid w:val="00B076E1"/>
    <w:rsid w:val="00B07BA1"/>
    <w:rsid w:val="00B11804"/>
    <w:rsid w:val="00B11F72"/>
    <w:rsid w:val="00B2180C"/>
    <w:rsid w:val="00B23411"/>
    <w:rsid w:val="00B239DF"/>
    <w:rsid w:val="00B23C9E"/>
    <w:rsid w:val="00B2612D"/>
    <w:rsid w:val="00B361E3"/>
    <w:rsid w:val="00B379EB"/>
    <w:rsid w:val="00B41F31"/>
    <w:rsid w:val="00B46B10"/>
    <w:rsid w:val="00B54C6F"/>
    <w:rsid w:val="00B553C2"/>
    <w:rsid w:val="00B55CFD"/>
    <w:rsid w:val="00B62C34"/>
    <w:rsid w:val="00B63665"/>
    <w:rsid w:val="00B6630B"/>
    <w:rsid w:val="00B70E93"/>
    <w:rsid w:val="00B71BB0"/>
    <w:rsid w:val="00B77902"/>
    <w:rsid w:val="00B80843"/>
    <w:rsid w:val="00B821FB"/>
    <w:rsid w:val="00B87E7C"/>
    <w:rsid w:val="00B93896"/>
    <w:rsid w:val="00B94679"/>
    <w:rsid w:val="00B96605"/>
    <w:rsid w:val="00BA0519"/>
    <w:rsid w:val="00BA6537"/>
    <w:rsid w:val="00BB2BE5"/>
    <w:rsid w:val="00BB2CCD"/>
    <w:rsid w:val="00BC5575"/>
    <w:rsid w:val="00BC6871"/>
    <w:rsid w:val="00BC75FD"/>
    <w:rsid w:val="00BD2408"/>
    <w:rsid w:val="00BD3A19"/>
    <w:rsid w:val="00BD3A62"/>
    <w:rsid w:val="00BD4A09"/>
    <w:rsid w:val="00BD4FAF"/>
    <w:rsid w:val="00BE0CC7"/>
    <w:rsid w:val="00BE112B"/>
    <w:rsid w:val="00BE1B71"/>
    <w:rsid w:val="00BF027B"/>
    <w:rsid w:val="00BF6839"/>
    <w:rsid w:val="00C01232"/>
    <w:rsid w:val="00C0318D"/>
    <w:rsid w:val="00C15C09"/>
    <w:rsid w:val="00C20864"/>
    <w:rsid w:val="00C24E20"/>
    <w:rsid w:val="00C3054D"/>
    <w:rsid w:val="00C313F6"/>
    <w:rsid w:val="00C336B4"/>
    <w:rsid w:val="00C341F1"/>
    <w:rsid w:val="00C34DA8"/>
    <w:rsid w:val="00C353A5"/>
    <w:rsid w:val="00C40C22"/>
    <w:rsid w:val="00C46964"/>
    <w:rsid w:val="00C5295B"/>
    <w:rsid w:val="00C5439C"/>
    <w:rsid w:val="00C56CAE"/>
    <w:rsid w:val="00C622D9"/>
    <w:rsid w:val="00C71FD9"/>
    <w:rsid w:val="00C81BFF"/>
    <w:rsid w:val="00C9303D"/>
    <w:rsid w:val="00CA72A3"/>
    <w:rsid w:val="00CA7426"/>
    <w:rsid w:val="00CA74DB"/>
    <w:rsid w:val="00CB1606"/>
    <w:rsid w:val="00CB5351"/>
    <w:rsid w:val="00CB5898"/>
    <w:rsid w:val="00CC0B99"/>
    <w:rsid w:val="00CC67D7"/>
    <w:rsid w:val="00CC7BF4"/>
    <w:rsid w:val="00CD2F77"/>
    <w:rsid w:val="00CD6462"/>
    <w:rsid w:val="00CD683D"/>
    <w:rsid w:val="00CD6E70"/>
    <w:rsid w:val="00CD7146"/>
    <w:rsid w:val="00CE0556"/>
    <w:rsid w:val="00CE1BCB"/>
    <w:rsid w:val="00CE1ED2"/>
    <w:rsid w:val="00CF026E"/>
    <w:rsid w:val="00CF27C7"/>
    <w:rsid w:val="00CF3AE9"/>
    <w:rsid w:val="00CF5164"/>
    <w:rsid w:val="00CF6B17"/>
    <w:rsid w:val="00D02B12"/>
    <w:rsid w:val="00D121AD"/>
    <w:rsid w:val="00D12433"/>
    <w:rsid w:val="00D143F5"/>
    <w:rsid w:val="00D216ED"/>
    <w:rsid w:val="00D25967"/>
    <w:rsid w:val="00D30423"/>
    <w:rsid w:val="00D32096"/>
    <w:rsid w:val="00D34749"/>
    <w:rsid w:val="00D34993"/>
    <w:rsid w:val="00D43858"/>
    <w:rsid w:val="00D46050"/>
    <w:rsid w:val="00D501C1"/>
    <w:rsid w:val="00D504B1"/>
    <w:rsid w:val="00D56C02"/>
    <w:rsid w:val="00D57B79"/>
    <w:rsid w:val="00D74D93"/>
    <w:rsid w:val="00D86289"/>
    <w:rsid w:val="00D90429"/>
    <w:rsid w:val="00D90A45"/>
    <w:rsid w:val="00D9263E"/>
    <w:rsid w:val="00D969F8"/>
    <w:rsid w:val="00DA1A5D"/>
    <w:rsid w:val="00DA50E9"/>
    <w:rsid w:val="00DA6269"/>
    <w:rsid w:val="00DB02CB"/>
    <w:rsid w:val="00DB1062"/>
    <w:rsid w:val="00DB2602"/>
    <w:rsid w:val="00DB3D38"/>
    <w:rsid w:val="00DB7154"/>
    <w:rsid w:val="00DC4648"/>
    <w:rsid w:val="00DC5885"/>
    <w:rsid w:val="00DC5A79"/>
    <w:rsid w:val="00DC6E9C"/>
    <w:rsid w:val="00DD78B3"/>
    <w:rsid w:val="00DE594E"/>
    <w:rsid w:val="00DE7510"/>
    <w:rsid w:val="00DE7EA3"/>
    <w:rsid w:val="00E01A20"/>
    <w:rsid w:val="00E04109"/>
    <w:rsid w:val="00E06E98"/>
    <w:rsid w:val="00E0718B"/>
    <w:rsid w:val="00E30292"/>
    <w:rsid w:val="00E318A5"/>
    <w:rsid w:val="00E31D17"/>
    <w:rsid w:val="00E37BE8"/>
    <w:rsid w:val="00E44518"/>
    <w:rsid w:val="00E45825"/>
    <w:rsid w:val="00E50E3B"/>
    <w:rsid w:val="00E5134B"/>
    <w:rsid w:val="00E52082"/>
    <w:rsid w:val="00E52A92"/>
    <w:rsid w:val="00E53E5B"/>
    <w:rsid w:val="00E54216"/>
    <w:rsid w:val="00E562D4"/>
    <w:rsid w:val="00E564D3"/>
    <w:rsid w:val="00E63021"/>
    <w:rsid w:val="00E6430D"/>
    <w:rsid w:val="00E72FD5"/>
    <w:rsid w:val="00E775DE"/>
    <w:rsid w:val="00E779DF"/>
    <w:rsid w:val="00E93A45"/>
    <w:rsid w:val="00EA1464"/>
    <w:rsid w:val="00EA5C61"/>
    <w:rsid w:val="00EA5E14"/>
    <w:rsid w:val="00EA692D"/>
    <w:rsid w:val="00EB18A1"/>
    <w:rsid w:val="00EB3924"/>
    <w:rsid w:val="00EB45C1"/>
    <w:rsid w:val="00EB5E1A"/>
    <w:rsid w:val="00EC43C6"/>
    <w:rsid w:val="00ED42CE"/>
    <w:rsid w:val="00EE0AC5"/>
    <w:rsid w:val="00EE0EA3"/>
    <w:rsid w:val="00EE3203"/>
    <w:rsid w:val="00EE4274"/>
    <w:rsid w:val="00EE799F"/>
    <w:rsid w:val="00EF122A"/>
    <w:rsid w:val="00EF6677"/>
    <w:rsid w:val="00F01703"/>
    <w:rsid w:val="00F02098"/>
    <w:rsid w:val="00F113C3"/>
    <w:rsid w:val="00F161EC"/>
    <w:rsid w:val="00F162B8"/>
    <w:rsid w:val="00F16434"/>
    <w:rsid w:val="00F16928"/>
    <w:rsid w:val="00F208D9"/>
    <w:rsid w:val="00F20B33"/>
    <w:rsid w:val="00F256B7"/>
    <w:rsid w:val="00F317C0"/>
    <w:rsid w:val="00F32ABB"/>
    <w:rsid w:val="00F34D4E"/>
    <w:rsid w:val="00F353B1"/>
    <w:rsid w:val="00F42741"/>
    <w:rsid w:val="00F46344"/>
    <w:rsid w:val="00F46626"/>
    <w:rsid w:val="00F501E4"/>
    <w:rsid w:val="00F51EB9"/>
    <w:rsid w:val="00F51F28"/>
    <w:rsid w:val="00F6096A"/>
    <w:rsid w:val="00F64118"/>
    <w:rsid w:val="00F64F42"/>
    <w:rsid w:val="00F67D3C"/>
    <w:rsid w:val="00F72BBF"/>
    <w:rsid w:val="00F74C28"/>
    <w:rsid w:val="00F764E6"/>
    <w:rsid w:val="00F76FD4"/>
    <w:rsid w:val="00F77954"/>
    <w:rsid w:val="00F80ABE"/>
    <w:rsid w:val="00F86571"/>
    <w:rsid w:val="00F87E09"/>
    <w:rsid w:val="00F90AAC"/>
    <w:rsid w:val="00FA2400"/>
    <w:rsid w:val="00FA34D8"/>
    <w:rsid w:val="00FA5036"/>
    <w:rsid w:val="00FA62C3"/>
    <w:rsid w:val="00FA6C1D"/>
    <w:rsid w:val="00FC3799"/>
    <w:rsid w:val="00FC4C82"/>
    <w:rsid w:val="00FD3B4A"/>
    <w:rsid w:val="00FD3C83"/>
    <w:rsid w:val="00FD79E6"/>
    <w:rsid w:val="00FE1F21"/>
    <w:rsid w:val="00FE459F"/>
    <w:rsid w:val="00FE7EC0"/>
    <w:rsid w:val="00FF2C39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3FC3B5"/>
  <w15:chartTrackingRefBased/>
  <w15:docId w15:val="{F7C249E2-073B-C54D-9DD4-4D4E1592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66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66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664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66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664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664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664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664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664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6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66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664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6645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6645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6645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6645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6645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664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664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6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664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66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664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6645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6645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6645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66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6645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664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6</Words>
  <Characters>41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Boeer</dc:creator>
  <cp:keywords/>
  <dc:description/>
  <cp:lastModifiedBy>Bettina Boeer</cp:lastModifiedBy>
  <cp:revision>2</cp:revision>
  <dcterms:created xsi:type="dcterms:W3CDTF">2024-05-16T18:21:00Z</dcterms:created>
  <dcterms:modified xsi:type="dcterms:W3CDTF">2024-05-16T18:21:00Z</dcterms:modified>
</cp:coreProperties>
</file>