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1E54AB" w14:textId="285D022C" w:rsidR="00654E8F" w:rsidRPr="007F2D7B" w:rsidRDefault="00511242" w:rsidP="00841EB9">
      <w:pPr>
        <w:pStyle w:val="SupplementaryMaterial"/>
        <w:snapToGrid w:val="0"/>
        <w:spacing w:before="0" w:after="0"/>
        <w:rPr>
          <w:i w:val="0"/>
          <w:iCs/>
          <w:sz w:val="24"/>
          <w:szCs w:val="24"/>
        </w:rPr>
      </w:pPr>
      <w:r w:rsidRPr="007F2D7B">
        <w:rPr>
          <w:i w:val="0"/>
          <w:iCs/>
          <w:sz w:val="24"/>
          <w:szCs w:val="24"/>
        </w:rPr>
        <w:t>Supplementary Material</w:t>
      </w:r>
    </w:p>
    <w:p w14:paraId="13290AEF" w14:textId="77777777" w:rsidR="00841EB9" w:rsidRPr="007F2D7B" w:rsidRDefault="00841EB9" w:rsidP="00C57AF4">
      <w:pPr>
        <w:pStyle w:val="afd"/>
      </w:pPr>
    </w:p>
    <w:p w14:paraId="517F83EB" w14:textId="2ED36002" w:rsidR="00B63E51" w:rsidRPr="007F2D7B" w:rsidRDefault="00511242" w:rsidP="00C57AF4">
      <w:pPr>
        <w:pStyle w:val="1"/>
        <w:widowControl w:val="0"/>
        <w:numPr>
          <w:ilvl w:val="0"/>
          <w:numId w:val="0"/>
        </w:numPr>
        <w:snapToGrid w:val="0"/>
        <w:spacing w:before="0" w:after="0"/>
        <w:ind w:left="567" w:hanging="567"/>
        <w:jc w:val="both"/>
        <w:rPr>
          <w:rFonts w:eastAsia="Times New Roman"/>
          <w:sz w:val="20"/>
          <w:szCs w:val="20"/>
        </w:rPr>
      </w:pPr>
      <w:r w:rsidRPr="007F2D7B">
        <w:rPr>
          <w:sz w:val="20"/>
          <w:szCs w:val="20"/>
        </w:rPr>
        <w:t xml:space="preserve">Supplementary </w:t>
      </w:r>
      <w:r w:rsidRPr="007F2D7B">
        <w:rPr>
          <w:rFonts w:eastAsia="Times New Roman"/>
          <w:sz w:val="20"/>
          <w:szCs w:val="20"/>
        </w:rPr>
        <w:t>Table S1</w:t>
      </w:r>
      <w:r w:rsidR="005D5DBC" w:rsidRPr="007F2D7B">
        <w:rPr>
          <w:rFonts w:eastAsia="Times New Roman"/>
          <w:sz w:val="20"/>
          <w:szCs w:val="20"/>
        </w:rPr>
        <w:t xml:space="preserve">. </w:t>
      </w:r>
      <w:r w:rsidRPr="007F2D7B">
        <w:rPr>
          <w:rFonts w:eastAsia="Times New Roman"/>
          <w:b w:val="0"/>
          <w:bCs/>
          <w:sz w:val="20"/>
          <w:szCs w:val="20"/>
        </w:rPr>
        <w:t>Comparison of the distribution characteristics between propensity</w:t>
      </w:r>
      <w:r w:rsidR="00323FBE" w:rsidRPr="007F2D7B">
        <w:rPr>
          <w:rFonts w:eastAsia="Times New Roman"/>
          <w:b w:val="0"/>
          <w:bCs/>
          <w:sz w:val="20"/>
          <w:szCs w:val="20"/>
        </w:rPr>
        <w:t xml:space="preserve"> </w:t>
      </w:r>
      <w:r w:rsidRPr="007F2D7B">
        <w:rPr>
          <w:rFonts w:eastAsia="Times New Roman"/>
          <w:b w:val="0"/>
          <w:bCs/>
          <w:sz w:val="20"/>
          <w:szCs w:val="20"/>
        </w:rPr>
        <w:t xml:space="preserve">score-matched age groups (54–74 years </w:t>
      </w:r>
      <w:r w:rsidR="00E85307" w:rsidRPr="007F2D7B">
        <w:rPr>
          <w:rFonts w:eastAsia="Times New Roman"/>
          <w:b w:val="0"/>
          <w:bCs/>
          <w:sz w:val="20"/>
          <w:szCs w:val="20"/>
        </w:rPr>
        <w:t>vs</w:t>
      </w:r>
      <w:r w:rsidR="005D5DBC" w:rsidRPr="007F2D7B">
        <w:rPr>
          <w:rFonts w:eastAsia="Times New Roman"/>
          <w:b w:val="0"/>
          <w:bCs/>
          <w:sz w:val="20"/>
          <w:szCs w:val="20"/>
        </w:rPr>
        <w:t xml:space="preserve">. </w:t>
      </w:r>
      <w:r w:rsidRPr="007F2D7B">
        <w:rPr>
          <w:rFonts w:eastAsia="Times New Roman"/>
          <w:b w:val="0"/>
          <w:bCs/>
          <w:sz w:val="20"/>
          <w:szCs w:val="20"/>
        </w:rPr>
        <w:t>50–53 years)</w:t>
      </w:r>
    </w:p>
    <w:tbl>
      <w:tblPr>
        <w:tblW w:w="0" w:type="auto"/>
        <w:tblInd w:w="-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"/>
        <w:gridCol w:w="3758"/>
        <w:gridCol w:w="2175"/>
        <w:gridCol w:w="2175"/>
        <w:gridCol w:w="1252"/>
      </w:tblGrid>
      <w:tr w:rsidR="007F2D7B" w:rsidRPr="007F2D7B" w14:paraId="0D9E7576" w14:textId="77777777" w:rsidTr="00E25B47">
        <w:trPr>
          <w:gridBefore w:val="1"/>
          <w:wBefore w:w="99" w:type="dxa"/>
          <w:trHeight w:val="244"/>
        </w:trPr>
        <w:tc>
          <w:tcPr>
            <w:tcW w:w="375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3F4ADD5" w14:textId="77777777" w:rsidR="00B63E51" w:rsidRPr="007F2D7B" w:rsidRDefault="00511242" w:rsidP="00C57AF4">
            <w:pPr>
              <w:snapToGrid w:val="0"/>
              <w:spacing w:before="0" w:after="0"/>
              <w:jc w:val="center"/>
              <w:rPr>
                <w:rFonts w:eastAsia="Times New Roman" w:cs="Times New Roman"/>
                <w:b/>
                <w:sz w:val="16"/>
                <w:szCs w:val="16"/>
              </w:rPr>
            </w:pPr>
            <w:r w:rsidRPr="007F2D7B">
              <w:rPr>
                <w:rFonts w:eastAsia="Times New Roman" w:cs="Times New Roman"/>
                <w:b/>
                <w:sz w:val="16"/>
                <w:szCs w:val="16"/>
              </w:rPr>
              <w:t>Variables</w:t>
            </w:r>
          </w:p>
        </w:tc>
        <w:tc>
          <w:tcPr>
            <w:tcW w:w="21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BD8796" w14:textId="77777777" w:rsidR="00B63E51" w:rsidRPr="007F2D7B" w:rsidRDefault="00511242" w:rsidP="00C57AF4">
            <w:pPr>
              <w:snapToGrid w:val="0"/>
              <w:spacing w:before="0" w:after="0"/>
              <w:jc w:val="center"/>
              <w:rPr>
                <w:rFonts w:eastAsia="Times New Roman" w:cs="Times New Roman"/>
                <w:b/>
                <w:sz w:val="16"/>
                <w:szCs w:val="16"/>
              </w:rPr>
            </w:pPr>
            <w:r w:rsidRPr="007F2D7B">
              <w:rPr>
                <w:rFonts w:eastAsia="Times New Roman" w:cs="Times New Roman"/>
                <w:b/>
                <w:sz w:val="16"/>
                <w:szCs w:val="16"/>
              </w:rPr>
              <w:t>Age 54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>–</w:t>
            </w:r>
            <w:r w:rsidRPr="007F2D7B">
              <w:rPr>
                <w:rFonts w:eastAsia="Times New Roman" w:cs="Times New Roman"/>
                <w:b/>
                <w:sz w:val="16"/>
                <w:szCs w:val="16"/>
              </w:rPr>
              <w:t>74 years</w:t>
            </w:r>
          </w:p>
        </w:tc>
        <w:tc>
          <w:tcPr>
            <w:tcW w:w="21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078313" w14:textId="77777777" w:rsidR="00B63E51" w:rsidRPr="007F2D7B" w:rsidRDefault="00511242" w:rsidP="00C57AF4">
            <w:pPr>
              <w:snapToGrid w:val="0"/>
              <w:spacing w:before="0" w:after="0"/>
              <w:jc w:val="center"/>
              <w:rPr>
                <w:rFonts w:eastAsia="Times New Roman" w:cs="Times New Roman"/>
                <w:b/>
                <w:sz w:val="16"/>
                <w:szCs w:val="16"/>
              </w:rPr>
            </w:pPr>
            <w:r w:rsidRPr="007F2D7B">
              <w:rPr>
                <w:rFonts w:eastAsia="Times New Roman" w:cs="Times New Roman"/>
                <w:b/>
                <w:sz w:val="16"/>
                <w:szCs w:val="16"/>
              </w:rPr>
              <w:t>Age 50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>–</w:t>
            </w:r>
            <w:r w:rsidRPr="007F2D7B">
              <w:rPr>
                <w:rFonts w:eastAsia="Times New Roman" w:cs="Times New Roman"/>
                <w:b/>
                <w:sz w:val="16"/>
                <w:szCs w:val="16"/>
              </w:rPr>
              <w:t>53 years</w:t>
            </w:r>
          </w:p>
        </w:tc>
        <w:tc>
          <w:tcPr>
            <w:tcW w:w="125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513C33DD" w14:textId="77777777" w:rsidR="00B63E51" w:rsidRPr="007F2D7B" w:rsidRDefault="00511242" w:rsidP="00C57AF4">
            <w:pPr>
              <w:snapToGrid w:val="0"/>
              <w:spacing w:before="0" w:after="0"/>
              <w:jc w:val="center"/>
              <w:rPr>
                <w:rFonts w:eastAsia="Times New Roman" w:cs="Times New Roman"/>
                <w:b/>
                <w:i/>
                <w:sz w:val="16"/>
                <w:szCs w:val="16"/>
              </w:rPr>
            </w:pPr>
            <w:r w:rsidRPr="007F2D7B">
              <w:rPr>
                <w:rFonts w:eastAsia="Times New Roman" w:cs="Times New Roman"/>
                <w:b/>
                <w:sz w:val="16"/>
                <w:szCs w:val="16"/>
              </w:rPr>
              <w:t>p-value</w:t>
            </w:r>
          </w:p>
        </w:tc>
      </w:tr>
      <w:tr w:rsidR="007F2D7B" w:rsidRPr="007F2D7B" w14:paraId="6AAE4E91" w14:textId="77777777" w:rsidTr="00E25B47">
        <w:trPr>
          <w:gridBefore w:val="1"/>
          <w:wBefore w:w="99" w:type="dxa"/>
          <w:trHeight w:val="255"/>
        </w:trPr>
        <w:tc>
          <w:tcPr>
            <w:tcW w:w="3758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130CF0FC" w14:textId="77777777" w:rsidR="00B63E51" w:rsidRPr="007F2D7B" w:rsidRDefault="00B63E51" w:rsidP="00C57AF4">
            <w:pPr>
              <w:snapToGri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285A11A" w14:textId="02E607CA" w:rsidR="00B63E51" w:rsidRPr="007F2D7B" w:rsidRDefault="00511242" w:rsidP="00C57AF4">
            <w:pPr>
              <w:snapToGrid w:val="0"/>
              <w:spacing w:before="0" w:after="0"/>
              <w:jc w:val="center"/>
              <w:rPr>
                <w:rFonts w:cs="Times New Roman"/>
                <w:b/>
                <w:sz w:val="16"/>
                <w:szCs w:val="16"/>
                <w:lang w:eastAsia="ko-KR"/>
              </w:rPr>
            </w:pPr>
            <w:r w:rsidRPr="007F2D7B">
              <w:rPr>
                <w:rFonts w:eastAsia="Times New Roman" w:cs="Times New Roman"/>
                <w:b/>
                <w:sz w:val="16"/>
                <w:szCs w:val="16"/>
              </w:rPr>
              <w:t xml:space="preserve">n = </w:t>
            </w:r>
            <w:r w:rsidR="00246FDB" w:rsidRPr="007F2D7B">
              <w:rPr>
                <w:rFonts w:cs="Times New Roman"/>
                <w:b/>
                <w:sz w:val="16"/>
                <w:szCs w:val="16"/>
                <w:lang w:eastAsia="ko-KR"/>
              </w:rPr>
              <w:t>97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B824D12" w14:textId="4DC57FD0" w:rsidR="00B63E51" w:rsidRPr="007F2D7B" w:rsidRDefault="00511242" w:rsidP="00C57AF4">
            <w:pPr>
              <w:snapToGrid w:val="0"/>
              <w:spacing w:before="0" w:after="0"/>
              <w:jc w:val="center"/>
              <w:rPr>
                <w:rFonts w:cs="Times New Roman"/>
                <w:b/>
                <w:sz w:val="16"/>
                <w:szCs w:val="16"/>
                <w:lang w:eastAsia="ko-KR"/>
              </w:rPr>
            </w:pPr>
            <w:r w:rsidRPr="007F2D7B">
              <w:rPr>
                <w:rFonts w:eastAsia="Times New Roman" w:cs="Times New Roman"/>
                <w:b/>
                <w:sz w:val="16"/>
                <w:szCs w:val="16"/>
              </w:rPr>
              <w:t xml:space="preserve">n = </w:t>
            </w:r>
            <w:r w:rsidR="00246FDB" w:rsidRPr="007F2D7B">
              <w:rPr>
                <w:rFonts w:cs="Times New Roman"/>
                <w:b/>
                <w:sz w:val="16"/>
                <w:szCs w:val="16"/>
                <w:lang w:eastAsia="ko-KR"/>
              </w:rPr>
              <w:t>97</w:t>
            </w:r>
          </w:p>
        </w:tc>
        <w:tc>
          <w:tcPr>
            <w:tcW w:w="1252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14:paraId="20D3714D" w14:textId="77777777" w:rsidR="00B63E51" w:rsidRPr="007F2D7B" w:rsidRDefault="00B63E51" w:rsidP="00C57AF4">
            <w:pPr>
              <w:snapToGrid w:val="0"/>
              <w:spacing w:before="0" w:after="0"/>
              <w:rPr>
                <w:sz w:val="16"/>
                <w:szCs w:val="16"/>
              </w:rPr>
            </w:pPr>
          </w:p>
        </w:tc>
      </w:tr>
      <w:tr w:rsidR="007F2D7B" w:rsidRPr="007F2D7B" w14:paraId="7A85B552" w14:textId="77777777" w:rsidTr="00E25B47">
        <w:trPr>
          <w:gridBefore w:val="1"/>
          <w:wBefore w:w="99" w:type="dxa"/>
          <w:trHeight w:val="244"/>
        </w:trPr>
        <w:tc>
          <w:tcPr>
            <w:tcW w:w="3758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C090856" w14:textId="77777777" w:rsidR="00B63E51" w:rsidRPr="007F2D7B" w:rsidRDefault="00511242" w:rsidP="00C57AF4">
            <w:pPr>
              <w:snapToGrid w:val="0"/>
              <w:spacing w:before="0" w:after="0"/>
              <w:rPr>
                <w:rFonts w:eastAsia="Times New Roman" w:cs="Times New Roman"/>
                <w:b/>
                <w:sz w:val="16"/>
                <w:szCs w:val="16"/>
              </w:rPr>
            </w:pPr>
            <w:r w:rsidRPr="007F2D7B">
              <w:rPr>
                <w:rFonts w:eastAsia="Times New Roman" w:cs="Times New Roman"/>
                <w:b/>
                <w:sz w:val="16"/>
                <w:szCs w:val="16"/>
              </w:rPr>
              <w:t>Smoking pack-years (mean ± SD)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191A827" w14:textId="1486A8FB" w:rsidR="00B63E51" w:rsidRPr="007F2D7B" w:rsidRDefault="00511242" w:rsidP="00C57AF4">
            <w:pPr>
              <w:snapToGrid w:val="0"/>
              <w:spacing w:before="0" w:after="0"/>
              <w:jc w:val="right"/>
              <w:rPr>
                <w:rFonts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40</w:t>
            </w:r>
            <w:r w:rsidR="006972D2" w:rsidRPr="007F2D7B">
              <w:rPr>
                <w:rFonts w:cs="Times New Roman"/>
                <w:sz w:val="16"/>
                <w:szCs w:val="16"/>
                <w:lang w:eastAsia="ko-KR"/>
              </w:rPr>
              <w:t>.</w:t>
            </w:r>
            <w:r w:rsidR="00DD7132" w:rsidRPr="007F2D7B">
              <w:rPr>
                <w:rFonts w:cs="Times New Roman"/>
                <w:sz w:val="16"/>
                <w:szCs w:val="16"/>
                <w:lang w:eastAsia="ko-KR"/>
              </w:rPr>
              <w:t>3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 xml:space="preserve"> </w:t>
            </w:r>
            <w:r w:rsidRPr="007F2D7B">
              <w:rPr>
                <w:rFonts w:ascii="맑은 고딕" w:eastAsia="맑은 고딕" w:hAnsi="맑은 고딕" w:cs="맑은 고딕"/>
                <w:sz w:val="16"/>
                <w:szCs w:val="16"/>
              </w:rPr>
              <w:t>±</w:t>
            </w:r>
            <w:r w:rsidR="00DD7132" w:rsidRPr="007F2D7B">
              <w:rPr>
                <w:rFonts w:cs="Times New Roman"/>
                <w:sz w:val="16"/>
                <w:szCs w:val="16"/>
                <w:lang w:eastAsia="ko-KR"/>
              </w:rPr>
              <w:t>14.3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BECC300" w14:textId="5E90B202" w:rsidR="00B63E51" w:rsidRPr="007F2D7B" w:rsidRDefault="00511242" w:rsidP="00C57AF4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40</w:t>
            </w:r>
            <w:r w:rsidR="006972D2" w:rsidRPr="007F2D7B">
              <w:rPr>
                <w:rFonts w:cs="Times New Roman"/>
                <w:sz w:val="16"/>
                <w:szCs w:val="16"/>
                <w:lang w:eastAsia="ko-KR"/>
              </w:rPr>
              <w:t>.</w:t>
            </w:r>
            <w:r w:rsidR="00DD7132" w:rsidRPr="007F2D7B">
              <w:rPr>
                <w:rFonts w:cs="Times New Roman"/>
                <w:sz w:val="16"/>
                <w:szCs w:val="16"/>
                <w:lang w:eastAsia="ko-KR"/>
              </w:rPr>
              <w:t>4</w:t>
            </w:r>
            <w:r w:rsidRPr="007F2D7B">
              <w:rPr>
                <w:rFonts w:ascii="맑은 고딕" w:eastAsia="맑은 고딕" w:hAnsi="맑은 고딕" w:cs="맑은 고딕"/>
                <w:sz w:val="16"/>
                <w:szCs w:val="16"/>
              </w:rPr>
              <w:t>±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>14</w:t>
            </w:r>
            <w:r w:rsidR="005E1009" w:rsidRPr="007F2D7B">
              <w:rPr>
                <w:rFonts w:cs="Times New Roman"/>
                <w:sz w:val="16"/>
                <w:szCs w:val="16"/>
                <w:lang w:eastAsia="ko-KR"/>
              </w:rPr>
              <w:t>.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>3</w:t>
            </w:r>
          </w:p>
        </w:tc>
        <w:tc>
          <w:tcPr>
            <w:tcW w:w="125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501A0E2" w14:textId="16CA47F3" w:rsidR="00B63E51" w:rsidRPr="007F2D7B" w:rsidRDefault="005E1009" w:rsidP="00C57AF4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0.938</w:t>
            </w:r>
          </w:p>
        </w:tc>
      </w:tr>
      <w:tr w:rsidR="007F2D7B" w:rsidRPr="007F2D7B" w14:paraId="5261863B" w14:textId="77777777" w:rsidTr="00E25B47">
        <w:trPr>
          <w:gridBefore w:val="1"/>
          <w:wBefore w:w="99" w:type="dxa"/>
          <w:trHeight w:val="244"/>
        </w:trPr>
        <w:tc>
          <w:tcPr>
            <w:tcW w:w="3758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68A05F8" w14:textId="77777777" w:rsidR="00B63E51" w:rsidRPr="007F2D7B" w:rsidRDefault="00511242" w:rsidP="00C57AF4">
            <w:pPr>
              <w:snapToGrid w:val="0"/>
              <w:spacing w:before="0" w:after="0"/>
              <w:rPr>
                <w:rFonts w:eastAsia="Times New Roman" w:cs="Times New Roman"/>
                <w:b/>
                <w:sz w:val="16"/>
                <w:szCs w:val="16"/>
              </w:rPr>
            </w:pPr>
            <w:r w:rsidRPr="007F2D7B">
              <w:rPr>
                <w:rFonts w:eastAsia="Times New Roman" w:cs="Times New Roman"/>
                <w:b/>
                <w:sz w:val="16"/>
                <w:szCs w:val="16"/>
              </w:rPr>
              <w:t>Sex, n (%)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</w:tcPr>
          <w:p w14:paraId="2813EC9D" w14:textId="77777777" w:rsidR="00B63E51" w:rsidRPr="007F2D7B" w:rsidRDefault="00B63E51" w:rsidP="00C57AF4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</w:tcPr>
          <w:p w14:paraId="1F68FDB5" w14:textId="77777777" w:rsidR="00B63E51" w:rsidRPr="007F2D7B" w:rsidRDefault="00B63E51" w:rsidP="00C57AF4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252" w:type="dxa"/>
            <w:tcBorders>
              <w:left w:val="nil"/>
              <w:right w:val="nil"/>
            </w:tcBorders>
            <w:shd w:val="clear" w:color="auto" w:fill="auto"/>
          </w:tcPr>
          <w:p w14:paraId="19D9C4D9" w14:textId="77777777" w:rsidR="00B63E51" w:rsidRPr="007F2D7B" w:rsidRDefault="00B63E51" w:rsidP="00C57AF4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37722411" w14:textId="77777777" w:rsidTr="00E25B47">
        <w:trPr>
          <w:gridBefore w:val="1"/>
          <w:wBefore w:w="99" w:type="dxa"/>
          <w:trHeight w:val="244"/>
        </w:trPr>
        <w:tc>
          <w:tcPr>
            <w:tcW w:w="3758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026777A1" w14:textId="2E218684" w:rsidR="00DB2ACB" w:rsidRPr="007F2D7B" w:rsidRDefault="006504C8" w:rsidP="00DB2ACB">
            <w:pPr>
              <w:snapToGrid w:val="0"/>
              <w:spacing w:before="0" w:after="0"/>
              <w:ind w:firstLine="326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</w:tcPr>
          <w:p w14:paraId="56650812" w14:textId="6936FDA8" w:rsidR="00DB2ACB" w:rsidRPr="007F2D7B" w:rsidRDefault="00DB2ACB" w:rsidP="00DB2ACB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2</w:t>
            </w:r>
            <w:r w:rsidR="0075142A" w:rsidRPr="007F2D7B">
              <w:rPr>
                <w:rFonts w:eastAsia="Times New Roman" w:cs="Times New Roman"/>
                <w:sz w:val="16"/>
                <w:szCs w:val="16"/>
              </w:rPr>
              <w:t xml:space="preserve"> (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>2.</w:t>
            </w:r>
            <w:r w:rsidR="0075142A" w:rsidRPr="007F2D7B">
              <w:rPr>
                <w:rFonts w:cs="Times New Roman" w:hint="eastAsia"/>
                <w:sz w:val="16"/>
                <w:szCs w:val="16"/>
                <w:lang w:eastAsia="ko-KR"/>
              </w:rPr>
              <w:t>1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>)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</w:tcPr>
          <w:p w14:paraId="7CF3774D" w14:textId="7DAE01B3" w:rsidR="00DB2ACB" w:rsidRPr="007F2D7B" w:rsidRDefault="00DB2ACB" w:rsidP="00DB2ACB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2</w:t>
            </w:r>
            <w:r w:rsidR="0075142A" w:rsidRPr="007F2D7B">
              <w:rPr>
                <w:rFonts w:eastAsia="Times New Roman" w:cs="Times New Roman"/>
                <w:sz w:val="16"/>
                <w:szCs w:val="16"/>
              </w:rPr>
              <w:t xml:space="preserve"> (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>2.</w:t>
            </w:r>
            <w:r w:rsidR="0075142A" w:rsidRPr="007F2D7B">
              <w:rPr>
                <w:rFonts w:cs="Times New Roman" w:hint="eastAsia"/>
                <w:sz w:val="16"/>
                <w:szCs w:val="16"/>
                <w:lang w:eastAsia="ko-KR"/>
              </w:rPr>
              <w:t>1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>)</w:t>
            </w:r>
          </w:p>
        </w:tc>
        <w:tc>
          <w:tcPr>
            <w:tcW w:w="125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334B0DF" w14:textId="178430E8" w:rsidR="00DB2ACB" w:rsidRPr="007F2D7B" w:rsidRDefault="00DB2ACB" w:rsidP="00DB2ACB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1</w:t>
            </w:r>
            <w:r w:rsidR="002505DF" w:rsidRPr="007F2D7B">
              <w:rPr>
                <w:rFonts w:cs="Times New Roman" w:hint="eastAsia"/>
                <w:sz w:val="16"/>
                <w:szCs w:val="16"/>
                <w:lang w:eastAsia="ko-KR"/>
              </w:rPr>
              <w:t>.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>000</w:t>
            </w:r>
          </w:p>
        </w:tc>
      </w:tr>
      <w:tr w:rsidR="007F2D7B" w:rsidRPr="007F2D7B" w14:paraId="7D986FC7" w14:textId="77777777" w:rsidTr="00E25B47">
        <w:trPr>
          <w:gridBefore w:val="1"/>
          <w:wBefore w:w="99" w:type="dxa"/>
          <w:trHeight w:val="244"/>
        </w:trPr>
        <w:tc>
          <w:tcPr>
            <w:tcW w:w="3758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0DE7DD6" w14:textId="7FE10F31" w:rsidR="00DB2ACB" w:rsidRPr="007F2D7B" w:rsidRDefault="006504C8" w:rsidP="00DB2ACB">
            <w:pPr>
              <w:snapToGrid w:val="0"/>
              <w:spacing w:before="0" w:after="0"/>
              <w:ind w:firstLine="326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Male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</w:tcPr>
          <w:p w14:paraId="628E5687" w14:textId="4554F7F1" w:rsidR="00DB2ACB" w:rsidRPr="007F2D7B" w:rsidRDefault="00DB2ACB" w:rsidP="00DB2ACB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95</w:t>
            </w:r>
            <w:r w:rsidR="0075142A" w:rsidRPr="007F2D7B">
              <w:rPr>
                <w:rFonts w:eastAsia="Times New Roman" w:cs="Times New Roman"/>
                <w:sz w:val="16"/>
                <w:szCs w:val="16"/>
              </w:rPr>
              <w:t xml:space="preserve"> (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>97.9)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</w:tcPr>
          <w:p w14:paraId="099A6671" w14:textId="67B8B336" w:rsidR="00DB2ACB" w:rsidRPr="007F2D7B" w:rsidRDefault="00DB2ACB" w:rsidP="00DB2ACB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95</w:t>
            </w:r>
            <w:r w:rsidR="0075142A" w:rsidRPr="007F2D7B">
              <w:rPr>
                <w:rFonts w:eastAsia="Times New Roman" w:cs="Times New Roman"/>
                <w:sz w:val="16"/>
                <w:szCs w:val="16"/>
              </w:rPr>
              <w:t xml:space="preserve"> (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>97.9)</w:t>
            </w:r>
          </w:p>
        </w:tc>
        <w:tc>
          <w:tcPr>
            <w:tcW w:w="1252" w:type="dxa"/>
            <w:tcBorders>
              <w:left w:val="nil"/>
              <w:right w:val="nil"/>
            </w:tcBorders>
            <w:shd w:val="clear" w:color="auto" w:fill="auto"/>
          </w:tcPr>
          <w:p w14:paraId="0358B806" w14:textId="77777777" w:rsidR="00DB2ACB" w:rsidRPr="007F2D7B" w:rsidRDefault="00DB2ACB" w:rsidP="00DB2ACB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24D9A943" w14:textId="77777777" w:rsidTr="00E25B47">
        <w:trPr>
          <w:trHeight w:val="244"/>
        </w:trPr>
        <w:tc>
          <w:tcPr>
            <w:tcW w:w="3857" w:type="dxa"/>
            <w:gridSpan w:val="2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05DE702" w14:textId="31715FFC" w:rsidR="00E25B47" w:rsidRPr="007F2D7B" w:rsidRDefault="00E25B47" w:rsidP="003E6F4D">
            <w:pPr>
              <w:snapToGrid w:val="0"/>
              <w:spacing w:before="0" w:after="0"/>
              <w:ind w:firstLineChars="100" w:firstLine="160"/>
              <w:rPr>
                <w:rFonts w:cs="Times New Roman"/>
                <w:b/>
                <w:sz w:val="16"/>
                <w:szCs w:val="16"/>
                <w:lang w:eastAsia="ko-KR"/>
              </w:rPr>
            </w:pPr>
            <w:bookmarkStart w:id="0" w:name="_Hlk166507312"/>
            <w:r w:rsidRPr="007F2D7B">
              <w:rPr>
                <w:rFonts w:cs="Times New Roman" w:hint="eastAsia"/>
                <w:b/>
                <w:sz w:val="16"/>
                <w:szCs w:val="16"/>
                <w:lang w:eastAsia="ko-KR"/>
              </w:rPr>
              <w:t>Diagnosis path, n (%)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</w:tcPr>
          <w:p w14:paraId="4D740AD2" w14:textId="77777777" w:rsidR="00E25B47" w:rsidRPr="007F2D7B" w:rsidRDefault="00E25B47" w:rsidP="00342635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</w:tcPr>
          <w:p w14:paraId="77D004FC" w14:textId="77777777" w:rsidR="00E25B47" w:rsidRPr="007F2D7B" w:rsidRDefault="00E25B47" w:rsidP="00342635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252" w:type="dxa"/>
            <w:tcBorders>
              <w:left w:val="nil"/>
              <w:right w:val="nil"/>
            </w:tcBorders>
            <w:shd w:val="clear" w:color="auto" w:fill="auto"/>
          </w:tcPr>
          <w:p w14:paraId="025C2A91" w14:textId="77777777" w:rsidR="00E25B47" w:rsidRPr="007F2D7B" w:rsidRDefault="00E25B47" w:rsidP="00342635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6986D01D" w14:textId="77777777" w:rsidTr="0047416C">
        <w:trPr>
          <w:trHeight w:val="244"/>
        </w:trPr>
        <w:tc>
          <w:tcPr>
            <w:tcW w:w="3857" w:type="dxa"/>
            <w:gridSpan w:val="2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D3F25BD" w14:textId="3F4B760D" w:rsidR="006972D2" w:rsidRPr="007F2D7B" w:rsidRDefault="006972D2" w:rsidP="006972D2">
            <w:pPr>
              <w:snapToGrid w:val="0"/>
              <w:spacing w:before="0" w:after="0"/>
              <w:ind w:firstLine="326"/>
              <w:rPr>
                <w:rFonts w:cs="Times New Roman"/>
                <w:sz w:val="16"/>
                <w:szCs w:val="16"/>
                <w:lang w:eastAsia="ko-KR"/>
              </w:rPr>
            </w:pPr>
            <w:r w:rsidRPr="007F2D7B">
              <w:rPr>
                <w:rFonts w:cs="Times New Roman" w:hint="eastAsia"/>
                <w:sz w:val="16"/>
                <w:szCs w:val="16"/>
                <w:lang w:eastAsia="ko-KR"/>
              </w:rPr>
              <w:t>Without symptom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A97AF8F" w14:textId="01492B09" w:rsidR="006972D2" w:rsidRPr="007F2D7B" w:rsidRDefault="006972D2" w:rsidP="006972D2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19 (19.6)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836CA00" w14:textId="21462FAD" w:rsidR="006972D2" w:rsidRPr="007F2D7B" w:rsidRDefault="006972D2" w:rsidP="006972D2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19 (19.6)</w:t>
            </w:r>
          </w:p>
        </w:tc>
        <w:tc>
          <w:tcPr>
            <w:tcW w:w="125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8F06606" w14:textId="3B02ABB7" w:rsidR="006972D2" w:rsidRPr="007F2D7B" w:rsidRDefault="006972D2" w:rsidP="006972D2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1</w:t>
            </w:r>
            <w:r w:rsidR="002505DF" w:rsidRPr="007F2D7B">
              <w:rPr>
                <w:rFonts w:cs="Times New Roman" w:hint="eastAsia"/>
                <w:sz w:val="16"/>
                <w:szCs w:val="16"/>
                <w:lang w:eastAsia="ko-KR"/>
              </w:rPr>
              <w:t>.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>000</w:t>
            </w:r>
          </w:p>
        </w:tc>
      </w:tr>
      <w:tr w:rsidR="007F2D7B" w:rsidRPr="007F2D7B" w14:paraId="345016E8" w14:textId="77777777" w:rsidTr="0047416C">
        <w:trPr>
          <w:trHeight w:val="244"/>
        </w:trPr>
        <w:tc>
          <w:tcPr>
            <w:tcW w:w="3857" w:type="dxa"/>
            <w:gridSpan w:val="2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3EAE3DD" w14:textId="7854E503" w:rsidR="006972D2" w:rsidRPr="007F2D7B" w:rsidRDefault="006972D2" w:rsidP="006972D2">
            <w:pPr>
              <w:snapToGrid w:val="0"/>
              <w:spacing w:before="0" w:after="0"/>
              <w:ind w:firstLine="326"/>
              <w:rPr>
                <w:rFonts w:cs="Times New Roman"/>
                <w:sz w:val="16"/>
                <w:szCs w:val="16"/>
                <w:lang w:eastAsia="ko-KR"/>
              </w:rPr>
            </w:pPr>
            <w:r w:rsidRPr="007F2D7B">
              <w:rPr>
                <w:rFonts w:cs="Times New Roman"/>
                <w:sz w:val="16"/>
                <w:szCs w:val="16"/>
                <w:lang w:eastAsia="ko-KR"/>
              </w:rPr>
              <w:t>W</w:t>
            </w:r>
            <w:r w:rsidRPr="007F2D7B">
              <w:rPr>
                <w:rFonts w:cs="Times New Roman" w:hint="eastAsia"/>
                <w:sz w:val="16"/>
                <w:szCs w:val="16"/>
                <w:lang w:eastAsia="ko-KR"/>
              </w:rPr>
              <w:t>ith symptom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53494BE" w14:textId="35814AE5" w:rsidR="006972D2" w:rsidRPr="007F2D7B" w:rsidRDefault="006972D2" w:rsidP="006972D2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78 (80.4)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D3AEF74" w14:textId="260890FB" w:rsidR="006972D2" w:rsidRPr="007F2D7B" w:rsidRDefault="006972D2" w:rsidP="006972D2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78 (80.4)</w:t>
            </w:r>
          </w:p>
        </w:tc>
        <w:tc>
          <w:tcPr>
            <w:tcW w:w="1252" w:type="dxa"/>
            <w:tcBorders>
              <w:left w:val="nil"/>
              <w:right w:val="nil"/>
            </w:tcBorders>
            <w:shd w:val="clear" w:color="auto" w:fill="auto"/>
          </w:tcPr>
          <w:p w14:paraId="7900F1FB" w14:textId="77777777" w:rsidR="006972D2" w:rsidRPr="007F2D7B" w:rsidRDefault="006972D2" w:rsidP="006972D2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bookmarkEnd w:id="0"/>
      <w:tr w:rsidR="007F2D7B" w:rsidRPr="007F2D7B" w14:paraId="70745513" w14:textId="77777777" w:rsidTr="00E25B47">
        <w:trPr>
          <w:gridBefore w:val="1"/>
          <w:wBefore w:w="99" w:type="dxa"/>
          <w:trHeight w:val="244"/>
        </w:trPr>
        <w:tc>
          <w:tcPr>
            <w:tcW w:w="3758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5C052EEF" w14:textId="77777777" w:rsidR="00B63E51" w:rsidRPr="007F2D7B" w:rsidRDefault="00511242" w:rsidP="00C57AF4">
            <w:pPr>
              <w:snapToGrid w:val="0"/>
              <w:spacing w:before="0" w:after="0"/>
              <w:rPr>
                <w:rFonts w:eastAsia="Times New Roman" w:cs="Times New Roman"/>
                <w:b/>
                <w:sz w:val="16"/>
                <w:szCs w:val="16"/>
              </w:rPr>
            </w:pPr>
            <w:r w:rsidRPr="007F2D7B">
              <w:rPr>
                <w:rFonts w:eastAsia="Times New Roman" w:cs="Times New Roman"/>
                <w:b/>
                <w:sz w:val="16"/>
                <w:szCs w:val="16"/>
              </w:rPr>
              <w:t>Tumor stage, n (%)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</w:tcPr>
          <w:p w14:paraId="4DE67A97" w14:textId="77777777" w:rsidR="00B63E51" w:rsidRPr="007F2D7B" w:rsidRDefault="00B63E51" w:rsidP="00C57AF4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</w:tcPr>
          <w:p w14:paraId="1DF9BEAF" w14:textId="77777777" w:rsidR="00B63E51" w:rsidRPr="007F2D7B" w:rsidRDefault="00B63E51" w:rsidP="00C57AF4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252" w:type="dxa"/>
            <w:tcBorders>
              <w:left w:val="nil"/>
              <w:right w:val="nil"/>
            </w:tcBorders>
            <w:shd w:val="clear" w:color="auto" w:fill="auto"/>
          </w:tcPr>
          <w:p w14:paraId="11151286" w14:textId="77777777" w:rsidR="00B63E51" w:rsidRPr="007F2D7B" w:rsidRDefault="00B63E51" w:rsidP="00C57AF4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6F71E597" w14:textId="77777777" w:rsidTr="003E6F4D">
        <w:trPr>
          <w:gridBefore w:val="1"/>
          <w:wBefore w:w="99" w:type="dxa"/>
          <w:trHeight w:val="244"/>
        </w:trPr>
        <w:tc>
          <w:tcPr>
            <w:tcW w:w="3758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9F0B529" w14:textId="77777777" w:rsidR="00135D87" w:rsidRPr="007F2D7B" w:rsidRDefault="00135D87" w:rsidP="00135D87">
            <w:pPr>
              <w:snapToGrid w:val="0"/>
              <w:spacing w:before="0" w:after="0"/>
              <w:rPr>
                <w:rFonts w:eastAsia="Times New Roman" w:cs="Times New Roman"/>
                <w:i/>
                <w:sz w:val="16"/>
                <w:szCs w:val="16"/>
              </w:rPr>
            </w:pPr>
            <w:r w:rsidRPr="007F2D7B">
              <w:rPr>
                <w:rFonts w:eastAsia="Times New Roman" w:cs="Times New Roman"/>
                <w:i/>
                <w:sz w:val="16"/>
                <w:szCs w:val="16"/>
              </w:rPr>
              <w:t>NSCLC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262B817" w14:textId="46BA4B6D" w:rsidR="00135D87" w:rsidRPr="007F2D7B" w:rsidRDefault="00135D87" w:rsidP="00135D87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70 (72.2)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03D2E2A" w14:textId="73EC5F99" w:rsidR="00135D87" w:rsidRPr="007F2D7B" w:rsidRDefault="00135D87" w:rsidP="00135D87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71 (73.2)</w:t>
            </w:r>
          </w:p>
        </w:tc>
        <w:tc>
          <w:tcPr>
            <w:tcW w:w="125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620B2A3" w14:textId="4E1C69F7" w:rsidR="00135D87" w:rsidRPr="007F2D7B" w:rsidRDefault="00046142" w:rsidP="00135D87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0.899</w:t>
            </w:r>
          </w:p>
        </w:tc>
      </w:tr>
      <w:tr w:rsidR="007F2D7B" w:rsidRPr="007F2D7B" w14:paraId="4178AB39" w14:textId="77777777" w:rsidTr="003E6F4D">
        <w:trPr>
          <w:gridBefore w:val="1"/>
          <w:wBefore w:w="99" w:type="dxa"/>
          <w:trHeight w:val="244"/>
        </w:trPr>
        <w:tc>
          <w:tcPr>
            <w:tcW w:w="3758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F81B9ED" w14:textId="77777777" w:rsidR="00440450" w:rsidRPr="007F2D7B" w:rsidRDefault="00440450" w:rsidP="00440450">
            <w:pPr>
              <w:snapToGrid w:val="0"/>
              <w:spacing w:before="0" w:after="0"/>
              <w:ind w:firstLine="326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I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EC6C4D7" w14:textId="331A0C76" w:rsidR="00440450" w:rsidRPr="007F2D7B" w:rsidRDefault="00440450" w:rsidP="00440450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12 (17.1)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A7A3CCE" w14:textId="095CDBA5" w:rsidR="00440450" w:rsidRPr="007F2D7B" w:rsidRDefault="00440450" w:rsidP="00440450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11 (15.5)</w:t>
            </w:r>
          </w:p>
        </w:tc>
        <w:tc>
          <w:tcPr>
            <w:tcW w:w="1252" w:type="dxa"/>
            <w:tcBorders>
              <w:left w:val="nil"/>
              <w:right w:val="nil"/>
            </w:tcBorders>
            <w:shd w:val="clear" w:color="auto" w:fill="auto"/>
          </w:tcPr>
          <w:p w14:paraId="5E7B765D" w14:textId="77777777" w:rsidR="00440450" w:rsidRPr="007F2D7B" w:rsidRDefault="00440450" w:rsidP="00440450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37152FA4" w14:textId="77777777" w:rsidTr="003E6F4D">
        <w:trPr>
          <w:gridBefore w:val="1"/>
          <w:wBefore w:w="99" w:type="dxa"/>
          <w:trHeight w:val="244"/>
        </w:trPr>
        <w:tc>
          <w:tcPr>
            <w:tcW w:w="3758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D4D7097" w14:textId="77777777" w:rsidR="00440450" w:rsidRPr="007F2D7B" w:rsidRDefault="00440450" w:rsidP="00440450">
            <w:pPr>
              <w:snapToGrid w:val="0"/>
              <w:spacing w:before="0" w:after="0"/>
              <w:ind w:firstLine="326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II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EE52441" w14:textId="4A62F513" w:rsidR="00440450" w:rsidRPr="007F2D7B" w:rsidRDefault="00440450" w:rsidP="00440450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 xml:space="preserve">8 (11.4) 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7AC8B76" w14:textId="5160B337" w:rsidR="00440450" w:rsidRPr="007F2D7B" w:rsidRDefault="00440450" w:rsidP="00440450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7 (9.</w:t>
            </w:r>
            <w:r w:rsidR="0075142A" w:rsidRPr="007F2D7B">
              <w:rPr>
                <w:rFonts w:cs="Times New Roman" w:hint="eastAsia"/>
                <w:sz w:val="16"/>
                <w:szCs w:val="16"/>
                <w:lang w:eastAsia="ko-KR"/>
              </w:rPr>
              <w:t>9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 xml:space="preserve">) </w:t>
            </w:r>
          </w:p>
        </w:tc>
        <w:tc>
          <w:tcPr>
            <w:tcW w:w="1252" w:type="dxa"/>
            <w:tcBorders>
              <w:left w:val="nil"/>
              <w:right w:val="nil"/>
            </w:tcBorders>
            <w:shd w:val="clear" w:color="auto" w:fill="auto"/>
          </w:tcPr>
          <w:p w14:paraId="216EEA09" w14:textId="77777777" w:rsidR="00440450" w:rsidRPr="007F2D7B" w:rsidRDefault="00440450" w:rsidP="00440450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7EE07BA0" w14:textId="77777777" w:rsidTr="003E6F4D">
        <w:trPr>
          <w:gridBefore w:val="1"/>
          <w:wBefore w:w="99" w:type="dxa"/>
          <w:trHeight w:val="244"/>
        </w:trPr>
        <w:tc>
          <w:tcPr>
            <w:tcW w:w="3758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2D16E49" w14:textId="77777777" w:rsidR="00440450" w:rsidRPr="007F2D7B" w:rsidRDefault="00440450" w:rsidP="00440450">
            <w:pPr>
              <w:snapToGrid w:val="0"/>
              <w:spacing w:before="0" w:after="0"/>
              <w:ind w:firstLine="326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III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780B9D6" w14:textId="05C8329B" w:rsidR="00440450" w:rsidRPr="007F2D7B" w:rsidRDefault="00440450" w:rsidP="00440450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15 (21.4)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0664659" w14:textId="6C4A0DD1" w:rsidR="00440450" w:rsidRPr="007F2D7B" w:rsidRDefault="00440450" w:rsidP="00440450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19 (26.8)</w:t>
            </w:r>
          </w:p>
        </w:tc>
        <w:tc>
          <w:tcPr>
            <w:tcW w:w="1252" w:type="dxa"/>
            <w:tcBorders>
              <w:left w:val="nil"/>
              <w:right w:val="nil"/>
            </w:tcBorders>
            <w:shd w:val="clear" w:color="auto" w:fill="auto"/>
          </w:tcPr>
          <w:p w14:paraId="0EA584B3" w14:textId="77777777" w:rsidR="00440450" w:rsidRPr="007F2D7B" w:rsidRDefault="00440450" w:rsidP="00440450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731C563A" w14:textId="77777777" w:rsidTr="003E6F4D">
        <w:trPr>
          <w:gridBefore w:val="1"/>
          <w:wBefore w:w="99" w:type="dxa"/>
          <w:trHeight w:val="255"/>
        </w:trPr>
        <w:tc>
          <w:tcPr>
            <w:tcW w:w="3758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04F39699" w14:textId="77777777" w:rsidR="00440450" w:rsidRPr="007F2D7B" w:rsidRDefault="00440450" w:rsidP="00440450">
            <w:pPr>
              <w:snapToGrid w:val="0"/>
              <w:spacing w:before="0" w:after="0"/>
              <w:ind w:firstLine="326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IV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FE52D99" w14:textId="70F29B4E" w:rsidR="00440450" w:rsidRPr="007F2D7B" w:rsidRDefault="00440450" w:rsidP="00440450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35 (50.0)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612FB08" w14:textId="263CEF81" w:rsidR="00440450" w:rsidRPr="007F2D7B" w:rsidRDefault="00440450" w:rsidP="00440450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34 (47.9)</w:t>
            </w:r>
          </w:p>
        </w:tc>
        <w:tc>
          <w:tcPr>
            <w:tcW w:w="1252" w:type="dxa"/>
            <w:tcBorders>
              <w:left w:val="nil"/>
              <w:right w:val="nil"/>
            </w:tcBorders>
            <w:shd w:val="clear" w:color="auto" w:fill="auto"/>
          </w:tcPr>
          <w:p w14:paraId="01354172" w14:textId="77777777" w:rsidR="00440450" w:rsidRPr="007F2D7B" w:rsidRDefault="00440450" w:rsidP="00440450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5229A911" w14:textId="77777777" w:rsidTr="003E6F4D">
        <w:trPr>
          <w:gridBefore w:val="1"/>
          <w:wBefore w:w="99" w:type="dxa"/>
          <w:trHeight w:val="255"/>
        </w:trPr>
        <w:tc>
          <w:tcPr>
            <w:tcW w:w="3758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124E888" w14:textId="77777777" w:rsidR="00135D87" w:rsidRPr="007F2D7B" w:rsidRDefault="00135D87" w:rsidP="00135D87">
            <w:pPr>
              <w:snapToGrid w:val="0"/>
              <w:spacing w:before="0" w:after="0"/>
              <w:rPr>
                <w:rFonts w:eastAsia="Times New Roman" w:cs="Times New Roman"/>
                <w:i/>
                <w:sz w:val="16"/>
                <w:szCs w:val="16"/>
              </w:rPr>
            </w:pPr>
            <w:r w:rsidRPr="007F2D7B">
              <w:rPr>
                <w:rFonts w:eastAsia="Times New Roman" w:cs="Times New Roman"/>
                <w:i/>
                <w:sz w:val="16"/>
                <w:szCs w:val="16"/>
              </w:rPr>
              <w:t xml:space="preserve">SCLC 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FF9795B" w14:textId="0ABCFE8F" w:rsidR="00135D87" w:rsidRPr="007F2D7B" w:rsidRDefault="00135D87" w:rsidP="00135D87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27 (27.8)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0B16AA1" w14:textId="0F7E6D7F" w:rsidR="00135D87" w:rsidRPr="007F2D7B" w:rsidRDefault="00135D87" w:rsidP="00135D87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26 (26.8)</w:t>
            </w:r>
          </w:p>
        </w:tc>
        <w:tc>
          <w:tcPr>
            <w:tcW w:w="125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15482C5" w14:textId="003B67CC" w:rsidR="00135D87" w:rsidRPr="007F2D7B" w:rsidRDefault="003A2058" w:rsidP="00135D87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0.880</w:t>
            </w:r>
          </w:p>
        </w:tc>
      </w:tr>
      <w:tr w:rsidR="007F2D7B" w:rsidRPr="007F2D7B" w14:paraId="42B3F9BB" w14:textId="77777777" w:rsidTr="003E6F4D">
        <w:trPr>
          <w:gridBefore w:val="1"/>
          <w:wBefore w:w="99" w:type="dxa"/>
          <w:trHeight w:val="255"/>
        </w:trPr>
        <w:tc>
          <w:tcPr>
            <w:tcW w:w="3758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347C16D" w14:textId="77777777" w:rsidR="000E39A5" w:rsidRPr="007F2D7B" w:rsidRDefault="000E39A5" w:rsidP="000E39A5">
            <w:pPr>
              <w:snapToGrid w:val="0"/>
              <w:spacing w:before="0" w:after="0"/>
              <w:ind w:firstLine="326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Limited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2D43AAF" w14:textId="0209BB9B" w:rsidR="000E39A5" w:rsidRPr="007F2D7B" w:rsidRDefault="000E39A5" w:rsidP="000E39A5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14 (51.9)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2DBF502" w14:textId="4A6EC927" w:rsidR="000E39A5" w:rsidRPr="007F2D7B" w:rsidRDefault="000E39A5" w:rsidP="000E39A5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15 (57.7)</w:t>
            </w:r>
          </w:p>
        </w:tc>
        <w:tc>
          <w:tcPr>
            <w:tcW w:w="1252" w:type="dxa"/>
            <w:tcBorders>
              <w:left w:val="nil"/>
              <w:right w:val="nil"/>
            </w:tcBorders>
            <w:shd w:val="clear" w:color="auto" w:fill="auto"/>
          </w:tcPr>
          <w:p w14:paraId="7B5338B9" w14:textId="77777777" w:rsidR="000E39A5" w:rsidRPr="007F2D7B" w:rsidRDefault="000E39A5" w:rsidP="000E39A5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019D7026" w14:textId="77777777" w:rsidTr="003E6F4D">
        <w:trPr>
          <w:gridBefore w:val="1"/>
          <w:wBefore w:w="99" w:type="dxa"/>
          <w:trHeight w:val="255"/>
        </w:trPr>
        <w:tc>
          <w:tcPr>
            <w:tcW w:w="3758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0D8063C3" w14:textId="77777777" w:rsidR="000E39A5" w:rsidRPr="007F2D7B" w:rsidRDefault="000E39A5" w:rsidP="000E39A5">
            <w:pPr>
              <w:snapToGrid w:val="0"/>
              <w:spacing w:before="0" w:after="0"/>
              <w:ind w:firstLine="326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Extensive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17FE7BD" w14:textId="1727CCF4" w:rsidR="000E39A5" w:rsidRPr="007F2D7B" w:rsidRDefault="000E39A5" w:rsidP="000E39A5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13 (48.1)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2EA0477" w14:textId="6CEE607D" w:rsidR="000E39A5" w:rsidRPr="007F2D7B" w:rsidRDefault="000E39A5" w:rsidP="000E39A5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11 (42.3)</w:t>
            </w:r>
          </w:p>
        </w:tc>
        <w:tc>
          <w:tcPr>
            <w:tcW w:w="1252" w:type="dxa"/>
            <w:tcBorders>
              <w:left w:val="nil"/>
              <w:right w:val="nil"/>
            </w:tcBorders>
            <w:shd w:val="clear" w:color="auto" w:fill="auto"/>
          </w:tcPr>
          <w:p w14:paraId="16BA3C06" w14:textId="77777777" w:rsidR="000E39A5" w:rsidRPr="007F2D7B" w:rsidRDefault="000E39A5" w:rsidP="000E39A5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6A0E16B8" w14:textId="77777777" w:rsidTr="00E25B47">
        <w:trPr>
          <w:gridBefore w:val="1"/>
          <w:wBefore w:w="99" w:type="dxa"/>
          <w:trHeight w:val="244"/>
        </w:trPr>
        <w:tc>
          <w:tcPr>
            <w:tcW w:w="3758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0FE41D9A" w14:textId="77777777" w:rsidR="00B63E51" w:rsidRPr="007F2D7B" w:rsidRDefault="00511242" w:rsidP="00C57AF4">
            <w:pPr>
              <w:snapToGrid w:val="0"/>
              <w:spacing w:before="0" w:after="0"/>
              <w:rPr>
                <w:rFonts w:eastAsia="Times New Roman" w:cs="Times New Roman"/>
                <w:b/>
                <w:sz w:val="16"/>
                <w:szCs w:val="16"/>
              </w:rPr>
            </w:pPr>
            <w:r w:rsidRPr="007F2D7B">
              <w:rPr>
                <w:rFonts w:eastAsia="Times New Roman" w:cs="Times New Roman"/>
                <w:b/>
                <w:sz w:val="16"/>
                <w:szCs w:val="16"/>
              </w:rPr>
              <w:t>Morphology, n (%)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</w:tcPr>
          <w:p w14:paraId="3D504E79" w14:textId="77777777" w:rsidR="00B63E51" w:rsidRPr="007F2D7B" w:rsidRDefault="00B63E51" w:rsidP="00C57AF4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</w:tcPr>
          <w:p w14:paraId="4CDF5FC5" w14:textId="77777777" w:rsidR="00B63E51" w:rsidRPr="007F2D7B" w:rsidRDefault="00B63E51" w:rsidP="00C57AF4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25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069E8A0" w14:textId="0FF88FED" w:rsidR="00B63E51" w:rsidRPr="007F2D7B" w:rsidRDefault="00511242" w:rsidP="00C57AF4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1</w:t>
            </w:r>
            <w:r w:rsidR="002505DF" w:rsidRPr="007F2D7B">
              <w:rPr>
                <w:rFonts w:cs="Times New Roman" w:hint="eastAsia"/>
                <w:sz w:val="16"/>
                <w:szCs w:val="16"/>
                <w:lang w:eastAsia="ko-KR"/>
              </w:rPr>
              <w:t>.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>000</w:t>
            </w:r>
          </w:p>
        </w:tc>
      </w:tr>
      <w:tr w:rsidR="007F2D7B" w:rsidRPr="007F2D7B" w14:paraId="55E0F139" w14:textId="77777777" w:rsidTr="00E25B47">
        <w:trPr>
          <w:gridBefore w:val="1"/>
          <w:wBefore w:w="99" w:type="dxa"/>
          <w:trHeight w:val="244"/>
        </w:trPr>
        <w:tc>
          <w:tcPr>
            <w:tcW w:w="3758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98A6D75" w14:textId="77777777" w:rsidR="006972D2" w:rsidRPr="007F2D7B" w:rsidRDefault="006972D2" w:rsidP="006972D2">
            <w:pPr>
              <w:snapToGrid w:val="0"/>
              <w:spacing w:before="0" w:after="0"/>
              <w:ind w:firstLine="326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Squamous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E95E877" w14:textId="4DB63BF5" w:rsidR="006972D2" w:rsidRPr="007F2D7B" w:rsidRDefault="006972D2" w:rsidP="006972D2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22 (22.7)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803D13C" w14:textId="69C777EC" w:rsidR="006972D2" w:rsidRPr="007F2D7B" w:rsidRDefault="006972D2" w:rsidP="006972D2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22 (22.7)</w:t>
            </w:r>
          </w:p>
        </w:tc>
        <w:tc>
          <w:tcPr>
            <w:tcW w:w="1252" w:type="dxa"/>
            <w:tcBorders>
              <w:left w:val="nil"/>
              <w:right w:val="nil"/>
            </w:tcBorders>
            <w:shd w:val="clear" w:color="auto" w:fill="auto"/>
          </w:tcPr>
          <w:p w14:paraId="357EA085" w14:textId="77777777" w:rsidR="006972D2" w:rsidRPr="007F2D7B" w:rsidRDefault="006972D2" w:rsidP="006972D2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3498C197" w14:textId="77777777" w:rsidTr="00E25B47">
        <w:trPr>
          <w:gridBefore w:val="1"/>
          <w:wBefore w:w="99" w:type="dxa"/>
          <w:trHeight w:val="244"/>
        </w:trPr>
        <w:tc>
          <w:tcPr>
            <w:tcW w:w="3758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192E88E" w14:textId="77777777" w:rsidR="006972D2" w:rsidRPr="007F2D7B" w:rsidRDefault="006972D2" w:rsidP="006972D2">
            <w:pPr>
              <w:snapToGrid w:val="0"/>
              <w:spacing w:before="0" w:after="0"/>
              <w:ind w:firstLine="326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Adenocarcinoma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BF0690C" w14:textId="24509784" w:rsidR="006972D2" w:rsidRPr="007F2D7B" w:rsidRDefault="006972D2" w:rsidP="006972D2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39 (40.2)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0FAECEC" w14:textId="42D16351" w:rsidR="006972D2" w:rsidRPr="007F2D7B" w:rsidRDefault="006972D2" w:rsidP="006972D2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39 (40.2)</w:t>
            </w:r>
          </w:p>
        </w:tc>
        <w:tc>
          <w:tcPr>
            <w:tcW w:w="1252" w:type="dxa"/>
            <w:tcBorders>
              <w:left w:val="nil"/>
              <w:right w:val="nil"/>
            </w:tcBorders>
            <w:shd w:val="clear" w:color="auto" w:fill="auto"/>
          </w:tcPr>
          <w:p w14:paraId="355FBB14" w14:textId="77777777" w:rsidR="006972D2" w:rsidRPr="007F2D7B" w:rsidRDefault="006972D2" w:rsidP="006972D2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46A83B69" w14:textId="77777777" w:rsidTr="00E25B47">
        <w:trPr>
          <w:gridBefore w:val="1"/>
          <w:wBefore w:w="99" w:type="dxa"/>
          <w:trHeight w:val="244"/>
        </w:trPr>
        <w:tc>
          <w:tcPr>
            <w:tcW w:w="3758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63477C3B" w14:textId="77777777" w:rsidR="006972D2" w:rsidRPr="007F2D7B" w:rsidRDefault="006972D2" w:rsidP="006972D2">
            <w:pPr>
              <w:snapToGrid w:val="0"/>
              <w:spacing w:before="0" w:after="0"/>
              <w:ind w:firstLine="326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Small cell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875D8BC" w14:textId="75DBF563" w:rsidR="006972D2" w:rsidRPr="007F2D7B" w:rsidRDefault="006972D2" w:rsidP="006972D2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27 (27.8)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C0878AA" w14:textId="1261C470" w:rsidR="006972D2" w:rsidRPr="007F2D7B" w:rsidRDefault="006972D2" w:rsidP="006972D2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26 (26.8)</w:t>
            </w:r>
          </w:p>
        </w:tc>
        <w:tc>
          <w:tcPr>
            <w:tcW w:w="1252" w:type="dxa"/>
            <w:tcBorders>
              <w:left w:val="nil"/>
              <w:right w:val="nil"/>
            </w:tcBorders>
            <w:shd w:val="clear" w:color="auto" w:fill="auto"/>
          </w:tcPr>
          <w:p w14:paraId="1C09FFD4" w14:textId="77777777" w:rsidR="006972D2" w:rsidRPr="007F2D7B" w:rsidRDefault="006972D2" w:rsidP="006972D2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62FD46CC" w14:textId="77777777" w:rsidTr="00E25B47">
        <w:trPr>
          <w:gridBefore w:val="1"/>
          <w:wBefore w:w="99" w:type="dxa"/>
          <w:trHeight w:val="244"/>
        </w:trPr>
        <w:tc>
          <w:tcPr>
            <w:tcW w:w="3758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EFC0B5A" w14:textId="77777777" w:rsidR="006972D2" w:rsidRPr="007F2D7B" w:rsidRDefault="006972D2" w:rsidP="006972D2">
            <w:pPr>
              <w:snapToGrid w:val="0"/>
              <w:spacing w:before="0" w:after="0"/>
              <w:ind w:firstLine="326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 xml:space="preserve">NSCLC </w:t>
            </w:r>
            <w:proofErr w:type="spellStart"/>
            <w:r w:rsidRPr="007F2D7B">
              <w:rPr>
                <w:rFonts w:eastAsia="Times New Roman" w:cs="Times New Roman"/>
                <w:sz w:val="16"/>
                <w:szCs w:val="16"/>
              </w:rPr>
              <w:t>other</w:t>
            </w:r>
            <w:r w:rsidRPr="007F2D7B">
              <w:rPr>
                <w:rFonts w:eastAsia="Times New Roman" w:cs="Times New Roman"/>
                <w:sz w:val="16"/>
                <w:szCs w:val="16"/>
                <w:vertAlign w:val="superscript"/>
              </w:rPr>
              <w:t>a</w:t>
            </w:r>
            <w:proofErr w:type="spellEnd"/>
            <w:r w:rsidRPr="007F2D7B">
              <w:rPr>
                <w:rFonts w:eastAsia="Times New Roman" w:cs="Times New Roman"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64C5E39" w14:textId="4BB9BEB3" w:rsidR="006972D2" w:rsidRPr="007F2D7B" w:rsidRDefault="006972D2" w:rsidP="006972D2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7 (7.2)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AC7AB71" w14:textId="2FD5B3D7" w:rsidR="006972D2" w:rsidRPr="007F2D7B" w:rsidRDefault="006972D2" w:rsidP="006972D2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7 (7.2)</w:t>
            </w:r>
          </w:p>
        </w:tc>
        <w:tc>
          <w:tcPr>
            <w:tcW w:w="1252" w:type="dxa"/>
            <w:tcBorders>
              <w:left w:val="nil"/>
              <w:right w:val="nil"/>
            </w:tcBorders>
            <w:shd w:val="clear" w:color="auto" w:fill="auto"/>
          </w:tcPr>
          <w:p w14:paraId="7908D5C1" w14:textId="77777777" w:rsidR="006972D2" w:rsidRPr="007F2D7B" w:rsidRDefault="006972D2" w:rsidP="006972D2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09F14823" w14:textId="77777777" w:rsidTr="00E25B47">
        <w:trPr>
          <w:gridBefore w:val="1"/>
          <w:wBefore w:w="99" w:type="dxa"/>
          <w:trHeight w:val="244"/>
        </w:trPr>
        <w:tc>
          <w:tcPr>
            <w:tcW w:w="3758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991D95A" w14:textId="77777777" w:rsidR="006972D2" w:rsidRPr="007F2D7B" w:rsidRDefault="006972D2" w:rsidP="006972D2">
            <w:pPr>
              <w:snapToGrid w:val="0"/>
              <w:spacing w:before="0" w:after="0"/>
              <w:ind w:firstLine="326"/>
              <w:rPr>
                <w:rFonts w:eastAsia="Times New Roman" w:cs="Times New Roman"/>
                <w:sz w:val="16"/>
                <w:szCs w:val="16"/>
              </w:rPr>
            </w:pPr>
            <w:proofErr w:type="spellStart"/>
            <w:r w:rsidRPr="007F2D7B">
              <w:rPr>
                <w:rFonts w:eastAsia="Times New Roman" w:cs="Times New Roman"/>
                <w:sz w:val="16"/>
                <w:szCs w:val="16"/>
              </w:rPr>
              <w:t>Other</w:t>
            </w:r>
            <w:r w:rsidRPr="007F2D7B">
              <w:rPr>
                <w:rFonts w:eastAsia="Times New Roman" w:cs="Times New Roman"/>
                <w:sz w:val="16"/>
                <w:szCs w:val="16"/>
                <w:vertAlign w:val="superscript"/>
              </w:rPr>
              <w:t>b</w:t>
            </w:r>
            <w:proofErr w:type="spellEnd"/>
            <w:r w:rsidRPr="007F2D7B">
              <w:rPr>
                <w:rFonts w:eastAsia="Times New Roman" w:cs="Times New Roman"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21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B4C11FC" w14:textId="34611EA4" w:rsidR="006972D2" w:rsidRPr="007F2D7B" w:rsidRDefault="006972D2" w:rsidP="006972D2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2 (2.</w:t>
            </w:r>
            <w:r w:rsidR="0075142A" w:rsidRPr="007F2D7B">
              <w:rPr>
                <w:rFonts w:cs="Times New Roman" w:hint="eastAsia"/>
                <w:sz w:val="16"/>
                <w:szCs w:val="16"/>
                <w:lang w:eastAsia="ko-KR"/>
              </w:rPr>
              <w:t>1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>)</w:t>
            </w:r>
          </w:p>
        </w:tc>
        <w:tc>
          <w:tcPr>
            <w:tcW w:w="21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05AC48B" w14:textId="0CE143C3" w:rsidR="006972D2" w:rsidRPr="007F2D7B" w:rsidRDefault="006972D2" w:rsidP="006972D2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3 (3.</w:t>
            </w:r>
            <w:r w:rsidR="0075142A" w:rsidRPr="007F2D7B">
              <w:rPr>
                <w:rFonts w:cs="Times New Roman" w:hint="eastAsia"/>
                <w:sz w:val="16"/>
                <w:szCs w:val="16"/>
                <w:lang w:eastAsia="ko-KR"/>
              </w:rPr>
              <w:t>1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>)</w:t>
            </w:r>
          </w:p>
        </w:tc>
        <w:tc>
          <w:tcPr>
            <w:tcW w:w="12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32D3BA" w14:textId="77777777" w:rsidR="006972D2" w:rsidRPr="007F2D7B" w:rsidRDefault="006972D2" w:rsidP="006972D2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</w:tbl>
    <w:p w14:paraId="086917B9" w14:textId="3B96D81F" w:rsidR="00B63E51" w:rsidRPr="007F2D7B" w:rsidRDefault="00511242" w:rsidP="00C57AF4">
      <w:pPr>
        <w:widowControl w:val="0"/>
        <w:snapToGrid w:val="0"/>
        <w:spacing w:before="0" w:after="0"/>
        <w:jc w:val="both"/>
        <w:rPr>
          <w:rFonts w:eastAsia="Times New Roman" w:cs="Times New Roman"/>
          <w:sz w:val="20"/>
          <w:szCs w:val="20"/>
        </w:rPr>
      </w:pPr>
      <w:r w:rsidRPr="007F2D7B">
        <w:rPr>
          <w:rFonts w:eastAsia="Times New Roman" w:cs="Times New Roman"/>
          <w:sz w:val="20"/>
          <w:szCs w:val="20"/>
        </w:rPr>
        <w:t>SD, standard deviation; NSCLC, non-small cell lung cancer; SCLC, small cell lung cancer</w:t>
      </w:r>
      <w:r w:rsidR="005D5DBC" w:rsidRPr="007F2D7B">
        <w:rPr>
          <w:rFonts w:eastAsia="Times New Roman" w:cs="Times New Roman"/>
          <w:sz w:val="20"/>
          <w:szCs w:val="20"/>
        </w:rPr>
        <w:t xml:space="preserve">. </w:t>
      </w:r>
      <w:proofErr w:type="gramStart"/>
      <w:r w:rsidRPr="007F2D7B">
        <w:rPr>
          <w:rFonts w:eastAsia="Times New Roman" w:cs="Times New Roman"/>
          <w:sz w:val="20"/>
          <w:szCs w:val="20"/>
          <w:vertAlign w:val="superscript"/>
        </w:rPr>
        <w:t>a)</w:t>
      </w:r>
      <w:r w:rsidRPr="007F2D7B">
        <w:rPr>
          <w:rFonts w:eastAsia="Times New Roman" w:cs="Times New Roman"/>
          <w:sz w:val="20"/>
          <w:szCs w:val="20"/>
        </w:rPr>
        <w:t>Patients</w:t>
      </w:r>
      <w:proofErr w:type="gramEnd"/>
      <w:r w:rsidRPr="007F2D7B">
        <w:rPr>
          <w:rFonts w:eastAsia="Times New Roman" w:cs="Times New Roman"/>
          <w:sz w:val="20"/>
          <w:szCs w:val="20"/>
        </w:rPr>
        <w:t xml:space="preserve"> who have large cell carcinoma, more than one NSCLC, and non-specified NSCLC are included</w:t>
      </w:r>
      <w:r w:rsidR="005D5DBC" w:rsidRPr="007F2D7B">
        <w:rPr>
          <w:rFonts w:eastAsia="Times New Roman" w:cs="Times New Roman"/>
          <w:sz w:val="20"/>
          <w:szCs w:val="20"/>
        </w:rPr>
        <w:t xml:space="preserve">. </w:t>
      </w:r>
      <w:proofErr w:type="gramStart"/>
      <w:r w:rsidRPr="007F2D7B">
        <w:rPr>
          <w:rFonts w:eastAsia="Times New Roman" w:cs="Times New Roman"/>
          <w:sz w:val="20"/>
          <w:szCs w:val="20"/>
          <w:vertAlign w:val="superscript"/>
        </w:rPr>
        <w:t>b)</w:t>
      </w:r>
      <w:r w:rsidRPr="007F2D7B">
        <w:rPr>
          <w:rFonts w:eastAsia="Times New Roman" w:cs="Times New Roman"/>
          <w:sz w:val="20"/>
          <w:szCs w:val="20"/>
        </w:rPr>
        <w:t>Patients</w:t>
      </w:r>
      <w:proofErr w:type="gramEnd"/>
      <w:r w:rsidRPr="007F2D7B">
        <w:rPr>
          <w:rFonts w:eastAsia="Times New Roman" w:cs="Times New Roman"/>
          <w:sz w:val="20"/>
          <w:szCs w:val="20"/>
        </w:rPr>
        <w:t xml:space="preserve"> who have carcinoid and both NSCLC and SCLC are included</w:t>
      </w:r>
      <w:r w:rsidR="005D5DBC" w:rsidRPr="007F2D7B">
        <w:rPr>
          <w:rFonts w:eastAsia="Times New Roman" w:cs="Times New Roman"/>
          <w:sz w:val="20"/>
          <w:szCs w:val="20"/>
        </w:rPr>
        <w:t>·</w:t>
      </w:r>
    </w:p>
    <w:p w14:paraId="42BFBFBE" w14:textId="77777777" w:rsidR="00B63E51" w:rsidRPr="007F2D7B" w:rsidRDefault="00B63E51" w:rsidP="00C57AF4">
      <w:pPr>
        <w:widowControl w:val="0"/>
        <w:snapToGrid w:val="0"/>
        <w:spacing w:before="0" w:after="0"/>
        <w:jc w:val="both"/>
        <w:rPr>
          <w:rFonts w:eastAsia="Times New Roman" w:cs="Times New Roman"/>
          <w:b/>
          <w:sz w:val="20"/>
          <w:szCs w:val="20"/>
        </w:rPr>
      </w:pPr>
    </w:p>
    <w:p w14:paraId="512BA3F4" w14:textId="77777777" w:rsidR="00B63E51" w:rsidRPr="007F2D7B" w:rsidRDefault="00511242" w:rsidP="00C57AF4">
      <w:pPr>
        <w:widowControl w:val="0"/>
        <w:snapToGrid w:val="0"/>
        <w:spacing w:before="0" w:after="0"/>
        <w:jc w:val="both"/>
        <w:rPr>
          <w:rFonts w:eastAsia="Times New Roman" w:cs="Times New Roman"/>
          <w:b/>
          <w:sz w:val="20"/>
          <w:szCs w:val="20"/>
        </w:rPr>
      </w:pPr>
      <w:r w:rsidRPr="007F2D7B">
        <w:rPr>
          <w:rFonts w:eastAsia="Times New Roman" w:cs="Times New Roman"/>
          <w:sz w:val="20"/>
          <w:szCs w:val="20"/>
        </w:rPr>
        <w:br w:type="page"/>
      </w:r>
    </w:p>
    <w:p w14:paraId="123DAFDE" w14:textId="55E8CC3D" w:rsidR="00B63E51" w:rsidRPr="007F2D7B" w:rsidRDefault="00511242" w:rsidP="00C57AF4">
      <w:pPr>
        <w:widowControl w:val="0"/>
        <w:snapToGrid w:val="0"/>
        <w:spacing w:before="0" w:after="0"/>
        <w:jc w:val="both"/>
        <w:rPr>
          <w:rFonts w:eastAsia="Times New Roman" w:cs="Times New Roman"/>
          <w:sz w:val="20"/>
          <w:szCs w:val="20"/>
        </w:rPr>
      </w:pPr>
      <w:r w:rsidRPr="007F2D7B">
        <w:rPr>
          <w:rFonts w:eastAsia="Times New Roman" w:cs="Times New Roman"/>
          <w:b/>
          <w:sz w:val="20"/>
          <w:szCs w:val="20"/>
        </w:rPr>
        <w:lastRenderedPageBreak/>
        <w:t>Supplementary Table S2</w:t>
      </w:r>
      <w:r w:rsidR="005D5DBC" w:rsidRPr="007F2D7B">
        <w:rPr>
          <w:rFonts w:eastAsia="Times New Roman" w:cs="Times New Roman"/>
          <w:b/>
          <w:sz w:val="20"/>
          <w:szCs w:val="20"/>
        </w:rPr>
        <w:t xml:space="preserve">. </w:t>
      </w:r>
      <w:r w:rsidRPr="007F2D7B">
        <w:rPr>
          <w:rFonts w:eastAsia="Times New Roman" w:cs="Times New Roman"/>
          <w:sz w:val="20"/>
          <w:szCs w:val="20"/>
        </w:rPr>
        <w:t xml:space="preserve">Comparison of the distribution characteristics between propensity score-matched age groups (54–74 years </w:t>
      </w:r>
      <w:r w:rsidR="000B0DDA" w:rsidRPr="007F2D7B">
        <w:rPr>
          <w:rFonts w:eastAsia="Times New Roman" w:cs="Times New Roman"/>
          <w:sz w:val="20"/>
          <w:szCs w:val="20"/>
        </w:rPr>
        <w:t>vs</w:t>
      </w:r>
      <w:r w:rsidR="005D5DBC" w:rsidRPr="007F2D7B">
        <w:rPr>
          <w:rFonts w:eastAsia="Times New Roman" w:cs="Times New Roman"/>
          <w:sz w:val="20"/>
          <w:szCs w:val="20"/>
        </w:rPr>
        <w:t xml:space="preserve">. </w:t>
      </w:r>
      <w:r w:rsidRPr="007F2D7B">
        <w:rPr>
          <w:rFonts w:eastAsia="Times New Roman" w:cs="Times New Roman"/>
          <w:sz w:val="20"/>
          <w:szCs w:val="20"/>
        </w:rPr>
        <w:t>75–80 years)</w:t>
      </w:r>
    </w:p>
    <w:tbl>
      <w:tblPr>
        <w:tblStyle w:val="afc"/>
        <w:tblW w:w="0" w:type="auto"/>
        <w:tblInd w:w="-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3824"/>
        <w:gridCol w:w="2114"/>
        <w:gridCol w:w="2138"/>
        <w:gridCol w:w="1276"/>
      </w:tblGrid>
      <w:tr w:rsidR="007F2D7B" w:rsidRPr="007F2D7B" w14:paraId="3F82DAEA" w14:textId="77777777" w:rsidTr="003E6F4D">
        <w:trPr>
          <w:trHeight w:val="256"/>
        </w:trPr>
        <w:tc>
          <w:tcPr>
            <w:tcW w:w="3824" w:type="dxa"/>
            <w:vMerge w:val="restart"/>
            <w:vAlign w:val="center"/>
          </w:tcPr>
          <w:p w14:paraId="6390A486" w14:textId="77777777" w:rsidR="001E75C3" w:rsidRPr="007F2D7B" w:rsidRDefault="001E75C3" w:rsidP="001E75C3">
            <w:pPr>
              <w:snapToGrid w:val="0"/>
              <w:spacing w:before="0" w:after="0"/>
              <w:jc w:val="center"/>
              <w:rPr>
                <w:rFonts w:eastAsia="Times New Roman" w:cs="Times New Roman"/>
                <w:b/>
                <w:sz w:val="16"/>
                <w:szCs w:val="16"/>
              </w:rPr>
            </w:pPr>
            <w:r w:rsidRPr="007F2D7B">
              <w:rPr>
                <w:rFonts w:eastAsia="Times New Roman" w:cs="Times New Roman"/>
                <w:b/>
                <w:sz w:val="16"/>
                <w:szCs w:val="16"/>
              </w:rPr>
              <w:t>Variables</w:t>
            </w:r>
          </w:p>
        </w:tc>
        <w:tc>
          <w:tcPr>
            <w:tcW w:w="2114" w:type="dxa"/>
            <w:tcBorders>
              <w:bottom w:val="nil"/>
            </w:tcBorders>
            <w:vAlign w:val="center"/>
          </w:tcPr>
          <w:p w14:paraId="3F049075" w14:textId="77777777" w:rsidR="001E75C3" w:rsidRPr="007F2D7B" w:rsidRDefault="001E75C3" w:rsidP="001E75C3">
            <w:pPr>
              <w:snapToGrid w:val="0"/>
              <w:spacing w:before="0" w:after="0"/>
              <w:jc w:val="center"/>
              <w:rPr>
                <w:rFonts w:eastAsia="Times New Roman" w:cs="Times New Roman"/>
                <w:b/>
                <w:sz w:val="16"/>
                <w:szCs w:val="16"/>
              </w:rPr>
            </w:pPr>
            <w:r w:rsidRPr="007F2D7B">
              <w:rPr>
                <w:rFonts w:eastAsia="Times New Roman" w:cs="Times New Roman"/>
                <w:b/>
                <w:sz w:val="16"/>
                <w:szCs w:val="16"/>
              </w:rPr>
              <w:t>Age 54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>–</w:t>
            </w:r>
            <w:r w:rsidRPr="007F2D7B">
              <w:rPr>
                <w:rFonts w:eastAsia="Times New Roman" w:cs="Times New Roman"/>
                <w:b/>
                <w:sz w:val="16"/>
                <w:szCs w:val="16"/>
              </w:rPr>
              <w:t>74 years</w:t>
            </w:r>
          </w:p>
        </w:tc>
        <w:tc>
          <w:tcPr>
            <w:tcW w:w="2138" w:type="dxa"/>
            <w:tcBorders>
              <w:bottom w:val="nil"/>
            </w:tcBorders>
            <w:vAlign w:val="center"/>
          </w:tcPr>
          <w:p w14:paraId="2D26A1EF" w14:textId="77777777" w:rsidR="001E75C3" w:rsidRPr="007F2D7B" w:rsidRDefault="001E75C3" w:rsidP="001E75C3">
            <w:pPr>
              <w:snapToGrid w:val="0"/>
              <w:spacing w:before="0" w:after="0"/>
              <w:jc w:val="center"/>
              <w:rPr>
                <w:rFonts w:eastAsia="Times New Roman" w:cs="Times New Roman"/>
                <w:b/>
                <w:sz w:val="16"/>
                <w:szCs w:val="16"/>
              </w:rPr>
            </w:pPr>
            <w:r w:rsidRPr="007F2D7B">
              <w:rPr>
                <w:rFonts w:eastAsia="Times New Roman" w:cs="Times New Roman"/>
                <w:b/>
                <w:sz w:val="16"/>
                <w:szCs w:val="16"/>
              </w:rPr>
              <w:t>Age 75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>–</w:t>
            </w:r>
            <w:r w:rsidRPr="007F2D7B">
              <w:rPr>
                <w:rFonts w:eastAsia="Times New Roman" w:cs="Times New Roman"/>
                <w:b/>
                <w:sz w:val="16"/>
                <w:szCs w:val="16"/>
              </w:rPr>
              <w:t>80 years</w:t>
            </w:r>
          </w:p>
        </w:tc>
        <w:tc>
          <w:tcPr>
            <w:tcW w:w="1276" w:type="dxa"/>
            <w:vMerge w:val="restart"/>
            <w:vAlign w:val="center"/>
          </w:tcPr>
          <w:p w14:paraId="4C4CF5E9" w14:textId="173E6701" w:rsidR="001E75C3" w:rsidRPr="007F2D7B" w:rsidRDefault="001E75C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rFonts w:eastAsia="Times New Roman" w:cs="Times New Roman"/>
                <w:b/>
                <w:sz w:val="16"/>
                <w:szCs w:val="16"/>
              </w:rPr>
              <w:t>p-value</w:t>
            </w:r>
          </w:p>
        </w:tc>
      </w:tr>
      <w:tr w:rsidR="007F2D7B" w:rsidRPr="007F2D7B" w14:paraId="0AA7D487" w14:textId="77777777" w:rsidTr="003E6F4D">
        <w:trPr>
          <w:trHeight w:val="268"/>
        </w:trPr>
        <w:tc>
          <w:tcPr>
            <w:tcW w:w="3824" w:type="dxa"/>
            <w:vMerge/>
            <w:tcBorders>
              <w:bottom w:val="single" w:sz="4" w:space="0" w:color="auto"/>
            </w:tcBorders>
          </w:tcPr>
          <w:p w14:paraId="1A1512BC" w14:textId="77777777" w:rsidR="001E75C3" w:rsidRPr="007F2D7B" w:rsidRDefault="001E75C3" w:rsidP="00C57AF4">
            <w:pPr>
              <w:snapToGri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2114" w:type="dxa"/>
            <w:tcBorders>
              <w:top w:val="nil"/>
              <w:bottom w:val="single" w:sz="4" w:space="0" w:color="auto"/>
            </w:tcBorders>
            <w:vAlign w:val="center"/>
          </w:tcPr>
          <w:p w14:paraId="357C73F7" w14:textId="38F13C93" w:rsidR="001E75C3" w:rsidRPr="007F2D7B" w:rsidRDefault="001E75C3" w:rsidP="001E75C3">
            <w:pPr>
              <w:snapToGrid w:val="0"/>
              <w:spacing w:before="0" w:after="0"/>
              <w:jc w:val="center"/>
              <w:rPr>
                <w:rFonts w:cs="Times New Roman"/>
                <w:b/>
                <w:sz w:val="16"/>
                <w:szCs w:val="16"/>
                <w:lang w:eastAsia="ko-KR"/>
              </w:rPr>
            </w:pPr>
            <w:r w:rsidRPr="007F2D7B">
              <w:rPr>
                <w:rFonts w:eastAsia="Times New Roman" w:cs="Times New Roman"/>
                <w:b/>
                <w:sz w:val="16"/>
                <w:szCs w:val="16"/>
              </w:rPr>
              <w:t xml:space="preserve">n = </w:t>
            </w:r>
            <w:r w:rsidR="00CF656B" w:rsidRPr="007F2D7B">
              <w:rPr>
                <w:rFonts w:cs="Times New Roman"/>
                <w:b/>
                <w:sz w:val="16"/>
                <w:szCs w:val="16"/>
                <w:lang w:eastAsia="ko-KR"/>
              </w:rPr>
              <w:t>484</w:t>
            </w:r>
          </w:p>
        </w:tc>
        <w:tc>
          <w:tcPr>
            <w:tcW w:w="2138" w:type="dxa"/>
            <w:tcBorders>
              <w:top w:val="nil"/>
              <w:bottom w:val="single" w:sz="4" w:space="0" w:color="auto"/>
            </w:tcBorders>
            <w:vAlign w:val="center"/>
          </w:tcPr>
          <w:p w14:paraId="02799104" w14:textId="19AD97BD" w:rsidR="001E75C3" w:rsidRPr="007F2D7B" w:rsidRDefault="001E75C3" w:rsidP="001E75C3">
            <w:pPr>
              <w:snapToGrid w:val="0"/>
              <w:spacing w:before="0" w:after="0"/>
              <w:jc w:val="center"/>
              <w:rPr>
                <w:rFonts w:cs="Times New Roman"/>
                <w:b/>
                <w:sz w:val="16"/>
                <w:szCs w:val="16"/>
                <w:lang w:eastAsia="ko-KR"/>
              </w:rPr>
            </w:pPr>
            <w:r w:rsidRPr="007F2D7B">
              <w:rPr>
                <w:rFonts w:eastAsia="Times New Roman" w:cs="Times New Roman"/>
                <w:b/>
                <w:sz w:val="16"/>
                <w:szCs w:val="16"/>
              </w:rPr>
              <w:t xml:space="preserve">n = </w:t>
            </w:r>
            <w:r w:rsidR="00CF656B" w:rsidRPr="007F2D7B">
              <w:rPr>
                <w:rFonts w:cs="Times New Roman"/>
                <w:b/>
                <w:sz w:val="16"/>
                <w:szCs w:val="16"/>
                <w:lang w:eastAsia="ko-KR"/>
              </w:rPr>
              <w:t>484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4AFA980C" w14:textId="77777777" w:rsidR="001E75C3" w:rsidRPr="007F2D7B" w:rsidRDefault="001E75C3" w:rsidP="00C57AF4">
            <w:pPr>
              <w:snapToGrid w:val="0"/>
              <w:spacing w:before="0" w:after="0"/>
              <w:rPr>
                <w:sz w:val="16"/>
                <w:szCs w:val="16"/>
              </w:rPr>
            </w:pPr>
          </w:p>
        </w:tc>
      </w:tr>
      <w:tr w:rsidR="007F2D7B" w:rsidRPr="007F2D7B" w14:paraId="348B4E2A" w14:textId="77777777" w:rsidTr="003E6F4D">
        <w:trPr>
          <w:trHeight w:val="242"/>
        </w:trPr>
        <w:tc>
          <w:tcPr>
            <w:tcW w:w="3824" w:type="dxa"/>
            <w:tcBorders>
              <w:bottom w:val="nil"/>
            </w:tcBorders>
          </w:tcPr>
          <w:p w14:paraId="6390F0DE" w14:textId="77777777" w:rsidR="00B63E51" w:rsidRPr="007F2D7B" w:rsidRDefault="00511242" w:rsidP="00C57AF4">
            <w:pPr>
              <w:snapToGrid w:val="0"/>
              <w:spacing w:before="0" w:after="0"/>
              <w:rPr>
                <w:rFonts w:eastAsia="Times New Roman" w:cs="Times New Roman"/>
                <w:b/>
                <w:sz w:val="16"/>
                <w:szCs w:val="16"/>
              </w:rPr>
            </w:pPr>
            <w:r w:rsidRPr="007F2D7B">
              <w:rPr>
                <w:rFonts w:eastAsia="Times New Roman" w:cs="Times New Roman"/>
                <w:b/>
                <w:sz w:val="16"/>
                <w:szCs w:val="16"/>
              </w:rPr>
              <w:t>Smoking pack-years (mean ± SD)</w:t>
            </w:r>
          </w:p>
        </w:tc>
        <w:tc>
          <w:tcPr>
            <w:tcW w:w="2114" w:type="dxa"/>
            <w:tcBorders>
              <w:bottom w:val="nil"/>
            </w:tcBorders>
          </w:tcPr>
          <w:p w14:paraId="4A756CD5" w14:textId="377DE6F9" w:rsidR="00B63E51" w:rsidRPr="007F2D7B" w:rsidRDefault="00511242" w:rsidP="00C57AF4">
            <w:pPr>
              <w:snapToGrid w:val="0"/>
              <w:spacing w:before="0" w:after="0"/>
              <w:jc w:val="right"/>
              <w:rPr>
                <w:rFonts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5</w:t>
            </w:r>
            <w:r w:rsidR="00AF548E" w:rsidRPr="007F2D7B">
              <w:rPr>
                <w:rFonts w:cs="Times New Roman"/>
                <w:sz w:val="16"/>
                <w:szCs w:val="16"/>
                <w:lang w:eastAsia="ko-KR"/>
              </w:rPr>
              <w:t>3.2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 xml:space="preserve"> </w:t>
            </w:r>
            <w:r w:rsidRPr="007F2D7B">
              <w:rPr>
                <w:rFonts w:ascii="맑은 고딕" w:eastAsia="맑은 고딕" w:hAnsi="맑은 고딕" w:cs="맑은 고딕"/>
                <w:sz w:val="16"/>
                <w:szCs w:val="16"/>
              </w:rPr>
              <w:t>±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 xml:space="preserve"> </w:t>
            </w:r>
            <w:r w:rsidR="00AF548E" w:rsidRPr="007F2D7B">
              <w:rPr>
                <w:rFonts w:cs="Times New Roman"/>
                <w:sz w:val="16"/>
                <w:szCs w:val="16"/>
                <w:lang w:eastAsia="ko-KR"/>
              </w:rPr>
              <w:t>20.0</w:t>
            </w:r>
          </w:p>
        </w:tc>
        <w:tc>
          <w:tcPr>
            <w:tcW w:w="2138" w:type="dxa"/>
            <w:tcBorders>
              <w:bottom w:val="nil"/>
            </w:tcBorders>
          </w:tcPr>
          <w:p w14:paraId="15DD0EB5" w14:textId="33FC177F" w:rsidR="00B63E51" w:rsidRPr="007F2D7B" w:rsidRDefault="00511242" w:rsidP="00C57AF4">
            <w:pPr>
              <w:snapToGrid w:val="0"/>
              <w:spacing w:before="0" w:after="0"/>
              <w:jc w:val="right"/>
              <w:rPr>
                <w:rFonts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5</w:t>
            </w:r>
            <w:r w:rsidR="00AF548E" w:rsidRPr="007F2D7B">
              <w:rPr>
                <w:rFonts w:cs="Times New Roman"/>
                <w:sz w:val="16"/>
                <w:szCs w:val="16"/>
                <w:lang w:eastAsia="ko-KR"/>
              </w:rPr>
              <w:t>3.3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 xml:space="preserve"> </w:t>
            </w:r>
            <w:r w:rsidRPr="007F2D7B">
              <w:rPr>
                <w:rFonts w:ascii="맑은 고딕" w:eastAsia="맑은 고딕" w:hAnsi="맑은 고딕" w:cs="맑은 고딕"/>
                <w:sz w:val="16"/>
                <w:szCs w:val="16"/>
              </w:rPr>
              <w:t>±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 xml:space="preserve"> </w:t>
            </w:r>
            <w:r w:rsidR="00AF548E" w:rsidRPr="007F2D7B">
              <w:rPr>
                <w:rFonts w:cs="Times New Roman"/>
                <w:sz w:val="16"/>
                <w:szCs w:val="16"/>
                <w:lang w:eastAsia="ko-KR"/>
              </w:rPr>
              <w:t>17.9</w:t>
            </w:r>
          </w:p>
        </w:tc>
        <w:tc>
          <w:tcPr>
            <w:tcW w:w="1276" w:type="dxa"/>
            <w:tcBorders>
              <w:bottom w:val="nil"/>
            </w:tcBorders>
          </w:tcPr>
          <w:p w14:paraId="5C89FBBC" w14:textId="02696A3A" w:rsidR="00B63E51" w:rsidRPr="007F2D7B" w:rsidRDefault="00AF548E" w:rsidP="00C57AF4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0.915</w:t>
            </w:r>
          </w:p>
        </w:tc>
      </w:tr>
      <w:tr w:rsidR="007F2D7B" w:rsidRPr="007F2D7B" w14:paraId="33772529" w14:textId="77777777" w:rsidTr="003E6F4D">
        <w:trPr>
          <w:trHeight w:val="242"/>
        </w:trPr>
        <w:tc>
          <w:tcPr>
            <w:tcW w:w="3824" w:type="dxa"/>
            <w:tcBorders>
              <w:top w:val="nil"/>
              <w:bottom w:val="nil"/>
            </w:tcBorders>
          </w:tcPr>
          <w:p w14:paraId="5F426631" w14:textId="77777777" w:rsidR="00B63E51" w:rsidRPr="007F2D7B" w:rsidRDefault="00511242" w:rsidP="00C57AF4">
            <w:pPr>
              <w:snapToGrid w:val="0"/>
              <w:spacing w:before="0" w:after="0"/>
              <w:rPr>
                <w:rFonts w:eastAsia="Times New Roman" w:cs="Times New Roman"/>
                <w:b/>
                <w:sz w:val="16"/>
                <w:szCs w:val="16"/>
              </w:rPr>
            </w:pPr>
            <w:r w:rsidRPr="007F2D7B">
              <w:rPr>
                <w:rFonts w:eastAsia="Times New Roman" w:cs="Times New Roman"/>
                <w:b/>
                <w:sz w:val="16"/>
                <w:szCs w:val="16"/>
              </w:rPr>
              <w:t>Sex, n (%)</w:t>
            </w: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115743D7" w14:textId="77777777" w:rsidR="00B63E51" w:rsidRPr="007F2D7B" w:rsidRDefault="00B63E51" w:rsidP="00C57AF4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BD24102" w14:textId="77777777" w:rsidR="00B63E51" w:rsidRPr="007F2D7B" w:rsidRDefault="00B63E51" w:rsidP="00C57AF4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C14C285" w14:textId="211CF6CF" w:rsidR="00B63E51" w:rsidRPr="007F2D7B" w:rsidRDefault="00511242" w:rsidP="00C57AF4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1</w:t>
            </w:r>
            <w:r w:rsidR="003178B4" w:rsidRPr="007F2D7B">
              <w:rPr>
                <w:rFonts w:eastAsia="Times New Roman" w:cs="Times New Roman"/>
                <w:sz w:val="16"/>
                <w:szCs w:val="16"/>
              </w:rPr>
              <w:t>.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>000</w:t>
            </w:r>
          </w:p>
        </w:tc>
      </w:tr>
      <w:tr w:rsidR="007F2D7B" w:rsidRPr="007F2D7B" w14:paraId="207F432D" w14:textId="77777777" w:rsidTr="003E6F4D">
        <w:trPr>
          <w:trHeight w:val="242"/>
        </w:trPr>
        <w:tc>
          <w:tcPr>
            <w:tcW w:w="3824" w:type="dxa"/>
            <w:tcBorders>
              <w:top w:val="nil"/>
              <w:bottom w:val="nil"/>
            </w:tcBorders>
          </w:tcPr>
          <w:p w14:paraId="7CD95C40" w14:textId="3EB0817D" w:rsidR="0054571A" w:rsidRPr="007F2D7B" w:rsidRDefault="006504C8" w:rsidP="0054571A">
            <w:pPr>
              <w:snapToGrid w:val="0"/>
              <w:spacing w:before="0" w:after="0"/>
              <w:ind w:firstLine="326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39B4F298" w14:textId="6F351E78" w:rsidR="0054571A" w:rsidRPr="007F2D7B" w:rsidRDefault="0054571A" w:rsidP="0054571A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 xml:space="preserve">18 (3.72) 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6DCB880F" w14:textId="63DEC612" w:rsidR="0054571A" w:rsidRPr="007F2D7B" w:rsidRDefault="0054571A" w:rsidP="0054571A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 xml:space="preserve">18 (3.72)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42F954C" w14:textId="77777777" w:rsidR="0054571A" w:rsidRPr="007F2D7B" w:rsidRDefault="0054571A" w:rsidP="0054571A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7065B786" w14:textId="77777777" w:rsidTr="003E6F4D">
        <w:trPr>
          <w:trHeight w:val="242"/>
        </w:trPr>
        <w:tc>
          <w:tcPr>
            <w:tcW w:w="3824" w:type="dxa"/>
            <w:tcBorders>
              <w:top w:val="nil"/>
              <w:bottom w:val="nil"/>
            </w:tcBorders>
          </w:tcPr>
          <w:p w14:paraId="4D40E286" w14:textId="33F01DA6" w:rsidR="0054571A" w:rsidRPr="007F2D7B" w:rsidRDefault="006504C8" w:rsidP="0054571A">
            <w:pPr>
              <w:snapToGrid w:val="0"/>
              <w:spacing w:before="0" w:after="0"/>
              <w:ind w:firstLine="326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Male</w:t>
            </w: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4D3F0BF7" w14:textId="746190B4" w:rsidR="0054571A" w:rsidRPr="007F2D7B" w:rsidRDefault="0054571A" w:rsidP="0054571A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466 (96.3)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06BAE20B" w14:textId="5DF9465F" w:rsidR="0054571A" w:rsidRPr="007F2D7B" w:rsidRDefault="0054571A" w:rsidP="0054571A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466 (96.3)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A7E7545" w14:textId="77777777" w:rsidR="0054571A" w:rsidRPr="007F2D7B" w:rsidRDefault="0054571A" w:rsidP="0054571A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54D74BA0" w14:textId="77777777" w:rsidTr="003E6F4D">
        <w:trPr>
          <w:trHeight w:val="242"/>
        </w:trPr>
        <w:tc>
          <w:tcPr>
            <w:tcW w:w="3824" w:type="dxa"/>
            <w:tcBorders>
              <w:top w:val="nil"/>
              <w:bottom w:val="nil"/>
            </w:tcBorders>
          </w:tcPr>
          <w:p w14:paraId="62980DB3" w14:textId="77777777" w:rsidR="00046142" w:rsidRPr="007F2D7B" w:rsidRDefault="00046142" w:rsidP="009358F3">
            <w:pPr>
              <w:snapToGrid w:val="0"/>
              <w:spacing w:before="0" w:after="0"/>
              <w:ind w:firstLineChars="100" w:firstLine="160"/>
              <w:rPr>
                <w:rFonts w:cs="Times New Roman"/>
                <w:b/>
                <w:sz w:val="16"/>
                <w:szCs w:val="16"/>
                <w:lang w:eastAsia="ko-KR"/>
              </w:rPr>
            </w:pPr>
            <w:r w:rsidRPr="007F2D7B">
              <w:rPr>
                <w:rFonts w:cs="Times New Roman" w:hint="eastAsia"/>
                <w:b/>
                <w:sz w:val="16"/>
                <w:szCs w:val="16"/>
                <w:lang w:eastAsia="ko-KR"/>
              </w:rPr>
              <w:t>Diagnosis path, n (%)</w:t>
            </w: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7E528A6E" w14:textId="77777777" w:rsidR="00046142" w:rsidRPr="007F2D7B" w:rsidRDefault="00046142" w:rsidP="009358F3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3F958836" w14:textId="77777777" w:rsidR="00046142" w:rsidRPr="007F2D7B" w:rsidRDefault="00046142" w:rsidP="009358F3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69748F8" w14:textId="77777777" w:rsidR="00046142" w:rsidRPr="007F2D7B" w:rsidRDefault="00046142" w:rsidP="009358F3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194092A4" w14:textId="77777777" w:rsidTr="003E6F4D">
        <w:trPr>
          <w:trHeight w:val="242"/>
        </w:trPr>
        <w:tc>
          <w:tcPr>
            <w:tcW w:w="3824" w:type="dxa"/>
            <w:tcBorders>
              <w:top w:val="nil"/>
              <w:bottom w:val="nil"/>
            </w:tcBorders>
          </w:tcPr>
          <w:p w14:paraId="627D2ACA" w14:textId="77777777" w:rsidR="008716AD" w:rsidRPr="007F2D7B" w:rsidRDefault="008716AD" w:rsidP="008716AD">
            <w:pPr>
              <w:snapToGrid w:val="0"/>
              <w:spacing w:before="0" w:after="0"/>
              <w:ind w:firstLine="326"/>
              <w:rPr>
                <w:rFonts w:cs="Times New Roman"/>
                <w:sz w:val="16"/>
                <w:szCs w:val="16"/>
                <w:lang w:eastAsia="ko-KR"/>
              </w:rPr>
            </w:pPr>
            <w:r w:rsidRPr="007F2D7B">
              <w:rPr>
                <w:rFonts w:cs="Times New Roman" w:hint="eastAsia"/>
                <w:sz w:val="16"/>
                <w:szCs w:val="16"/>
                <w:lang w:eastAsia="ko-KR"/>
              </w:rPr>
              <w:t>Without symptom</w:t>
            </w: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76DF7646" w14:textId="6F974C8E" w:rsidR="008716AD" w:rsidRPr="007F2D7B" w:rsidRDefault="008716AD" w:rsidP="008716AD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130 (26.9)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75C95509" w14:textId="1032639A" w:rsidR="008716AD" w:rsidRPr="007F2D7B" w:rsidRDefault="008716AD" w:rsidP="008716AD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134 (27.7)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7D032FB" w14:textId="2327E2DF" w:rsidR="008716AD" w:rsidRPr="007F2D7B" w:rsidRDefault="008716AD" w:rsidP="008716AD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0.829</w:t>
            </w:r>
          </w:p>
        </w:tc>
      </w:tr>
      <w:tr w:rsidR="007F2D7B" w:rsidRPr="007F2D7B" w14:paraId="5FD34185" w14:textId="77777777" w:rsidTr="003E6F4D">
        <w:trPr>
          <w:trHeight w:val="242"/>
        </w:trPr>
        <w:tc>
          <w:tcPr>
            <w:tcW w:w="3824" w:type="dxa"/>
            <w:tcBorders>
              <w:top w:val="nil"/>
              <w:bottom w:val="nil"/>
            </w:tcBorders>
          </w:tcPr>
          <w:p w14:paraId="5D464DAE" w14:textId="77777777" w:rsidR="008716AD" w:rsidRPr="007F2D7B" w:rsidRDefault="008716AD" w:rsidP="008716AD">
            <w:pPr>
              <w:snapToGrid w:val="0"/>
              <w:spacing w:before="0" w:after="0"/>
              <w:ind w:firstLine="326"/>
              <w:rPr>
                <w:rFonts w:cs="Times New Roman"/>
                <w:sz w:val="16"/>
                <w:szCs w:val="16"/>
                <w:lang w:eastAsia="ko-KR"/>
              </w:rPr>
            </w:pPr>
            <w:r w:rsidRPr="007F2D7B">
              <w:rPr>
                <w:rFonts w:cs="Times New Roman"/>
                <w:sz w:val="16"/>
                <w:szCs w:val="16"/>
                <w:lang w:eastAsia="ko-KR"/>
              </w:rPr>
              <w:t>W</w:t>
            </w:r>
            <w:r w:rsidRPr="007F2D7B">
              <w:rPr>
                <w:rFonts w:cs="Times New Roman" w:hint="eastAsia"/>
                <w:sz w:val="16"/>
                <w:szCs w:val="16"/>
                <w:lang w:eastAsia="ko-KR"/>
              </w:rPr>
              <w:t>ith symptom</w:t>
            </w: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6D1EFD93" w14:textId="0E4FE6C8" w:rsidR="008716AD" w:rsidRPr="007F2D7B" w:rsidRDefault="008716AD" w:rsidP="008716AD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354 (73.1)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8F2E9C9" w14:textId="21F783C9" w:rsidR="008716AD" w:rsidRPr="007F2D7B" w:rsidRDefault="008716AD" w:rsidP="008716AD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350 (72.3)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9FFA7BF" w14:textId="77777777" w:rsidR="008716AD" w:rsidRPr="007F2D7B" w:rsidRDefault="008716AD" w:rsidP="008716AD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2719F30C" w14:textId="77777777" w:rsidTr="003E6F4D">
        <w:trPr>
          <w:trHeight w:val="242"/>
        </w:trPr>
        <w:tc>
          <w:tcPr>
            <w:tcW w:w="3824" w:type="dxa"/>
            <w:tcBorders>
              <w:top w:val="nil"/>
              <w:bottom w:val="nil"/>
            </w:tcBorders>
          </w:tcPr>
          <w:p w14:paraId="093E7942" w14:textId="77777777" w:rsidR="00B63E51" w:rsidRPr="007F2D7B" w:rsidRDefault="00511242" w:rsidP="00C57AF4">
            <w:pPr>
              <w:snapToGrid w:val="0"/>
              <w:spacing w:before="0" w:after="0"/>
              <w:rPr>
                <w:rFonts w:eastAsia="Times New Roman" w:cs="Times New Roman"/>
                <w:b/>
                <w:sz w:val="16"/>
                <w:szCs w:val="16"/>
              </w:rPr>
            </w:pPr>
            <w:r w:rsidRPr="007F2D7B">
              <w:rPr>
                <w:rFonts w:eastAsia="Times New Roman" w:cs="Times New Roman"/>
                <w:b/>
                <w:sz w:val="16"/>
                <w:szCs w:val="16"/>
              </w:rPr>
              <w:t>Tumor stage, n (%)</w:t>
            </w: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3CBE89E8" w14:textId="77777777" w:rsidR="00B63E51" w:rsidRPr="007F2D7B" w:rsidRDefault="00B63E51" w:rsidP="00C57AF4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74BD5435" w14:textId="77777777" w:rsidR="00B63E51" w:rsidRPr="007F2D7B" w:rsidRDefault="00B63E51" w:rsidP="00C57AF4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E5467AC" w14:textId="77777777" w:rsidR="00B63E51" w:rsidRPr="007F2D7B" w:rsidRDefault="00B63E51" w:rsidP="00C57AF4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54C6B73B" w14:textId="77777777" w:rsidTr="003E6F4D">
        <w:trPr>
          <w:trHeight w:val="242"/>
        </w:trPr>
        <w:tc>
          <w:tcPr>
            <w:tcW w:w="3824" w:type="dxa"/>
            <w:tcBorders>
              <w:top w:val="nil"/>
              <w:bottom w:val="nil"/>
            </w:tcBorders>
          </w:tcPr>
          <w:p w14:paraId="298DEABA" w14:textId="77777777" w:rsidR="00136167" w:rsidRPr="007F2D7B" w:rsidRDefault="00136167" w:rsidP="00136167">
            <w:pPr>
              <w:snapToGrid w:val="0"/>
              <w:spacing w:before="0" w:after="0"/>
              <w:rPr>
                <w:rFonts w:eastAsia="Times New Roman" w:cs="Times New Roman"/>
                <w:i/>
                <w:sz w:val="16"/>
                <w:szCs w:val="16"/>
              </w:rPr>
            </w:pPr>
            <w:r w:rsidRPr="007F2D7B">
              <w:rPr>
                <w:rFonts w:eastAsia="Times New Roman" w:cs="Times New Roman"/>
                <w:i/>
                <w:sz w:val="16"/>
                <w:szCs w:val="16"/>
              </w:rPr>
              <w:t>NSCLC</w:t>
            </w: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4472B378" w14:textId="3F0D8374" w:rsidR="00136167" w:rsidRPr="007F2D7B" w:rsidRDefault="00136167" w:rsidP="00136167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372 (76.9)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7F5BCA85" w14:textId="22F783B0" w:rsidR="00136167" w:rsidRPr="007F2D7B" w:rsidRDefault="00136167" w:rsidP="00136167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3</w:t>
            </w:r>
            <w:r w:rsidR="004E68CD" w:rsidRPr="007F2D7B">
              <w:rPr>
                <w:rFonts w:cs="Times New Roman" w:hint="eastAsia"/>
                <w:sz w:val="16"/>
                <w:szCs w:val="16"/>
                <w:lang w:eastAsia="ko-KR"/>
              </w:rPr>
              <w:t>8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>2 (76.9)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F755EE7" w14:textId="2800F2DA" w:rsidR="00136167" w:rsidRPr="007F2D7B" w:rsidRDefault="001E75C3" w:rsidP="00136167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0.975</w:t>
            </w:r>
          </w:p>
        </w:tc>
      </w:tr>
      <w:tr w:rsidR="007F2D7B" w:rsidRPr="007F2D7B" w14:paraId="5F670D09" w14:textId="77777777" w:rsidTr="003E6F4D">
        <w:trPr>
          <w:trHeight w:val="242"/>
        </w:trPr>
        <w:tc>
          <w:tcPr>
            <w:tcW w:w="3824" w:type="dxa"/>
            <w:tcBorders>
              <w:top w:val="nil"/>
              <w:bottom w:val="nil"/>
            </w:tcBorders>
          </w:tcPr>
          <w:p w14:paraId="66704140" w14:textId="77777777" w:rsidR="00C20AD1" w:rsidRPr="007F2D7B" w:rsidRDefault="00C20AD1" w:rsidP="00C20AD1">
            <w:pPr>
              <w:snapToGrid w:val="0"/>
              <w:spacing w:before="0" w:after="0"/>
              <w:ind w:firstLine="326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I</w:t>
            </w: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7B8426E3" w14:textId="47715EED" w:rsidR="00C20AD1" w:rsidRPr="007F2D7B" w:rsidRDefault="00C20AD1" w:rsidP="00C20AD1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 xml:space="preserve">73 (19.5) 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7D4CF39" w14:textId="635379BF" w:rsidR="00C20AD1" w:rsidRPr="007F2D7B" w:rsidRDefault="00C20AD1" w:rsidP="00C20AD1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 xml:space="preserve">73 (19.1)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A1E81D1" w14:textId="77777777" w:rsidR="00C20AD1" w:rsidRPr="007F2D7B" w:rsidRDefault="00C20AD1" w:rsidP="00C20AD1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322BE820" w14:textId="77777777" w:rsidTr="003E6F4D">
        <w:trPr>
          <w:trHeight w:val="242"/>
        </w:trPr>
        <w:tc>
          <w:tcPr>
            <w:tcW w:w="3824" w:type="dxa"/>
            <w:tcBorders>
              <w:top w:val="nil"/>
              <w:bottom w:val="nil"/>
            </w:tcBorders>
          </w:tcPr>
          <w:p w14:paraId="0F6BF182" w14:textId="77777777" w:rsidR="00C20AD1" w:rsidRPr="007F2D7B" w:rsidRDefault="00C20AD1" w:rsidP="00C20AD1">
            <w:pPr>
              <w:snapToGrid w:val="0"/>
              <w:spacing w:before="0" w:after="0"/>
              <w:ind w:firstLine="326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II</w:t>
            </w: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3B1CB688" w14:textId="14727173" w:rsidR="00C20AD1" w:rsidRPr="007F2D7B" w:rsidRDefault="00C20AD1" w:rsidP="00C20AD1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 xml:space="preserve">44 (11.8) 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79362FC" w14:textId="0577132F" w:rsidR="00C20AD1" w:rsidRPr="007F2D7B" w:rsidRDefault="00C20AD1" w:rsidP="00C20AD1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 xml:space="preserve">40 (10.5)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C4946BF" w14:textId="77777777" w:rsidR="00C20AD1" w:rsidRPr="007F2D7B" w:rsidRDefault="00C20AD1" w:rsidP="00C20AD1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5606C094" w14:textId="77777777" w:rsidTr="003E6F4D">
        <w:trPr>
          <w:trHeight w:val="242"/>
        </w:trPr>
        <w:tc>
          <w:tcPr>
            <w:tcW w:w="3824" w:type="dxa"/>
            <w:tcBorders>
              <w:top w:val="nil"/>
              <w:bottom w:val="nil"/>
            </w:tcBorders>
          </w:tcPr>
          <w:p w14:paraId="5974EC30" w14:textId="77777777" w:rsidR="00C20AD1" w:rsidRPr="007F2D7B" w:rsidRDefault="00C20AD1" w:rsidP="00C20AD1">
            <w:pPr>
              <w:snapToGrid w:val="0"/>
              <w:spacing w:before="0" w:after="0"/>
              <w:ind w:firstLine="326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III</w:t>
            </w: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7595E219" w14:textId="4427B3B6" w:rsidR="00C20AD1" w:rsidRPr="007F2D7B" w:rsidRDefault="00C20AD1" w:rsidP="00C20AD1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100 (26.7)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20FD22B" w14:textId="42262B74" w:rsidR="00C20AD1" w:rsidRPr="007F2D7B" w:rsidRDefault="00C20AD1" w:rsidP="00C20AD1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107 (28.0)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3FE837B" w14:textId="77777777" w:rsidR="00C20AD1" w:rsidRPr="007F2D7B" w:rsidRDefault="00C20AD1" w:rsidP="00C20AD1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33FC3B92" w14:textId="77777777" w:rsidTr="003E6F4D">
        <w:trPr>
          <w:trHeight w:val="253"/>
        </w:trPr>
        <w:tc>
          <w:tcPr>
            <w:tcW w:w="3824" w:type="dxa"/>
            <w:tcBorders>
              <w:top w:val="nil"/>
              <w:bottom w:val="nil"/>
            </w:tcBorders>
          </w:tcPr>
          <w:p w14:paraId="5C16BEC3" w14:textId="77777777" w:rsidR="00C20AD1" w:rsidRPr="007F2D7B" w:rsidRDefault="00C20AD1" w:rsidP="00C20AD1">
            <w:pPr>
              <w:snapToGrid w:val="0"/>
              <w:spacing w:before="0" w:after="0"/>
              <w:ind w:firstLine="326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IV</w:t>
            </w: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6FA1263D" w14:textId="4D5DCEEA" w:rsidR="00C20AD1" w:rsidRPr="007F2D7B" w:rsidRDefault="00C20AD1" w:rsidP="00C20AD1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155 (41.4)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444E57A" w14:textId="4D2D328D" w:rsidR="00C20AD1" w:rsidRPr="007F2D7B" w:rsidRDefault="00C20AD1" w:rsidP="00C20AD1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160 (41.9)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22441C7" w14:textId="77777777" w:rsidR="00C20AD1" w:rsidRPr="007F2D7B" w:rsidRDefault="00C20AD1" w:rsidP="00C20AD1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46964394" w14:textId="77777777" w:rsidTr="003E6F4D">
        <w:trPr>
          <w:trHeight w:val="253"/>
        </w:trPr>
        <w:tc>
          <w:tcPr>
            <w:tcW w:w="3824" w:type="dxa"/>
            <w:tcBorders>
              <w:top w:val="nil"/>
              <w:bottom w:val="nil"/>
            </w:tcBorders>
          </w:tcPr>
          <w:p w14:paraId="023682EE" w14:textId="4075EC5A" w:rsidR="00BB4540" w:rsidRPr="007F2D7B" w:rsidRDefault="00BB4540" w:rsidP="00C20AD1">
            <w:pPr>
              <w:snapToGrid w:val="0"/>
              <w:spacing w:before="0" w:after="0"/>
              <w:ind w:firstLine="326"/>
              <w:rPr>
                <w:rFonts w:cs="Times New Roman"/>
                <w:sz w:val="16"/>
                <w:szCs w:val="16"/>
                <w:lang w:eastAsia="ko-KR"/>
              </w:rPr>
            </w:pPr>
            <w:r w:rsidRPr="007F2D7B">
              <w:rPr>
                <w:rFonts w:cs="Times New Roman" w:hint="eastAsia"/>
                <w:sz w:val="16"/>
                <w:szCs w:val="16"/>
                <w:lang w:eastAsia="ko-KR"/>
              </w:rPr>
              <w:t>Unknown</w:t>
            </w: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0049A341" w14:textId="30221AA6" w:rsidR="00BB4540" w:rsidRPr="007F2D7B" w:rsidRDefault="004664CB" w:rsidP="00C20AD1">
            <w:pPr>
              <w:snapToGrid w:val="0"/>
              <w:spacing w:before="0" w:after="0"/>
              <w:jc w:val="right"/>
              <w:rPr>
                <w:rFonts w:cs="Times New Roman"/>
                <w:sz w:val="16"/>
                <w:szCs w:val="16"/>
                <w:lang w:eastAsia="ko-KR"/>
              </w:rPr>
            </w:pPr>
            <w:r w:rsidRPr="007F2D7B">
              <w:rPr>
                <w:rFonts w:cs="Times New Roman" w:hint="eastAsia"/>
                <w:sz w:val="16"/>
                <w:szCs w:val="16"/>
                <w:lang w:eastAsia="ko-KR"/>
              </w:rPr>
              <w:t>2 (0.5)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408B056" w14:textId="0FE8F0D8" w:rsidR="00BB4540" w:rsidRPr="007F2D7B" w:rsidRDefault="004664CB" w:rsidP="00C20AD1">
            <w:pPr>
              <w:snapToGrid w:val="0"/>
              <w:spacing w:before="0" w:after="0"/>
              <w:jc w:val="right"/>
              <w:rPr>
                <w:rFonts w:cs="Times New Roman"/>
                <w:sz w:val="16"/>
                <w:szCs w:val="16"/>
                <w:lang w:eastAsia="ko-KR"/>
              </w:rPr>
            </w:pPr>
            <w:r w:rsidRPr="007F2D7B">
              <w:rPr>
                <w:rFonts w:cs="Times New Roman" w:hint="eastAsia"/>
                <w:sz w:val="16"/>
                <w:szCs w:val="16"/>
                <w:lang w:eastAsia="ko-KR"/>
              </w:rPr>
              <w:t>2 (0.5)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C6194CC" w14:textId="77777777" w:rsidR="00BB4540" w:rsidRPr="007F2D7B" w:rsidRDefault="00BB4540" w:rsidP="00C20AD1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6A6F5390" w14:textId="77777777" w:rsidTr="003E6F4D">
        <w:trPr>
          <w:trHeight w:val="253"/>
        </w:trPr>
        <w:tc>
          <w:tcPr>
            <w:tcW w:w="3824" w:type="dxa"/>
            <w:tcBorders>
              <w:top w:val="nil"/>
              <w:bottom w:val="nil"/>
            </w:tcBorders>
          </w:tcPr>
          <w:p w14:paraId="6E86266E" w14:textId="77777777" w:rsidR="001C7919" w:rsidRPr="007F2D7B" w:rsidRDefault="001C7919" w:rsidP="001C7919">
            <w:pPr>
              <w:snapToGrid w:val="0"/>
              <w:spacing w:before="0" w:after="0"/>
              <w:rPr>
                <w:rFonts w:eastAsia="Times New Roman" w:cs="Times New Roman"/>
                <w:i/>
                <w:sz w:val="16"/>
                <w:szCs w:val="16"/>
              </w:rPr>
            </w:pPr>
            <w:r w:rsidRPr="007F2D7B">
              <w:rPr>
                <w:rFonts w:eastAsia="Times New Roman" w:cs="Times New Roman"/>
                <w:i/>
                <w:sz w:val="16"/>
                <w:szCs w:val="16"/>
              </w:rPr>
              <w:t>SCLC</w:t>
            </w: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2B7D345C" w14:textId="59F929DB" w:rsidR="001C7919" w:rsidRPr="007F2D7B" w:rsidRDefault="001C7919" w:rsidP="001C7919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110 (22.7)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7D4E848F" w14:textId="46C7A035" w:rsidR="001C7919" w:rsidRPr="007F2D7B" w:rsidRDefault="001C7919" w:rsidP="001C7919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102 (21.1)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8406BAB" w14:textId="7359EF70" w:rsidR="001C7919" w:rsidRPr="007F2D7B" w:rsidRDefault="005C5439" w:rsidP="001C7919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0.775</w:t>
            </w:r>
          </w:p>
        </w:tc>
      </w:tr>
      <w:tr w:rsidR="007F2D7B" w:rsidRPr="007F2D7B" w14:paraId="3C37277C" w14:textId="77777777" w:rsidTr="003E6F4D">
        <w:trPr>
          <w:trHeight w:val="253"/>
        </w:trPr>
        <w:tc>
          <w:tcPr>
            <w:tcW w:w="3824" w:type="dxa"/>
            <w:tcBorders>
              <w:top w:val="nil"/>
              <w:bottom w:val="nil"/>
            </w:tcBorders>
          </w:tcPr>
          <w:p w14:paraId="4BE5B05A" w14:textId="77777777" w:rsidR="005C5439" w:rsidRPr="007F2D7B" w:rsidRDefault="005C5439" w:rsidP="005C5439">
            <w:pPr>
              <w:snapToGrid w:val="0"/>
              <w:spacing w:before="0" w:after="0"/>
              <w:ind w:firstLine="326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Limited</w:t>
            </w: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45AB3BE5" w14:textId="5C4381E3" w:rsidR="005C5439" w:rsidRPr="007F2D7B" w:rsidRDefault="005C5439" w:rsidP="005C5439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40 (36.4)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52599CE" w14:textId="24DAD861" w:rsidR="005C5439" w:rsidRPr="007F2D7B" w:rsidRDefault="005C5439" w:rsidP="005C5439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40 (39.2)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E8A56F8" w14:textId="77777777" w:rsidR="005C5439" w:rsidRPr="007F2D7B" w:rsidRDefault="005C5439" w:rsidP="005C5439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5B5F414B" w14:textId="77777777" w:rsidTr="003E6F4D">
        <w:trPr>
          <w:trHeight w:val="253"/>
        </w:trPr>
        <w:tc>
          <w:tcPr>
            <w:tcW w:w="3824" w:type="dxa"/>
            <w:tcBorders>
              <w:top w:val="nil"/>
              <w:bottom w:val="nil"/>
            </w:tcBorders>
          </w:tcPr>
          <w:p w14:paraId="2AF28D26" w14:textId="77777777" w:rsidR="005C5439" w:rsidRPr="007F2D7B" w:rsidRDefault="005C5439" w:rsidP="005C5439">
            <w:pPr>
              <w:snapToGrid w:val="0"/>
              <w:spacing w:before="0" w:after="0"/>
              <w:ind w:firstLine="326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Extensive</w:t>
            </w: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361DC11F" w14:textId="7AABBED3" w:rsidR="005C5439" w:rsidRPr="007F2D7B" w:rsidRDefault="005C5439" w:rsidP="005C5439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70 (63.6)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E86A5B1" w14:textId="29C4B0B2" w:rsidR="005C5439" w:rsidRPr="007F2D7B" w:rsidRDefault="005C5439" w:rsidP="005C5439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62 (60.8)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E8F528F" w14:textId="77777777" w:rsidR="005C5439" w:rsidRPr="007F2D7B" w:rsidRDefault="005C5439" w:rsidP="005C5439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7A9E4F10" w14:textId="77777777" w:rsidTr="003E6F4D">
        <w:trPr>
          <w:trHeight w:val="242"/>
        </w:trPr>
        <w:tc>
          <w:tcPr>
            <w:tcW w:w="3824" w:type="dxa"/>
            <w:tcBorders>
              <w:top w:val="nil"/>
              <w:bottom w:val="nil"/>
            </w:tcBorders>
          </w:tcPr>
          <w:p w14:paraId="7058B222" w14:textId="77777777" w:rsidR="00B63E51" w:rsidRPr="007F2D7B" w:rsidRDefault="00511242" w:rsidP="00C57AF4">
            <w:pPr>
              <w:snapToGrid w:val="0"/>
              <w:spacing w:before="0" w:after="0"/>
              <w:rPr>
                <w:rFonts w:eastAsia="Times New Roman" w:cs="Times New Roman"/>
                <w:b/>
                <w:sz w:val="16"/>
                <w:szCs w:val="16"/>
              </w:rPr>
            </w:pPr>
            <w:r w:rsidRPr="007F2D7B">
              <w:rPr>
                <w:rFonts w:eastAsia="Times New Roman" w:cs="Times New Roman"/>
                <w:b/>
                <w:sz w:val="16"/>
                <w:szCs w:val="16"/>
              </w:rPr>
              <w:t>Morphology, n (%)</w:t>
            </w: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15B6C508" w14:textId="77777777" w:rsidR="00B63E51" w:rsidRPr="007F2D7B" w:rsidRDefault="00B63E51" w:rsidP="00C57AF4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FB16EFE" w14:textId="77777777" w:rsidR="00B63E51" w:rsidRPr="007F2D7B" w:rsidRDefault="00B63E51" w:rsidP="00C57AF4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4FBCAC1" w14:textId="63B075CE" w:rsidR="00B63E51" w:rsidRPr="007F2D7B" w:rsidRDefault="008716AD" w:rsidP="00C57AF4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0.973</w:t>
            </w:r>
          </w:p>
        </w:tc>
      </w:tr>
      <w:tr w:rsidR="007F2D7B" w:rsidRPr="007F2D7B" w14:paraId="4D67B6A1" w14:textId="77777777" w:rsidTr="003E6F4D">
        <w:trPr>
          <w:trHeight w:val="242"/>
        </w:trPr>
        <w:tc>
          <w:tcPr>
            <w:tcW w:w="3824" w:type="dxa"/>
            <w:tcBorders>
              <w:top w:val="nil"/>
              <w:bottom w:val="nil"/>
            </w:tcBorders>
          </w:tcPr>
          <w:p w14:paraId="264C09E2" w14:textId="77777777" w:rsidR="008716AD" w:rsidRPr="007F2D7B" w:rsidRDefault="008716AD" w:rsidP="008716AD">
            <w:pPr>
              <w:snapToGrid w:val="0"/>
              <w:spacing w:before="0" w:after="0"/>
              <w:ind w:firstLine="326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Squamous</w:t>
            </w: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4E23DA53" w14:textId="4F118A56" w:rsidR="008716AD" w:rsidRPr="007F2D7B" w:rsidRDefault="008716AD" w:rsidP="008716AD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198 (40.9)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07B76F8" w14:textId="6EF4ECF1" w:rsidR="008716AD" w:rsidRPr="007F2D7B" w:rsidRDefault="008716AD" w:rsidP="008716AD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202 (41.7)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B8FF99D" w14:textId="77777777" w:rsidR="008716AD" w:rsidRPr="007F2D7B" w:rsidRDefault="008716AD" w:rsidP="008716AD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173A7966" w14:textId="77777777" w:rsidTr="003E6F4D">
        <w:trPr>
          <w:trHeight w:val="242"/>
        </w:trPr>
        <w:tc>
          <w:tcPr>
            <w:tcW w:w="3824" w:type="dxa"/>
            <w:tcBorders>
              <w:top w:val="nil"/>
              <w:bottom w:val="nil"/>
            </w:tcBorders>
          </w:tcPr>
          <w:p w14:paraId="1ED619FA" w14:textId="77777777" w:rsidR="008716AD" w:rsidRPr="007F2D7B" w:rsidRDefault="008716AD" w:rsidP="008716AD">
            <w:pPr>
              <w:snapToGrid w:val="0"/>
              <w:spacing w:before="0" w:after="0"/>
              <w:ind w:firstLine="326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Adenocarcinoma</w:t>
            </w: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16AF5D58" w14:textId="4532C260" w:rsidR="008716AD" w:rsidRPr="007F2D7B" w:rsidRDefault="008716AD" w:rsidP="008716AD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130 (26.9)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609CC46B" w14:textId="4757BB36" w:rsidR="008716AD" w:rsidRPr="007F2D7B" w:rsidRDefault="008716AD" w:rsidP="008716AD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132 (27.3)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92839B3" w14:textId="77777777" w:rsidR="008716AD" w:rsidRPr="007F2D7B" w:rsidRDefault="008716AD" w:rsidP="008716AD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753A7FAB" w14:textId="77777777" w:rsidTr="003E6F4D">
        <w:trPr>
          <w:trHeight w:val="242"/>
        </w:trPr>
        <w:tc>
          <w:tcPr>
            <w:tcW w:w="3824" w:type="dxa"/>
            <w:tcBorders>
              <w:top w:val="nil"/>
              <w:bottom w:val="nil"/>
            </w:tcBorders>
          </w:tcPr>
          <w:p w14:paraId="394FEACA" w14:textId="77777777" w:rsidR="008716AD" w:rsidRPr="007F2D7B" w:rsidRDefault="008716AD" w:rsidP="008716AD">
            <w:pPr>
              <w:snapToGrid w:val="0"/>
              <w:spacing w:before="0" w:after="0"/>
              <w:ind w:firstLine="326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Small cell</w:t>
            </w: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49EF0BB8" w14:textId="0BB5D465" w:rsidR="008716AD" w:rsidRPr="007F2D7B" w:rsidRDefault="008716AD" w:rsidP="008716AD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111 (22.9)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72A15E7E" w14:textId="59A1EEFF" w:rsidR="008716AD" w:rsidRPr="007F2D7B" w:rsidRDefault="008716AD" w:rsidP="008716AD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103 (21.3)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3B30102" w14:textId="77777777" w:rsidR="008716AD" w:rsidRPr="007F2D7B" w:rsidRDefault="008716AD" w:rsidP="008716AD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6C874783" w14:textId="77777777" w:rsidTr="003E6F4D">
        <w:trPr>
          <w:trHeight w:val="242"/>
        </w:trPr>
        <w:tc>
          <w:tcPr>
            <w:tcW w:w="3824" w:type="dxa"/>
            <w:tcBorders>
              <w:top w:val="nil"/>
              <w:bottom w:val="nil"/>
            </w:tcBorders>
          </w:tcPr>
          <w:p w14:paraId="6040AA12" w14:textId="77777777" w:rsidR="008716AD" w:rsidRPr="007F2D7B" w:rsidRDefault="008716AD" w:rsidP="008716AD">
            <w:pPr>
              <w:snapToGrid w:val="0"/>
              <w:spacing w:before="0" w:after="0"/>
              <w:ind w:firstLine="326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 xml:space="preserve">NSCLC </w:t>
            </w:r>
            <w:proofErr w:type="spellStart"/>
            <w:r w:rsidRPr="007F2D7B">
              <w:rPr>
                <w:rFonts w:eastAsia="Times New Roman" w:cs="Times New Roman"/>
                <w:sz w:val="16"/>
                <w:szCs w:val="16"/>
              </w:rPr>
              <w:t>other</w:t>
            </w:r>
            <w:r w:rsidRPr="007F2D7B">
              <w:rPr>
                <w:rFonts w:eastAsia="Times New Roman" w:cs="Times New Roman"/>
                <w:sz w:val="16"/>
                <w:szCs w:val="16"/>
                <w:vertAlign w:val="superscript"/>
              </w:rPr>
              <w:t>a</w:t>
            </w:r>
            <w:proofErr w:type="spellEnd"/>
            <w:r w:rsidRPr="007F2D7B">
              <w:rPr>
                <w:rFonts w:eastAsia="Times New Roman" w:cs="Times New Roman"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2114" w:type="dxa"/>
            <w:tcBorders>
              <w:top w:val="nil"/>
              <w:bottom w:val="nil"/>
            </w:tcBorders>
          </w:tcPr>
          <w:p w14:paraId="2BC9648F" w14:textId="345A9157" w:rsidR="008716AD" w:rsidRPr="007F2D7B" w:rsidRDefault="008716AD" w:rsidP="008716AD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 xml:space="preserve">33 (6.82) 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68238AA1" w14:textId="1186953E" w:rsidR="008716AD" w:rsidRPr="007F2D7B" w:rsidRDefault="008716AD" w:rsidP="008716AD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 xml:space="preserve">33 (6.82)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68A23AC" w14:textId="77777777" w:rsidR="008716AD" w:rsidRPr="007F2D7B" w:rsidRDefault="008716AD" w:rsidP="008716AD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7F35EBC9" w14:textId="77777777" w:rsidTr="003E6F4D">
        <w:trPr>
          <w:trHeight w:val="242"/>
        </w:trPr>
        <w:tc>
          <w:tcPr>
            <w:tcW w:w="3824" w:type="dxa"/>
            <w:tcBorders>
              <w:top w:val="nil"/>
            </w:tcBorders>
          </w:tcPr>
          <w:p w14:paraId="1CCF581D" w14:textId="77777777" w:rsidR="008716AD" w:rsidRPr="007F2D7B" w:rsidRDefault="008716AD" w:rsidP="008716AD">
            <w:pPr>
              <w:snapToGrid w:val="0"/>
              <w:spacing w:before="0" w:after="0"/>
              <w:ind w:firstLine="326"/>
              <w:rPr>
                <w:rFonts w:eastAsia="Times New Roman" w:cs="Times New Roman"/>
                <w:sz w:val="16"/>
                <w:szCs w:val="16"/>
              </w:rPr>
            </w:pPr>
            <w:proofErr w:type="spellStart"/>
            <w:r w:rsidRPr="007F2D7B">
              <w:rPr>
                <w:rFonts w:eastAsia="Times New Roman" w:cs="Times New Roman"/>
                <w:sz w:val="16"/>
                <w:szCs w:val="16"/>
              </w:rPr>
              <w:t>Other</w:t>
            </w:r>
            <w:r w:rsidRPr="007F2D7B">
              <w:rPr>
                <w:rFonts w:eastAsia="Times New Roman" w:cs="Times New Roman"/>
                <w:sz w:val="16"/>
                <w:szCs w:val="16"/>
                <w:vertAlign w:val="superscript"/>
              </w:rPr>
              <w:t>b</w:t>
            </w:r>
            <w:proofErr w:type="spellEnd"/>
            <w:r w:rsidRPr="007F2D7B">
              <w:rPr>
                <w:rFonts w:eastAsia="Times New Roman" w:cs="Times New Roman"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2114" w:type="dxa"/>
            <w:tcBorders>
              <w:top w:val="nil"/>
            </w:tcBorders>
          </w:tcPr>
          <w:p w14:paraId="59741D30" w14:textId="73182ECE" w:rsidR="008716AD" w:rsidRPr="007F2D7B" w:rsidRDefault="008716AD" w:rsidP="008716AD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 xml:space="preserve">12 (2.48) </w:t>
            </w:r>
          </w:p>
        </w:tc>
        <w:tc>
          <w:tcPr>
            <w:tcW w:w="2138" w:type="dxa"/>
            <w:tcBorders>
              <w:top w:val="nil"/>
            </w:tcBorders>
          </w:tcPr>
          <w:p w14:paraId="56908D4F" w14:textId="01C89963" w:rsidR="008716AD" w:rsidRPr="007F2D7B" w:rsidRDefault="008716AD" w:rsidP="008716AD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 xml:space="preserve">14 (2.89) </w:t>
            </w:r>
          </w:p>
        </w:tc>
        <w:tc>
          <w:tcPr>
            <w:tcW w:w="1276" w:type="dxa"/>
            <w:tcBorders>
              <w:top w:val="nil"/>
            </w:tcBorders>
          </w:tcPr>
          <w:p w14:paraId="0289E57F" w14:textId="77777777" w:rsidR="008716AD" w:rsidRPr="007F2D7B" w:rsidRDefault="008716AD" w:rsidP="008716AD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</w:tbl>
    <w:p w14:paraId="52A37622" w14:textId="07B12AE2" w:rsidR="00B63E51" w:rsidRPr="007F2D7B" w:rsidRDefault="00511242" w:rsidP="00C57AF4">
      <w:pPr>
        <w:widowControl w:val="0"/>
        <w:snapToGrid w:val="0"/>
        <w:spacing w:before="0" w:after="0"/>
        <w:jc w:val="both"/>
        <w:rPr>
          <w:rFonts w:cs="Times New Roman"/>
          <w:sz w:val="20"/>
          <w:szCs w:val="20"/>
          <w:lang w:eastAsia="ko-KR"/>
        </w:rPr>
      </w:pPr>
      <w:r w:rsidRPr="007F2D7B">
        <w:rPr>
          <w:rFonts w:eastAsia="Times New Roman" w:cs="Times New Roman"/>
          <w:sz w:val="20"/>
          <w:szCs w:val="20"/>
        </w:rPr>
        <w:t>SD, standard deviation; NSCLC, non-small cell lung cancer; SCLC, small cell lung cancer</w:t>
      </w:r>
      <w:r w:rsidR="005D5DBC" w:rsidRPr="007F2D7B">
        <w:rPr>
          <w:rFonts w:eastAsia="Times New Roman" w:cs="Times New Roman"/>
          <w:sz w:val="20"/>
          <w:szCs w:val="20"/>
        </w:rPr>
        <w:t xml:space="preserve">. </w:t>
      </w:r>
      <w:proofErr w:type="gramStart"/>
      <w:r w:rsidRPr="007F2D7B">
        <w:rPr>
          <w:rFonts w:eastAsia="Times New Roman" w:cs="Times New Roman"/>
          <w:sz w:val="20"/>
          <w:szCs w:val="20"/>
          <w:vertAlign w:val="superscript"/>
        </w:rPr>
        <w:t>a)</w:t>
      </w:r>
      <w:r w:rsidRPr="007F2D7B">
        <w:rPr>
          <w:rFonts w:eastAsia="Times New Roman" w:cs="Times New Roman"/>
          <w:sz w:val="20"/>
          <w:szCs w:val="20"/>
        </w:rPr>
        <w:t>Patients</w:t>
      </w:r>
      <w:proofErr w:type="gramEnd"/>
      <w:r w:rsidRPr="007F2D7B">
        <w:rPr>
          <w:rFonts w:eastAsia="Times New Roman" w:cs="Times New Roman"/>
          <w:sz w:val="20"/>
          <w:szCs w:val="20"/>
        </w:rPr>
        <w:t xml:space="preserve"> who have large cell carcinoma, more than one NSCLC, and non-specified NSCLC are included</w:t>
      </w:r>
      <w:r w:rsidR="005D5DBC" w:rsidRPr="007F2D7B">
        <w:rPr>
          <w:rFonts w:eastAsia="Times New Roman" w:cs="Times New Roman"/>
          <w:sz w:val="20"/>
          <w:szCs w:val="20"/>
        </w:rPr>
        <w:t xml:space="preserve">. </w:t>
      </w:r>
      <w:proofErr w:type="gramStart"/>
      <w:r w:rsidRPr="007F2D7B">
        <w:rPr>
          <w:rFonts w:eastAsia="Times New Roman" w:cs="Times New Roman"/>
          <w:sz w:val="20"/>
          <w:szCs w:val="20"/>
          <w:vertAlign w:val="superscript"/>
        </w:rPr>
        <w:t>b)</w:t>
      </w:r>
      <w:r w:rsidRPr="007F2D7B">
        <w:rPr>
          <w:rFonts w:eastAsia="Times New Roman" w:cs="Times New Roman"/>
          <w:sz w:val="20"/>
          <w:szCs w:val="20"/>
        </w:rPr>
        <w:t>Patients</w:t>
      </w:r>
      <w:proofErr w:type="gramEnd"/>
      <w:r w:rsidRPr="007F2D7B">
        <w:rPr>
          <w:rFonts w:eastAsia="Times New Roman" w:cs="Times New Roman"/>
          <w:sz w:val="20"/>
          <w:szCs w:val="20"/>
        </w:rPr>
        <w:t xml:space="preserve"> who have carcinoid and both NSCLC and SCLC are included</w:t>
      </w:r>
    </w:p>
    <w:p w14:paraId="63F7C759" w14:textId="77777777" w:rsidR="00B63E51" w:rsidRPr="007F2D7B" w:rsidRDefault="00511242" w:rsidP="00C57AF4">
      <w:pPr>
        <w:widowControl w:val="0"/>
        <w:snapToGrid w:val="0"/>
        <w:spacing w:before="0" w:after="0"/>
        <w:jc w:val="both"/>
        <w:rPr>
          <w:rFonts w:eastAsia="Times New Roman" w:cs="Times New Roman"/>
          <w:b/>
          <w:sz w:val="20"/>
          <w:szCs w:val="20"/>
        </w:rPr>
      </w:pPr>
      <w:r w:rsidRPr="007F2D7B">
        <w:rPr>
          <w:rFonts w:eastAsia="Times New Roman" w:cs="Times New Roman"/>
          <w:sz w:val="20"/>
          <w:szCs w:val="20"/>
        </w:rPr>
        <w:br w:type="page"/>
      </w:r>
    </w:p>
    <w:p w14:paraId="33A788BC" w14:textId="73B6F7C1" w:rsidR="00B63E51" w:rsidRPr="007F2D7B" w:rsidRDefault="00511242" w:rsidP="00C57AF4">
      <w:pPr>
        <w:widowControl w:val="0"/>
        <w:snapToGrid w:val="0"/>
        <w:spacing w:before="0" w:after="0"/>
        <w:jc w:val="both"/>
        <w:rPr>
          <w:rFonts w:eastAsia="Times New Roman" w:cs="Times New Roman"/>
          <w:sz w:val="20"/>
          <w:szCs w:val="20"/>
        </w:rPr>
      </w:pPr>
      <w:r w:rsidRPr="007F2D7B">
        <w:rPr>
          <w:rFonts w:eastAsia="Times New Roman" w:cs="Times New Roman"/>
          <w:b/>
          <w:sz w:val="20"/>
          <w:szCs w:val="20"/>
        </w:rPr>
        <w:lastRenderedPageBreak/>
        <w:t>Supplementary Table S3</w:t>
      </w:r>
      <w:r w:rsidR="005D5DBC" w:rsidRPr="007F2D7B">
        <w:rPr>
          <w:rFonts w:eastAsia="Times New Roman" w:cs="Times New Roman"/>
          <w:b/>
          <w:sz w:val="20"/>
          <w:szCs w:val="20"/>
        </w:rPr>
        <w:t xml:space="preserve">. </w:t>
      </w:r>
      <w:r w:rsidRPr="007F2D7B">
        <w:rPr>
          <w:rFonts w:eastAsia="Times New Roman" w:cs="Times New Roman"/>
          <w:sz w:val="20"/>
          <w:szCs w:val="20"/>
        </w:rPr>
        <w:t>Comparison of the distribution characteristics between propensity score-matched smoking pack-year groups (</w:t>
      </w:r>
      <w:r w:rsidRPr="007F2D7B">
        <w:rPr>
          <w:rFonts w:ascii="맑은 고딕" w:eastAsia="맑은 고딕" w:hAnsi="맑은 고딕" w:cs="맑은 고딕"/>
          <w:sz w:val="20"/>
          <w:szCs w:val="20"/>
        </w:rPr>
        <w:t>≥</w:t>
      </w:r>
      <w:r w:rsidRPr="007F2D7B">
        <w:rPr>
          <w:rFonts w:eastAsia="Times New Roman" w:cs="Times New Roman"/>
          <w:sz w:val="20"/>
          <w:szCs w:val="20"/>
        </w:rPr>
        <w:t>30 pack-years vs</w:t>
      </w:r>
      <w:r w:rsidR="005D5DBC" w:rsidRPr="007F2D7B">
        <w:rPr>
          <w:rFonts w:eastAsia="Times New Roman" w:cs="Times New Roman"/>
          <w:sz w:val="20"/>
          <w:szCs w:val="20"/>
        </w:rPr>
        <w:t xml:space="preserve">. </w:t>
      </w:r>
      <w:r w:rsidRPr="007F2D7B">
        <w:rPr>
          <w:rFonts w:eastAsia="Times New Roman" w:cs="Times New Roman"/>
          <w:sz w:val="20"/>
          <w:szCs w:val="20"/>
        </w:rPr>
        <w:t>20–29 pack-years)</w:t>
      </w:r>
    </w:p>
    <w:tbl>
      <w:tblPr>
        <w:tblStyle w:val="afc"/>
        <w:tblW w:w="9904" w:type="dxa"/>
        <w:tblLook w:val="0000" w:firstRow="0" w:lastRow="0" w:firstColumn="0" w:lastColumn="0" w:noHBand="0" w:noVBand="0"/>
      </w:tblPr>
      <w:tblGrid>
        <w:gridCol w:w="3086"/>
        <w:gridCol w:w="2830"/>
        <w:gridCol w:w="2972"/>
        <w:gridCol w:w="1016"/>
      </w:tblGrid>
      <w:tr w:rsidR="007F2D7B" w:rsidRPr="007F2D7B" w14:paraId="42129ACE" w14:textId="77777777" w:rsidTr="003E6F4D">
        <w:trPr>
          <w:trHeight w:val="253"/>
        </w:trPr>
        <w:tc>
          <w:tcPr>
            <w:tcW w:w="3086" w:type="dxa"/>
            <w:vMerge w:val="restart"/>
            <w:tcBorders>
              <w:left w:val="nil"/>
              <w:right w:val="nil"/>
            </w:tcBorders>
            <w:vAlign w:val="center"/>
          </w:tcPr>
          <w:p w14:paraId="3D356140" w14:textId="77777777" w:rsidR="00B63E51" w:rsidRPr="007F2D7B" w:rsidRDefault="00511242" w:rsidP="00F7363E">
            <w:pPr>
              <w:snapToGrid w:val="0"/>
              <w:spacing w:before="0" w:after="0"/>
              <w:jc w:val="center"/>
              <w:rPr>
                <w:rFonts w:eastAsia="Times New Roman" w:cs="Times New Roman"/>
                <w:b/>
                <w:sz w:val="16"/>
                <w:szCs w:val="16"/>
              </w:rPr>
            </w:pPr>
            <w:r w:rsidRPr="007F2D7B">
              <w:rPr>
                <w:rFonts w:eastAsia="Times New Roman" w:cs="Times New Roman"/>
                <w:b/>
                <w:sz w:val="16"/>
                <w:szCs w:val="16"/>
              </w:rPr>
              <w:t>Variables</w:t>
            </w:r>
          </w:p>
        </w:tc>
        <w:tc>
          <w:tcPr>
            <w:tcW w:w="2830" w:type="dxa"/>
            <w:tcBorders>
              <w:left w:val="nil"/>
              <w:bottom w:val="nil"/>
              <w:right w:val="nil"/>
            </w:tcBorders>
          </w:tcPr>
          <w:p w14:paraId="43E09CA1" w14:textId="77777777" w:rsidR="00B63E51" w:rsidRPr="007F2D7B" w:rsidRDefault="00511242" w:rsidP="00F7363E">
            <w:pPr>
              <w:snapToGrid w:val="0"/>
              <w:spacing w:before="0" w:after="0"/>
              <w:jc w:val="center"/>
              <w:rPr>
                <w:rFonts w:eastAsia="Times New Roman" w:cs="Times New Roman"/>
                <w:b/>
                <w:sz w:val="16"/>
                <w:szCs w:val="16"/>
              </w:rPr>
            </w:pPr>
            <w:r w:rsidRPr="007F2D7B">
              <w:rPr>
                <w:rFonts w:eastAsia="Times New Roman" w:cs="Times New Roman"/>
                <w:b/>
                <w:sz w:val="16"/>
                <w:szCs w:val="16"/>
              </w:rPr>
              <w:t>Smoking pack-years ≥30</w:t>
            </w:r>
          </w:p>
        </w:tc>
        <w:tc>
          <w:tcPr>
            <w:tcW w:w="2972" w:type="dxa"/>
            <w:tcBorders>
              <w:left w:val="nil"/>
              <w:bottom w:val="nil"/>
              <w:right w:val="nil"/>
            </w:tcBorders>
          </w:tcPr>
          <w:p w14:paraId="1AE5B82A" w14:textId="77777777" w:rsidR="00B63E51" w:rsidRPr="007F2D7B" w:rsidRDefault="00511242" w:rsidP="00F7363E">
            <w:pPr>
              <w:snapToGrid w:val="0"/>
              <w:spacing w:before="0" w:after="0"/>
              <w:jc w:val="center"/>
              <w:rPr>
                <w:rFonts w:eastAsia="Times New Roman" w:cs="Times New Roman"/>
                <w:b/>
                <w:sz w:val="16"/>
                <w:szCs w:val="16"/>
              </w:rPr>
            </w:pPr>
            <w:r w:rsidRPr="007F2D7B">
              <w:rPr>
                <w:rFonts w:eastAsia="Times New Roman" w:cs="Times New Roman"/>
                <w:b/>
                <w:sz w:val="16"/>
                <w:szCs w:val="16"/>
              </w:rPr>
              <w:t>Smoking pack-years 20–29</w:t>
            </w:r>
          </w:p>
        </w:tc>
        <w:tc>
          <w:tcPr>
            <w:tcW w:w="1016" w:type="dxa"/>
            <w:vMerge w:val="restart"/>
            <w:tcBorders>
              <w:left w:val="nil"/>
              <w:right w:val="nil"/>
            </w:tcBorders>
            <w:vAlign w:val="center"/>
          </w:tcPr>
          <w:p w14:paraId="79D6D768" w14:textId="77777777" w:rsidR="00B63E51" w:rsidRPr="007F2D7B" w:rsidRDefault="00511242" w:rsidP="00F7363E">
            <w:pPr>
              <w:snapToGrid w:val="0"/>
              <w:spacing w:before="0" w:after="0"/>
              <w:jc w:val="center"/>
              <w:rPr>
                <w:rFonts w:eastAsia="Times New Roman" w:cs="Times New Roman"/>
                <w:b/>
                <w:sz w:val="16"/>
                <w:szCs w:val="16"/>
              </w:rPr>
            </w:pPr>
            <w:r w:rsidRPr="007F2D7B">
              <w:rPr>
                <w:rFonts w:eastAsia="Times New Roman" w:cs="Times New Roman"/>
                <w:b/>
                <w:sz w:val="16"/>
                <w:szCs w:val="16"/>
              </w:rPr>
              <w:t>p-value</w:t>
            </w:r>
          </w:p>
        </w:tc>
      </w:tr>
      <w:tr w:rsidR="007F2D7B" w:rsidRPr="007F2D7B" w14:paraId="5A51393C" w14:textId="77777777" w:rsidTr="003E6F4D">
        <w:trPr>
          <w:trHeight w:val="264"/>
        </w:trPr>
        <w:tc>
          <w:tcPr>
            <w:tcW w:w="308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5EC9AB93" w14:textId="77777777" w:rsidR="00B63E51" w:rsidRPr="007F2D7B" w:rsidRDefault="00B63E51" w:rsidP="00C57AF4">
            <w:pPr>
              <w:snapToGrid w:val="0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C7FEF7" w14:textId="32C6D142" w:rsidR="00B63E51" w:rsidRPr="007F2D7B" w:rsidRDefault="00511242" w:rsidP="00BB3C3E">
            <w:pPr>
              <w:snapToGrid w:val="0"/>
              <w:spacing w:before="0" w:after="0"/>
              <w:jc w:val="center"/>
              <w:rPr>
                <w:rFonts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Times New Roman" w:cs="Times New Roman"/>
                <w:b/>
                <w:bCs/>
                <w:sz w:val="16"/>
                <w:szCs w:val="16"/>
              </w:rPr>
              <w:t xml:space="preserve">n = </w:t>
            </w:r>
            <w:r w:rsidR="00BB3C3E" w:rsidRPr="007F2D7B">
              <w:rPr>
                <w:rFonts w:cs="Times New Roman"/>
                <w:b/>
                <w:bCs/>
                <w:sz w:val="16"/>
                <w:szCs w:val="16"/>
                <w:lang w:eastAsia="ko-KR"/>
              </w:rPr>
              <w:t>333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8D3E66" w14:textId="1056A172" w:rsidR="00B63E51" w:rsidRPr="007F2D7B" w:rsidRDefault="00511242" w:rsidP="00BB3C3E">
            <w:pPr>
              <w:snapToGrid w:val="0"/>
              <w:spacing w:before="0" w:after="0"/>
              <w:jc w:val="center"/>
              <w:rPr>
                <w:rFonts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Times New Roman" w:cs="Times New Roman"/>
                <w:b/>
                <w:bCs/>
                <w:sz w:val="16"/>
                <w:szCs w:val="16"/>
              </w:rPr>
              <w:t xml:space="preserve">n = </w:t>
            </w:r>
            <w:r w:rsidR="00BB3C3E" w:rsidRPr="007F2D7B">
              <w:rPr>
                <w:rFonts w:cs="Times New Roman"/>
                <w:b/>
                <w:bCs/>
                <w:sz w:val="16"/>
                <w:szCs w:val="16"/>
                <w:lang w:eastAsia="ko-KR"/>
              </w:rPr>
              <w:t>333</w:t>
            </w:r>
          </w:p>
        </w:tc>
        <w:tc>
          <w:tcPr>
            <w:tcW w:w="101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2D9F7B7D" w14:textId="77777777" w:rsidR="00B63E51" w:rsidRPr="007F2D7B" w:rsidRDefault="00B63E51" w:rsidP="003E6F4D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160B8CF1" w14:textId="77777777" w:rsidTr="003E6F4D">
        <w:trPr>
          <w:trHeight w:val="253"/>
        </w:trPr>
        <w:tc>
          <w:tcPr>
            <w:tcW w:w="3086" w:type="dxa"/>
            <w:tcBorders>
              <w:left w:val="nil"/>
              <w:bottom w:val="nil"/>
              <w:right w:val="nil"/>
            </w:tcBorders>
          </w:tcPr>
          <w:p w14:paraId="790D8FEE" w14:textId="77777777" w:rsidR="00B63E51" w:rsidRPr="007F2D7B" w:rsidRDefault="00511242" w:rsidP="00C57AF4">
            <w:pPr>
              <w:snapToGrid w:val="0"/>
              <w:spacing w:before="0" w:after="0"/>
              <w:rPr>
                <w:rFonts w:eastAsia="Times New Roman" w:cs="Times New Roman"/>
                <w:b/>
                <w:sz w:val="16"/>
                <w:szCs w:val="16"/>
              </w:rPr>
            </w:pPr>
            <w:r w:rsidRPr="007F2D7B">
              <w:rPr>
                <w:rFonts w:eastAsia="Times New Roman" w:cs="Times New Roman"/>
                <w:b/>
                <w:sz w:val="16"/>
                <w:szCs w:val="16"/>
              </w:rPr>
              <w:t>Age, years (mean ± SD)</w:t>
            </w:r>
          </w:p>
        </w:tc>
        <w:tc>
          <w:tcPr>
            <w:tcW w:w="2830" w:type="dxa"/>
            <w:tcBorders>
              <w:left w:val="nil"/>
              <w:bottom w:val="nil"/>
              <w:right w:val="nil"/>
            </w:tcBorders>
          </w:tcPr>
          <w:p w14:paraId="18579533" w14:textId="14B0F396" w:rsidR="00B63E51" w:rsidRPr="007F2D7B" w:rsidRDefault="00511242" w:rsidP="00C57AF4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65</w:t>
            </w:r>
            <w:r w:rsidR="0078716B" w:rsidRPr="007F2D7B">
              <w:rPr>
                <w:rFonts w:eastAsia="Times New Roman" w:cs="Times New Roman"/>
                <w:sz w:val="16"/>
                <w:szCs w:val="16"/>
              </w:rPr>
              <w:t>.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>7 ± 5</w:t>
            </w:r>
            <w:r w:rsidR="0078716B" w:rsidRPr="007F2D7B">
              <w:rPr>
                <w:rFonts w:eastAsia="Times New Roman" w:cs="Times New Roman"/>
                <w:sz w:val="16"/>
                <w:szCs w:val="16"/>
              </w:rPr>
              <w:t>.8</w:t>
            </w:r>
          </w:p>
        </w:tc>
        <w:tc>
          <w:tcPr>
            <w:tcW w:w="2972" w:type="dxa"/>
            <w:tcBorders>
              <w:left w:val="nil"/>
              <w:bottom w:val="nil"/>
              <w:right w:val="nil"/>
            </w:tcBorders>
          </w:tcPr>
          <w:p w14:paraId="73038331" w14:textId="7BD70BCA" w:rsidR="00B63E51" w:rsidRPr="007F2D7B" w:rsidRDefault="00511242" w:rsidP="00C57AF4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65</w:t>
            </w:r>
            <w:r w:rsidR="005D5DBC" w:rsidRPr="007F2D7B">
              <w:rPr>
                <w:rFonts w:eastAsia="Times New Roman" w:cs="Times New Roman"/>
                <w:sz w:val="16"/>
                <w:szCs w:val="16"/>
              </w:rPr>
              <w:t>·</w:t>
            </w:r>
            <w:r w:rsidR="0078716B" w:rsidRPr="007F2D7B">
              <w:rPr>
                <w:rFonts w:eastAsia="Times New Roman" w:cs="Times New Roman"/>
                <w:sz w:val="16"/>
                <w:szCs w:val="16"/>
              </w:rPr>
              <w:t>6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 xml:space="preserve"> ± 5</w:t>
            </w:r>
            <w:r w:rsidR="0078716B" w:rsidRPr="007F2D7B">
              <w:rPr>
                <w:rFonts w:eastAsia="Times New Roman" w:cs="Times New Roman"/>
                <w:sz w:val="16"/>
                <w:szCs w:val="16"/>
              </w:rPr>
              <w:t>.9</w:t>
            </w:r>
          </w:p>
        </w:tc>
        <w:tc>
          <w:tcPr>
            <w:tcW w:w="1016" w:type="dxa"/>
            <w:tcBorders>
              <w:left w:val="nil"/>
              <w:bottom w:val="nil"/>
              <w:right w:val="nil"/>
            </w:tcBorders>
          </w:tcPr>
          <w:p w14:paraId="68CCDB72" w14:textId="045E808C" w:rsidR="00B63E51" w:rsidRPr="007F2D7B" w:rsidRDefault="00AC01E5" w:rsidP="00C57AF4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0.979</w:t>
            </w:r>
          </w:p>
        </w:tc>
      </w:tr>
      <w:tr w:rsidR="007F2D7B" w:rsidRPr="007F2D7B" w14:paraId="7630CCD7" w14:textId="77777777" w:rsidTr="003E6F4D">
        <w:trPr>
          <w:trHeight w:val="253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</w:tcPr>
          <w:p w14:paraId="542ABBF0" w14:textId="77777777" w:rsidR="00B63E51" w:rsidRPr="007F2D7B" w:rsidRDefault="00511242" w:rsidP="00C57AF4">
            <w:pPr>
              <w:snapToGrid w:val="0"/>
              <w:spacing w:before="0" w:after="0"/>
              <w:rPr>
                <w:rFonts w:eastAsia="Times New Roman" w:cs="Times New Roman"/>
                <w:b/>
                <w:sz w:val="16"/>
                <w:szCs w:val="16"/>
              </w:rPr>
            </w:pPr>
            <w:r w:rsidRPr="007F2D7B">
              <w:rPr>
                <w:rFonts w:eastAsia="Times New Roman" w:cs="Times New Roman"/>
                <w:b/>
                <w:sz w:val="16"/>
                <w:szCs w:val="16"/>
              </w:rPr>
              <w:t>Sex, n (%)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0678BD7C" w14:textId="77777777" w:rsidR="00B63E51" w:rsidRPr="007F2D7B" w:rsidRDefault="00B63E51" w:rsidP="00C57AF4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6109E29C" w14:textId="77777777" w:rsidR="00B63E51" w:rsidRPr="007F2D7B" w:rsidRDefault="00B63E51" w:rsidP="00C57AF4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53476D16" w14:textId="38762CB0" w:rsidR="00B63E51" w:rsidRPr="007F2D7B" w:rsidRDefault="00511242" w:rsidP="00C57AF4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1</w:t>
            </w:r>
            <w:r w:rsidR="00AC01E5" w:rsidRPr="007F2D7B">
              <w:rPr>
                <w:rFonts w:eastAsia="Times New Roman" w:cs="Times New Roman"/>
                <w:sz w:val="16"/>
                <w:szCs w:val="16"/>
              </w:rPr>
              <w:t>.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>000</w:t>
            </w:r>
          </w:p>
        </w:tc>
      </w:tr>
      <w:tr w:rsidR="007F2D7B" w:rsidRPr="007F2D7B" w14:paraId="44663BE7" w14:textId="77777777" w:rsidTr="003E6F4D">
        <w:trPr>
          <w:trHeight w:val="253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</w:tcPr>
          <w:p w14:paraId="492F4ADE" w14:textId="6D7707CC" w:rsidR="00561932" w:rsidRPr="007F2D7B" w:rsidRDefault="006504C8" w:rsidP="00561932">
            <w:pPr>
              <w:snapToGrid w:val="0"/>
              <w:spacing w:before="0" w:after="0"/>
              <w:ind w:firstLine="298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57FCBE" w14:textId="289D2DC3" w:rsidR="00561932" w:rsidRPr="007F2D7B" w:rsidRDefault="00561932" w:rsidP="00561932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 xml:space="preserve">  21 (6.31)   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87D38C" w14:textId="30F152CE" w:rsidR="00561932" w:rsidRPr="007F2D7B" w:rsidRDefault="00561932" w:rsidP="00561932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 xml:space="preserve">     21 (6.31)     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3DCB897C" w14:textId="77777777" w:rsidR="00561932" w:rsidRPr="007F2D7B" w:rsidRDefault="00561932" w:rsidP="00561932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681CA925" w14:textId="77777777" w:rsidTr="003E6F4D">
        <w:trPr>
          <w:trHeight w:val="253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</w:tcPr>
          <w:p w14:paraId="2114EF4D" w14:textId="4260E7F5" w:rsidR="00561932" w:rsidRPr="007F2D7B" w:rsidRDefault="006504C8" w:rsidP="00561932">
            <w:pPr>
              <w:snapToGrid w:val="0"/>
              <w:spacing w:before="0" w:after="0"/>
              <w:ind w:firstLine="298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Male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2D2368" w14:textId="35026ED2" w:rsidR="00561932" w:rsidRPr="007F2D7B" w:rsidRDefault="00561932" w:rsidP="00561932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 xml:space="preserve">  312 (93.7)  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B41CBB" w14:textId="39623ACB" w:rsidR="00561932" w:rsidRPr="007F2D7B" w:rsidRDefault="00561932" w:rsidP="00561932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 xml:space="preserve">    312 (93.7)     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11BF0482" w14:textId="77777777" w:rsidR="00561932" w:rsidRPr="007F2D7B" w:rsidRDefault="00561932" w:rsidP="00561932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6DB741A3" w14:textId="77777777" w:rsidTr="00AC0EA3">
        <w:trPr>
          <w:trHeight w:val="211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</w:tcPr>
          <w:p w14:paraId="53B7E67C" w14:textId="77777777" w:rsidR="00A6611B" w:rsidRPr="007F2D7B" w:rsidRDefault="00A6611B" w:rsidP="009358F3">
            <w:pPr>
              <w:snapToGrid w:val="0"/>
              <w:spacing w:before="0" w:after="0"/>
              <w:ind w:firstLineChars="100" w:firstLine="160"/>
              <w:rPr>
                <w:rFonts w:cs="Times New Roman"/>
                <w:b/>
                <w:sz w:val="16"/>
                <w:szCs w:val="16"/>
                <w:lang w:eastAsia="ko-KR"/>
              </w:rPr>
            </w:pPr>
            <w:r w:rsidRPr="007F2D7B">
              <w:rPr>
                <w:rFonts w:cs="Times New Roman" w:hint="eastAsia"/>
                <w:b/>
                <w:sz w:val="16"/>
                <w:szCs w:val="16"/>
                <w:lang w:eastAsia="ko-KR"/>
              </w:rPr>
              <w:t>Diagnosis path, n (%)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511207D3" w14:textId="77777777" w:rsidR="00A6611B" w:rsidRPr="007F2D7B" w:rsidRDefault="00A6611B" w:rsidP="009358F3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3BC30F41" w14:textId="77777777" w:rsidR="00A6611B" w:rsidRPr="007F2D7B" w:rsidRDefault="00A6611B" w:rsidP="009358F3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452D1624" w14:textId="77777777" w:rsidR="00A6611B" w:rsidRPr="007F2D7B" w:rsidRDefault="00A6611B" w:rsidP="009358F3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597E1EB5" w14:textId="77777777" w:rsidTr="003E6F4D">
        <w:trPr>
          <w:trHeight w:val="211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</w:tcPr>
          <w:p w14:paraId="2A5DECE6" w14:textId="77777777" w:rsidR="008520B9" w:rsidRPr="007F2D7B" w:rsidRDefault="008520B9" w:rsidP="008520B9">
            <w:pPr>
              <w:snapToGrid w:val="0"/>
              <w:spacing w:before="0" w:after="0"/>
              <w:ind w:firstLine="326"/>
              <w:rPr>
                <w:rFonts w:cs="Times New Roman"/>
                <w:sz w:val="16"/>
                <w:szCs w:val="16"/>
                <w:lang w:eastAsia="ko-KR"/>
              </w:rPr>
            </w:pPr>
            <w:r w:rsidRPr="007F2D7B">
              <w:rPr>
                <w:rFonts w:cs="Times New Roman" w:hint="eastAsia"/>
                <w:sz w:val="16"/>
                <w:szCs w:val="16"/>
                <w:lang w:eastAsia="ko-KR"/>
              </w:rPr>
              <w:t>Without symptom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55EF92" w14:textId="2AF9DC52" w:rsidR="008520B9" w:rsidRPr="007F2D7B" w:rsidRDefault="008520B9" w:rsidP="008520B9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 xml:space="preserve">  125 (37.5)  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D4A0D6" w14:textId="03C85691" w:rsidR="008520B9" w:rsidRPr="007F2D7B" w:rsidRDefault="008520B9" w:rsidP="008520B9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 xml:space="preserve">    126 (37.8)     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172B01B2" w14:textId="2079D329" w:rsidR="008520B9" w:rsidRPr="007F2D7B" w:rsidRDefault="008520B9" w:rsidP="008520B9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1</w:t>
            </w:r>
            <w:r w:rsidR="00AC01E5" w:rsidRPr="007F2D7B">
              <w:rPr>
                <w:rFonts w:eastAsia="Times New Roman" w:cs="Times New Roman"/>
                <w:sz w:val="16"/>
                <w:szCs w:val="16"/>
              </w:rPr>
              <w:t>.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>000</w:t>
            </w:r>
          </w:p>
        </w:tc>
      </w:tr>
      <w:tr w:rsidR="007F2D7B" w:rsidRPr="007F2D7B" w14:paraId="0BEF7FED" w14:textId="77777777" w:rsidTr="003E6F4D">
        <w:trPr>
          <w:trHeight w:val="211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</w:tcPr>
          <w:p w14:paraId="7F0A0C4B" w14:textId="77777777" w:rsidR="008520B9" w:rsidRPr="007F2D7B" w:rsidRDefault="008520B9" w:rsidP="008520B9">
            <w:pPr>
              <w:snapToGrid w:val="0"/>
              <w:spacing w:before="0" w:after="0"/>
              <w:ind w:firstLine="326"/>
              <w:rPr>
                <w:rFonts w:cs="Times New Roman"/>
                <w:sz w:val="16"/>
                <w:szCs w:val="16"/>
                <w:lang w:eastAsia="ko-KR"/>
              </w:rPr>
            </w:pPr>
            <w:r w:rsidRPr="007F2D7B">
              <w:rPr>
                <w:rFonts w:cs="Times New Roman"/>
                <w:sz w:val="16"/>
                <w:szCs w:val="16"/>
                <w:lang w:eastAsia="ko-KR"/>
              </w:rPr>
              <w:t>W</w:t>
            </w:r>
            <w:r w:rsidRPr="007F2D7B">
              <w:rPr>
                <w:rFonts w:cs="Times New Roman" w:hint="eastAsia"/>
                <w:sz w:val="16"/>
                <w:szCs w:val="16"/>
                <w:lang w:eastAsia="ko-KR"/>
              </w:rPr>
              <w:t>ith symptom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8682BF" w14:textId="1CD4A44A" w:rsidR="008520B9" w:rsidRPr="007F2D7B" w:rsidRDefault="008520B9" w:rsidP="008520B9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 xml:space="preserve">  208 (62.5)  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52A9A3" w14:textId="7AC8D2CB" w:rsidR="008520B9" w:rsidRPr="007F2D7B" w:rsidRDefault="008520B9" w:rsidP="008520B9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 xml:space="preserve">    207 (62.2)     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4C429A4C" w14:textId="77777777" w:rsidR="008520B9" w:rsidRPr="007F2D7B" w:rsidRDefault="008520B9" w:rsidP="008520B9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640D3F99" w14:textId="77777777" w:rsidTr="003E6F4D">
        <w:trPr>
          <w:trHeight w:val="253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</w:tcPr>
          <w:p w14:paraId="2E91D9F1" w14:textId="77777777" w:rsidR="00B63E51" w:rsidRPr="007F2D7B" w:rsidRDefault="00511242" w:rsidP="00C57AF4">
            <w:pPr>
              <w:snapToGrid w:val="0"/>
              <w:spacing w:before="0" w:after="0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b/>
                <w:sz w:val="16"/>
                <w:szCs w:val="16"/>
              </w:rPr>
              <w:t>Tumor stage, n (%)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2C62C2CD" w14:textId="77777777" w:rsidR="00B63E51" w:rsidRPr="007F2D7B" w:rsidRDefault="00B63E51" w:rsidP="00C57AF4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63D7FA8D" w14:textId="77777777" w:rsidR="00B63E51" w:rsidRPr="007F2D7B" w:rsidRDefault="00B63E51" w:rsidP="00C57AF4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6FB3E962" w14:textId="77777777" w:rsidR="00B63E51" w:rsidRPr="007F2D7B" w:rsidRDefault="00B63E51" w:rsidP="00C57AF4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0D7F9CFA" w14:textId="77777777" w:rsidTr="003E6F4D">
        <w:trPr>
          <w:trHeight w:val="253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</w:tcPr>
          <w:p w14:paraId="6B4DB91B" w14:textId="77777777" w:rsidR="003E3C4C" w:rsidRPr="007F2D7B" w:rsidRDefault="003E3C4C" w:rsidP="003E3C4C">
            <w:pPr>
              <w:snapToGrid w:val="0"/>
              <w:spacing w:before="0" w:after="0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i/>
                <w:sz w:val="16"/>
                <w:szCs w:val="16"/>
              </w:rPr>
              <w:t>NSCLC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C32990" w14:textId="087642AF" w:rsidR="003E3C4C" w:rsidRPr="007F2D7B" w:rsidRDefault="003E3C4C" w:rsidP="003E3C4C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277 (83.2)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1E2A65" w14:textId="3BE8EB3F" w:rsidR="003E3C4C" w:rsidRPr="007F2D7B" w:rsidRDefault="003E3C4C" w:rsidP="003E3C4C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275 (82.6)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294D1732" w14:textId="7195A826" w:rsidR="003E3C4C" w:rsidRPr="007F2D7B" w:rsidRDefault="003E3C4C" w:rsidP="003E3C4C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1.000</w:t>
            </w:r>
          </w:p>
        </w:tc>
      </w:tr>
      <w:tr w:rsidR="007F2D7B" w:rsidRPr="007F2D7B" w14:paraId="588CFC54" w14:textId="77777777" w:rsidTr="003E6F4D">
        <w:trPr>
          <w:trHeight w:val="253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</w:tcPr>
          <w:p w14:paraId="73B5E50E" w14:textId="77777777" w:rsidR="00433D1B" w:rsidRPr="007F2D7B" w:rsidRDefault="00433D1B" w:rsidP="00433D1B">
            <w:pPr>
              <w:snapToGrid w:val="0"/>
              <w:spacing w:before="0" w:after="0"/>
              <w:ind w:firstLine="298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I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2139CE" w14:textId="1560B8F6" w:rsidR="00433D1B" w:rsidRPr="007F2D7B" w:rsidRDefault="00433D1B" w:rsidP="00433D1B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74 (26.6)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36715" w14:textId="3AA47249" w:rsidR="00433D1B" w:rsidRPr="007F2D7B" w:rsidRDefault="00433D1B" w:rsidP="00433D1B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73 (26.4)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628662E6" w14:textId="77777777" w:rsidR="00433D1B" w:rsidRPr="007F2D7B" w:rsidRDefault="00433D1B" w:rsidP="00433D1B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629D1E5D" w14:textId="77777777" w:rsidTr="003E6F4D">
        <w:trPr>
          <w:trHeight w:val="253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</w:tcPr>
          <w:p w14:paraId="33B8F623" w14:textId="77777777" w:rsidR="00433D1B" w:rsidRPr="007F2D7B" w:rsidRDefault="00433D1B" w:rsidP="00433D1B">
            <w:pPr>
              <w:snapToGrid w:val="0"/>
              <w:spacing w:before="0" w:after="0"/>
              <w:ind w:firstLine="298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II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C76B77" w14:textId="7A2274B0" w:rsidR="00433D1B" w:rsidRPr="007F2D7B" w:rsidRDefault="00433D1B" w:rsidP="00433D1B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25 (8.99)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728A66" w14:textId="16E3815F" w:rsidR="00433D1B" w:rsidRPr="007F2D7B" w:rsidRDefault="00433D1B" w:rsidP="00433D1B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26 (9.39)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0F34408D" w14:textId="77777777" w:rsidR="00433D1B" w:rsidRPr="007F2D7B" w:rsidRDefault="00433D1B" w:rsidP="00433D1B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042D49A8" w14:textId="77777777" w:rsidTr="003E6F4D">
        <w:trPr>
          <w:trHeight w:val="253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</w:tcPr>
          <w:p w14:paraId="40A2B804" w14:textId="77777777" w:rsidR="00433D1B" w:rsidRPr="007F2D7B" w:rsidRDefault="00433D1B" w:rsidP="00433D1B">
            <w:pPr>
              <w:snapToGrid w:val="0"/>
              <w:spacing w:before="0" w:after="0"/>
              <w:ind w:firstLine="298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III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7A5050" w14:textId="30E6CFB0" w:rsidR="00433D1B" w:rsidRPr="007F2D7B" w:rsidRDefault="00433D1B" w:rsidP="00433D1B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69 (24.8)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67E541" w14:textId="21BA52EE" w:rsidR="00433D1B" w:rsidRPr="007F2D7B" w:rsidRDefault="00433D1B" w:rsidP="00433D1B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68 (24.5)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64D2C06F" w14:textId="77777777" w:rsidR="00433D1B" w:rsidRPr="007F2D7B" w:rsidRDefault="00433D1B" w:rsidP="00433D1B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69DE8B0B" w14:textId="77777777" w:rsidTr="003E6F4D">
        <w:trPr>
          <w:trHeight w:val="253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</w:tcPr>
          <w:p w14:paraId="586F51A6" w14:textId="77777777" w:rsidR="00433D1B" w:rsidRPr="007F2D7B" w:rsidRDefault="00433D1B" w:rsidP="00433D1B">
            <w:pPr>
              <w:snapToGrid w:val="0"/>
              <w:spacing w:before="0" w:after="0"/>
              <w:ind w:firstLine="298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IV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9C402C" w14:textId="040C2C96" w:rsidR="00433D1B" w:rsidRPr="007F2D7B" w:rsidRDefault="00433D1B" w:rsidP="00433D1B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109 (39.2)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569CEC" w14:textId="62172BD7" w:rsidR="00433D1B" w:rsidRPr="007F2D7B" w:rsidRDefault="00433D1B" w:rsidP="00433D1B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108 (39.0)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6FCEC167" w14:textId="77777777" w:rsidR="00433D1B" w:rsidRPr="007F2D7B" w:rsidRDefault="00433D1B" w:rsidP="00433D1B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4E9C0C10" w14:textId="77777777" w:rsidTr="003E6F4D">
        <w:trPr>
          <w:trHeight w:val="253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</w:tcPr>
          <w:p w14:paraId="4A2117D1" w14:textId="2F020D2F" w:rsidR="005820F6" w:rsidRPr="007F2D7B" w:rsidRDefault="005820F6" w:rsidP="00433D1B">
            <w:pPr>
              <w:snapToGrid w:val="0"/>
              <w:spacing w:before="0" w:after="0"/>
              <w:ind w:firstLine="298"/>
              <w:rPr>
                <w:rFonts w:cs="Times New Roman"/>
                <w:sz w:val="16"/>
                <w:szCs w:val="16"/>
                <w:lang w:eastAsia="ko-KR"/>
              </w:rPr>
            </w:pPr>
            <w:r w:rsidRPr="007F2D7B">
              <w:rPr>
                <w:rFonts w:cs="Times New Roman" w:hint="eastAsia"/>
                <w:sz w:val="16"/>
                <w:szCs w:val="16"/>
                <w:lang w:eastAsia="ko-KR"/>
              </w:rPr>
              <w:t>Unknown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9B97FF" w14:textId="6BD66E57" w:rsidR="005820F6" w:rsidRPr="007F2D7B" w:rsidRDefault="00BB4540" w:rsidP="00433D1B">
            <w:pPr>
              <w:snapToGrid w:val="0"/>
              <w:spacing w:before="0" w:after="0"/>
              <w:jc w:val="right"/>
              <w:rPr>
                <w:rFonts w:cs="Times New Roman"/>
                <w:sz w:val="16"/>
                <w:szCs w:val="16"/>
                <w:lang w:eastAsia="ko-KR"/>
              </w:rPr>
            </w:pPr>
            <w:r w:rsidRPr="007F2D7B">
              <w:rPr>
                <w:rFonts w:cs="Times New Roman" w:hint="eastAsia"/>
                <w:sz w:val="16"/>
                <w:szCs w:val="16"/>
                <w:lang w:eastAsia="ko-KR"/>
              </w:rPr>
              <w:t>1 (0.</w:t>
            </w:r>
            <w:r w:rsidR="004664CB" w:rsidRPr="007F2D7B">
              <w:rPr>
                <w:rFonts w:cs="Times New Roman" w:hint="eastAsia"/>
                <w:sz w:val="16"/>
                <w:szCs w:val="16"/>
                <w:lang w:eastAsia="ko-KR"/>
              </w:rPr>
              <w:t>4</w:t>
            </w:r>
            <w:r w:rsidRPr="007F2D7B">
              <w:rPr>
                <w:rFonts w:cs="Times New Roman" w:hint="eastAsia"/>
                <w:sz w:val="16"/>
                <w:szCs w:val="16"/>
                <w:lang w:eastAsia="ko-KR"/>
              </w:rPr>
              <w:t>)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230121" w14:textId="0799292F" w:rsidR="005820F6" w:rsidRPr="007F2D7B" w:rsidRDefault="00BB4540" w:rsidP="00433D1B">
            <w:pPr>
              <w:snapToGrid w:val="0"/>
              <w:spacing w:before="0" w:after="0"/>
              <w:jc w:val="right"/>
              <w:rPr>
                <w:rFonts w:cs="Times New Roman"/>
                <w:sz w:val="16"/>
                <w:szCs w:val="16"/>
                <w:lang w:eastAsia="ko-KR"/>
              </w:rPr>
            </w:pPr>
            <w:r w:rsidRPr="007F2D7B">
              <w:rPr>
                <w:rFonts w:cs="Times New Roman" w:hint="eastAsia"/>
                <w:sz w:val="16"/>
                <w:szCs w:val="16"/>
                <w:lang w:eastAsia="ko-KR"/>
              </w:rPr>
              <w:t>2 (0.7)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17EF339F" w14:textId="77777777" w:rsidR="005820F6" w:rsidRPr="007F2D7B" w:rsidRDefault="005820F6" w:rsidP="00433D1B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5F9919E8" w14:textId="77777777" w:rsidTr="003E6F4D">
        <w:trPr>
          <w:trHeight w:val="253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</w:tcPr>
          <w:p w14:paraId="1989244D" w14:textId="77777777" w:rsidR="003E3C4C" w:rsidRPr="007F2D7B" w:rsidRDefault="003E3C4C" w:rsidP="003E3C4C">
            <w:pPr>
              <w:snapToGrid w:val="0"/>
              <w:spacing w:before="0" w:after="0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i/>
                <w:sz w:val="16"/>
                <w:szCs w:val="16"/>
              </w:rPr>
              <w:t>SCLC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4268C0" w14:textId="2DF9BD89" w:rsidR="003E3C4C" w:rsidRPr="007F2D7B" w:rsidRDefault="003E3C4C" w:rsidP="003E3C4C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55 (16.5)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B9723B" w14:textId="60E8EFDC" w:rsidR="003E3C4C" w:rsidRPr="007F2D7B" w:rsidRDefault="003E3C4C" w:rsidP="003E3C4C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56 (16.8)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60600B29" w14:textId="6346A283" w:rsidR="003E3C4C" w:rsidRPr="007F2D7B" w:rsidRDefault="003E3C4C" w:rsidP="003E3C4C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1.000</w:t>
            </w:r>
          </w:p>
        </w:tc>
      </w:tr>
      <w:tr w:rsidR="007F2D7B" w:rsidRPr="007F2D7B" w14:paraId="404F30E0" w14:textId="77777777" w:rsidTr="003E6F4D">
        <w:trPr>
          <w:trHeight w:val="253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</w:tcPr>
          <w:p w14:paraId="0F83B658" w14:textId="77777777" w:rsidR="00C53E27" w:rsidRPr="007F2D7B" w:rsidRDefault="00C53E27" w:rsidP="00C53E27">
            <w:pPr>
              <w:snapToGrid w:val="0"/>
              <w:spacing w:before="0" w:after="0"/>
              <w:ind w:firstLine="298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Limited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7185F" w14:textId="27D56265" w:rsidR="00C53E27" w:rsidRPr="007F2D7B" w:rsidRDefault="00C53E27" w:rsidP="00C53E27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 xml:space="preserve">  16 (29.1)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6EDC84" w14:textId="402C7842" w:rsidR="00C53E27" w:rsidRPr="007F2D7B" w:rsidRDefault="00C53E27" w:rsidP="00C53E27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 xml:space="preserve">     17 (30.4)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2C0E6BED" w14:textId="77777777" w:rsidR="00C53E27" w:rsidRPr="007F2D7B" w:rsidRDefault="00C53E27" w:rsidP="00C53E27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6A478B41" w14:textId="77777777" w:rsidTr="003E6F4D">
        <w:trPr>
          <w:trHeight w:val="253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</w:tcPr>
          <w:p w14:paraId="3912C9AE" w14:textId="77777777" w:rsidR="00C53E27" w:rsidRPr="007F2D7B" w:rsidRDefault="00C53E27" w:rsidP="00C53E27">
            <w:pPr>
              <w:snapToGrid w:val="0"/>
              <w:spacing w:before="0" w:after="0"/>
              <w:ind w:firstLine="298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Extensive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CFFCEB" w14:textId="050E6554" w:rsidR="00C53E27" w:rsidRPr="007F2D7B" w:rsidRDefault="00C53E27" w:rsidP="00C53E27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 xml:space="preserve">  39 (70.9)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267BA4" w14:textId="145209D5" w:rsidR="00C53E27" w:rsidRPr="007F2D7B" w:rsidRDefault="00C53E27" w:rsidP="00C53E27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 xml:space="preserve">     39 (69.6)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6D622C39" w14:textId="77777777" w:rsidR="00C53E27" w:rsidRPr="007F2D7B" w:rsidRDefault="00C53E27" w:rsidP="00C53E27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11D0F6A8" w14:textId="77777777" w:rsidTr="003E6F4D">
        <w:trPr>
          <w:trHeight w:val="253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</w:tcPr>
          <w:p w14:paraId="55B622E4" w14:textId="77777777" w:rsidR="00B63E51" w:rsidRPr="007F2D7B" w:rsidRDefault="00511242" w:rsidP="00C57AF4">
            <w:pPr>
              <w:snapToGrid w:val="0"/>
              <w:spacing w:before="0" w:after="0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b/>
                <w:sz w:val="16"/>
                <w:szCs w:val="16"/>
              </w:rPr>
              <w:t>Morphology, n (%)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47655C58" w14:textId="77777777" w:rsidR="00B63E51" w:rsidRPr="007F2D7B" w:rsidRDefault="00B63E51" w:rsidP="00C57AF4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16947BCE" w14:textId="77777777" w:rsidR="00B63E51" w:rsidRPr="007F2D7B" w:rsidRDefault="00B63E51" w:rsidP="00C57AF4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595E4D86" w14:textId="1C3D9AB6" w:rsidR="00B63E51" w:rsidRPr="007F2D7B" w:rsidRDefault="008520B9" w:rsidP="00C57AF4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0.999</w:t>
            </w:r>
          </w:p>
        </w:tc>
      </w:tr>
      <w:tr w:rsidR="007F2D7B" w:rsidRPr="007F2D7B" w14:paraId="07DEC23D" w14:textId="77777777" w:rsidTr="003E6F4D">
        <w:trPr>
          <w:trHeight w:val="253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</w:tcPr>
          <w:p w14:paraId="189350DE" w14:textId="77777777" w:rsidR="008520B9" w:rsidRPr="007F2D7B" w:rsidRDefault="008520B9" w:rsidP="008520B9">
            <w:pPr>
              <w:snapToGrid w:val="0"/>
              <w:spacing w:before="0" w:after="0"/>
              <w:ind w:firstLine="298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Squamous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921336" w14:textId="0264FD21" w:rsidR="008520B9" w:rsidRPr="007F2D7B" w:rsidRDefault="008520B9" w:rsidP="008520B9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98</w:t>
            </w:r>
            <w:r w:rsidR="00C53E27" w:rsidRPr="007F2D7B">
              <w:rPr>
                <w:rFonts w:eastAsia="Times New Roman" w:cs="Times New Roman"/>
                <w:sz w:val="16"/>
                <w:szCs w:val="16"/>
              </w:rPr>
              <w:t xml:space="preserve"> (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>29.4)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7F229" w14:textId="774F99A0" w:rsidR="008520B9" w:rsidRPr="007F2D7B" w:rsidRDefault="008520B9" w:rsidP="008520B9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98</w:t>
            </w:r>
            <w:r w:rsidR="00C53E27" w:rsidRPr="007F2D7B">
              <w:rPr>
                <w:rFonts w:eastAsia="Times New Roman" w:cs="Times New Roman"/>
                <w:sz w:val="16"/>
                <w:szCs w:val="16"/>
              </w:rPr>
              <w:t xml:space="preserve"> (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>29.4)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1F11C5D2" w14:textId="77777777" w:rsidR="008520B9" w:rsidRPr="007F2D7B" w:rsidRDefault="008520B9" w:rsidP="008520B9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6F91BAA0" w14:textId="77777777" w:rsidTr="003E6F4D">
        <w:trPr>
          <w:trHeight w:val="253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</w:tcPr>
          <w:p w14:paraId="07CE5370" w14:textId="77777777" w:rsidR="008520B9" w:rsidRPr="007F2D7B" w:rsidRDefault="008520B9" w:rsidP="008520B9">
            <w:pPr>
              <w:snapToGrid w:val="0"/>
              <w:spacing w:before="0" w:after="0"/>
              <w:ind w:firstLine="298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Adenocarcinoma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63A8C9" w14:textId="43C589A3" w:rsidR="008520B9" w:rsidRPr="007F2D7B" w:rsidRDefault="008520B9" w:rsidP="008520B9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147</w:t>
            </w:r>
            <w:r w:rsidR="00C53E27" w:rsidRPr="007F2D7B">
              <w:rPr>
                <w:rFonts w:eastAsia="Times New Roman" w:cs="Times New Roman"/>
                <w:sz w:val="16"/>
                <w:szCs w:val="16"/>
              </w:rPr>
              <w:t xml:space="preserve"> (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>44.1)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4EEA3B" w14:textId="0C3DFC06" w:rsidR="008520B9" w:rsidRPr="007F2D7B" w:rsidRDefault="008520B9" w:rsidP="008520B9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146</w:t>
            </w:r>
            <w:r w:rsidR="00C53E27" w:rsidRPr="007F2D7B">
              <w:rPr>
                <w:rFonts w:eastAsia="Times New Roman" w:cs="Times New Roman"/>
                <w:sz w:val="16"/>
                <w:szCs w:val="16"/>
              </w:rPr>
              <w:t xml:space="preserve"> (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>43.8)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697CB0A6" w14:textId="77777777" w:rsidR="008520B9" w:rsidRPr="007F2D7B" w:rsidRDefault="008520B9" w:rsidP="008520B9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68C9C514" w14:textId="77777777" w:rsidTr="003E6F4D">
        <w:trPr>
          <w:trHeight w:val="253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</w:tcPr>
          <w:p w14:paraId="44B182A9" w14:textId="77777777" w:rsidR="008520B9" w:rsidRPr="007F2D7B" w:rsidRDefault="008520B9" w:rsidP="008520B9">
            <w:pPr>
              <w:snapToGrid w:val="0"/>
              <w:spacing w:before="0" w:after="0"/>
              <w:ind w:firstLine="298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Small cell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E7505" w14:textId="5707D543" w:rsidR="008520B9" w:rsidRPr="007F2D7B" w:rsidRDefault="008520B9" w:rsidP="008520B9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55</w:t>
            </w:r>
            <w:r w:rsidR="00C53E27" w:rsidRPr="007F2D7B">
              <w:rPr>
                <w:rFonts w:eastAsia="Times New Roman" w:cs="Times New Roman"/>
                <w:sz w:val="16"/>
                <w:szCs w:val="16"/>
              </w:rPr>
              <w:t xml:space="preserve"> (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>16.5)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0C22AD" w14:textId="628D5C7B" w:rsidR="008520B9" w:rsidRPr="007F2D7B" w:rsidRDefault="008520B9" w:rsidP="008520B9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56</w:t>
            </w:r>
            <w:r w:rsidR="00C53E27" w:rsidRPr="007F2D7B">
              <w:rPr>
                <w:rFonts w:eastAsia="Times New Roman" w:cs="Times New Roman"/>
                <w:sz w:val="16"/>
                <w:szCs w:val="16"/>
              </w:rPr>
              <w:t xml:space="preserve"> (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>16.8)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2F9B02DE" w14:textId="77777777" w:rsidR="008520B9" w:rsidRPr="007F2D7B" w:rsidRDefault="008520B9" w:rsidP="008520B9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3DB57BF6" w14:textId="77777777" w:rsidTr="003E6F4D">
        <w:trPr>
          <w:trHeight w:val="253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</w:tcPr>
          <w:p w14:paraId="1F9A8694" w14:textId="77777777" w:rsidR="008520B9" w:rsidRPr="007F2D7B" w:rsidRDefault="008520B9" w:rsidP="008520B9">
            <w:pPr>
              <w:snapToGrid w:val="0"/>
              <w:spacing w:before="0" w:after="0"/>
              <w:ind w:firstLine="298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 xml:space="preserve">NSCLC </w:t>
            </w:r>
            <w:proofErr w:type="spellStart"/>
            <w:r w:rsidRPr="007F2D7B">
              <w:rPr>
                <w:rFonts w:eastAsia="Times New Roman" w:cs="Times New Roman"/>
                <w:sz w:val="16"/>
                <w:szCs w:val="16"/>
              </w:rPr>
              <w:t>other</w:t>
            </w:r>
            <w:r w:rsidRPr="007F2D7B">
              <w:rPr>
                <w:rFonts w:eastAsia="Times New Roman" w:cs="Times New Roman"/>
                <w:sz w:val="16"/>
                <w:szCs w:val="16"/>
                <w:vertAlign w:val="superscript"/>
              </w:rPr>
              <w:t>a</w:t>
            </w:r>
            <w:proofErr w:type="spellEnd"/>
            <w:r w:rsidRPr="007F2D7B">
              <w:rPr>
                <w:rFonts w:eastAsia="Times New Roman" w:cs="Times New Roman"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29AE57" w14:textId="6421BF29" w:rsidR="008520B9" w:rsidRPr="007F2D7B" w:rsidRDefault="008520B9" w:rsidP="008520B9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23</w:t>
            </w:r>
            <w:r w:rsidR="00C53E27" w:rsidRPr="007F2D7B">
              <w:rPr>
                <w:rFonts w:eastAsia="Times New Roman" w:cs="Times New Roman"/>
                <w:sz w:val="16"/>
                <w:szCs w:val="16"/>
              </w:rPr>
              <w:t xml:space="preserve"> (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>6.91)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11F987" w14:textId="7DAF77FC" w:rsidR="008520B9" w:rsidRPr="007F2D7B" w:rsidRDefault="008520B9" w:rsidP="008520B9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24</w:t>
            </w:r>
            <w:r w:rsidR="00C53E27" w:rsidRPr="007F2D7B">
              <w:rPr>
                <w:rFonts w:eastAsia="Times New Roman" w:cs="Times New Roman"/>
                <w:sz w:val="16"/>
                <w:szCs w:val="16"/>
              </w:rPr>
              <w:t xml:space="preserve"> (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>7.21)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349E732E" w14:textId="77777777" w:rsidR="008520B9" w:rsidRPr="007F2D7B" w:rsidRDefault="008520B9" w:rsidP="008520B9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7F2D7B" w:rsidRPr="007F2D7B" w14:paraId="1A771A69" w14:textId="77777777" w:rsidTr="003E6F4D">
        <w:trPr>
          <w:trHeight w:val="253"/>
        </w:trPr>
        <w:tc>
          <w:tcPr>
            <w:tcW w:w="3086" w:type="dxa"/>
            <w:tcBorders>
              <w:top w:val="nil"/>
              <w:left w:val="nil"/>
              <w:right w:val="nil"/>
            </w:tcBorders>
          </w:tcPr>
          <w:p w14:paraId="76615472" w14:textId="77777777" w:rsidR="008520B9" w:rsidRPr="007F2D7B" w:rsidRDefault="008520B9" w:rsidP="008520B9">
            <w:pPr>
              <w:snapToGrid w:val="0"/>
              <w:spacing w:before="0" w:after="0"/>
              <w:ind w:firstLine="298"/>
              <w:rPr>
                <w:rFonts w:eastAsia="Times New Roman" w:cs="Times New Roman"/>
                <w:sz w:val="16"/>
                <w:szCs w:val="16"/>
              </w:rPr>
            </w:pPr>
            <w:proofErr w:type="spellStart"/>
            <w:r w:rsidRPr="007F2D7B">
              <w:rPr>
                <w:rFonts w:eastAsia="Times New Roman" w:cs="Times New Roman"/>
                <w:sz w:val="16"/>
                <w:szCs w:val="16"/>
              </w:rPr>
              <w:t>Other</w:t>
            </w:r>
            <w:r w:rsidRPr="007F2D7B">
              <w:rPr>
                <w:rFonts w:eastAsia="Times New Roman" w:cs="Times New Roman"/>
                <w:sz w:val="16"/>
                <w:szCs w:val="16"/>
                <w:vertAlign w:val="superscript"/>
              </w:rPr>
              <w:t>b</w:t>
            </w:r>
            <w:proofErr w:type="spellEnd"/>
            <w:r w:rsidRPr="007F2D7B">
              <w:rPr>
                <w:rFonts w:eastAsia="Times New Roman" w:cs="Times New Roman"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2830" w:type="dxa"/>
            <w:tcBorders>
              <w:top w:val="nil"/>
              <w:left w:val="nil"/>
              <w:right w:val="nil"/>
            </w:tcBorders>
            <w:vAlign w:val="bottom"/>
          </w:tcPr>
          <w:p w14:paraId="0EF18F94" w14:textId="4F9AF48F" w:rsidR="008520B9" w:rsidRPr="007F2D7B" w:rsidRDefault="008520B9" w:rsidP="008520B9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10</w:t>
            </w:r>
            <w:r w:rsidR="00C53E27" w:rsidRPr="007F2D7B">
              <w:rPr>
                <w:rFonts w:eastAsia="Times New Roman" w:cs="Times New Roman"/>
                <w:sz w:val="16"/>
                <w:szCs w:val="16"/>
              </w:rPr>
              <w:t xml:space="preserve"> (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>3.00)</w:t>
            </w:r>
          </w:p>
        </w:tc>
        <w:tc>
          <w:tcPr>
            <w:tcW w:w="2972" w:type="dxa"/>
            <w:tcBorders>
              <w:top w:val="nil"/>
              <w:left w:val="nil"/>
              <w:right w:val="nil"/>
            </w:tcBorders>
            <w:vAlign w:val="bottom"/>
          </w:tcPr>
          <w:p w14:paraId="641DE579" w14:textId="06A4EF17" w:rsidR="008520B9" w:rsidRPr="007F2D7B" w:rsidRDefault="008520B9" w:rsidP="008520B9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  <w:r w:rsidRPr="007F2D7B">
              <w:rPr>
                <w:rFonts w:eastAsia="Times New Roman" w:cs="Times New Roman"/>
                <w:sz w:val="16"/>
                <w:szCs w:val="16"/>
              </w:rPr>
              <w:t>9</w:t>
            </w:r>
            <w:r w:rsidR="00C53E27" w:rsidRPr="007F2D7B">
              <w:rPr>
                <w:rFonts w:eastAsia="Times New Roman" w:cs="Times New Roman"/>
                <w:sz w:val="16"/>
                <w:szCs w:val="16"/>
              </w:rPr>
              <w:t xml:space="preserve"> (</w:t>
            </w:r>
            <w:r w:rsidRPr="007F2D7B">
              <w:rPr>
                <w:rFonts w:eastAsia="Times New Roman" w:cs="Times New Roman"/>
                <w:sz w:val="16"/>
                <w:szCs w:val="16"/>
              </w:rPr>
              <w:t>2.70)</w:t>
            </w:r>
          </w:p>
        </w:tc>
        <w:tc>
          <w:tcPr>
            <w:tcW w:w="1016" w:type="dxa"/>
            <w:tcBorders>
              <w:top w:val="nil"/>
              <w:left w:val="nil"/>
              <w:right w:val="nil"/>
            </w:tcBorders>
          </w:tcPr>
          <w:p w14:paraId="69F94273" w14:textId="77777777" w:rsidR="008520B9" w:rsidRPr="007F2D7B" w:rsidRDefault="008520B9" w:rsidP="008520B9">
            <w:pPr>
              <w:snapToGrid w:val="0"/>
              <w:spacing w:before="0" w:after="0"/>
              <w:jc w:val="right"/>
              <w:rPr>
                <w:rFonts w:eastAsia="Times New Roman" w:cs="Times New Roman"/>
                <w:sz w:val="16"/>
                <w:szCs w:val="16"/>
              </w:rPr>
            </w:pPr>
          </w:p>
        </w:tc>
      </w:tr>
    </w:tbl>
    <w:p w14:paraId="31167342" w14:textId="0074F05E" w:rsidR="00EA07C6" w:rsidRPr="007F2D7B" w:rsidRDefault="00511242" w:rsidP="00EA07C6">
      <w:pPr>
        <w:pStyle w:val="af8"/>
        <w:spacing w:before="0" w:beforeAutospacing="0" w:after="0" w:afterAutospacing="0"/>
        <w:rPr>
          <w:rFonts w:ascii="맑은 고딕" w:eastAsia="맑은 고딕" w:hAnsi="맑은 고딕" w:cs="Calibri"/>
          <w:sz w:val="22"/>
          <w:szCs w:val="22"/>
          <w:lang w:eastAsia="ko-KR"/>
        </w:rPr>
      </w:pPr>
      <w:r w:rsidRPr="007F2D7B">
        <w:rPr>
          <w:sz w:val="20"/>
          <w:szCs w:val="20"/>
        </w:rPr>
        <w:t>SD, standard deviation; NSCLC, non-small cell lung cancer; SCLC, small cell lung cancer</w:t>
      </w:r>
      <w:r w:rsidR="005D5DBC" w:rsidRPr="007F2D7B">
        <w:rPr>
          <w:sz w:val="20"/>
          <w:szCs w:val="20"/>
        </w:rPr>
        <w:t xml:space="preserve">. </w:t>
      </w:r>
      <w:proofErr w:type="gramStart"/>
      <w:r w:rsidRPr="007F2D7B">
        <w:rPr>
          <w:sz w:val="20"/>
          <w:szCs w:val="20"/>
          <w:vertAlign w:val="superscript"/>
        </w:rPr>
        <w:t>a)</w:t>
      </w:r>
      <w:r w:rsidRPr="007F2D7B">
        <w:rPr>
          <w:sz w:val="20"/>
          <w:szCs w:val="20"/>
        </w:rPr>
        <w:t>Patients</w:t>
      </w:r>
      <w:proofErr w:type="gramEnd"/>
      <w:r w:rsidRPr="007F2D7B">
        <w:rPr>
          <w:sz w:val="20"/>
          <w:szCs w:val="20"/>
        </w:rPr>
        <w:t xml:space="preserve"> who have large cell carcinoma, more than one NSCLC, and non-specified NSCLC are included</w:t>
      </w:r>
      <w:r w:rsidR="005D5DBC" w:rsidRPr="007F2D7B">
        <w:rPr>
          <w:sz w:val="20"/>
          <w:szCs w:val="20"/>
        </w:rPr>
        <w:t xml:space="preserve">. </w:t>
      </w:r>
      <w:proofErr w:type="gramStart"/>
      <w:r w:rsidRPr="007F2D7B">
        <w:rPr>
          <w:sz w:val="20"/>
          <w:szCs w:val="20"/>
          <w:vertAlign w:val="superscript"/>
        </w:rPr>
        <w:t>b)</w:t>
      </w:r>
      <w:r w:rsidRPr="007F2D7B">
        <w:rPr>
          <w:sz w:val="20"/>
          <w:szCs w:val="20"/>
        </w:rPr>
        <w:t>Patients</w:t>
      </w:r>
      <w:proofErr w:type="gramEnd"/>
      <w:r w:rsidRPr="007F2D7B">
        <w:rPr>
          <w:sz w:val="20"/>
          <w:szCs w:val="20"/>
        </w:rPr>
        <w:t xml:space="preserve"> who have carcinoid and both NSCLC and SCLC are included</w:t>
      </w:r>
    </w:p>
    <w:p w14:paraId="07970E94" w14:textId="45506B31" w:rsidR="00994A3D" w:rsidRPr="007F2D7B" w:rsidRDefault="00994A3D" w:rsidP="00C57AF4">
      <w:pPr>
        <w:snapToGrid w:val="0"/>
        <w:spacing w:before="0" w:after="0"/>
        <w:rPr>
          <w:sz w:val="20"/>
          <w:szCs w:val="20"/>
          <w:lang w:eastAsia="ko-KR"/>
        </w:rPr>
      </w:pPr>
    </w:p>
    <w:p w14:paraId="58F1AED1" w14:textId="347D5E3D" w:rsidR="00F949A8" w:rsidRPr="007F2D7B" w:rsidRDefault="00511242" w:rsidP="00C57AF4">
      <w:pPr>
        <w:snapToGrid w:val="0"/>
        <w:spacing w:before="0" w:after="0"/>
        <w:rPr>
          <w:rFonts w:cs="Times New Roman"/>
          <w:sz w:val="20"/>
          <w:szCs w:val="20"/>
        </w:rPr>
      </w:pPr>
      <w:r w:rsidRPr="007F2D7B">
        <w:rPr>
          <w:rFonts w:cs="Times New Roman"/>
          <w:sz w:val="20"/>
          <w:szCs w:val="20"/>
        </w:rPr>
        <w:br w:type="page"/>
      </w:r>
    </w:p>
    <w:p w14:paraId="7190587B" w14:textId="77777777" w:rsidR="009A5357" w:rsidRPr="007F2D7B" w:rsidRDefault="009A5357" w:rsidP="00C57AF4">
      <w:pPr>
        <w:snapToGrid w:val="0"/>
        <w:spacing w:before="0" w:after="0"/>
        <w:rPr>
          <w:sz w:val="20"/>
          <w:szCs w:val="20"/>
        </w:rPr>
        <w:sectPr w:rsidR="009A5357" w:rsidRPr="007F2D7B" w:rsidSect="00760537">
          <w:headerReference w:type="even" r:id="rId12"/>
          <w:footerReference w:type="even" r:id="rId13"/>
          <w:footerReference w:type="default" r:id="rId14"/>
          <w:headerReference w:type="first" r:id="rId15"/>
          <w:pgSz w:w="12240" w:h="15840"/>
          <w:pgMar w:top="1140" w:right="1179" w:bottom="1140" w:left="1281" w:header="720" w:footer="720" w:gutter="0"/>
          <w:cols w:space="720"/>
          <w:titlePg/>
          <w:docGrid w:linePitch="360"/>
        </w:sectPr>
      </w:pPr>
    </w:p>
    <w:p w14:paraId="78C1196D" w14:textId="4F6B697B" w:rsidR="0039596B" w:rsidRPr="007F2D7B" w:rsidRDefault="00511242" w:rsidP="00C57AF4">
      <w:pPr>
        <w:widowControl w:val="0"/>
        <w:snapToGrid w:val="0"/>
        <w:spacing w:before="0" w:after="0"/>
        <w:jc w:val="both"/>
        <w:rPr>
          <w:rFonts w:eastAsia="Times New Roman" w:cs="Times New Roman"/>
          <w:sz w:val="20"/>
          <w:szCs w:val="20"/>
        </w:rPr>
      </w:pPr>
      <w:r w:rsidRPr="007F2D7B">
        <w:rPr>
          <w:rFonts w:eastAsia="Times New Roman" w:cs="Times New Roman"/>
          <w:b/>
          <w:sz w:val="20"/>
          <w:szCs w:val="20"/>
        </w:rPr>
        <w:lastRenderedPageBreak/>
        <w:t>Supplementary Table S4</w:t>
      </w:r>
      <w:r w:rsidR="005D5DBC" w:rsidRPr="007F2D7B">
        <w:rPr>
          <w:rFonts w:eastAsia="Times New Roman" w:cs="Times New Roman"/>
          <w:b/>
          <w:sz w:val="20"/>
          <w:szCs w:val="20"/>
        </w:rPr>
        <w:t xml:space="preserve">. </w:t>
      </w:r>
      <w:r w:rsidR="006575AA" w:rsidRPr="007F2D7B">
        <w:rPr>
          <w:rFonts w:eastAsia="Times New Roman" w:cs="Times New Roman"/>
          <w:bCs/>
          <w:sz w:val="20"/>
          <w:szCs w:val="20"/>
        </w:rPr>
        <w:t xml:space="preserve">Assessing risk of death </w:t>
      </w:r>
      <w:r w:rsidR="005964A1" w:rsidRPr="007F2D7B">
        <w:rPr>
          <w:rFonts w:eastAsia="Times New Roman" w:cs="Times New Roman"/>
          <w:bCs/>
          <w:sz w:val="20"/>
          <w:szCs w:val="20"/>
        </w:rPr>
        <w:t>based on</w:t>
      </w:r>
      <w:r w:rsidR="00DF5C46" w:rsidRPr="007F2D7B">
        <w:rPr>
          <w:rFonts w:eastAsia="Times New Roman" w:cs="Times New Roman"/>
          <w:bCs/>
          <w:sz w:val="20"/>
          <w:szCs w:val="20"/>
        </w:rPr>
        <w:t xml:space="preserve"> baseline characteristics </w:t>
      </w:r>
      <w:r w:rsidR="006575AA" w:rsidRPr="007F2D7B">
        <w:rPr>
          <w:rFonts w:eastAsia="Times New Roman" w:cs="Times New Roman"/>
          <w:bCs/>
          <w:sz w:val="20"/>
          <w:szCs w:val="20"/>
        </w:rPr>
        <w:t xml:space="preserve">according to the current and extended </w:t>
      </w:r>
      <w:r w:rsidR="00DF3FCF" w:rsidRPr="007F2D7B">
        <w:rPr>
          <w:rFonts w:eastAsia="Times New Roman" w:cs="Times New Roman"/>
          <w:bCs/>
          <w:sz w:val="20"/>
          <w:szCs w:val="20"/>
        </w:rPr>
        <w:t>criteria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1"/>
        <w:gridCol w:w="1576"/>
        <w:gridCol w:w="1014"/>
        <w:gridCol w:w="2205"/>
        <w:gridCol w:w="1014"/>
        <w:gridCol w:w="2012"/>
        <w:gridCol w:w="1014"/>
        <w:gridCol w:w="2012"/>
        <w:gridCol w:w="1012"/>
      </w:tblGrid>
      <w:tr w:rsidR="007F2D7B" w:rsidRPr="007F2D7B" w14:paraId="5678ED9F" w14:textId="77777777" w:rsidTr="003E6F4D">
        <w:trPr>
          <w:trHeight w:val="256"/>
        </w:trPr>
        <w:tc>
          <w:tcPr>
            <w:tcW w:w="627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44AB61F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Variables</w:t>
            </w:r>
          </w:p>
        </w:tc>
        <w:tc>
          <w:tcPr>
            <w:tcW w:w="955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139A929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Current Criteria</w:t>
            </w:r>
          </w:p>
        </w:tc>
        <w:tc>
          <w:tcPr>
            <w:tcW w:w="2302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1B8B4C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Extended age</w:t>
            </w:r>
          </w:p>
        </w:tc>
        <w:tc>
          <w:tcPr>
            <w:tcW w:w="1115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7BBB0C2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Extended smoking</w:t>
            </w:r>
          </w:p>
        </w:tc>
      </w:tr>
      <w:tr w:rsidR="007F2D7B" w:rsidRPr="007F2D7B" w14:paraId="50B729BA" w14:textId="77777777" w:rsidTr="003E6F4D">
        <w:trPr>
          <w:trHeight w:val="256"/>
        </w:trPr>
        <w:tc>
          <w:tcPr>
            <w:tcW w:w="627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40E338" w14:textId="77777777" w:rsidR="002858E1" w:rsidRPr="007F2D7B" w:rsidRDefault="002858E1" w:rsidP="00C57AF4">
            <w:pPr>
              <w:snapToGrid w:val="0"/>
              <w:spacing w:before="0" w:after="0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</w:p>
        </w:tc>
        <w:tc>
          <w:tcPr>
            <w:tcW w:w="955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59E236" w14:textId="77777777" w:rsidR="002858E1" w:rsidRPr="007F2D7B" w:rsidRDefault="002858E1" w:rsidP="00C57AF4">
            <w:pPr>
              <w:snapToGrid w:val="0"/>
              <w:spacing w:before="0" w:after="0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</w:p>
        </w:tc>
        <w:tc>
          <w:tcPr>
            <w:tcW w:w="11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483005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Younger age</w:t>
            </w:r>
          </w:p>
        </w:tc>
        <w:tc>
          <w:tcPr>
            <w:tcW w:w="1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671A24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Older age</w:t>
            </w:r>
          </w:p>
        </w:tc>
        <w:tc>
          <w:tcPr>
            <w:tcW w:w="1115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62A740" w14:textId="77777777" w:rsidR="002858E1" w:rsidRPr="007F2D7B" w:rsidRDefault="002858E1" w:rsidP="00C57AF4">
            <w:pPr>
              <w:snapToGrid w:val="0"/>
              <w:spacing w:before="0" w:after="0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</w:p>
        </w:tc>
      </w:tr>
      <w:tr w:rsidR="007F2D7B" w:rsidRPr="007F2D7B" w14:paraId="47DD3C97" w14:textId="77777777" w:rsidTr="003E6F4D">
        <w:trPr>
          <w:trHeight w:val="256"/>
        </w:trPr>
        <w:tc>
          <w:tcPr>
            <w:tcW w:w="627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C8987E" w14:textId="77777777" w:rsidR="002858E1" w:rsidRPr="007F2D7B" w:rsidRDefault="002858E1" w:rsidP="00C57AF4">
            <w:pPr>
              <w:snapToGrid w:val="0"/>
              <w:spacing w:before="0" w:after="0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8EDE09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HR (95% CI)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E8C4F5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w w:val="90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w w:val="90"/>
                <w:sz w:val="16"/>
                <w:szCs w:val="16"/>
                <w:lang w:eastAsia="ko-KR"/>
              </w:rPr>
              <w:t>p-value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D89BA2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HR (95% CI)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D76B44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w w:val="90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w w:val="90"/>
                <w:sz w:val="16"/>
                <w:szCs w:val="16"/>
                <w:lang w:eastAsia="ko-KR"/>
              </w:rPr>
              <w:t>p-value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3B129A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HR (95% CI)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458460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w w:val="90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w w:val="90"/>
                <w:sz w:val="16"/>
                <w:szCs w:val="16"/>
                <w:lang w:eastAsia="ko-KR"/>
              </w:rPr>
              <w:t>p-value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F415F8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HR (95% CI)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FB7C53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w w:val="90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w w:val="90"/>
                <w:sz w:val="16"/>
                <w:szCs w:val="16"/>
                <w:lang w:eastAsia="ko-KR"/>
              </w:rPr>
              <w:t>p-value</w:t>
            </w:r>
          </w:p>
        </w:tc>
      </w:tr>
      <w:tr w:rsidR="007F2D7B" w:rsidRPr="007F2D7B" w14:paraId="4613DB37" w14:textId="77777777" w:rsidTr="003E6F4D">
        <w:trPr>
          <w:trHeight w:val="256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6A4ECA" w14:textId="77777777" w:rsidR="002F6E13" w:rsidRPr="007F2D7B" w:rsidRDefault="002F6E13" w:rsidP="002F6E13">
            <w:pPr>
              <w:snapToGrid w:val="0"/>
              <w:spacing w:before="0" w:after="0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Age, years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5D5E5E" w14:textId="103DB3F3" w:rsidR="002F6E13" w:rsidRPr="007F2D7B" w:rsidRDefault="002F6E13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1.02 (1.01-1.03)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FA24D4" w14:textId="2A2D3AC9" w:rsidR="002F6E13" w:rsidRPr="007F2D7B" w:rsidRDefault="002F6E13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&lt;0.001 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6382FA" w14:textId="2434EBC4" w:rsidR="002F6E13" w:rsidRPr="007F2D7B" w:rsidRDefault="002F6E13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1.12 (0.91-1.38) 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A47FE0" w14:textId="1D458144" w:rsidR="002F6E13" w:rsidRPr="007F2D7B" w:rsidRDefault="002F6E13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0.289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CA59B1" w14:textId="0E7CD6FD" w:rsidR="002F6E13" w:rsidRPr="007F2D7B" w:rsidRDefault="002F6E13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1.07 (1.01-1.13)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DFA04F" w14:textId="66504DBF" w:rsidR="002F6E13" w:rsidRPr="007F2D7B" w:rsidRDefault="002F6E13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0.023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15E734" w14:textId="31C38E2D" w:rsidR="002F6E13" w:rsidRPr="007F2D7B" w:rsidRDefault="002F6E13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1.05 (1.02-1.07)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5398A5" w14:textId="36321C81" w:rsidR="002F6E13" w:rsidRPr="007F2D7B" w:rsidRDefault="002F6E13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&lt;0.001 </w:t>
            </w:r>
          </w:p>
        </w:tc>
      </w:tr>
      <w:tr w:rsidR="007F2D7B" w:rsidRPr="007F2D7B" w14:paraId="250372E6" w14:textId="77777777" w:rsidTr="003E6F4D">
        <w:trPr>
          <w:trHeight w:val="256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CDAEC4" w14:textId="77777777" w:rsidR="002858E1" w:rsidRPr="007F2D7B" w:rsidRDefault="00511242" w:rsidP="00C57AF4">
            <w:pPr>
              <w:snapToGrid w:val="0"/>
              <w:spacing w:before="0" w:after="0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Sex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B64A41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4B6A2C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34DA33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A3A38D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C64DEF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A8B15F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A98AC4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3D416C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</w:tr>
      <w:tr w:rsidR="007F2D7B" w:rsidRPr="007F2D7B" w14:paraId="1C0FFA70" w14:textId="77777777" w:rsidTr="003E6F4D">
        <w:trPr>
          <w:trHeight w:val="256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5BB0E8" w14:textId="7BC8685C" w:rsidR="002858E1" w:rsidRPr="007F2D7B" w:rsidRDefault="006504C8" w:rsidP="00C57AF4">
            <w:pPr>
              <w:snapToGrid w:val="0"/>
              <w:spacing w:before="0" w:after="0"/>
              <w:ind w:firstLineChars="100" w:firstLine="16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Female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9E7578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     Reference      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0D577B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E1F030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     Reference       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C8277F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A0069B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     Reference      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2A4F7C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382675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     Reference      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282B40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</w:tr>
      <w:tr w:rsidR="007F2D7B" w:rsidRPr="007F2D7B" w14:paraId="5C303E7F" w14:textId="77777777" w:rsidTr="003E6F4D">
        <w:trPr>
          <w:trHeight w:val="256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075967" w14:textId="588DE662" w:rsidR="00274A2E" w:rsidRPr="007F2D7B" w:rsidRDefault="006504C8" w:rsidP="00274A2E">
            <w:pPr>
              <w:snapToGrid w:val="0"/>
              <w:spacing w:before="0" w:after="0"/>
              <w:ind w:firstLineChars="100" w:firstLine="16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Male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FD9F88" w14:textId="3B7C57A1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0.97 (0.71-1.34)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DDF974" w14:textId="2C3AA25E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0.872 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B790D6" w14:textId="10D80CD9" w:rsidR="00274A2E" w:rsidRPr="007F2D7B" w:rsidRDefault="00745259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N/A </w:t>
            </w:r>
            <w:r w:rsidR="00274A2E"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(</w:t>
            </w: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>N/A</w:t>
            </w:r>
            <w:r w:rsidR="005E05D4"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>-N/</w:t>
            </w:r>
            <w:proofErr w:type="gramStart"/>
            <w:r w:rsidR="005E05D4"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>A</w:t>
            </w:r>
            <w:r w:rsidR="00274A2E"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)</w:t>
            </w:r>
            <w:r w:rsidR="006F4F95" w:rsidRPr="007F2D7B">
              <w:rPr>
                <w:rFonts w:eastAsia="맑은 고딕" w:cs="Times New Roman" w:hint="eastAsia"/>
                <w:sz w:val="16"/>
                <w:szCs w:val="16"/>
                <w:vertAlign w:val="superscript"/>
                <w:lang w:eastAsia="ko-KR"/>
              </w:rPr>
              <w:t>c</w:t>
            </w:r>
            <w:proofErr w:type="gramEnd"/>
            <w:r w:rsidR="006F4F95" w:rsidRPr="007F2D7B">
              <w:rPr>
                <w:rFonts w:eastAsia="맑은 고딕" w:cs="Times New Roman" w:hint="eastAsia"/>
                <w:sz w:val="16"/>
                <w:szCs w:val="16"/>
                <w:vertAlign w:val="superscript"/>
                <w:lang w:eastAsia="ko-KR"/>
              </w:rPr>
              <w:t>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3C3656" w14:textId="0291493E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</w:t>
            </w:r>
            <w:r w:rsidR="00863A35"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>N/A</w:t>
            </w: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FD5DDB" w14:textId="3A164986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0.82 (0.51-1.34)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066185" w14:textId="040F667C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0.437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D7DF52" w14:textId="5DDB5D7D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0.92 (0.57-1.46)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9F0283" w14:textId="439E7853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0.714 </w:t>
            </w:r>
          </w:p>
        </w:tc>
      </w:tr>
      <w:tr w:rsidR="007F2D7B" w:rsidRPr="007F2D7B" w14:paraId="524BE6A6" w14:textId="77777777" w:rsidTr="003E6F4D">
        <w:trPr>
          <w:trHeight w:val="256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DA75FD" w14:textId="77777777" w:rsidR="002858E1" w:rsidRPr="007F2D7B" w:rsidRDefault="00511242" w:rsidP="00C57AF4">
            <w:pPr>
              <w:snapToGrid w:val="0"/>
              <w:spacing w:before="0" w:after="0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Diagnostic path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ED3B4E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091BB7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792967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3619CE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88AEF4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ACAC8B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642B8A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E6F4D8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</w:tr>
      <w:tr w:rsidR="007F2D7B" w:rsidRPr="007F2D7B" w14:paraId="6D398056" w14:textId="77777777" w:rsidTr="003E6F4D">
        <w:trPr>
          <w:trHeight w:val="256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DC5987" w14:textId="77777777" w:rsidR="002858E1" w:rsidRPr="007F2D7B" w:rsidRDefault="00511242" w:rsidP="00C57AF4">
            <w:pPr>
              <w:snapToGrid w:val="0"/>
              <w:spacing w:before="0" w:after="0"/>
              <w:ind w:firstLineChars="100" w:firstLine="16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Without symptoms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63671C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     Reference      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777990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7F3B5D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     Reference       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154584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188DA0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     Reference      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FE2790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40A3A4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     Reference      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D2ACBC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</w:tr>
      <w:tr w:rsidR="007F2D7B" w:rsidRPr="007F2D7B" w14:paraId="3A4884BF" w14:textId="77777777" w:rsidTr="003E6F4D">
        <w:trPr>
          <w:trHeight w:val="256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FD4D7D" w14:textId="77777777" w:rsidR="00274A2E" w:rsidRPr="007F2D7B" w:rsidRDefault="00274A2E" w:rsidP="00274A2E">
            <w:pPr>
              <w:snapToGrid w:val="0"/>
              <w:spacing w:before="0" w:after="0"/>
              <w:ind w:firstLineChars="100" w:firstLine="16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With symptoms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92A420" w14:textId="317AE1EB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2.07 (1.85-2.32)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AF5928" w14:textId="5239BF13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&lt;0.001 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FC4559" w14:textId="0C64196B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3.61 (1.65-7.90) 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FD3DE0" w14:textId="772FC55B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0.001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3B8C58" w14:textId="7EB329B1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1.92 (1.54-2.40)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84013B" w14:textId="3A537266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&lt;0.001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30189C" w14:textId="2E5879B7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2.42 (1.82-3.20)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2D1340" w14:textId="13421FF9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&lt;0.001 </w:t>
            </w:r>
          </w:p>
        </w:tc>
      </w:tr>
      <w:tr w:rsidR="007F2D7B" w:rsidRPr="007F2D7B" w14:paraId="1C9FFCB9" w14:textId="77777777" w:rsidTr="003E6F4D">
        <w:trPr>
          <w:trHeight w:val="256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196F07" w14:textId="77777777" w:rsidR="00274A2E" w:rsidRPr="007F2D7B" w:rsidRDefault="00274A2E" w:rsidP="00274A2E">
            <w:pPr>
              <w:snapToGrid w:val="0"/>
              <w:spacing w:before="0" w:after="0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Smoking pack-years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C518A3" w14:textId="6AD159AA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1.00 (1.00-1.00)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4F0ECA" w14:textId="7C69B029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0.260 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F73299" w14:textId="7D981A30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1.00 (0.99-1.02) 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5D01E8" w14:textId="4F31A909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0.789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1EF188" w14:textId="3F2E9304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1.00 (0.99-1.00)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24B67C" w14:textId="78CAC4A2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0.536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79A935" w14:textId="15E6864C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1.03 (0.99-1.08)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5D4154" w14:textId="47BAC66F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0.153 </w:t>
            </w:r>
          </w:p>
        </w:tc>
      </w:tr>
      <w:tr w:rsidR="007F2D7B" w:rsidRPr="007F2D7B" w14:paraId="0376F6CE" w14:textId="77777777" w:rsidTr="003E6F4D">
        <w:trPr>
          <w:trHeight w:val="256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AF0A71" w14:textId="77777777" w:rsidR="002858E1" w:rsidRPr="007F2D7B" w:rsidRDefault="00511242" w:rsidP="00C57AF4">
            <w:pPr>
              <w:snapToGrid w:val="0"/>
              <w:spacing w:before="0" w:after="0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Tumor stage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306499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90095D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C40F14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832105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6A3D8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1865F1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0BAB8A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C09091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</w:tr>
      <w:tr w:rsidR="007F2D7B" w:rsidRPr="007F2D7B" w14:paraId="0B375C6E" w14:textId="77777777" w:rsidTr="003E6F4D">
        <w:trPr>
          <w:trHeight w:val="256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E6E514" w14:textId="77777777" w:rsidR="002858E1" w:rsidRPr="007F2D7B" w:rsidRDefault="00511242" w:rsidP="00C57AF4">
            <w:pPr>
              <w:snapToGrid w:val="0"/>
              <w:spacing w:before="0" w:after="0"/>
              <w:rPr>
                <w:rFonts w:eastAsia="맑은 고딕" w:cs="Times New Roman"/>
                <w:i/>
                <w:i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i/>
                <w:iCs/>
                <w:sz w:val="16"/>
                <w:szCs w:val="16"/>
                <w:lang w:eastAsia="ko-KR"/>
              </w:rPr>
              <w:t>NSCLC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EED223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004016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A76EBF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507EAA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17FB1A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08E8E3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DB4181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6CC10F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</w:tr>
      <w:tr w:rsidR="007F2D7B" w:rsidRPr="007F2D7B" w14:paraId="787165B7" w14:textId="77777777" w:rsidTr="003E6F4D">
        <w:trPr>
          <w:trHeight w:val="256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E1A4BA" w14:textId="77777777" w:rsidR="002858E1" w:rsidRPr="007F2D7B" w:rsidRDefault="00511242" w:rsidP="00C57AF4">
            <w:pPr>
              <w:snapToGrid w:val="0"/>
              <w:spacing w:before="0" w:after="0"/>
              <w:ind w:firstLineChars="100" w:firstLine="16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I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795953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     Reference      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649240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4B9DEF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     Reference      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F696E3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078418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     Reference      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63497D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06FFCC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     Reference      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902894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</w:tr>
      <w:tr w:rsidR="007F2D7B" w:rsidRPr="007F2D7B" w14:paraId="1ECCDDC7" w14:textId="77777777" w:rsidTr="003E6F4D">
        <w:trPr>
          <w:trHeight w:val="256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582746" w14:textId="77777777" w:rsidR="006576EF" w:rsidRPr="007F2D7B" w:rsidRDefault="006576EF" w:rsidP="006576EF">
            <w:pPr>
              <w:snapToGrid w:val="0"/>
              <w:spacing w:before="0" w:after="0"/>
              <w:ind w:firstLineChars="100" w:firstLine="16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II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E783C5" w14:textId="635B6C56" w:rsidR="006576EF" w:rsidRPr="007F2D7B" w:rsidRDefault="006576EF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1.49 (1.13-1.97)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B6E027" w14:textId="4557FB2E" w:rsidR="006576EF" w:rsidRPr="007F2D7B" w:rsidRDefault="006576EF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0.004 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C20BDC" w14:textId="5B4BE8AE" w:rsidR="006576EF" w:rsidRPr="007F2D7B" w:rsidRDefault="006576EF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0.70 (0.06-7.70)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4DF301" w14:textId="0A2A344E" w:rsidR="006576EF" w:rsidRPr="007F2D7B" w:rsidRDefault="006576EF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0.770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703F6A" w14:textId="102546B1" w:rsidR="006576EF" w:rsidRPr="007F2D7B" w:rsidRDefault="006576EF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1.82 (1.14-2.88)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3D7503" w14:textId="0115AA2E" w:rsidR="006576EF" w:rsidRPr="007F2D7B" w:rsidRDefault="006576EF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0.011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BED412" w14:textId="372E4AD4" w:rsidR="006576EF" w:rsidRPr="007F2D7B" w:rsidRDefault="006576EF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2.49 (1.25-4.97)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DAAA87" w14:textId="05F96FA0" w:rsidR="006576EF" w:rsidRPr="007F2D7B" w:rsidRDefault="006576EF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0.010 </w:t>
            </w:r>
          </w:p>
        </w:tc>
      </w:tr>
      <w:tr w:rsidR="007F2D7B" w:rsidRPr="007F2D7B" w14:paraId="2943F040" w14:textId="77777777" w:rsidTr="003E6F4D">
        <w:trPr>
          <w:trHeight w:val="256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64E1E0" w14:textId="77777777" w:rsidR="006576EF" w:rsidRPr="007F2D7B" w:rsidRDefault="006576EF" w:rsidP="006576EF">
            <w:pPr>
              <w:snapToGrid w:val="0"/>
              <w:spacing w:before="0" w:after="0"/>
              <w:ind w:firstLineChars="100" w:firstLine="16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III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3A2C43" w14:textId="4D3C0C70" w:rsidR="006576EF" w:rsidRPr="007F2D7B" w:rsidRDefault="006576EF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3.97 (3.23-4.88)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C0D0AB" w14:textId="13B61130" w:rsidR="006576EF" w:rsidRPr="007F2D7B" w:rsidRDefault="006576EF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&lt;0.001 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121128" w14:textId="4ABE1283" w:rsidR="006576EF" w:rsidRPr="007F2D7B" w:rsidRDefault="006576EF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4.69 (1.06-20.7)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28E7A0" w14:textId="78D90EA4" w:rsidR="006576EF" w:rsidRPr="007F2D7B" w:rsidRDefault="006576EF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0.042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4AB287" w14:textId="3A13AEBA" w:rsidR="006576EF" w:rsidRPr="007F2D7B" w:rsidRDefault="006576EF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2.34 (1.63-3.37)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AFB0DF" w14:textId="2022E6DF" w:rsidR="006576EF" w:rsidRPr="007F2D7B" w:rsidRDefault="006576EF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&lt;0.001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212DF4" w14:textId="75FFAF8E" w:rsidR="006576EF" w:rsidRPr="007F2D7B" w:rsidRDefault="006576EF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4.40 (2.59-7.46)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ECECC3" w14:textId="6CFEE3C7" w:rsidR="006576EF" w:rsidRPr="007F2D7B" w:rsidRDefault="006576EF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&lt;0.001 </w:t>
            </w:r>
          </w:p>
        </w:tc>
      </w:tr>
      <w:tr w:rsidR="007F2D7B" w:rsidRPr="007F2D7B" w14:paraId="7F6305B0" w14:textId="77777777" w:rsidTr="003E6F4D">
        <w:trPr>
          <w:trHeight w:val="256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648105" w14:textId="77777777" w:rsidR="006576EF" w:rsidRPr="007F2D7B" w:rsidRDefault="006576EF" w:rsidP="006576EF">
            <w:pPr>
              <w:snapToGrid w:val="0"/>
              <w:spacing w:before="0" w:after="0"/>
              <w:ind w:firstLineChars="100" w:firstLine="16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IV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B67861" w14:textId="0975399D" w:rsidR="006576EF" w:rsidRPr="007F2D7B" w:rsidRDefault="006576EF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7.61 (6.28-9.24)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34F9BA" w14:textId="712FFA4C" w:rsidR="006576EF" w:rsidRPr="007F2D7B" w:rsidRDefault="006576EF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&lt;0.001 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5D4244" w14:textId="58A233A3" w:rsidR="006576EF" w:rsidRPr="007F2D7B" w:rsidRDefault="006576EF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14.4 (3.39-61.2)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C4018C" w14:textId="61A3E222" w:rsidR="006576EF" w:rsidRPr="007F2D7B" w:rsidRDefault="006576EF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&lt;0.001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7C1F58" w14:textId="67271E19" w:rsidR="006576EF" w:rsidRPr="007F2D7B" w:rsidRDefault="006576EF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5.05 (3.58-7.12)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CB3163" w14:textId="62BA8690" w:rsidR="006576EF" w:rsidRPr="007F2D7B" w:rsidRDefault="006576EF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&lt;0.001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326234" w14:textId="28C92837" w:rsidR="006576EF" w:rsidRPr="007F2D7B" w:rsidRDefault="006576EF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12.0 (7.24-19.8)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EE55EC" w14:textId="4818A105" w:rsidR="006576EF" w:rsidRPr="007F2D7B" w:rsidRDefault="006576EF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&lt;0.001 </w:t>
            </w:r>
          </w:p>
        </w:tc>
      </w:tr>
      <w:tr w:rsidR="007F2D7B" w:rsidRPr="007F2D7B" w14:paraId="4F9EEA1C" w14:textId="77777777" w:rsidTr="003E6F4D">
        <w:trPr>
          <w:trHeight w:val="256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DE31AB" w14:textId="77777777" w:rsidR="002858E1" w:rsidRPr="007F2D7B" w:rsidRDefault="00511242" w:rsidP="00C57AF4">
            <w:pPr>
              <w:snapToGrid w:val="0"/>
              <w:spacing w:before="0" w:after="0"/>
              <w:rPr>
                <w:rFonts w:eastAsia="맑은 고딕" w:cs="Times New Roman"/>
                <w:i/>
                <w:i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i/>
                <w:iCs/>
                <w:sz w:val="16"/>
                <w:szCs w:val="16"/>
                <w:lang w:eastAsia="ko-KR"/>
              </w:rPr>
              <w:t>SCLC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2422FF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5F5B1E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375680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FE6D13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AB666A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84DBA7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EB8C47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716E3D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</w:tr>
      <w:tr w:rsidR="007F2D7B" w:rsidRPr="007F2D7B" w14:paraId="585DBCEE" w14:textId="77777777" w:rsidTr="003E6F4D">
        <w:trPr>
          <w:trHeight w:val="256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8806BF" w14:textId="77777777" w:rsidR="002858E1" w:rsidRPr="007F2D7B" w:rsidRDefault="00511242" w:rsidP="00C57AF4">
            <w:pPr>
              <w:snapToGrid w:val="0"/>
              <w:spacing w:before="0" w:after="0"/>
              <w:ind w:firstLineChars="100" w:firstLine="16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Limited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77874E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     Reference      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8EA4D5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5675FE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     Reference      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F9596E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E8A7BA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     Reference      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777173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480B50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     Reference      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E6E14A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</w:tr>
      <w:tr w:rsidR="007F2D7B" w:rsidRPr="007F2D7B" w14:paraId="4FDBB40F" w14:textId="77777777" w:rsidTr="003E6F4D">
        <w:trPr>
          <w:trHeight w:val="256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25E9C7" w14:textId="77777777" w:rsidR="00E5426A" w:rsidRPr="007F2D7B" w:rsidRDefault="00E5426A" w:rsidP="00E5426A">
            <w:pPr>
              <w:snapToGrid w:val="0"/>
              <w:spacing w:before="0" w:after="0"/>
              <w:ind w:firstLineChars="100" w:firstLine="16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Extensive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863FAD" w14:textId="73E60AE4" w:rsidR="00E5426A" w:rsidRPr="007F2D7B" w:rsidRDefault="00E5426A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2.78 (2.20-3.52)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459529" w14:textId="5B3CB102" w:rsidR="00E5426A" w:rsidRPr="007F2D7B" w:rsidRDefault="00E5426A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&lt;0.001 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77FA0C" w14:textId="425F6E05" w:rsidR="00E5426A" w:rsidRPr="007F2D7B" w:rsidRDefault="00E5426A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5.12 (1.87-14.0)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C06204" w14:textId="620C9CEA" w:rsidR="00E5426A" w:rsidRPr="007F2D7B" w:rsidRDefault="00E5426A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0.001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7D347B" w14:textId="18ECBAD1" w:rsidR="00E5426A" w:rsidRPr="007F2D7B" w:rsidRDefault="00E5426A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2.62 (1.70-4.03)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53246D" w14:textId="4CC7966D" w:rsidR="00E5426A" w:rsidRPr="007F2D7B" w:rsidRDefault="00E5426A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&lt;0.001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A97052" w14:textId="1FE2BDC6" w:rsidR="00E5426A" w:rsidRPr="007F2D7B" w:rsidRDefault="00E5426A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2.64 (1.35-5.16)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46C40B" w14:textId="5897172A" w:rsidR="00E5426A" w:rsidRPr="007F2D7B" w:rsidRDefault="00E5426A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0.004 </w:t>
            </w:r>
          </w:p>
        </w:tc>
      </w:tr>
      <w:tr w:rsidR="007F2D7B" w:rsidRPr="007F2D7B" w14:paraId="601E3AA0" w14:textId="77777777" w:rsidTr="003E6F4D">
        <w:trPr>
          <w:trHeight w:val="256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978A07" w14:textId="77777777" w:rsidR="002858E1" w:rsidRPr="007F2D7B" w:rsidRDefault="00511242" w:rsidP="00C57AF4">
            <w:pPr>
              <w:snapToGrid w:val="0"/>
              <w:spacing w:before="0" w:after="0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Morphology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96FB91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3DDF63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AFC084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7962D8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D1B89B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A3FEBB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701F67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719998" w14:textId="77777777" w:rsidR="002858E1" w:rsidRPr="007F2D7B" w:rsidRDefault="00511242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</w:tr>
      <w:tr w:rsidR="007F2D7B" w:rsidRPr="007F2D7B" w14:paraId="1419E03B" w14:textId="77777777" w:rsidTr="003E6F4D">
        <w:trPr>
          <w:trHeight w:val="256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BC073C" w14:textId="77777777" w:rsidR="002858E1" w:rsidRPr="007F2D7B" w:rsidRDefault="00511242" w:rsidP="00C57AF4">
            <w:pPr>
              <w:snapToGrid w:val="0"/>
              <w:spacing w:before="0" w:after="0"/>
              <w:ind w:firstLineChars="100" w:firstLine="16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Squamous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6E4CFC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     Reference      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8C1E43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71E274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     Reference       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094079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FB54F9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     Reference      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F7A754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DB174F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     Reference      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1A0AB7" w14:textId="77777777" w:rsidR="002858E1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</w:tr>
      <w:tr w:rsidR="007F2D7B" w:rsidRPr="007F2D7B" w14:paraId="37CFDDCF" w14:textId="77777777" w:rsidTr="003E6F4D">
        <w:trPr>
          <w:trHeight w:val="256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BBF16E" w14:textId="77777777" w:rsidR="00274A2E" w:rsidRPr="007F2D7B" w:rsidRDefault="00274A2E" w:rsidP="00274A2E">
            <w:pPr>
              <w:snapToGrid w:val="0"/>
              <w:spacing w:before="0" w:after="0"/>
              <w:ind w:firstLineChars="100" w:firstLine="16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Adenocarcinoma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29D311" w14:textId="376095FA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0.94 (0.83-1.06)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92FF4D" w14:textId="0F666AFE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0.323 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591BCC" w14:textId="67235D93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1.46 (0.76-2.82) 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8C0706" w14:textId="52C9BF4C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0.257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F64792" w14:textId="20BC99DB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1.00 (0.79-1.27)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249671" w14:textId="7E6738D4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0.969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AC1DD4" w14:textId="58FC07CA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0.84 (0.62-1.15)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01315F" w14:textId="57C3A414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0.287 </w:t>
            </w:r>
          </w:p>
        </w:tc>
      </w:tr>
      <w:tr w:rsidR="007F2D7B" w:rsidRPr="007F2D7B" w14:paraId="63555892" w14:textId="77777777" w:rsidTr="003E6F4D">
        <w:trPr>
          <w:trHeight w:val="256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7D0EF0" w14:textId="77777777" w:rsidR="00274A2E" w:rsidRPr="007F2D7B" w:rsidRDefault="00274A2E" w:rsidP="00274A2E">
            <w:pPr>
              <w:snapToGrid w:val="0"/>
              <w:spacing w:before="0" w:after="0"/>
              <w:ind w:firstLineChars="100" w:firstLine="16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Small cell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B2E4A1" w14:textId="077A68FD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1.74 (1.51-1.99)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F9CD5A" w14:textId="7E1A5D97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&lt;0.001 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47DFDE" w14:textId="54856616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1.81 (0.91-3.61) 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643053" w14:textId="1CAA3A21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0.091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9EB08D" w14:textId="4984B930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1.79 (1.40-2.30)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E7E73D" w14:textId="03C13EEF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&lt;0.001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9EFD14" w14:textId="2797F7CB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1.64 (1.13-2.38)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5FD403" w14:textId="0C09FD97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0.009 </w:t>
            </w:r>
          </w:p>
        </w:tc>
      </w:tr>
      <w:tr w:rsidR="007F2D7B" w:rsidRPr="007F2D7B" w14:paraId="40C5B0DD" w14:textId="77777777" w:rsidTr="003E6F4D">
        <w:trPr>
          <w:trHeight w:val="274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33BEF1" w14:textId="77777777" w:rsidR="00274A2E" w:rsidRPr="007F2D7B" w:rsidRDefault="00274A2E" w:rsidP="00274A2E">
            <w:pPr>
              <w:snapToGrid w:val="0"/>
              <w:spacing w:before="0" w:after="0"/>
              <w:ind w:firstLineChars="100" w:firstLine="16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NSCLC </w:t>
            </w:r>
            <w:proofErr w:type="spellStart"/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other</w:t>
            </w:r>
            <w:r w:rsidRPr="007F2D7B">
              <w:rPr>
                <w:rFonts w:eastAsia="맑은 고딕" w:cs="Times New Roman"/>
                <w:sz w:val="16"/>
                <w:szCs w:val="16"/>
                <w:vertAlign w:val="superscript"/>
                <w:lang w:eastAsia="ko-KR"/>
              </w:rPr>
              <w:t>a</w:t>
            </w:r>
            <w:proofErr w:type="spellEnd"/>
            <w:r w:rsidRPr="007F2D7B">
              <w:rPr>
                <w:rFonts w:eastAsia="맑은 고딕" w:cs="Times New Roman"/>
                <w:sz w:val="16"/>
                <w:szCs w:val="16"/>
                <w:vertAlign w:val="superscript"/>
                <w:lang w:eastAsia="ko-KR"/>
              </w:rPr>
              <w:t>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30FE97" w14:textId="76525156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1.54 (1.24-1.91)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A3B4EF" w14:textId="4F073505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&lt;0.001 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60F2A5" w14:textId="6289E67E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3.21 (1.32-7.83) 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4951CC" w14:textId="5F5C5C45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0.010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D3DF3D" w14:textId="754C9D80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1.24 (0.85-1.82)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282916" w14:textId="174340EC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0.262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BD09A3" w14:textId="0A1E564F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1.44 (0.86-2.39)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27611F" w14:textId="48E1CD7F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0.162 </w:t>
            </w:r>
          </w:p>
        </w:tc>
      </w:tr>
      <w:tr w:rsidR="007F2D7B" w:rsidRPr="007F2D7B" w14:paraId="7C58A26C" w14:textId="77777777" w:rsidTr="003E6F4D">
        <w:trPr>
          <w:trHeight w:val="274"/>
        </w:trPr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1ED683" w14:textId="77777777" w:rsidR="00274A2E" w:rsidRPr="007F2D7B" w:rsidRDefault="00274A2E" w:rsidP="00274A2E">
            <w:pPr>
              <w:snapToGrid w:val="0"/>
              <w:spacing w:before="0" w:after="0"/>
              <w:ind w:firstLineChars="100" w:firstLine="16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proofErr w:type="spellStart"/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Other</w:t>
            </w:r>
            <w:r w:rsidRPr="007F2D7B">
              <w:rPr>
                <w:rFonts w:eastAsia="맑은 고딕" w:cs="Times New Roman"/>
                <w:sz w:val="16"/>
                <w:szCs w:val="16"/>
                <w:vertAlign w:val="superscript"/>
                <w:lang w:eastAsia="ko-KR"/>
              </w:rPr>
              <w:t>b</w:t>
            </w:r>
            <w:proofErr w:type="spellEnd"/>
            <w:r w:rsidRPr="007F2D7B">
              <w:rPr>
                <w:rFonts w:eastAsia="맑은 고딕" w:cs="Times New Roman"/>
                <w:sz w:val="16"/>
                <w:szCs w:val="16"/>
                <w:vertAlign w:val="superscript"/>
                <w:lang w:eastAsia="ko-KR"/>
              </w:rPr>
              <w:t>)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1863B0" w14:textId="19954ED7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1.47 (1.14-1.90)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B539C4" w14:textId="0FFE4F72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0.003 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760472" w14:textId="2A3A8AE1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0.40 (0.05-3.02) 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956701" w14:textId="22EE91A3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0.371 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9D3FD1" w14:textId="3555E106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1.06 (0.58-1.96)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A62671" w14:textId="3AA66F9B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0.840 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1DA9A0" w14:textId="1E1471A4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2.09 (0.96-4.56)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011A3F" w14:textId="11585C60" w:rsidR="00274A2E" w:rsidRPr="007F2D7B" w:rsidRDefault="00274A2E" w:rsidP="003E6F4D">
            <w:pPr>
              <w:snapToGrid w:val="0"/>
              <w:spacing w:before="0" w:after="0"/>
              <w:jc w:val="center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0.063 </w:t>
            </w:r>
          </w:p>
        </w:tc>
      </w:tr>
    </w:tbl>
    <w:p w14:paraId="489520DA" w14:textId="48A03F7C" w:rsidR="005A6B08" w:rsidRPr="007F2D7B" w:rsidRDefault="00511242" w:rsidP="00C57AF4">
      <w:pPr>
        <w:snapToGrid w:val="0"/>
        <w:spacing w:before="0" w:after="0"/>
        <w:rPr>
          <w:rFonts w:eastAsia="Times New Roman" w:cs="Times New Roman"/>
          <w:sz w:val="20"/>
          <w:szCs w:val="20"/>
        </w:rPr>
      </w:pPr>
      <w:r w:rsidRPr="007F2D7B">
        <w:rPr>
          <w:rFonts w:eastAsia="Times New Roman" w:cs="Times New Roman"/>
          <w:sz w:val="20"/>
          <w:szCs w:val="20"/>
        </w:rPr>
        <w:t>HR, Hazard Ratio;</w:t>
      </w:r>
      <w:r w:rsidR="00566AD4" w:rsidRPr="007F2D7B">
        <w:rPr>
          <w:rFonts w:eastAsia="Times New Roman" w:cs="Times New Roman"/>
          <w:sz w:val="20"/>
          <w:szCs w:val="20"/>
        </w:rPr>
        <w:t xml:space="preserve"> CI</w:t>
      </w:r>
      <w:r w:rsidR="00DF3FCF" w:rsidRPr="007F2D7B">
        <w:rPr>
          <w:rFonts w:eastAsia="Times New Roman" w:cs="Times New Roman"/>
          <w:sz w:val="20"/>
          <w:szCs w:val="20"/>
        </w:rPr>
        <w:t>, Confidence Interval; NSCLC, non-small cell lung cancer; SCLC, small cell lung cancer</w:t>
      </w:r>
      <w:r w:rsidR="00BF2CD2" w:rsidRPr="007F2D7B">
        <w:rPr>
          <w:rFonts w:cs="Times New Roman" w:hint="eastAsia"/>
          <w:sz w:val="20"/>
          <w:szCs w:val="20"/>
          <w:lang w:eastAsia="ko-KR"/>
        </w:rPr>
        <w:t>;</w:t>
      </w:r>
      <w:r w:rsidR="005D5DBC" w:rsidRPr="007F2D7B">
        <w:rPr>
          <w:rFonts w:eastAsia="Times New Roman" w:cs="Times New Roman"/>
          <w:sz w:val="20"/>
          <w:szCs w:val="20"/>
        </w:rPr>
        <w:t xml:space="preserve"> </w:t>
      </w:r>
      <w:r w:rsidR="005E05D4" w:rsidRPr="007F2D7B">
        <w:rPr>
          <w:rFonts w:cs="Times New Roman" w:hint="eastAsia"/>
          <w:sz w:val="20"/>
          <w:szCs w:val="20"/>
          <w:lang w:eastAsia="ko-KR"/>
        </w:rPr>
        <w:t>N/A, not applicable</w:t>
      </w:r>
      <w:r w:rsidR="00BF2CD2" w:rsidRPr="007F2D7B">
        <w:rPr>
          <w:rFonts w:cs="Times New Roman" w:hint="eastAsia"/>
          <w:sz w:val="20"/>
          <w:szCs w:val="20"/>
          <w:lang w:eastAsia="ko-KR"/>
        </w:rPr>
        <w:t>.</w:t>
      </w:r>
      <w:r w:rsidR="005E05D4" w:rsidRPr="007F2D7B">
        <w:rPr>
          <w:rFonts w:cs="Times New Roman" w:hint="eastAsia"/>
          <w:sz w:val="20"/>
          <w:szCs w:val="20"/>
          <w:lang w:eastAsia="ko-KR"/>
        </w:rPr>
        <w:t xml:space="preserve"> </w:t>
      </w:r>
      <w:r w:rsidR="00C62797" w:rsidRPr="007F2D7B">
        <w:rPr>
          <w:rFonts w:eastAsia="Times New Roman" w:cs="Times New Roman"/>
          <w:sz w:val="20"/>
          <w:szCs w:val="20"/>
        </w:rPr>
        <w:t xml:space="preserve">Cox proportional hazard </w:t>
      </w:r>
      <w:r w:rsidR="00A34161" w:rsidRPr="007F2D7B">
        <w:rPr>
          <w:rFonts w:eastAsia="Times New Roman" w:cs="Times New Roman"/>
          <w:sz w:val="20"/>
          <w:szCs w:val="20"/>
        </w:rPr>
        <w:t xml:space="preserve">regression </w:t>
      </w:r>
      <w:r w:rsidR="00C62797" w:rsidRPr="007F2D7B">
        <w:rPr>
          <w:rFonts w:eastAsia="Times New Roman" w:cs="Times New Roman"/>
          <w:sz w:val="20"/>
          <w:szCs w:val="20"/>
        </w:rPr>
        <w:t>model was employed</w:t>
      </w:r>
      <w:r w:rsidR="005D5DBC" w:rsidRPr="007F2D7B">
        <w:rPr>
          <w:rFonts w:eastAsia="Times New Roman" w:cs="Times New Roman"/>
          <w:sz w:val="20"/>
          <w:szCs w:val="20"/>
        </w:rPr>
        <w:t xml:space="preserve">. </w:t>
      </w:r>
      <w:proofErr w:type="gramStart"/>
      <w:r w:rsidR="00AB2399" w:rsidRPr="007F2D7B">
        <w:rPr>
          <w:rFonts w:eastAsia="Times New Roman" w:cs="Times New Roman"/>
          <w:sz w:val="20"/>
          <w:szCs w:val="20"/>
          <w:vertAlign w:val="superscript"/>
        </w:rPr>
        <w:t>a)</w:t>
      </w:r>
      <w:r w:rsidR="00AB2399" w:rsidRPr="007F2D7B">
        <w:rPr>
          <w:rFonts w:eastAsia="Times New Roman" w:cs="Times New Roman"/>
          <w:sz w:val="20"/>
          <w:szCs w:val="20"/>
        </w:rPr>
        <w:t>Patients</w:t>
      </w:r>
      <w:proofErr w:type="gramEnd"/>
      <w:r w:rsidR="00AB2399" w:rsidRPr="007F2D7B">
        <w:rPr>
          <w:rFonts w:eastAsia="Times New Roman" w:cs="Times New Roman"/>
          <w:sz w:val="20"/>
          <w:szCs w:val="20"/>
        </w:rPr>
        <w:t xml:space="preserve"> who had large cell carcinoma, more than one NSCLC, and non-specified NSCLC are included</w:t>
      </w:r>
      <w:r w:rsidR="005D5DBC" w:rsidRPr="007F2D7B">
        <w:rPr>
          <w:rFonts w:eastAsia="Times New Roman" w:cs="Times New Roman"/>
          <w:sz w:val="20"/>
          <w:szCs w:val="20"/>
        </w:rPr>
        <w:t xml:space="preserve">. </w:t>
      </w:r>
      <w:proofErr w:type="gramStart"/>
      <w:r w:rsidR="00AB2399" w:rsidRPr="007F2D7B">
        <w:rPr>
          <w:rFonts w:eastAsia="Times New Roman" w:cs="Times New Roman"/>
          <w:sz w:val="20"/>
          <w:szCs w:val="20"/>
          <w:vertAlign w:val="superscript"/>
        </w:rPr>
        <w:t>b)</w:t>
      </w:r>
      <w:r w:rsidR="00AB2399" w:rsidRPr="007F2D7B">
        <w:rPr>
          <w:rFonts w:eastAsia="Times New Roman" w:cs="Times New Roman"/>
          <w:sz w:val="20"/>
          <w:szCs w:val="20"/>
        </w:rPr>
        <w:t>Patients</w:t>
      </w:r>
      <w:proofErr w:type="gramEnd"/>
      <w:r w:rsidR="00AB2399" w:rsidRPr="007F2D7B">
        <w:rPr>
          <w:rFonts w:eastAsia="Times New Roman" w:cs="Times New Roman"/>
          <w:sz w:val="20"/>
          <w:szCs w:val="20"/>
        </w:rPr>
        <w:t xml:space="preserve"> who had carcinoid and both NSCLC and SCLC are included</w:t>
      </w:r>
      <w:r w:rsidR="005D5DBC" w:rsidRPr="007F2D7B">
        <w:rPr>
          <w:rFonts w:eastAsia="Times New Roman" w:cs="Times New Roman"/>
          <w:sz w:val="20"/>
          <w:szCs w:val="20"/>
        </w:rPr>
        <w:t>.</w:t>
      </w:r>
      <w:r w:rsidR="006F4F95" w:rsidRPr="007F2D7B">
        <w:rPr>
          <w:rFonts w:eastAsia="맑은 고딕" w:cs="Times New Roman" w:hint="eastAsia"/>
          <w:sz w:val="16"/>
          <w:szCs w:val="16"/>
          <w:vertAlign w:val="superscript"/>
          <w:lang w:eastAsia="ko-KR"/>
        </w:rPr>
        <w:t xml:space="preserve"> </w:t>
      </w:r>
      <w:r w:rsidR="006F4F95" w:rsidRPr="007F2D7B">
        <w:rPr>
          <w:rFonts w:eastAsia="맑은 고딕" w:cs="Times New Roman" w:hint="eastAsia"/>
          <w:sz w:val="20"/>
          <w:szCs w:val="20"/>
          <w:vertAlign w:val="superscript"/>
          <w:lang w:eastAsia="ko-KR"/>
        </w:rPr>
        <w:t>c)</w:t>
      </w:r>
      <w:r w:rsidR="00BF2CD2" w:rsidRPr="007F2D7B">
        <w:rPr>
          <w:rFonts w:cs="Times New Roman" w:hint="eastAsia"/>
          <w:sz w:val="20"/>
          <w:szCs w:val="20"/>
          <w:lang w:eastAsia="ko-KR"/>
        </w:rPr>
        <w:t xml:space="preserve">The number of </w:t>
      </w:r>
      <w:r w:rsidR="002952B8" w:rsidRPr="007F2D7B">
        <w:rPr>
          <w:rFonts w:cs="Times New Roman"/>
          <w:sz w:val="20"/>
          <w:szCs w:val="20"/>
          <w:lang w:eastAsia="ko-KR"/>
        </w:rPr>
        <w:t>female</w:t>
      </w:r>
      <w:r w:rsidR="002952B8" w:rsidRPr="007F2D7B">
        <w:rPr>
          <w:rFonts w:cs="Times New Roman" w:hint="eastAsia"/>
          <w:sz w:val="20"/>
          <w:szCs w:val="20"/>
          <w:lang w:eastAsia="ko-KR"/>
        </w:rPr>
        <w:t xml:space="preserve"> patient</w:t>
      </w:r>
      <w:r w:rsidR="002952B8" w:rsidRPr="007F2D7B">
        <w:rPr>
          <w:rFonts w:cs="Times New Roman"/>
          <w:sz w:val="20"/>
          <w:szCs w:val="20"/>
          <w:lang w:eastAsia="ko-KR"/>
        </w:rPr>
        <w:t>s</w:t>
      </w:r>
      <w:r w:rsidR="00BF2CD2" w:rsidRPr="007F2D7B">
        <w:rPr>
          <w:rFonts w:cs="Times New Roman" w:hint="eastAsia"/>
          <w:sz w:val="20"/>
          <w:szCs w:val="20"/>
          <w:lang w:eastAsia="ko-KR"/>
        </w:rPr>
        <w:t xml:space="preserve"> was 2 and no event </w:t>
      </w:r>
      <w:r w:rsidR="009570B7" w:rsidRPr="007F2D7B">
        <w:rPr>
          <w:rFonts w:cs="Times New Roman"/>
          <w:sz w:val="20"/>
          <w:szCs w:val="20"/>
          <w:lang w:eastAsia="ko-KR"/>
        </w:rPr>
        <w:t>occurred</w:t>
      </w:r>
      <w:r w:rsidR="00BF2CD2" w:rsidRPr="007F2D7B">
        <w:rPr>
          <w:rFonts w:cs="Times New Roman" w:hint="eastAsia"/>
          <w:sz w:val="20"/>
          <w:szCs w:val="20"/>
          <w:lang w:eastAsia="ko-KR"/>
        </w:rPr>
        <w:t xml:space="preserve">. </w:t>
      </w:r>
      <w:r w:rsidR="0003107E" w:rsidRPr="007F2D7B">
        <w:rPr>
          <w:rFonts w:eastAsia="Times New Roman" w:cs="Times New Roman"/>
          <w:sz w:val="20"/>
          <w:szCs w:val="20"/>
        </w:rPr>
        <w:t xml:space="preserve">Cox proportional hazard model was </w:t>
      </w:r>
      <w:r w:rsidR="00B11AA5" w:rsidRPr="007F2D7B">
        <w:rPr>
          <w:rFonts w:eastAsia="Times New Roman" w:cs="Times New Roman"/>
          <w:sz w:val="20"/>
          <w:szCs w:val="20"/>
        </w:rPr>
        <w:t>employed</w:t>
      </w:r>
      <w:r w:rsidR="005D5DBC" w:rsidRPr="007F2D7B">
        <w:rPr>
          <w:rFonts w:eastAsia="Times New Roman" w:cs="Times New Roman"/>
          <w:sz w:val="20"/>
          <w:szCs w:val="20"/>
        </w:rPr>
        <w:t>·</w:t>
      </w:r>
    </w:p>
    <w:p w14:paraId="2BEFAAFC" w14:textId="77777777" w:rsidR="005A6B08" w:rsidRPr="007F2D7B" w:rsidRDefault="00511242" w:rsidP="00C57AF4">
      <w:pPr>
        <w:snapToGrid w:val="0"/>
        <w:spacing w:before="0" w:after="0"/>
        <w:rPr>
          <w:rFonts w:eastAsia="Times New Roman" w:cs="Times New Roman"/>
          <w:sz w:val="20"/>
          <w:szCs w:val="20"/>
        </w:rPr>
      </w:pPr>
      <w:r w:rsidRPr="007F2D7B">
        <w:rPr>
          <w:rFonts w:eastAsia="Times New Roman" w:cs="Times New Roman"/>
          <w:sz w:val="20"/>
          <w:szCs w:val="20"/>
        </w:rPr>
        <w:br w:type="page"/>
      </w:r>
    </w:p>
    <w:p w14:paraId="084BB62B" w14:textId="039341E2" w:rsidR="008F6084" w:rsidRPr="007F2D7B" w:rsidRDefault="00511242" w:rsidP="00C57AF4">
      <w:pPr>
        <w:widowControl w:val="0"/>
        <w:snapToGrid w:val="0"/>
        <w:spacing w:before="0" w:after="0"/>
        <w:jc w:val="both"/>
        <w:rPr>
          <w:rFonts w:eastAsia="Times New Roman" w:cs="Times New Roman"/>
          <w:sz w:val="20"/>
          <w:szCs w:val="20"/>
        </w:rPr>
      </w:pPr>
      <w:r w:rsidRPr="007F2D7B">
        <w:rPr>
          <w:rFonts w:eastAsia="Times New Roman" w:cs="Times New Roman"/>
          <w:b/>
          <w:sz w:val="20"/>
          <w:szCs w:val="20"/>
        </w:rPr>
        <w:lastRenderedPageBreak/>
        <w:t>Supplementary Table S</w:t>
      </w:r>
      <w:r w:rsidR="002E5BF1" w:rsidRPr="007F2D7B">
        <w:rPr>
          <w:rFonts w:cs="Times New Roman" w:hint="eastAsia"/>
          <w:b/>
          <w:sz w:val="20"/>
          <w:szCs w:val="20"/>
          <w:lang w:eastAsia="ko-KR"/>
        </w:rPr>
        <w:t>5</w:t>
      </w:r>
      <w:r w:rsidR="005D5DBC" w:rsidRPr="007F2D7B">
        <w:rPr>
          <w:rFonts w:eastAsia="Times New Roman" w:cs="Times New Roman"/>
          <w:b/>
          <w:sz w:val="20"/>
          <w:szCs w:val="20"/>
        </w:rPr>
        <w:t xml:space="preserve">. </w:t>
      </w:r>
      <w:r w:rsidRPr="007F2D7B">
        <w:rPr>
          <w:rFonts w:eastAsia="Times New Roman" w:cs="Times New Roman"/>
          <w:bCs/>
          <w:sz w:val="20"/>
          <w:szCs w:val="20"/>
        </w:rPr>
        <w:t>Assessing risk of lung cancer death based on baseline characteristics according to the current and extended criteria</w:t>
      </w:r>
    </w:p>
    <w:tbl>
      <w:tblPr>
        <w:tblW w:w="1344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60"/>
        <w:gridCol w:w="1893"/>
        <w:gridCol w:w="889"/>
        <w:gridCol w:w="1961"/>
        <w:gridCol w:w="876"/>
        <w:gridCol w:w="1908"/>
        <w:gridCol w:w="877"/>
        <w:gridCol w:w="1906"/>
        <w:gridCol w:w="876"/>
      </w:tblGrid>
      <w:tr w:rsidR="007F2D7B" w:rsidRPr="007F2D7B" w14:paraId="2D9FC0EB" w14:textId="77777777" w:rsidTr="003E6F4D">
        <w:trPr>
          <w:trHeight w:val="259"/>
        </w:trPr>
        <w:tc>
          <w:tcPr>
            <w:tcW w:w="22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B985694" w14:textId="77777777" w:rsidR="008F6084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Variables</w:t>
            </w:r>
          </w:p>
        </w:tc>
        <w:tc>
          <w:tcPr>
            <w:tcW w:w="2782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E3E4620" w14:textId="77777777" w:rsidR="008F6084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Current Criteria</w:t>
            </w:r>
          </w:p>
        </w:tc>
        <w:tc>
          <w:tcPr>
            <w:tcW w:w="562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153C13" w14:textId="77777777" w:rsidR="008F6084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Extended age</w:t>
            </w:r>
          </w:p>
        </w:tc>
        <w:tc>
          <w:tcPr>
            <w:tcW w:w="2782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7AE87E1" w14:textId="77777777" w:rsidR="008F6084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Extended smoking</w:t>
            </w:r>
          </w:p>
        </w:tc>
      </w:tr>
      <w:tr w:rsidR="007F2D7B" w:rsidRPr="007F2D7B" w14:paraId="46D59D9C" w14:textId="77777777" w:rsidTr="003E6F4D">
        <w:trPr>
          <w:trHeight w:val="259"/>
        </w:trPr>
        <w:tc>
          <w:tcPr>
            <w:tcW w:w="2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B8CCB6" w14:textId="77777777" w:rsidR="008F6084" w:rsidRPr="007F2D7B" w:rsidRDefault="008F6084" w:rsidP="00C57AF4">
            <w:pPr>
              <w:snapToGrid w:val="0"/>
              <w:spacing w:before="0" w:after="0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</w:p>
        </w:tc>
        <w:tc>
          <w:tcPr>
            <w:tcW w:w="2782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925E0D" w14:textId="77777777" w:rsidR="008F6084" w:rsidRPr="007F2D7B" w:rsidRDefault="008F6084" w:rsidP="00C57AF4">
            <w:pPr>
              <w:snapToGrid w:val="0"/>
              <w:spacing w:before="0" w:after="0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2EDCD6" w14:textId="77777777" w:rsidR="008F6084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Younger age</w:t>
            </w:r>
          </w:p>
        </w:tc>
        <w:tc>
          <w:tcPr>
            <w:tcW w:w="2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DAB57D" w14:textId="77777777" w:rsidR="008F6084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Older age</w:t>
            </w:r>
          </w:p>
        </w:tc>
        <w:tc>
          <w:tcPr>
            <w:tcW w:w="2782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715BA4" w14:textId="77777777" w:rsidR="008F6084" w:rsidRPr="007F2D7B" w:rsidRDefault="008F6084" w:rsidP="00C57AF4">
            <w:pPr>
              <w:snapToGrid w:val="0"/>
              <w:spacing w:before="0" w:after="0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</w:p>
        </w:tc>
      </w:tr>
      <w:tr w:rsidR="007F2D7B" w:rsidRPr="007F2D7B" w14:paraId="0B1F4E9D" w14:textId="77777777" w:rsidTr="00863A35">
        <w:trPr>
          <w:trHeight w:val="259"/>
        </w:trPr>
        <w:tc>
          <w:tcPr>
            <w:tcW w:w="2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0C4D68" w14:textId="77777777" w:rsidR="008F6084" w:rsidRPr="007F2D7B" w:rsidRDefault="008F6084" w:rsidP="00C57AF4">
            <w:pPr>
              <w:snapToGrid w:val="0"/>
              <w:spacing w:before="0" w:after="0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023931" w14:textId="77777777" w:rsidR="008F6084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HR (95% CI)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58DF4D" w14:textId="77777777" w:rsidR="008F6084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w w:val="90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w w:val="90"/>
                <w:sz w:val="16"/>
                <w:szCs w:val="16"/>
                <w:lang w:eastAsia="ko-KR"/>
              </w:rPr>
              <w:t>p-value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7B3FED" w14:textId="77777777" w:rsidR="008F6084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HR (95% CI)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502E5B" w14:textId="77777777" w:rsidR="008F6084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w w:val="90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w w:val="90"/>
                <w:sz w:val="16"/>
                <w:szCs w:val="16"/>
                <w:lang w:eastAsia="ko-KR"/>
              </w:rPr>
              <w:t>p-value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0F28F0" w14:textId="77777777" w:rsidR="008F6084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HR (95% CI)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A2246D" w14:textId="77777777" w:rsidR="008F6084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w w:val="90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w w:val="90"/>
                <w:sz w:val="16"/>
                <w:szCs w:val="16"/>
                <w:lang w:eastAsia="ko-KR"/>
              </w:rPr>
              <w:t>p-value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5C4E02" w14:textId="77777777" w:rsidR="008F6084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HR (95% CI)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294A97" w14:textId="77777777" w:rsidR="008F6084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w w:val="90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w w:val="90"/>
                <w:sz w:val="16"/>
                <w:szCs w:val="16"/>
                <w:lang w:eastAsia="ko-KR"/>
              </w:rPr>
              <w:t>p-value</w:t>
            </w:r>
          </w:p>
        </w:tc>
      </w:tr>
      <w:tr w:rsidR="007F2D7B" w:rsidRPr="007F2D7B" w14:paraId="2F77E8B1" w14:textId="77777777" w:rsidTr="00863A35">
        <w:trPr>
          <w:trHeight w:val="25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1782A6" w14:textId="77777777" w:rsidR="00625ACF" w:rsidRPr="007F2D7B" w:rsidRDefault="00625ACF" w:rsidP="00625ACF">
            <w:pPr>
              <w:snapToGrid w:val="0"/>
              <w:spacing w:before="0" w:after="0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Age, years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FFBFB2F" w14:textId="43533ADE" w:rsidR="00625ACF" w:rsidRPr="007F2D7B" w:rsidRDefault="00625ACF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1.02 (1.01-1.03)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0E034F4" w14:textId="6B06203A" w:rsidR="00625ACF" w:rsidRPr="007F2D7B" w:rsidRDefault="00625ACF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&lt;0.001 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45C70A6" w14:textId="650F3925" w:rsidR="00625ACF" w:rsidRPr="007F2D7B" w:rsidRDefault="00625ACF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1.08 (0.88-1.34)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95A5B62" w14:textId="141025D3" w:rsidR="00625ACF" w:rsidRPr="007F2D7B" w:rsidRDefault="00625ACF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0.459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A709897" w14:textId="4A87B9E9" w:rsidR="00625ACF" w:rsidRPr="007F2D7B" w:rsidRDefault="00625ACF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1.06 (1.00-1.12)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C9AB877" w14:textId="53F40A91" w:rsidR="00625ACF" w:rsidRPr="007F2D7B" w:rsidRDefault="00625ACF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0.066 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6A37E61" w14:textId="54463E3B" w:rsidR="00625ACF" w:rsidRPr="007F2D7B" w:rsidRDefault="00625ACF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1.05 (1.02-1.07)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9341E37" w14:textId="25CE4A4E" w:rsidR="00625ACF" w:rsidRPr="007F2D7B" w:rsidRDefault="00625ACF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&lt;0.001 </w:t>
            </w:r>
          </w:p>
        </w:tc>
      </w:tr>
      <w:tr w:rsidR="007F2D7B" w:rsidRPr="007F2D7B" w14:paraId="15955D0A" w14:textId="77777777" w:rsidTr="00863A35">
        <w:trPr>
          <w:trHeight w:val="25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26976F" w14:textId="77777777" w:rsidR="00912F13" w:rsidRPr="007F2D7B" w:rsidRDefault="00511242" w:rsidP="00C57AF4">
            <w:pPr>
              <w:snapToGrid w:val="0"/>
              <w:spacing w:before="0" w:after="0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Sex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18C3B97" w14:textId="45962E65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BD6E785" w14:textId="2D7EC56A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E7CC716" w14:textId="73683C7C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3EE74E2" w14:textId="00E55E1B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E06A611" w14:textId="7A57EB6D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01DBB36" w14:textId="19EFA897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FA3C2C8" w14:textId="4CC1CD2F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8746D64" w14:textId="35EC7E9B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</w:tr>
      <w:tr w:rsidR="007F2D7B" w:rsidRPr="007F2D7B" w14:paraId="3F7190FD" w14:textId="77777777" w:rsidTr="00863A35">
        <w:trPr>
          <w:trHeight w:val="25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1EF598" w14:textId="2A619E40" w:rsidR="00912F13" w:rsidRPr="007F2D7B" w:rsidRDefault="006504C8" w:rsidP="00C57AF4">
            <w:pPr>
              <w:snapToGrid w:val="0"/>
              <w:spacing w:before="0" w:after="0"/>
              <w:ind w:firstLineChars="100" w:firstLine="16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Female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4C07B19" w14:textId="5C5D1ABC" w:rsidR="00912F13" w:rsidRPr="007F2D7B" w:rsidRDefault="00511242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Reference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73F2E60" w14:textId="1E131352" w:rsidR="00912F13" w:rsidRPr="007F2D7B" w:rsidRDefault="00912F13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DE2C682" w14:textId="3A648324" w:rsidR="00912F13" w:rsidRPr="007F2D7B" w:rsidRDefault="00511242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Reference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FE63475" w14:textId="6DBE98F4" w:rsidR="00912F13" w:rsidRPr="007F2D7B" w:rsidRDefault="00912F13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D772E11" w14:textId="70F6E66B" w:rsidR="00912F13" w:rsidRPr="007F2D7B" w:rsidRDefault="00511242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Reference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02F198B" w14:textId="78E53AFB" w:rsidR="00912F13" w:rsidRPr="007F2D7B" w:rsidRDefault="00912F13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9F3BB64" w14:textId="577DC6F1" w:rsidR="00912F13" w:rsidRPr="007F2D7B" w:rsidRDefault="00511242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Reference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668D99F" w14:textId="6790F0D3" w:rsidR="00912F13" w:rsidRPr="007F2D7B" w:rsidRDefault="00912F13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</w:tr>
      <w:tr w:rsidR="007F2D7B" w:rsidRPr="007F2D7B" w14:paraId="42FF3A99" w14:textId="77777777" w:rsidTr="00863A35">
        <w:trPr>
          <w:trHeight w:val="25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D406CA" w14:textId="6EB1DB76" w:rsidR="00863A35" w:rsidRPr="007F2D7B" w:rsidRDefault="00863A35" w:rsidP="00863A35">
            <w:pPr>
              <w:snapToGrid w:val="0"/>
              <w:spacing w:before="0" w:after="0"/>
              <w:ind w:firstLineChars="100" w:firstLine="16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Male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B1534CC" w14:textId="76056940" w:rsidR="00863A35" w:rsidRPr="007F2D7B" w:rsidRDefault="00863A35" w:rsidP="00863A35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0.97 (0.69-1.35)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7973F8B" w14:textId="48A3B110" w:rsidR="00863A35" w:rsidRPr="007F2D7B" w:rsidRDefault="00863A35" w:rsidP="00863A35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0.844 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6D8247" w14:textId="24C2B860" w:rsidR="00863A35" w:rsidRPr="007F2D7B" w:rsidRDefault="00863A35" w:rsidP="00863A35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N/A </w:t>
            </w: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(</w:t>
            </w: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>N/A-N/</w:t>
            </w:r>
            <w:proofErr w:type="gramStart"/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>A</w:t>
            </w: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)</w:t>
            </w:r>
            <w:r w:rsidRPr="007F2D7B">
              <w:rPr>
                <w:rFonts w:eastAsia="맑은 고딕" w:cs="Times New Roman" w:hint="eastAsia"/>
                <w:sz w:val="16"/>
                <w:szCs w:val="16"/>
                <w:vertAlign w:val="superscript"/>
                <w:lang w:eastAsia="ko-KR"/>
              </w:rPr>
              <w:t>c</w:t>
            </w:r>
            <w:proofErr w:type="gramEnd"/>
            <w:r w:rsidRPr="007F2D7B">
              <w:rPr>
                <w:rFonts w:eastAsia="맑은 고딕" w:cs="Times New Roman" w:hint="eastAsia"/>
                <w:sz w:val="16"/>
                <w:szCs w:val="16"/>
                <w:vertAlign w:val="superscript"/>
                <w:lang w:eastAsia="ko-KR"/>
              </w:rPr>
              <w:t>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2B9BE9" w14:textId="66D3F625" w:rsidR="00863A35" w:rsidRPr="007F2D7B" w:rsidRDefault="00863A35" w:rsidP="00863A35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</w:t>
            </w: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>N/A</w:t>
            </w: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8090360" w14:textId="692D54EF" w:rsidR="00863A35" w:rsidRPr="007F2D7B" w:rsidRDefault="00863A35" w:rsidP="00863A35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0.78 (0.48-1.26)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CD34986" w14:textId="0B204585" w:rsidR="00863A35" w:rsidRPr="007F2D7B" w:rsidRDefault="00863A35" w:rsidP="00863A35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0.309 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0B876BD" w14:textId="7017B9FC" w:rsidR="00863A35" w:rsidRPr="007F2D7B" w:rsidRDefault="00863A35" w:rsidP="00863A35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0.83 (0.52-1.33)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FB0216E" w14:textId="5946DB00" w:rsidR="00863A35" w:rsidRPr="007F2D7B" w:rsidRDefault="00863A35" w:rsidP="00863A35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0.447 </w:t>
            </w:r>
          </w:p>
        </w:tc>
      </w:tr>
      <w:tr w:rsidR="007F2D7B" w:rsidRPr="007F2D7B" w14:paraId="71E38AEF" w14:textId="77777777" w:rsidTr="00863A35">
        <w:trPr>
          <w:trHeight w:val="25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77DDEA" w14:textId="77777777" w:rsidR="00912F13" w:rsidRPr="007F2D7B" w:rsidRDefault="00511242" w:rsidP="00C57AF4">
            <w:pPr>
              <w:snapToGrid w:val="0"/>
              <w:spacing w:before="0" w:after="0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Diagnostic path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5894E26" w14:textId="43B25CC9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F87D01C" w14:textId="2C9E61B7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847A6E1" w14:textId="53176306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FD9BE02" w14:textId="433ECA33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F5B3C60" w14:textId="5ADFEB61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A280D10" w14:textId="5B55D4CF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D89DEA6" w14:textId="06D1EA9C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D2F7D38" w14:textId="3E221B3E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</w:tr>
      <w:tr w:rsidR="007F2D7B" w:rsidRPr="007F2D7B" w14:paraId="68A79CCC" w14:textId="77777777" w:rsidTr="00863A35">
        <w:trPr>
          <w:trHeight w:val="25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55D881" w14:textId="77777777" w:rsidR="00912F13" w:rsidRPr="007F2D7B" w:rsidRDefault="00511242" w:rsidP="00C57AF4">
            <w:pPr>
              <w:snapToGrid w:val="0"/>
              <w:spacing w:before="0" w:after="0"/>
              <w:ind w:firstLineChars="100" w:firstLine="16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Without symptoms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55F9313" w14:textId="58001F46" w:rsidR="00912F13" w:rsidRPr="007F2D7B" w:rsidRDefault="00511242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Reference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E99FAF3" w14:textId="419D00EC" w:rsidR="00912F13" w:rsidRPr="007F2D7B" w:rsidRDefault="00912F13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43CF4D9" w14:textId="3B8AE2D0" w:rsidR="00912F13" w:rsidRPr="007F2D7B" w:rsidRDefault="00511242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Reference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18A07FD" w14:textId="1FC03E51" w:rsidR="00912F13" w:rsidRPr="007F2D7B" w:rsidRDefault="00912F13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76168F9" w14:textId="6A671C75" w:rsidR="00912F13" w:rsidRPr="007F2D7B" w:rsidRDefault="00511242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Reference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F05003B" w14:textId="180FE3D6" w:rsidR="00912F13" w:rsidRPr="007F2D7B" w:rsidRDefault="00912F13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DE6C73B" w14:textId="0A0DCC94" w:rsidR="00912F13" w:rsidRPr="007F2D7B" w:rsidRDefault="00511242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Reference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975D635" w14:textId="544F4DF7" w:rsidR="00912F13" w:rsidRPr="007F2D7B" w:rsidRDefault="00912F13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</w:tr>
      <w:tr w:rsidR="007F2D7B" w:rsidRPr="007F2D7B" w14:paraId="372FE622" w14:textId="77777777" w:rsidTr="00863A35">
        <w:trPr>
          <w:trHeight w:val="25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372D62" w14:textId="77777777" w:rsidR="00913BCA" w:rsidRPr="007F2D7B" w:rsidRDefault="00913BCA" w:rsidP="00913BCA">
            <w:pPr>
              <w:snapToGrid w:val="0"/>
              <w:spacing w:before="0" w:after="0"/>
              <w:ind w:firstLineChars="100" w:firstLine="16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With symptoms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CD4B1F6" w14:textId="0E4C82EB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2.20 (1.96-2.48)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6BC0E66" w14:textId="284724C6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&lt;0.001 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78130CD" w14:textId="4C5A8AA2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4.12 (1.78-9.56)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23A08D4" w14:textId="4885465D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0.001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7719D7C" w14:textId="3BE92BA3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2.11 (1.66-2.67)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CB36A40" w14:textId="7B3BDB7C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&lt;0.001 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9FFE8AD" w14:textId="42602AFE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2.72 (2.01-3.69)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98DFD01" w14:textId="7E5E315B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&lt;0.001 </w:t>
            </w:r>
          </w:p>
        </w:tc>
      </w:tr>
      <w:tr w:rsidR="007F2D7B" w:rsidRPr="007F2D7B" w14:paraId="661991B9" w14:textId="77777777" w:rsidTr="00863A35">
        <w:trPr>
          <w:trHeight w:val="25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9C66DD" w14:textId="77777777" w:rsidR="00913BCA" w:rsidRPr="007F2D7B" w:rsidRDefault="00913BCA" w:rsidP="00913BCA">
            <w:pPr>
              <w:snapToGrid w:val="0"/>
              <w:spacing w:before="0" w:after="0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Smoking pack-years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223152F" w14:textId="7E985D27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1.00 (1.00-1.00)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6F0914D" w14:textId="363A8CFE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0.514 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6032007" w14:textId="7F3FAE6E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1.00 (0.99-1.02)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0F05322" w14:textId="4913C113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0.784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EB207BB" w14:textId="15E2CD59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1.00 (0.99-1.00)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EDF7C9A" w14:textId="38EC81D6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0.654 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EBC20D3" w14:textId="643DB28D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1.04 (1.00-1.09)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2440250" w14:textId="2DF7B3D3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0.071 </w:t>
            </w:r>
          </w:p>
        </w:tc>
      </w:tr>
      <w:tr w:rsidR="007F2D7B" w:rsidRPr="007F2D7B" w14:paraId="5B07D1A6" w14:textId="77777777" w:rsidTr="00863A35">
        <w:trPr>
          <w:trHeight w:val="25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F85E2A" w14:textId="77777777" w:rsidR="00912F13" w:rsidRPr="007F2D7B" w:rsidRDefault="00511242" w:rsidP="00C57AF4">
            <w:pPr>
              <w:snapToGrid w:val="0"/>
              <w:spacing w:before="0" w:after="0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Tumor stage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C416A0B" w14:textId="231A87E8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48DFA58" w14:textId="16BE71A5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5C9CD59" w14:textId="7F345C1B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9D79ED4" w14:textId="1ED8D371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FF52082" w14:textId="76510FD2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9ECC782" w14:textId="42A2B045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BAEAD7B" w14:textId="04B22E31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74206B3" w14:textId="1CEE8006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</w:tr>
      <w:tr w:rsidR="007F2D7B" w:rsidRPr="007F2D7B" w14:paraId="66077006" w14:textId="77777777" w:rsidTr="00863A35">
        <w:trPr>
          <w:trHeight w:val="25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02B83A" w14:textId="77777777" w:rsidR="00912F13" w:rsidRPr="007F2D7B" w:rsidRDefault="00511242" w:rsidP="00C57AF4">
            <w:pPr>
              <w:snapToGrid w:val="0"/>
              <w:spacing w:before="0" w:after="0"/>
              <w:rPr>
                <w:rFonts w:eastAsia="맑은 고딕" w:cs="Times New Roman"/>
                <w:i/>
                <w:i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i/>
                <w:iCs/>
                <w:sz w:val="16"/>
                <w:szCs w:val="16"/>
                <w:lang w:eastAsia="ko-KR"/>
              </w:rPr>
              <w:t>NSCLC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1626AA1" w14:textId="01CCED89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7A168FE" w14:textId="74AF3D3B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645D58F" w14:textId="0510E85F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01E7709" w14:textId="1666E94D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BC974ED" w14:textId="242ABB79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A978E14" w14:textId="712E9C2F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33250FD" w14:textId="68571E34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C59A479" w14:textId="4BDC9544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</w:tr>
      <w:tr w:rsidR="007F2D7B" w:rsidRPr="007F2D7B" w14:paraId="3BDE7DD8" w14:textId="77777777" w:rsidTr="00863A35">
        <w:trPr>
          <w:trHeight w:val="25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618D9E" w14:textId="77777777" w:rsidR="00912F13" w:rsidRPr="007F2D7B" w:rsidRDefault="00511242" w:rsidP="00C57AF4">
            <w:pPr>
              <w:snapToGrid w:val="0"/>
              <w:spacing w:before="0" w:after="0"/>
              <w:ind w:firstLineChars="100" w:firstLine="16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I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782AE68" w14:textId="073464E9" w:rsidR="00912F13" w:rsidRPr="007F2D7B" w:rsidRDefault="00511242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Reference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B69949C" w14:textId="5DB88EAA" w:rsidR="00912F13" w:rsidRPr="007F2D7B" w:rsidRDefault="00912F13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C7713CA" w14:textId="00C809EB" w:rsidR="00912F13" w:rsidRPr="007F2D7B" w:rsidRDefault="00511242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Reference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F3F1488" w14:textId="06FB9734" w:rsidR="00912F13" w:rsidRPr="007F2D7B" w:rsidRDefault="00912F13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20391D4" w14:textId="1A41FFF5" w:rsidR="00912F13" w:rsidRPr="007F2D7B" w:rsidRDefault="00511242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Reference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DFE458F" w14:textId="6902CA14" w:rsidR="00912F13" w:rsidRPr="007F2D7B" w:rsidRDefault="00912F13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EBF6D18" w14:textId="69DEA98C" w:rsidR="00912F13" w:rsidRPr="007F2D7B" w:rsidRDefault="00511242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Reference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0C90C03" w14:textId="2DC13FDE" w:rsidR="00912F13" w:rsidRPr="007F2D7B" w:rsidRDefault="00912F13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</w:tr>
      <w:tr w:rsidR="007F2D7B" w:rsidRPr="007F2D7B" w14:paraId="78D31CEB" w14:textId="77777777" w:rsidTr="00863A35">
        <w:trPr>
          <w:trHeight w:val="25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8EAE7F" w14:textId="77777777" w:rsidR="00617AC0" w:rsidRPr="007F2D7B" w:rsidRDefault="00617AC0" w:rsidP="00617AC0">
            <w:pPr>
              <w:snapToGrid w:val="0"/>
              <w:spacing w:before="0" w:after="0"/>
              <w:ind w:firstLineChars="100" w:firstLine="16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II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9C91A13" w14:textId="12BA6F03" w:rsidR="00617AC0" w:rsidRPr="007F2D7B" w:rsidRDefault="00617AC0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1.68 (1.24-2.27)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2FA1FDE" w14:textId="154172E6" w:rsidR="00617AC0" w:rsidRPr="007F2D7B" w:rsidRDefault="00617AC0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0.001 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0A5871B" w14:textId="3F162490" w:rsidR="00617AC0" w:rsidRPr="007F2D7B" w:rsidRDefault="00617AC0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1·40 (0·09-22·4)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93CC93C" w14:textId="0AE1ACDC" w:rsidR="00617AC0" w:rsidRPr="007F2D7B" w:rsidRDefault="00617AC0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0.811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C00E600" w14:textId="0EB13C75" w:rsidR="00617AC0" w:rsidRPr="007F2D7B" w:rsidRDefault="00617AC0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1.73 (1.04-2.89)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9848630" w14:textId="40690163" w:rsidR="00617AC0" w:rsidRPr="007F2D7B" w:rsidRDefault="00617AC0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0.035 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C1CA066" w14:textId="1767053D" w:rsidR="00617AC0" w:rsidRPr="007F2D7B" w:rsidRDefault="00617AC0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4.83 (2.07-11.3)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1425566" w14:textId="6640B991" w:rsidR="00617AC0" w:rsidRPr="007F2D7B" w:rsidRDefault="00617AC0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&lt;0.001 </w:t>
            </w:r>
          </w:p>
        </w:tc>
      </w:tr>
      <w:tr w:rsidR="007F2D7B" w:rsidRPr="007F2D7B" w14:paraId="669A0B2F" w14:textId="77777777" w:rsidTr="00863A35">
        <w:trPr>
          <w:trHeight w:val="25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094EAB" w14:textId="77777777" w:rsidR="00617AC0" w:rsidRPr="007F2D7B" w:rsidRDefault="00617AC0" w:rsidP="00617AC0">
            <w:pPr>
              <w:snapToGrid w:val="0"/>
              <w:spacing w:before="0" w:after="0"/>
              <w:ind w:firstLineChars="100" w:firstLine="16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III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E1BD428" w14:textId="35DFC725" w:rsidR="00617AC0" w:rsidRPr="007F2D7B" w:rsidRDefault="00617AC0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4.62 (3.68-5.80)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CA6DACC" w14:textId="64E7AC9B" w:rsidR="00617AC0" w:rsidRPr="007F2D7B" w:rsidRDefault="00617AC0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&lt;0.001 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8249CE6" w14:textId="20567051" w:rsidR="00617AC0" w:rsidRPr="007F2D7B" w:rsidRDefault="00617AC0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9·50 (1·25-72·5)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FA406C2" w14:textId="26D5B22B" w:rsidR="00617AC0" w:rsidRPr="007F2D7B" w:rsidRDefault="00617AC0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0.030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2A42D34" w14:textId="6F20D8C3" w:rsidR="00617AC0" w:rsidRPr="007F2D7B" w:rsidRDefault="00617AC0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2.54 (1.72-3.76)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F66C694" w14:textId="5A289312" w:rsidR="00617AC0" w:rsidRPr="007F2D7B" w:rsidRDefault="00617AC0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&lt;0.001 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4DD1FCA" w14:textId="619EF879" w:rsidR="00617AC0" w:rsidRPr="007F2D7B" w:rsidRDefault="00617AC0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8.35 (4.08-17.1)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2197B40" w14:textId="2AAF191E" w:rsidR="00617AC0" w:rsidRPr="007F2D7B" w:rsidRDefault="00617AC0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&lt;0.001 </w:t>
            </w:r>
          </w:p>
        </w:tc>
      </w:tr>
      <w:tr w:rsidR="007F2D7B" w:rsidRPr="007F2D7B" w14:paraId="04024890" w14:textId="77777777" w:rsidTr="00863A35">
        <w:trPr>
          <w:trHeight w:val="25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ABE81C" w14:textId="77777777" w:rsidR="00617AC0" w:rsidRPr="007F2D7B" w:rsidRDefault="00617AC0" w:rsidP="00617AC0">
            <w:pPr>
              <w:snapToGrid w:val="0"/>
              <w:spacing w:before="0" w:after="0"/>
              <w:ind w:firstLineChars="100" w:firstLine="16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IV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3F4526F" w14:textId="1A63619A" w:rsidR="00617AC0" w:rsidRPr="007F2D7B" w:rsidRDefault="00617AC0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9.30 (7.51-11.5)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F0B6B7B" w14:textId="71A41248" w:rsidR="00617AC0" w:rsidRPr="007F2D7B" w:rsidRDefault="00617AC0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&lt;0.001 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4270A86" w14:textId="5A2BD615" w:rsidR="00617AC0" w:rsidRPr="007F2D7B" w:rsidRDefault="00617AC0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28·0 (3·76-208·02)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8CBA367" w14:textId="3E5E3CFB" w:rsidR="00617AC0" w:rsidRPr="007F2D7B" w:rsidRDefault="00617AC0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0.001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7486F66" w14:textId="49028717" w:rsidR="00617AC0" w:rsidRPr="007F2D7B" w:rsidRDefault="00617AC0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5.65 (3.90-8.18)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0E672BF" w14:textId="01056C07" w:rsidR="00617AC0" w:rsidRPr="007F2D7B" w:rsidRDefault="00617AC0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&lt;0.001 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3CCE94B" w14:textId="480E06E2" w:rsidR="00617AC0" w:rsidRPr="007F2D7B" w:rsidRDefault="00617AC0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23.7 (11.8-47.4)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71ECF44" w14:textId="5D2AEABC" w:rsidR="00617AC0" w:rsidRPr="007F2D7B" w:rsidRDefault="00617AC0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&lt;0.001 </w:t>
            </w:r>
          </w:p>
        </w:tc>
      </w:tr>
      <w:tr w:rsidR="007F2D7B" w:rsidRPr="007F2D7B" w14:paraId="0BFDA142" w14:textId="77777777" w:rsidTr="00863A35">
        <w:trPr>
          <w:trHeight w:val="25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A65C28" w14:textId="77777777" w:rsidR="00912F13" w:rsidRPr="007F2D7B" w:rsidRDefault="00511242" w:rsidP="00C57AF4">
            <w:pPr>
              <w:snapToGrid w:val="0"/>
              <w:spacing w:before="0" w:after="0"/>
              <w:rPr>
                <w:rFonts w:eastAsia="맑은 고딕" w:cs="Times New Roman"/>
                <w:i/>
                <w:i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i/>
                <w:iCs/>
                <w:sz w:val="16"/>
                <w:szCs w:val="16"/>
                <w:lang w:eastAsia="ko-KR"/>
              </w:rPr>
              <w:t>SCLC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72A4BF1" w14:textId="2117AC5C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CB0151F" w14:textId="248BC52A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A27256C" w14:textId="022019D6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AD36DEF" w14:textId="3BBAA386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C2D5186" w14:textId="5889DB9B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19D6A82" w14:textId="051A2F01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F0BB520" w14:textId="067D044A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F30536F" w14:textId="3B74AF7C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</w:tr>
      <w:tr w:rsidR="007F2D7B" w:rsidRPr="007F2D7B" w14:paraId="44355FC7" w14:textId="77777777" w:rsidTr="00863A35">
        <w:trPr>
          <w:trHeight w:val="25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200731" w14:textId="77777777" w:rsidR="00912F13" w:rsidRPr="007F2D7B" w:rsidRDefault="00511242" w:rsidP="00C57AF4">
            <w:pPr>
              <w:snapToGrid w:val="0"/>
              <w:spacing w:before="0" w:after="0"/>
              <w:ind w:firstLineChars="100" w:firstLine="16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Limited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3C0AEB5" w14:textId="0EB487CB" w:rsidR="00912F13" w:rsidRPr="007F2D7B" w:rsidRDefault="00511242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Reference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1FB094E" w14:textId="6B8353BD" w:rsidR="00912F13" w:rsidRPr="007F2D7B" w:rsidRDefault="00912F13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6A0CDF9" w14:textId="700438DF" w:rsidR="00912F13" w:rsidRPr="007F2D7B" w:rsidRDefault="00511242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Reference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20AC518" w14:textId="36FC3298" w:rsidR="00912F13" w:rsidRPr="007F2D7B" w:rsidRDefault="00912F13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237D21B" w14:textId="368A7197" w:rsidR="00912F13" w:rsidRPr="007F2D7B" w:rsidRDefault="00511242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Reference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2842BF9" w14:textId="56329429" w:rsidR="00912F13" w:rsidRPr="007F2D7B" w:rsidRDefault="00912F13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397EB50" w14:textId="1365FC68" w:rsidR="00912F13" w:rsidRPr="007F2D7B" w:rsidRDefault="00511242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Reference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62B3FA5" w14:textId="243C1692" w:rsidR="00912F13" w:rsidRPr="007F2D7B" w:rsidRDefault="00912F13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</w:tr>
      <w:tr w:rsidR="007F2D7B" w:rsidRPr="007F2D7B" w14:paraId="1915BE64" w14:textId="77777777" w:rsidTr="00863A35">
        <w:trPr>
          <w:trHeight w:val="25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A83008" w14:textId="77777777" w:rsidR="00D45EE1" w:rsidRPr="007F2D7B" w:rsidRDefault="00D45EE1" w:rsidP="00D45EE1">
            <w:pPr>
              <w:snapToGrid w:val="0"/>
              <w:spacing w:before="0" w:after="0"/>
              <w:ind w:firstLineChars="100" w:firstLine="16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Extensive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5477B79" w14:textId="527C2369" w:rsidR="00D45EE1" w:rsidRPr="007F2D7B" w:rsidRDefault="00D45EE1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2.89 (2.28-3.67)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2589F42" w14:textId="7F67494F" w:rsidR="00D45EE1" w:rsidRPr="007F2D7B" w:rsidRDefault="00D45EE1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&lt;0.001 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CE279B2" w14:textId="3874578E" w:rsidR="00D45EE1" w:rsidRPr="007F2D7B" w:rsidRDefault="00D45EE1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5.12 (1.87-14.0)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7638FE1" w14:textId="624FC62A" w:rsidR="00D45EE1" w:rsidRPr="007F2D7B" w:rsidRDefault="00D45EE1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0.001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193B25C" w14:textId="29722275" w:rsidR="00D45EE1" w:rsidRPr="007F2D7B" w:rsidRDefault="00D45EE1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2.62 (1.70-4.03)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A2E4491" w14:textId="1AA0BD3F" w:rsidR="00D45EE1" w:rsidRPr="007F2D7B" w:rsidRDefault="00D45EE1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&lt;0.001 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C096404" w14:textId="2388CC17" w:rsidR="00D45EE1" w:rsidRPr="007F2D7B" w:rsidRDefault="00D45EE1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3.05 (1.48-6.27)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F4EB229" w14:textId="520A5CA8" w:rsidR="00D45EE1" w:rsidRPr="007F2D7B" w:rsidRDefault="00D45EE1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0.003 </w:t>
            </w:r>
          </w:p>
        </w:tc>
      </w:tr>
      <w:tr w:rsidR="007F2D7B" w:rsidRPr="007F2D7B" w14:paraId="5ED7C500" w14:textId="77777777" w:rsidTr="00863A35">
        <w:trPr>
          <w:trHeight w:val="25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35C097" w14:textId="77777777" w:rsidR="00912F13" w:rsidRPr="007F2D7B" w:rsidRDefault="00511242" w:rsidP="00C57AF4">
            <w:pPr>
              <w:snapToGrid w:val="0"/>
              <w:spacing w:before="0" w:after="0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Morphology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32A5EE3" w14:textId="52385D9A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B86F205" w14:textId="1E44D8A8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2FF9590" w14:textId="7D36115B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21996CC" w14:textId="4C79F197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ABACFA6" w14:textId="4BA678ED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BBCEE58" w14:textId="170C3DAB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A108B0B" w14:textId="07DF27F3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7B32678" w14:textId="3E095A6F" w:rsidR="00912F13" w:rsidRPr="007F2D7B" w:rsidRDefault="00912F13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</w:tr>
      <w:tr w:rsidR="007F2D7B" w:rsidRPr="007F2D7B" w14:paraId="0089720F" w14:textId="77777777" w:rsidTr="00863A35">
        <w:trPr>
          <w:trHeight w:val="25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AD7110" w14:textId="77777777" w:rsidR="00912F13" w:rsidRPr="007F2D7B" w:rsidRDefault="00511242" w:rsidP="00C57AF4">
            <w:pPr>
              <w:snapToGrid w:val="0"/>
              <w:spacing w:before="0" w:after="0"/>
              <w:ind w:firstLineChars="100" w:firstLine="16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Squamous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6D7210C" w14:textId="52BDE9DE" w:rsidR="00912F13" w:rsidRPr="007F2D7B" w:rsidRDefault="00511242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Reference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61B7F9B" w14:textId="7F097CD6" w:rsidR="00912F13" w:rsidRPr="007F2D7B" w:rsidRDefault="00912F13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7FB4AA0" w14:textId="5752BA1F" w:rsidR="00912F13" w:rsidRPr="007F2D7B" w:rsidRDefault="00511242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Reference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E6ADCD9" w14:textId="420B22FF" w:rsidR="00912F13" w:rsidRPr="007F2D7B" w:rsidRDefault="00912F13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4A7736E" w14:textId="76AAD4A7" w:rsidR="00912F13" w:rsidRPr="007F2D7B" w:rsidRDefault="00511242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Reference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70433E2" w14:textId="61D7D3ED" w:rsidR="00912F13" w:rsidRPr="007F2D7B" w:rsidRDefault="00912F13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7470E50" w14:textId="1105DB87" w:rsidR="00912F13" w:rsidRPr="007F2D7B" w:rsidRDefault="00511242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Reference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BFCE929" w14:textId="576BBC1A" w:rsidR="00912F13" w:rsidRPr="007F2D7B" w:rsidRDefault="00912F13" w:rsidP="00D45EE1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</w:p>
        </w:tc>
      </w:tr>
      <w:tr w:rsidR="007F2D7B" w:rsidRPr="007F2D7B" w14:paraId="165DFF42" w14:textId="77777777" w:rsidTr="00863A35">
        <w:trPr>
          <w:trHeight w:val="25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E96AB6" w14:textId="77777777" w:rsidR="00913BCA" w:rsidRPr="007F2D7B" w:rsidRDefault="00913BCA" w:rsidP="00913BCA">
            <w:pPr>
              <w:snapToGrid w:val="0"/>
              <w:spacing w:before="0" w:after="0"/>
              <w:ind w:firstLineChars="100" w:firstLine="16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Adenocarcinoma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CAFA9FA" w14:textId="72916BC0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0.96 (0.84-1.09)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A18A358" w14:textId="4FDF92F8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0.508 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E3F15B0" w14:textId="4F16156D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1.53 (0.77-3.02)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52FD14D" w14:textId="1D40CE91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0.222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67D365C" w14:textId="5A414D97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1.04 (0.81-1.33)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C9B5AE2" w14:textId="164A8D8C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0.782 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EFA8CC9" w14:textId="4524F8B8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0.86 (0.62-1.19)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CF7B817" w14:textId="366681E9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0.360 </w:t>
            </w:r>
          </w:p>
        </w:tc>
      </w:tr>
      <w:tr w:rsidR="007F2D7B" w:rsidRPr="007F2D7B" w14:paraId="11AF9B36" w14:textId="77777777" w:rsidTr="00863A35">
        <w:trPr>
          <w:trHeight w:val="25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164398" w14:textId="77777777" w:rsidR="00913BCA" w:rsidRPr="007F2D7B" w:rsidRDefault="00913BCA" w:rsidP="00913BCA">
            <w:pPr>
              <w:snapToGrid w:val="0"/>
              <w:spacing w:before="0" w:after="0"/>
              <w:ind w:firstLineChars="100" w:firstLine="16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Small cell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42BF60A" w14:textId="1592A409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1.83 (1.59-2.11)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58A8C9D" w14:textId="35AB9F53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&lt;0.001 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F41389A" w14:textId="140BF385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1.98 (0.97-4.01)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425566C" w14:textId="2989E9EB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0.059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77124FA" w14:textId="2ADFA37B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1.90 (1.48-2.46)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AA4906B" w14:textId="608F679E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&lt;0.001 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6452D9E" w14:textId="7887129A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1.65 (1.12-2.43)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6F3CA95" w14:textId="70E1A7F6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0.012 </w:t>
            </w:r>
          </w:p>
        </w:tc>
      </w:tr>
      <w:tr w:rsidR="007F2D7B" w:rsidRPr="007F2D7B" w14:paraId="7EA3E679" w14:textId="77777777" w:rsidTr="00863A35">
        <w:trPr>
          <w:trHeight w:val="277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E21B5F" w14:textId="77777777" w:rsidR="00913BCA" w:rsidRPr="007F2D7B" w:rsidRDefault="00913BCA" w:rsidP="00913BCA">
            <w:pPr>
              <w:snapToGrid w:val="0"/>
              <w:spacing w:before="0" w:after="0"/>
              <w:ind w:firstLineChars="100" w:firstLine="16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 xml:space="preserve">NSCLC </w:t>
            </w:r>
            <w:proofErr w:type="spellStart"/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other</w:t>
            </w:r>
            <w:r w:rsidRPr="007F2D7B">
              <w:rPr>
                <w:rFonts w:eastAsia="맑은 고딕" w:cs="Times New Roman"/>
                <w:sz w:val="16"/>
                <w:szCs w:val="16"/>
                <w:vertAlign w:val="superscript"/>
                <w:lang w:eastAsia="ko-KR"/>
              </w:rPr>
              <w:t>a</w:t>
            </w:r>
            <w:proofErr w:type="spellEnd"/>
            <w:r w:rsidRPr="007F2D7B">
              <w:rPr>
                <w:rFonts w:eastAsia="맑은 고딕" w:cs="Times New Roman"/>
                <w:sz w:val="16"/>
                <w:szCs w:val="16"/>
                <w:vertAlign w:val="superscript"/>
                <w:lang w:eastAsia="ko-KR"/>
              </w:rPr>
              <w:t>)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540BA31" w14:textId="1BF578B0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1.65 (1.33-2.05)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F33C9DD" w14:textId="3323B634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&lt;0.001 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0D3D184" w14:textId="7C11C08E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3.09 (1.20-7.92)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9199190" w14:textId="5014F55B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0.019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4F22EA3" w14:textId="4F1581F1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1.27 (0.86-1.90)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9F3D737" w14:textId="0726EB3F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0.230 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A943512" w14:textId="7B1B8A8D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1.51 (0.89-2.55)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2C4B014" w14:textId="6A9F4C0A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0.128 </w:t>
            </w:r>
          </w:p>
        </w:tc>
      </w:tr>
      <w:tr w:rsidR="007F2D7B" w:rsidRPr="007F2D7B" w14:paraId="08A61185" w14:textId="77777777" w:rsidTr="00863A35">
        <w:trPr>
          <w:trHeight w:val="277"/>
        </w:trPr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CDAFDB" w14:textId="77777777" w:rsidR="00913BCA" w:rsidRPr="007F2D7B" w:rsidRDefault="00913BCA" w:rsidP="00913BCA">
            <w:pPr>
              <w:snapToGrid w:val="0"/>
              <w:spacing w:before="0" w:after="0"/>
              <w:ind w:firstLineChars="100" w:firstLine="16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proofErr w:type="spellStart"/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Other</w:t>
            </w:r>
            <w:r w:rsidRPr="007F2D7B">
              <w:rPr>
                <w:rFonts w:eastAsia="맑은 고딕" w:cs="Times New Roman"/>
                <w:sz w:val="16"/>
                <w:szCs w:val="16"/>
                <w:vertAlign w:val="superscript"/>
                <w:lang w:eastAsia="ko-KR"/>
              </w:rPr>
              <w:t>b</w:t>
            </w:r>
            <w:proofErr w:type="spellEnd"/>
            <w:r w:rsidRPr="007F2D7B">
              <w:rPr>
                <w:rFonts w:eastAsia="맑은 고딕" w:cs="Times New Roman"/>
                <w:sz w:val="16"/>
                <w:szCs w:val="16"/>
                <w:vertAlign w:val="superscript"/>
                <w:lang w:eastAsia="ko-KR"/>
              </w:rPr>
              <w:t>)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DE06729" w14:textId="7C350F8B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1.52 (1.17-1.98)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4E25A73" w14:textId="1AA247A0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0.002 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AB4BD5A" w14:textId="5EA28FFA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0.43 (0.06-3.28)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2D0FBCA" w14:textId="1D7A5545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0.413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65842E8" w14:textId="7925FDAC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1.19 (0.65-2.19)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30BA5E8" w14:textId="4181A5DF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0.577 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0E89723" w14:textId="25C5358E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2.33 (1.07-5.10)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5FAFC19" w14:textId="19A43E63" w:rsidR="00913BCA" w:rsidRPr="007F2D7B" w:rsidRDefault="00913BCA" w:rsidP="003E6F4D">
            <w:pPr>
              <w:snapToGrid w:val="0"/>
              <w:spacing w:before="0" w:after="0"/>
              <w:jc w:val="center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0.034 </w:t>
            </w:r>
          </w:p>
        </w:tc>
      </w:tr>
    </w:tbl>
    <w:p w14:paraId="65FAC4E6" w14:textId="1DF229EB" w:rsidR="008F6084" w:rsidRPr="007F2D7B" w:rsidRDefault="00511242" w:rsidP="00C57AF4">
      <w:pPr>
        <w:snapToGrid w:val="0"/>
        <w:spacing w:before="0" w:after="0"/>
        <w:rPr>
          <w:rFonts w:eastAsia="Times New Roman" w:cs="Times New Roman"/>
          <w:sz w:val="20"/>
          <w:szCs w:val="20"/>
        </w:rPr>
      </w:pPr>
      <w:r w:rsidRPr="007F2D7B">
        <w:rPr>
          <w:rFonts w:eastAsia="Times New Roman" w:cs="Times New Roman"/>
          <w:sz w:val="20"/>
          <w:szCs w:val="20"/>
        </w:rPr>
        <w:t>HR, Hazard Ratio; CI, Confidence Interval; NSCLC, non-small cell lung cancer; SCLC, small cell lung cancer</w:t>
      </w:r>
      <w:r w:rsidR="005D5DBC" w:rsidRPr="007F2D7B">
        <w:rPr>
          <w:rFonts w:eastAsia="Times New Roman" w:cs="Times New Roman"/>
          <w:sz w:val="20"/>
          <w:szCs w:val="20"/>
        </w:rPr>
        <w:t xml:space="preserve">. </w:t>
      </w:r>
      <w:r w:rsidRPr="007F2D7B">
        <w:rPr>
          <w:rFonts w:eastAsia="Times New Roman" w:cs="Times New Roman"/>
          <w:sz w:val="20"/>
          <w:szCs w:val="20"/>
        </w:rPr>
        <w:t xml:space="preserve">Cox proportional hazard </w:t>
      </w:r>
      <w:r w:rsidR="0063349F" w:rsidRPr="007F2D7B">
        <w:rPr>
          <w:rFonts w:eastAsia="Times New Roman" w:cs="Times New Roman"/>
          <w:sz w:val="20"/>
          <w:szCs w:val="20"/>
        </w:rPr>
        <w:t xml:space="preserve">regression </w:t>
      </w:r>
      <w:r w:rsidRPr="007F2D7B">
        <w:rPr>
          <w:rFonts w:eastAsia="Times New Roman" w:cs="Times New Roman"/>
          <w:sz w:val="20"/>
          <w:szCs w:val="20"/>
        </w:rPr>
        <w:t>model was employed</w:t>
      </w:r>
      <w:r w:rsidR="005D5DBC" w:rsidRPr="007F2D7B">
        <w:rPr>
          <w:rFonts w:eastAsia="Times New Roman" w:cs="Times New Roman"/>
          <w:sz w:val="20"/>
          <w:szCs w:val="20"/>
        </w:rPr>
        <w:t xml:space="preserve">. </w:t>
      </w:r>
      <w:proofErr w:type="gramStart"/>
      <w:r w:rsidRPr="007F2D7B">
        <w:rPr>
          <w:rFonts w:eastAsia="Times New Roman" w:cs="Times New Roman"/>
          <w:sz w:val="20"/>
          <w:szCs w:val="20"/>
          <w:vertAlign w:val="superscript"/>
        </w:rPr>
        <w:t>a)</w:t>
      </w:r>
      <w:r w:rsidRPr="007F2D7B">
        <w:rPr>
          <w:rFonts w:eastAsia="Times New Roman" w:cs="Times New Roman"/>
          <w:sz w:val="20"/>
          <w:szCs w:val="20"/>
        </w:rPr>
        <w:t>Patients</w:t>
      </w:r>
      <w:proofErr w:type="gramEnd"/>
      <w:r w:rsidRPr="007F2D7B">
        <w:rPr>
          <w:rFonts w:eastAsia="Times New Roman" w:cs="Times New Roman"/>
          <w:sz w:val="20"/>
          <w:szCs w:val="20"/>
        </w:rPr>
        <w:t xml:space="preserve"> who had large cell carcinoma, more than one NSCLC, and non-specified NSCLC are included</w:t>
      </w:r>
      <w:r w:rsidR="005D5DBC" w:rsidRPr="007F2D7B">
        <w:rPr>
          <w:rFonts w:eastAsia="Times New Roman" w:cs="Times New Roman"/>
          <w:sz w:val="20"/>
          <w:szCs w:val="20"/>
        </w:rPr>
        <w:t xml:space="preserve">. </w:t>
      </w:r>
      <w:proofErr w:type="gramStart"/>
      <w:r w:rsidRPr="007F2D7B">
        <w:rPr>
          <w:rFonts w:eastAsia="Times New Roman" w:cs="Times New Roman"/>
          <w:sz w:val="20"/>
          <w:szCs w:val="20"/>
          <w:vertAlign w:val="superscript"/>
        </w:rPr>
        <w:t>b)</w:t>
      </w:r>
      <w:r w:rsidRPr="007F2D7B">
        <w:rPr>
          <w:rFonts w:eastAsia="Times New Roman" w:cs="Times New Roman"/>
          <w:sz w:val="20"/>
          <w:szCs w:val="20"/>
        </w:rPr>
        <w:t>Patients</w:t>
      </w:r>
      <w:proofErr w:type="gramEnd"/>
      <w:r w:rsidRPr="007F2D7B">
        <w:rPr>
          <w:rFonts w:eastAsia="Times New Roman" w:cs="Times New Roman"/>
          <w:sz w:val="20"/>
          <w:szCs w:val="20"/>
        </w:rPr>
        <w:t xml:space="preserve"> who had carcinoid and both NSCLC and SCLC are included</w:t>
      </w:r>
      <w:r w:rsidR="005D5DBC" w:rsidRPr="007F2D7B">
        <w:rPr>
          <w:rFonts w:eastAsia="Times New Roman" w:cs="Times New Roman"/>
          <w:sz w:val="20"/>
          <w:szCs w:val="20"/>
        </w:rPr>
        <w:t xml:space="preserve">. </w:t>
      </w:r>
      <w:r w:rsidR="00863A35" w:rsidRPr="007F2D7B">
        <w:rPr>
          <w:rFonts w:eastAsia="Times New Roman" w:cs="Times New Roman"/>
          <w:sz w:val="20"/>
          <w:szCs w:val="20"/>
        </w:rPr>
        <w:t>.</w:t>
      </w:r>
      <w:r w:rsidR="00863A35" w:rsidRPr="007F2D7B">
        <w:rPr>
          <w:rFonts w:eastAsia="맑은 고딕" w:cs="Times New Roman" w:hint="eastAsia"/>
          <w:sz w:val="16"/>
          <w:szCs w:val="16"/>
          <w:vertAlign w:val="superscript"/>
          <w:lang w:eastAsia="ko-KR"/>
        </w:rPr>
        <w:t xml:space="preserve"> </w:t>
      </w:r>
      <w:r w:rsidR="00863A35" w:rsidRPr="007F2D7B">
        <w:rPr>
          <w:rFonts w:eastAsia="맑은 고딕" w:cs="Times New Roman" w:hint="eastAsia"/>
          <w:sz w:val="20"/>
          <w:szCs w:val="20"/>
          <w:vertAlign w:val="superscript"/>
          <w:lang w:eastAsia="ko-KR"/>
        </w:rPr>
        <w:t>c)</w:t>
      </w:r>
      <w:r w:rsidR="00863A35" w:rsidRPr="007F2D7B">
        <w:rPr>
          <w:rFonts w:cs="Times New Roman" w:hint="eastAsia"/>
          <w:sz w:val="20"/>
          <w:szCs w:val="20"/>
          <w:lang w:eastAsia="ko-KR"/>
        </w:rPr>
        <w:t xml:space="preserve">The number of </w:t>
      </w:r>
      <w:r w:rsidR="00863A35" w:rsidRPr="007F2D7B">
        <w:rPr>
          <w:rFonts w:cs="Times New Roman"/>
          <w:sz w:val="20"/>
          <w:szCs w:val="20"/>
          <w:lang w:eastAsia="ko-KR"/>
        </w:rPr>
        <w:t>female</w:t>
      </w:r>
      <w:r w:rsidR="00863A35" w:rsidRPr="007F2D7B">
        <w:rPr>
          <w:rFonts w:cs="Times New Roman" w:hint="eastAsia"/>
          <w:sz w:val="20"/>
          <w:szCs w:val="20"/>
          <w:lang w:eastAsia="ko-KR"/>
        </w:rPr>
        <w:t xml:space="preserve"> patient</w:t>
      </w:r>
      <w:r w:rsidR="00863A35" w:rsidRPr="007F2D7B">
        <w:rPr>
          <w:rFonts w:cs="Times New Roman"/>
          <w:sz w:val="20"/>
          <w:szCs w:val="20"/>
          <w:lang w:eastAsia="ko-KR"/>
        </w:rPr>
        <w:t>s</w:t>
      </w:r>
      <w:r w:rsidR="00863A35" w:rsidRPr="007F2D7B">
        <w:rPr>
          <w:rFonts w:cs="Times New Roman" w:hint="eastAsia"/>
          <w:sz w:val="20"/>
          <w:szCs w:val="20"/>
          <w:lang w:eastAsia="ko-KR"/>
        </w:rPr>
        <w:t xml:space="preserve"> was 2 and no event </w:t>
      </w:r>
      <w:r w:rsidR="00863A35" w:rsidRPr="007F2D7B">
        <w:rPr>
          <w:rFonts w:cs="Times New Roman"/>
          <w:sz w:val="20"/>
          <w:szCs w:val="20"/>
          <w:lang w:eastAsia="ko-KR"/>
        </w:rPr>
        <w:t>occurred</w:t>
      </w:r>
      <w:r w:rsidR="00863A35" w:rsidRPr="007F2D7B">
        <w:rPr>
          <w:rFonts w:cs="Times New Roman" w:hint="eastAsia"/>
          <w:sz w:val="20"/>
          <w:szCs w:val="20"/>
          <w:lang w:eastAsia="ko-KR"/>
        </w:rPr>
        <w:t xml:space="preserve">. </w:t>
      </w:r>
      <w:r w:rsidRPr="007F2D7B">
        <w:rPr>
          <w:rFonts w:eastAsia="Times New Roman" w:cs="Times New Roman"/>
          <w:sz w:val="20"/>
          <w:szCs w:val="20"/>
        </w:rPr>
        <w:t xml:space="preserve">Cox proportional hazard model was </w:t>
      </w:r>
      <w:r w:rsidR="00B11AA5" w:rsidRPr="007F2D7B">
        <w:rPr>
          <w:rFonts w:eastAsia="Times New Roman" w:cs="Times New Roman"/>
          <w:sz w:val="20"/>
          <w:szCs w:val="20"/>
        </w:rPr>
        <w:t>employed</w:t>
      </w:r>
      <w:r w:rsidR="005D5DBC" w:rsidRPr="007F2D7B">
        <w:rPr>
          <w:rFonts w:eastAsia="Times New Roman" w:cs="Times New Roman"/>
          <w:sz w:val="20"/>
          <w:szCs w:val="20"/>
        </w:rPr>
        <w:t>·</w:t>
      </w:r>
    </w:p>
    <w:p w14:paraId="03732E23" w14:textId="1954249D" w:rsidR="008F6084" w:rsidRPr="007F2D7B" w:rsidRDefault="00511242" w:rsidP="00C57AF4">
      <w:pPr>
        <w:snapToGrid w:val="0"/>
        <w:spacing w:before="0" w:after="0"/>
        <w:rPr>
          <w:rFonts w:cs="Times New Roman"/>
          <w:sz w:val="20"/>
          <w:szCs w:val="20"/>
          <w:lang w:eastAsia="ko-KR"/>
        </w:rPr>
      </w:pPr>
      <w:r w:rsidRPr="007F2D7B">
        <w:rPr>
          <w:rFonts w:cs="Times New Roman"/>
          <w:sz w:val="20"/>
          <w:szCs w:val="20"/>
          <w:lang w:eastAsia="ko-KR"/>
        </w:rPr>
        <w:br w:type="page"/>
      </w:r>
    </w:p>
    <w:p w14:paraId="46472179" w14:textId="4CFA1F7A" w:rsidR="008F6084" w:rsidRPr="007F2D7B" w:rsidRDefault="00511242" w:rsidP="00C57AF4">
      <w:pPr>
        <w:widowControl w:val="0"/>
        <w:snapToGrid w:val="0"/>
        <w:spacing w:before="0" w:after="0"/>
        <w:jc w:val="both"/>
        <w:rPr>
          <w:rFonts w:eastAsia="Times New Roman" w:cs="Times New Roman"/>
          <w:sz w:val="20"/>
          <w:szCs w:val="20"/>
        </w:rPr>
      </w:pPr>
      <w:r w:rsidRPr="007F2D7B">
        <w:rPr>
          <w:rFonts w:eastAsia="Times New Roman" w:cs="Times New Roman"/>
          <w:b/>
          <w:sz w:val="20"/>
          <w:szCs w:val="20"/>
        </w:rPr>
        <w:lastRenderedPageBreak/>
        <w:t>Supplementary Table S</w:t>
      </w:r>
      <w:r w:rsidR="002E5BF1" w:rsidRPr="007F2D7B">
        <w:rPr>
          <w:rFonts w:cs="Times New Roman" w:hint="eastAsia"/>
          <w:b/>
          <w:sz w:val="20"/>
          <w:szCs w:val="20"/>
          <w:lang w:eastAsia="ko-KR"/>
        </w:rPr>
        <w:t>6</w:t>
      </w:r>
      <w:r w:rsidR="005D5DBC" w:rsidRPr="007F2D7B">
        <w:rPr>
          <w:rFonts w:eastAsia="Times New Roman" w:cs="Times New Roman"/>
          <w:b/>
          <w:sz w:val="20"/>
          <w:szCs w:val="20"/>
        </w:rPr>
        <w:t xml:space="preserve">. </w:t>
      </w:r>
      <w:r w:rsidRPr="007F2D7B">
        <w:rPr>
          <w:rFonts w:eastAsia="Times New Roman" w:cs="Times New Roman"/>
          <w:bCs/>
          <w:sz w:val="20"/>
          <w:szCs w:val="20"/>
        </w:rPr>
        <w:t xml:space="preserve">Comparison of risk of </w:t>
      </w:r>
      <w:r w:rsidR="00912F13" w:rsidRPr="007F2D7B">
        <w:rPr>
          <w:rFonts w:eastAsia="Times New Roman" w:cs="Times New Roman"/>
          <w:bCs/>
          <w:sz w:val="20"/>
          <w:szCs w:val="20"/>
        </w:rPr>
        <w:t xml:space="preserve">lung cancer </w:t>
      </w:r>
      <w:r w:rsidRPr="007F2D7B">
        <w:rPr>
          <w:rFonts w:eastAsia="Times New Roman" w:cs="Times New Roman"/>
          <w:bCs/>
          <w:sz w:val="20"/>
          <w:szCs w:val="20"/>
        </w:rPr>
        <w:t>death between current and extended criteria using multivariable cox proportional hazard regression model</w:t>
      </w:r>
    </w:p>
    <w:tbl>
      <w:tblPr>
        <w:tblW w:w="1358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23"/>
        <w:gridCol w:w="2093"/>
        <w:gridCol w:w="1192"/>
        <w:gridCol w:w="2161"/>
        <w:gridCol w:w="1192"/>
        <w:gridCol w:w="2229"/>
        <w:gridCol w:w="1192"/>
      </w:tblGrid>
      <w:tr w:rsidR="007F2D7B" w:rsidRPr="007F2D7B" w14:paraId="1AC8BE12" w14:textId="77777777" w:rsidTr="00C4556A">
        <w:trPr>
          <w:trHeight w:val="225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1DBF653" w14:textId="77777777" w:rsidR="008F6084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Eligibility criteria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85A00C" w14:textId="77777777" w:rsidR="008F6084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Model 1</w:t>
            </w:r>
            <w:r w:rsidRPr="007F2D7B">
              <w:rPr>
                <w:rFonts w:eastAsia="맑은 고딕" w:cs="Times New Roman"/>
                <w:sz w:val="16"/>
                <w:szCs w:val="16"/>
                <w:vertAlign w:val="superscript"/>
                <w:lang w:eastAsia="ko-KR"/>
              </w:rPr>
              <w:t>a)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59DAA7" w14:textId="77777777" w:rsidR="008F6084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Model 2</w:t>
            </w:r>
            <w:r w:rsidRPr="007F2D7B">
              <w:rPr>
                <w:rFonts w:eastAsia="맑은 고딕" w:cs="Times New Roman"/>
                <w:sz w:val="16"/>
                <w:szCs w:val="16"/>
                <w:vertAlign w:val="superscript"/>
                <w:lang w:eastAsia="ko-KR"/>
              </w:rPr>
              <w:t>b)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2620E4" w14:textId="77777777" w:rsidR="008F6084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Model 3</w:t>
            </w:r>
            <w:r w:rsidRPr="007F2D7B">
              <w:rPr>
                <w:rFonts w:eastAsia="맑은 고딕" w:cs="Times New Roman"/>
                <w:sz w:val="16"/>
                <w:szCs w:val="16"/>
                <w:vertAlign w:val="superscript"/>
                <w:lang w:eastAsia="ko-KR"/>
              </w:rPr>
              <w:t>c)</w:t>
            </w:r>
          </w:p>
        </w:tc>
      </w:tr>
      <w:tr w:rsidR="007F2D7B" w:rsidRPr="007F2D7B" w14:paraId="36E85353" w14:textId="77777777" w:rsidTr="00C4556A">
        <w:trPr>
          <w:trHeight w:val="225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3079F4" w14:textId="77777777" w:rsidR="008F6084" w:rsidRPr="007F2D7B" w:rsidRDefault="008F6084" w:rsidP="00C57AF4">
            <w:pPr>
              <w:snapToGrid w:val="0"/>
              <w:spacing w:before="0" w:after="0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C34F12" w14:textId="072748AC" w:rsidR="008F6084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HR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BD3FAE" w14:textId="77777777" w:rsidR="008F6084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40BD64" w14:textId="03B27148" w:rsidR="008F6084" w:rsidRPr="007F2D7B" w:rsidRDefault="00733157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b/>
                <w:bCs/>
                <w:sz w:val="16"/>
                <w:szCs w:val="16"/>
                <w:lang w:eastAsia="ko-KR"/>
              </w:rPr>
              <w:t>A</w:t>
            </w:r>
            <w:r w:rsidR="00511242"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HR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AE9499" w14:textId="77777777" w:rsidR="008F6084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878162" w14:textId="5FDABC04" w:rsidR="008F6084" w:rsidRPr="007F2D7B" w:rsidRDefault="00733157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b/>
                <w:bCs/>
                <w:sz w:val="16"/>
                <w:szCs w:val="16"/>
                <w:lang w:eastAsia="ko-KR"/>
              </w:rPr>
              <w:t>A</w:t>
            </w:r>
            <w:r w:rsidR="00511242"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HR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7B513D" w14:textId="77777777" w:rsidR="008F6084" w:rsidRPr="007F2D7B" w:rsidRDefault="00511242" w:rsidP="00C57AF4">
            <w:pPr>
              <w:snapToGrid w:val="0"/>
              <w:spacing w:before="0" w:after="0"/>
              <w:jc w:val="center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p-value</w:t>
            </w:r>
          </w:p>
        </w:tc>
      </w:tr>
      <w:tr w:rsidR="007F2D7B" w:rsidRPr="007F2D7B" w14:paraId="30D26750" w14:textId="77777777" w:rsidTr="00C4556A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D1598B" w14:textId="77777777" w:rsidR="008F6084" w:rsidRPr="007F2D7B" w:rsidRDefault="00511242" w:rsidP="00C57AF4">
            <w:pPr>
              <w:snapToGrid w:val="0"/>
              <w:spacing w:before="0" w:after="0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>Current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64DA6D" w14:textId="77777777" w:rsidR="008F6084" w:rsidRPr="007F2D7B" w:rsidRDefault="00511242" w:rsidP="00C57AF4">
            <w:pPr>
              <w:snapToGrid w:val="0"/>
              <w:spacing w:before="0" w:after="0"/>
              <w:jc w:val="right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1C5287" w14:textId="77777777" w:rsidR="008F6084" w:rsidRPr="007F2D7B" w:rsidRDefault="00511242" w:rsidP="00C57AF4">
            <w:pPr>
              <w:snapToGrid w:val="0"/>
              <w:spacing w:before="0" w:after="0"/>
              <w:jc w:val="right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96D119" w14:textId="77777777" w:rsidR="008F6084" w:rsidRPr="007F2D7B" w:rsidRDefault="00511242" w:rsidP="00C57AF4">
            <w:pPr>
              <w:snapToGrid w:val="0"/>
              <w:spacing w:before="0" w:after="0"/>
              <w:jc w:val="right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E06D92" w14:textId="77777777" w:rsidR="008F6084" w:rsidRPr="007F2D7B" w:rsidRDefault="00511242" w:rsidP="00C57AF4">
            <w:pPr>
              <w:snapToGrid w:val="0"/>
              <w:spacing w:before="0" w:after="0"/>
              <w:jc w:val="right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D84A71" w14:textId="77777777" w:rsidR="008F6084" w:rsidRPr="007F2D7B" w:rsidRDefault="00511242" w:rsidP="00C57AF4">
            <w:pPr>
              <w:snapToGrid w:val="0"/>
              <w:spacing w:before="0" w:after="0"/>
              <w:jc w:val="right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AC80B4" w14:textId="77777777" w:rsidR="008F6084" w:rsidRPr="007F2D7B" w:rsidRDefault="00511242" w:rsidP="00C57AF4">
            <w:pPr>
              <w:snapToGrid w:val="0"/>
              <w:spacing w:before="0" w:after="0"/>
              <w:jc w:val="right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</w:tr>
      <w:tr w:rsidR="007F2D7B" w:rsidRPr="007F2D7B" w14:paraId="795E2345" w14:textId="77777777" w:rsidTr="00C4556A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D22D86" w14:textId="77777777" w:rsidR="008F6084" w:rsidRPr="007F2D7B" w:rsidRDefault="00511242" w:rsidP="00C57AF4">
            <w:pPr>
              <w:snapToGrid w:val="0"/>
              <w:spacing w:before="0" w:after="0"/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b/>
                <w:bCs/>
                <w:sz w:val="16"/>
                <w:szCs w:val="16"/>
                <w:lang w:eastAsia="ko-KR"/>
              </w:rPr>
              <w:t xml:space="preserve">Extended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292FC5" w14:textId="77777777" w:rsidR="008F6084" w:rsidRPr="007F2D7B" w:rsidRDefault="00511242" w:rsidP="00C57AF4">
            <w:pPr>
              <w:snapToGrid w:val="0"/>
              <w:spacing w:before="0" w:after="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1A53FC" w14:textId="77777777" w:rsidR="008F6084" w:rsidRPr="007F2D7B" w:rsidRDefault="00511242" w:rsidP="00C57AF4">
            <w:pPr>
              <w:snapToGrid w:val="0"/>
              <w:spacing w:before="0" w:after="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14C5F6" w14:textId="77777777" w:rsidR="008F6084" w:rsidRPr="007F2D7B" w:rsidRDefault="00511242" w:rsidP="00C57AF4">
            <w:pPr>
              <w:snapToGrid w:val="0"/>
              <w:spacing w:before="0" w:after="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FB38EB" w14:textId="77777777" w:rsidR="008F6084" w:rsidRPr="007F2D7B" w:rsidRDefault="00511242" w:rsidP="00C57AF4">
            <w:pPr>
              <w:snapToGrid w:val="0"/>
              <w:spacing w:before="0" w:after="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C3854F" w14:textId="77777777" w:rsidR="008F6084" w:rsidRPr="007F2D7B" w:rsidRDefault="00511242" w:rsidP="00C57AF4">
            <w:pPr>
              <w:snapToGrid w:val="0"/>
              <w:spacing w:before="0" w:after="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DDFDCA" w14:textId="77777777" w:rsidR="008F6084" w:rsidRPr="007F2D7B" w:rsidRDefault="00511242" w:rsidP="00C57AF4">
            <w:pPr>
              <w:snapToGrid w:val="0"/>
              <w:spacing w:before="0" w:after="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 w:hint="eastAsia"/>
                <w:sz w:val="16"/>
                <w:szCs w:val="16"/>
                <w:lang w:eastAsia="ko-KR"/>
              </w:rPr>
              <w:t xml:space="preserve">　</w:t>
            </w:r>
          </w:p>
        </w:tc>
      </w:tr>
      <w:tr w:rsidR="007F2D7B" w:rsidRPr="007F2D7B" w14:paraId="4B7C6B20" w14:textId="77777777" w:rsidTr="00F01367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669EF2" w14:textId="77777777" w:rsidR="00FC3E37" w:rsidRPr="007F2D7B" w:rsidRDefault="00FC3E37" w:rsidP="00FC3E37">
            <w:pPr>
              <w:snapToGrid w:val="0"/>
              <w:spacing w:before="0" w:after="0"/>
              <w:ind w:firstLineChars="100" w:firstLine="16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Younger 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9EC7E6E" w14:textId="4CBC9E33" w:rsidR="00FC3E37" w:rsidRPr="007F2D7B" w:rsidRDefault="00FC3E37" w:rsidP="00FC3E37">
            <w:pPr>
              <w:snapToGrid w:val="0"/>
              <w:spacing w:before="0" w:after="0"/>
              <w:jc w:val="right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0.91 </w:t>
            </w:r>
            <w:r w:rsidR="0046183B" w:rsidRPr="007F2D7B">
              <w:rPr>
                <w:sz w:val="16"/>
                <w:szCs w:val="16"/>
              </w:rPr>
              <w:t>(</w:t>
            </w:r>
            <w:r w:rsidRPr="007F2D7B">
              <w:rPr>
                <w:sz w:val="16"/>
                <w:szCs w:val="16"/>
              </w:rPr>
              <w:t>0.71-1.15</w:t>
            </w:r>
            <w:r w:rsidR="0046183B" w:rsidRPr="007F2D7B"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0BB3DF8" w14:textId="7B0DDC32" w:rsidR="00FC3E37" w:rsidRPr="007F2D7B" w:rsidRDefault="00FC3E37" w:rsidP="00FC3E37">
            <w:pPr>
              <w:snapToGrid w:val="0"/>
              <w:spacing w:before="0" w:after="0"/>
              <w:jc w:val="right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0.428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A451E2D" w14:textId="5DC569EA" w:rsidR="00FC3E37" w:rsidRPr="007F2D7B" w:rsidRDefault="00FC3E37" w:rsidP="00FC3E37">
            <w:pPr>
              <w:snapToGrid w:val="0"/>
              <w:spacing w:before="0" w:after="0"/>
              <w:jc w:val="right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1.20 </w:t>
            </w:r>
            <w:r w:rsidR="0046183B" w:rsidRPr="007F2D7B">
              <w:rPr>
                <w:sz w:val="16"/>
                <w:szCs w:val="16"/>
              </w:rPr>
              <w:t>(</w:t>
            </w:r>
            <w:r w:rsidRPr="007F2D7B">
              <w:rPr>
                <w:sz w:val="16"/>
                <w:szCs w:val="16"/>
              </w:rPr>
              <w:t>0.92- 1.58</w:t>
            </w:r>
            <w:r w:rsidR="0046183B" w:rsidRPr="007F2D7B"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8A357F9" w14:textId="797D2AAB" w:rsidR="00FC3E37" w:rsidRPr="007F2D7B" w:rsidRDefault="00FC3E37" w:rsidP="00FC3E37">
            <w:pPr>
              <w:snapToGrid w:val="0"/>
              <w:spacing w:before="0" w:after="0"/>
              <w:jc w:val="right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0.184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D72CB10" w14:textId="51DADB34" w:rsidR="00FC3E37" w:rsidRPr="007F2D7B" w:rsidRDefault="00FC3E37" w:rsidP="00FC3E37">
            <w:pPr>
              <w:snapToGrid w:val="0"/>
              <w:spacing w:before="0" w:after="0"/>
              <w:jc w:val="right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 0.80 </w:t>
            </w:r>
            <w:r w:rsidR="0046183B" w:rsidRPr="007F2D7B">
              <w:rPr>
                <w:sz w:val="16"/>
                <w:szCs w:val="16"/>
              </w:rPr>
              <w:t>(</w:t>
            </w:r>
            <w:r w:rsidRPr="007F2D7B">
              <w:rPr>
                <w:sz w:val="16"/>
                <w:szCs w:val="16"/>
              </w:rPr>
              <w:t>0.63- 1.02</w:t>
            </w:r>
            <w:r w:rsidR="0046183B" w:rsidRPr="007F2D7B"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7E51C53" w14:textId="5418481C" w:rsidR="00FC3E37" w:rsidRPr="007F2D7B" w:rsidRDefault="00FC3E37" w:rsidP="00FC3E37">
            <w:pPr>
              <w:snapToGrid w:val="0"/>
              <w:spacing w:before="0" w:after="0"/>
              <w:jc w:val="right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0.069</w:t>
            </w:r>
          </w:p>
        </w:tc>
      </w:tr>
      <w:tr w:rsidR="007F2D7B" w:rsidRPr="007F2D7B" w14:paraId="658F207B" w14:textId="77777777" w:rsidTr="00F01367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2695B2" w14:textId="77777777" w:rsidR="00FC3E37" w:rsidRPr="007F2D7B" w:rsidRDefault="00FC3E37" w:rsidP="00FC3E37">
            <w:pPr>
              <w:snapToGrid w:val="0"/>
              <w:spacing w:before="0" w:after="0"/>
              <w:ind w:firstLineChars="100" w:firstLine="16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Older 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649BD29" w14:textId="42933B6E" w:rsidR="00FC3E37" w:rsidRPr="007F2D7B" w:rsidRDefault="00FC3E37" w:rsidP="00FC3E37">
            <w:pPr>
              <w:snapToGrid w:val="0"/>
              <w:spacing w:before="0" w:after="0"/>
              <w:jc w:val="right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1.60 </w:t>
            </w:r>
            <w:r w:rsidR="0046183B" w:rsidRPr="007F2D7B">
              <w:rPr>
                <w:sz w:val="16"/>
                <w:szCs w:val="16"/>
              </w:rPr>
              <w:t>(</w:t>
            </w:r>
            <w:r w:rsidRPr="007F2D7B">
              <w:rPr>
                <w:sz w:val="16"/>
                <w:szCs w:val="16"/>
              </w:rPr>
              <w:t>1.43-1.79</w:t>
            </w:r>
            <w:r w:rsidR="0046183B" w:rsidRPr="007F2D7B"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5EA8C29" w14:textId="255BBBF6" w:rsidR="00FC3E37" w:rsidRPr="007F2D7B" w:rsidRDefault="00FC3E37" w:rsidP="00FC3E37">
            <w:pPr>
              <w:snapToGrid w:val="0"/>
              <w:spacing w:before="0" w:after="0"/>
              <w:jc w:val="right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&lt;0</w:t>
            </w:r>
            <w:r w:rsidR="0046183B" w:rsidRPr="007F2D7B">
              <w:rPr>
                <w:sz w:val="16"/>
                <w:szCs w:val="16"/>
                <w:lang w:eastAsia="ko-KR"/>
              </w:rPr>
              <w:t>.</w:t>
            </w:r>
            <w:r w:rsidRPr="007F2D7B">
              <w:rPr>
                <w:sz w:val="16"/>
                <w:szCs w:val="16"/>
              </w:rPr>
              <w:t>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20FD890" w14:textId="4B468D68" w:rsidR="00FC3E37" w:rsidRPr="007F2D7B" w:rsidRDefault="00FC3E37" w:rsidP="00FC3E37">
            <w:pPr>
              <w:snapToGrid w:val="0"/>
              <w:spacing w:before="0" w:after="0"/>
              <w:jc w:val="right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1.13 </w:t>
            </w:r>
            <w:r w:rsidR="0046183B" w:rsidRPr="007F2D7B">
              <w:rPr>
                <w:sz w:val="16"/>
                <w:szCs w:val="16"/>
              </w:rPr>
              <w:t>(</w:t>
            </w:r>
            <w:r w:rsidRPr="007F2D7B">
              <w:rPr>
                <w:sz w:val="16"/>
                <w:szCs w:val="16"/>
              </w:rPr>
              <w:t>0.97- 1.31</w:t>
            </w:r>
            <w:r w:rsidR="0046183B" w:rsidRPr="007F2D7B"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4F3D3B8" w14:textId="6CAB9BBB" w:rsidR="00FC3E37" w:rsidRPr="007F2D7B" w:rsidRDefault="00FC3E37" w:rsidP="00FC3E37">
            <w:pPr>
              <w:snapToGrid w:val="0"/>
              <w:spacing w:before="0" w:after="0"/>
              <w:jc w:val="right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0.105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90E17A8" w14:textId="0E8243AE" w:rsidR="00FC3E37" w:rsidRPr="007F2D7B" w:rsidRDefault="00FC3E37" w:rsidP="00FC3E37">
            <w:pPr>
              <w:snapToGrid w:val="0"/>
              <w:spacing w:before="0" w:after="0"/>
              <w:jc w:val="right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 1.66 </w:t>
            </w:r>
            <w:r w:rsidR="0046183B" w:rsidRPr="007F2D7B">
              <w:rPr>
                <w:sz w:val="16"/>
                <w:szCs w:val="16"/>
              </w:rPr>
              <w:t>(</w:t>
            </w:r>
            <w:r w:rsidRPr="007F2D7B">
              <w:rPr>
                <w:sz w:val="16"/>
                <w:szCs w:val="16"/>
              </w:rPr>
              <w:t>1.49- 1.86</w:t>
            </w:r>
            <w:r w:rsidR="0046183B" w:rsidRPr="007F2D7B"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CAE4B65" w14:textId="366B2FAC" w:rsidR="00FC3E37" w:rsidRPr="007F2D7B" w:rsidRDefault="00FC3E37" w:rsidP="00FC3E37">
            <w:pPr>
              <w:snapToGrid w:val="0"/>
              <w:spacing w:before="0" w:after="0"/>
              <w:jc w:val="right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&lt;0</w:t>
            </w:r>
            <w:r w:rsidR="0046183B" w:rsidRPr="007F2D7B">
              <w:rPr>
                <w:sz w:val="16"/>
                <w:szCs w:val="16"/>
                <w:lang w:eastAsia="ko-KR"/>
              </w:rPr>
              <w:t>.</w:t>
            </w:r>
            <w:r w:rsidRPr="007F2D7B">
              <w:rPr>
                <w:sz w:val="16"/>
                <w:szCs w:val="16"/>
              </w:rPr>
              <w:t>001</w:t>
            </w:r>
          </w:p>
        </w:tc>
      </w:tr>
      <w:tr w:rsidR="007F2D7B" w:rsidRPr="007F2D7B" w14:paraId="053A5EAD" w14:textId="77777777" w:rsidTr="00F01367">
        <w:trPr>
          <w:trHeight w:val="22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024074E" w14:textId="3B7074F1" w:rsidR="00FC3E37" w:rsidRPr="007F2D7B" w:rsidRDefault="00FC3E37" w:rsidP="00FC3E37">
            <w:pPr>
              <w:snapToGrid w:val="0"/>
              <w:spacing w:before="0" w:after="0"/>
              <w:ind w:firstLineChars="100" w:firstLine="160"/>
              <w:rPr>
                <w:rFonts w:eastAsia="맑은 고딕" w:cs="Times New Roman"/>
                <w:sz w:val="16"/>
                <w:szCs w:val="16"/>
                <w:lang w:eastAsia="ko-KR"/>
              </w:rPr>
            </w:pPr>
            <w:r w:rsidRPr="007F2D7B">
              <w:rPr>
                <w:rFonts w:eastAsia="맑은 고딕" w:cs="Times New Roman"/>
                <w:sz w:val="16"/>
                <w:szCs w:val="16"/>
                <w:lang w:eastAsia="ko-KR"/>
              </w:rPr>
              <w:t>Smoking pack-years 20-29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1390FDB" w14:textId="49109B92" w:rsidR="00FC3E37" w:rsidRPr="007F2D7B" w:rsidRDefault="00FC3E37" w:rsidP="00FC3E37">
            <w:pPr>
              <w:snapToGrid w:val="0"/>
              <w:spacing w:before="0" w:after="0"/>
              <w:jc w:val="right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0.87 </w:t>
            </w:r>
            <w:r w:rsidR="0046183B" w:rsidRPr="007F2D7B">
              <w:rPr>
                <w:sz w:val="16"/>
                <w:szCs w:val="16"/>
              </w:rPr>
              <w:t>(</w:t>
            </w:r>
            <w:r w:rsidRPr="007F2D7B">
              <w:rPr>
                <w:sz w:val="16"/>
                <w:szCs w:val="16"/>
              </w:rPr>
              <w:t>0.76-1.01</w:t>
            </w:r>
            <w:r w:rsidR="0046183B" w:rsidRPr="007F2D7B"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5221A34" w14:textId="1D2D11D3" w:rsidR="00FC3E37" w:rsidRPr="007F2D7B" w:rsidRDefault="00FC3E37" w:rsidP="00FC3E37">
            <w:pPr>
              <w:snapToGrid w:val="0"/>
              <w:spacing w:before="0" w:after="0"/>
              <w:jc w:val="right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0.067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85407F8" w14:textId="651180B3" w:rsidR="00FC3E37" w:rsidRPr="007F2D7B" w:rsidRDefault="00FC3E37" w:rsidP="00FC3E37">
            <w:pPr>
              <w:snapToGrid w:val="0"/>
              <w:spacing w:before="0" w:after="0"/>
              <w:jc w:val="right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0.93 </w:t>
            </w:r>
            <w:r w:rsidR="0046183B" w:rsidRPr="007F2D7B">
              <w:rPr>
                <w:sz w:val="16"/>
                <w:szCs w:val="16"/>
              </w:rPr>
              <w:t>(</w:t>
            </w:r>
            <w:r w:rsidRPr="007F2D7B">
              <w:rPr>
                <w:sz w:val="16"/>
                <w:szCs w:val="16"/>
              </w:rPr>
              <w:t>0.80- 1.09</w:t>
            </w:r>
            <w:r w:rsidR="0046183B" w:rsidRPr="007F2D7B"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AC28F15" w14:textId="6B8343F1" w:rsidR="00FC3E37" w:rsidRPr="007F2D7B" w:rsidRDefault="00FC3E37" w:rsidP="00FC3E37">
            <w:pPr>
              <w:snapToGrid w:val="0"/>
              <w:spacing w:before="0" w:after="0"/>
              <w:jc w:val="right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0.378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4F7F83D" w14:textId="25D26A7D" w:rsidR="00FC3E37" w:rsidRPr="007F2D7B" w:rsidRDefault="00FC3E37" w:rsidP="00FC3E37">
            <w:pPr>
              <w:snapToGrid w:val="0"/>
              <w:spacing w:before="0" w:after="0"/>
              <w:jc w:val="right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 xml:space="preserve"> 0.95 </w:t>
            </w:r>
            <w:r w:rsidR="0046183B" w:rsidRPr="007F2D7B">
              <w:rPr>
                <w:sz w:val="16"/>
                <w:szCs w:val="16"/>
              </w:rPr>
              <w:t>(</w:t>
            </w:r>
            <w:r w:rsidRPr="007F2D7B">
              <w:rPr>
                <w:sz w:val="16"/>
                <w:szCs w:val="16"/>
              </w:rPr>
              <w:t>0.82- 1.10</w:t>
            </w:r>
            <w:r w:rsidR="0046183B" w:rsidRPr="007F2D7B"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7FB0D4F" w14:textId="144C13A8" w:rsidR="00FC3E37" w:rsidRPr="007F2D7B" w:rsidRDefault="00FC3E37" w:rsidP="00FC3E37">
            <w:pPr>
              <w:snapToGrid w:val="0"/>
              <w:spacing w:before="0" w:after="0"/>
              <w:jc w:val="right"/>
              <w:rPr>
                <w:sz w:val="16"/>
                <w:szCs w:val="16"/>
              </w:rPr>
            </w:pPr>
            <w:r w:rsidRPr="007F2D7B">
              <w:rPr>
                <w:sz w:val="16"/>
                <w:szCs w:val="16"/>
              </w:rPr>
              <w:t>0.491</w:t>
            </w:r>
          </w:p>
        </w:tc>
      </w:tr>
    </w:tbl>
    <w:p w14:paraId="3EDDF0C4" w14:textId="563BAD40" w:rsidR="008F6084" w:rsidRPr="007F2D7B" w:rsidRDefault="003C2454" w:rsidP="00C57AF4">
      <w:pPr>
        <w:snapToGrid w:val="0"/>
        <w:spacing w:before="0" w:after="0"/>
        <w:rPr>
          <w:rFonts w:cs="Times New Roman"/>
          <w:sz w:val="20"/>
          <w:szCs w:val="20"/>
          <w:lang w:eastAsia="ko-KR"/>
        </w:rPr>
      </w:pPr>
      <w:r w:rsidRPr="007F2D7B">
        <w:rPr>
          <w:rFonts w:cs="Times New Roman"/>
          <w:sz w:val="20"/>
          <w:szCs w:val="20"/>
          <w:lang w:eastAsia="ko-KR"/>
        </w:rPr>
        <w:t>HR, Hazard ratio;</w:t>
      </w:r>
      <w:r w:rsidRPr="007F2D7B">
        <w:rPr>
          <w:rFonts w:cs="Times New Roman" w:hint="eastAsia"/>
          <w:sz w:val="20"/>
          <w:szCs w:val="20"/>
          <w:lang w:eastAsia="ko-KR"/>
        </w:rPr>
        <w:t xml:space="preserve"> </w:t>
      </w:r>
      <w:r w:rsidR="00733157" w:rsidRPr="007F2D7B">
        <w:rPr>
          <w:rFonts w:cs="Times New Roman" w:hint="eastAsia"/>
          <w:sz w:val="20"/>
          <w:szCs w:val="20"/>
          <w:lang w:eastAsia="ko-KR"/>
        </w:rPr>
        <w:t>A</w:t>
      </w:r>
      <w:r w:rsidR="00511242" w:rsidRPr="007F2D7B">
        <w:rPr>
          <w:rFonts w:cs="Times New Roman"/>
          <w:sz w:val="20"/>
          <w:szCs w:val="20"/>
          <w:lang w:eastAsia="ko-KR"/>
        </w:rPr>
        <w:t xml:space="preserve">HR, </w:t>
      </w:r>
      <w:r w:rsidR="00733157" w:rsidRPr="007F2D7B">
        <w:rPr>
          <w:rFonts w:cs="Times New Roman" w:hint="eastAsia"/>
          <w:sz w:val="20"/>
          <w:szCs w:val="20"/>
          <w:lang w:eastAsia="ko-KR"/>
        </w:rPr>
        <w:t xml:space="preserve">Adjusted </w:t>
      </w:r>
      <w:r w:rsidR="00511242" w:rsidRPr="007F2D7B">
        <w:rPr>
          <w:rFonts w:cs="Times New Roman"/>
          <w:sz w:val="20"/>
          <w:szCs w:val="20"/>
          <w:lang w:eastAsia="ko-KR"/>
        </w:rPr>
        <w:t>Hazard ratio; CI, Confidence Interval</w:t>
      </w:r>
      <w:r w:rsidR="005D5DBC" w:rsidRPr="007F2D7B">
        <w:rPr>
          <w:rFonts w:cs="Times New Roman"/>
          <w:sz w:val="20"/>
          <w:szCs w:val="20"/>
          <w:lang w:eastAsia="ko-KR"/>
        </w:rPr>
        <w:t xml:space="preserve">. </w:t>
      </w:r>
      <w:r w:rsidR="00511242" w:rsidRPr="007F2D7B">
        <w:rPr>
          <w:rFonts w:cs="Times New Roman"/>
          <w:sz w:val="20"/>
          <w:szCs w:val="20"/>
          <w:lang w:eastAsia="ko-KR"/>
        </w:rPr>
        <w:t xml:space="preserve">Cox proportional hazard </w:t>
      </w:r>
      <w:r w:rsidR="00A34161" w:rsidRPr="007F2D7B">
        <w:rPr>
          <w:rFonts w:cs="Times New Roman"/>
          <w:sz w:val="20"/>
          <w:szCs w:val="20"/>
          <w:lang w:eastAsia="ko-KR"/>
        </w:rPr>
        <w:t xml:space="preserve">regression </w:t>
      </w:r>
      <w:r w:rsidR="00511242" w:rsidRPr="007F2D7B">
        <w:rPr>
          <w:rFonts w:cs="Times New Roman"/>
          <w:sz w:val="20"/>
          <w:szCs w:val="20"/>
          <w:lang w:eastAsia="ko-KR"/>
        </w:rPr>
        <w:t xml:space="preserve">model </w:t>
      </w:r>
      <w:r w:rsidR="00A34161" w:rsidRPr="007F2D7B">
        <w:rPr>
          <w:rFonts w:cs="Times New Roman"/>
          <w:sz w:val="20"/>
          <w:szCs w:val="20"/>
          <w:lang w:eastAsia="ko-KR"/>
        </w:rPr>
        <w:t>was</w:t>
      </w:r>
      <w:r w:rsidR="00511242" w:rsidRPr="007F2D7B">
        <w:rPr>
          <w:rFonts w:cs="Times New Roman"/>
          <w:sz w:val="20"/>
          <w:szCs w:val="20"/>
          <w:lang w:eastAsia="ko-KR"/>
        </w:rPr>
        <w:t xml:space="preserve"> employed</w:t>
      </w:r>
      <w:r w:rsidR="005D5DBC" w:rsidRPr="007F2D7B">
        <w:rPr>
          <w:rFonts w:cs="Times New Roman"/>
          <w:sz w:val="20"/>
          <w:szCs w:val="20"/>
          <w:lang w:eastAsia="ko-KR"/>
        </w:rPr>
        <w:t xml:space="preserve">. </w:t>
      </w:r>
      <w:proofErr w:type="gramStart"/>
      <w:r w:rsidR="00511242" w:rsidRPr="007F2D7B">
        <w:rPr>
          <w:rFonts w:eastAsia="맑은 고딕" w:cs="Times New Roman"/>
          <w:sz w:val="20"/>
          <w:szCs w:val="20"/>
          <w:vertAlign w:val="superscript"/>
          <w:lang w:eastAsia="ko-KR"/>
        </w:rPr>
        <w:t>a)</w:t>
      </w:r>
      <w:r w:rsidR="00511242" w:rsidRPr="007F2D7B">
        <w:rPr>
          <w:rFonts w:cs="Times New Roman"/>
          <w:sz w:val="20"/>
          <w:szCs w:val="20"/>
          <w:lang w:eastAsia="ko-KR"/>
        </w:rPr>
        <w:t>Model</w:t>
      </w:r>
      <w:proofErr w:type="gramEnd"/>
      <w:r w:rsidR="00511242" w:rsidRPr="007F2D7B">
        <w:rPr>
          <w:rFonts w:cs="Times New Roman"/>
          <w:sz w:val="20"/>
          <w:szCs w:val="20"/>
          <w:lang w:eastAsia="ko-KR"/>
        </w:rPr>
        <w:t xml:space="preserve"> 1 is an unadjusted model</w:t>
      </w:r>
      <w:r w:rsidR="005D5DBC" w:rsidRPr="007F2D7B">
        <w:rPr>
          <w:rFonts w:cs="Times New Roman"/>
          <w:sz w:val="20"/>
          <w:szCs w:val="20"/>
          <w:lang w:eastAsia="ko-KR"/>
        </w:rPr>
        <w:t xml:space="preserve">. </w:t>
      </w:r>
      <w:proofErr w:type="gramStart"/>
      <w:r w:rsidR="00511242" w:rsidRPr="007F2D7B">
        <w:rPr>
          <w:rFonts w:eastAsia="맑은 고딕" w:cs="Times New Roman"/>
          <w:sz w:val="20"/>
          <w:szCs w:val="20"/>
          <w:vertAlign w:val="superscript"/>
          <w:lang w:eastAsia="ko-KR"/>
        </w:rPr>
        <w:t>b)</w:t>
      </w:r>
      <w:r w:rsidR="00511242" w:rsidRPr="007F2D7B">
        <w:rPr>
          <w:rFonts w:cs="Times New Roman"/>
          <w:sz w:val="20"/>
          <w:szCs w:val="20"/>
          <w:lang w:eastAsia="ko-KR"/>
        </w:rPr>
        <w:t>Model</w:t>
      </w:r>
      <w:proofErr w:type="gramEnd"/>
      <w:r w:rsidR="00511242" w:rsidRPr="007F2D7B">
        <w:rPr>
          <w:rFonts w:cs="Times New Roman"/>
          <w:sz w:val="20"/>
          <w:szCs w:val="20"/>
          <w:lang w:eastAsia="ko-KR"/>
        </w:rPr>
        <w:t xml:space="preserve"> 2 adjusted for age (numeric), sex, diagnosis path, smoking pack-year (numeric), tumor stage, and morphology</w:t>
      </w:r>
      <w:r w:rsidR="005D5DBC" w:rsidRPr="007F2D7B">
        <w:rPr>
          <w:rFonts w:cs="Times New Roman"/>
          <w:sz w:val="20"/>
          <w:szCs w:val="20"/>
          <w:lang w:eastAsia="ko-KR"/>
        </w:rPr>
        <w:t xml:space="preserve">. </w:t>
      </w:r>
      <w:r w:rsidR="00511242" w:rsidRPr="007F2D7B">
        <w:rPr>
          <w:rFonts w:eastAsia="맑은 고딕" w:cs="Times New Roman"/>
          <w:sz w:val="20"/>
          <w:szCs w:val="20"/>
          <w:vertAlign w:val="superscript"/>
          <w:lang w:eastAsia="ko-KR"/>
        </w:rPr>
        <w:t>c)</w:t>
      </w:r>
      <w:r w:rsidR="00511242" w:rsidRPr="007F2D7B">
        <w:rPr>
          <w:rFonts w:cs="Times New Roman"/>
          <w:sz w:val="20"/>
          <w:szCs w:val="20"/>
          <w:lang w:eastAsia="ko-KR"/>
        </w:rPr>
        <w:t>Model 3 adjusted for tumor stage, and morphology</w:t>
      </w:r>
      <w:r w:rsidR="005D5DBC" w:rsidRPr="007F2D7B">
        <w:rPr>
          <w:rFonts w:cs="Times New Roman"/>
          <w:sz w:val="20"/>
          <w:szCs w:val="20"/>
          <w:lang w:eastAsia="ko-KR"/>
        </w:rPr>
        <w:t xml:space="preserve">. </w:t>
      </w:r>
    </w:p>
    <w:p w14:paraId="4C0D6B95" w14:textId="77B498A5" w:rsidR="00DE23E8" w:rsidRPr="007F2D7B" w:rsidRDefault="00DE23E8" w:rsidP="00C57AF4">
      <w:pPr>
        <w:snapToGrid w:val="0"/>
        <w:spacing w:before="0" w:after="0"/>
        <w:rPr>
          <w:rFonts w:cs="Times New Roman"/>
          <w:sz w:val="20"/>
          <w:szCs w:val="20"/>
          <w:lang w:eastAsia="ko-KR"/>
        </w:rPr>
      </w:pPr>
    </w:p>
    <w:sectPr w:rsidR="00DE23E8" w:rsidRPr="007F2D7B" w:rsidSect="004F2144">
      <w:pgSz w:w="15840" w:h="12240" w:orient="landscape"/>
      <w:pgMar w:top="1281" w:right="1140" w:bottom="1179" w:left="11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720815" w14:textId="77777777" w:rsidR="00EE136A" w:rsidRDefault="00EE136A">
      <w:pPr>
        <w:spacing w:before="0" w:after="0"/>
      </w:pPr>
      <w:r>
        <w:separator/>
      </w:r>
    </w:p>
  </w:endnote>
  <w:endnote w:type="continuationSeparator" w:id="0">
    <w:p w14:paraId="25A4188B" w14:textId="77777777" w:rsidR="00EE136A" w:rsidRDefault="00EE136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14AB28" w14:textId="77777777" w:rsidR="00995F6A" w:rsidRPr="00577C4C" w:rsidRDefault="00511242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9FBBF2E" wp14:editId="29E21D0E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524641E" w14:textId="77777777" w:rsidR="00995F6A" w:rsidRPr="00577C4C" w:rsidRDefault="00511242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FBBF2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2524641E" w14:textId="77777777" w:rsidR="00995F6A" w:rsidRPr="00577C4C" w:rsidRDefault="00511242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2FF27" w14:textId="77777777" w:rsidR="00995F6A" w:rsidRPr="00577C4C" w:rsidRDefault="00511242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28177A7" wp14:editId="1BD82C25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A3059AD" w14:textId="77777777" w:rsidR="00995F6A" w:rsidRPr="00577C4C" w:rsidRDefault="00511242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8177A7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4A3059AD" w14:textId="77777777" w:rsidR="00995F6A" w:rsidRPr="00577C4C" w:rsidRDefault="00511242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E07849" w14:textId="77777777" w:rsidR="00EE136A" w:rsidRDefault="00EE136A">
      <w:pPr>
        <w:spacing w:before="0" w:after="0"/>
      </w:pPr>
      <w:r>
        <w:separator/>
      </w:r>
    </w:p>
  </w:footnote>
  <w:footnote w:type="continuationSeparator" w:id="0">
    <w:p w14:paraId="2D671C18" w14:textId="77777777" w:rsidR="00EE136A" w:rsidRDefault="00EE136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31EDBA" w14:textId="77777777" w:rsidR="00995F6A" w:rsidRPr="009151AA" w:rsidRDefault="00511242">
    <w:pPr>
      <w:rPr>
        <w:rFonts w:cs="Times New Roman"/>
      </w:rPr>
    </w:pPr>
    <w:r>
      <w:ptab w:relativeTo="margin" w:alignment="center" w:leader="none"/>
    </w:r>
    <w: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11A5B" w14:textId="72ED342F" w:rsidR="00995F6A" w:rsidRDefault="00511242" w:rsidP="0093429D">
    <w: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BE52C8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62384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CFEF9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8A2F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7C5B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484F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66B8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8EA1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0A73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618EDF2A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2CE783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92A10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E4714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B54ABF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9D1CDA7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04C545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40301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38C07C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67F24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8785498" w:tentative="1">
      <w:start w:val="1"/>
      <w:numFmt w:val="lowerLetter"/>
      <w:lvlText w:val="%2."/>
      <w:lvlJc w:val="left"/>
      <w:pPr>
        <w:ind w:left="1440" w:hanging="360"/>
      </w:pPr>
    </w:lvl>
    <w:lvl w:ilvl="2" w:tplc="DC7ACE86" w:tentative="1">
      <w:start w:val="1"/>
      <w:numFmt w:val="lowerRoman"/>
      <w:lvlText w:val="%3."/>
      <w:lvlJc w:val="right"/>
      <w:pPr>
        <w:ind w:left="2160" w:hanging="180"/>
      </w:pPr>
    </w:lvl>
    <w:lvl w:ilvl="3" w:tplc="697AEA62" w:tentative="1">
      <w:start w:val="1"/>
      <w:numFmt w:val="decimal"/>
      <w:lvlText w:val="%4."/>
      <w:lvlJc w:val="left"/>
      <w:pPr>
        <w:ind w:left="2880" w:hanging="360"/>
      </w:pPr>
    </w:lvl>
    <w:lvl w:ilvl="4" w:tplc="64C0ACA0" w:tentative="1">
      <w:start w:val="1"/>
      <w:numFmt w:val="lowerLetter"/>
      <w:lvlText w:val="%5."/>
      <w:lvlJc w:val="left"/>
      <w:pPr>
        <w:ind w:left="3600" w:hanging="360"/>
      </w:pPr>
    </w:lvl>
    <w:lvl w:ilvl="5" w:tplc="F88E2B62" w:tentative="1">
      <w:start w:val="1"/>
      <w:numFmt w:val="lowerRoman"/>
      <w:lvlText w:val="%6."/>
      <w:lvlJc w:val="right"/>
      <w:pPr>
        <w:ind w:left="4320" w:hanging="180"/>
      </w:pPr>
    </w:lvl>
    <w:lvl w:ilvl="6" w:tplc="DC9E5C96" w:tentative="1">
      <w:start w:val="1"/>
      <w:numFmt w:val="decimal"/>
      <w:lvlText w:val="%7."/>
      <w:lvlJc w:val="left"/>
      <w:pPr>
        <w:ind w:left="5040" w:hanging="360"/>
      </w:pPr>
    </w:lvl>
    <w:lvl w:ilvl="7" w:tplc="8160AD5A" w:tentative="1">
      <w:start w:val="1"/>
      <w:numFmt w:val="lowerLetter"/>
      <w:lvlText w:val="%8."/>
      <w:lvlJc w:val="left"/>
      <w:pPr>
        <w:ind w:left="5760" w:hanging="360"/>
      </w:pPr>
    </w:lvl>
    <w:lvl w:ilvl="8" w:tplc="DA9E91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81D650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6CC7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D8AC9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32D5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E416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FC6EE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46E6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C621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02EED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711273492">
    <w:abstractNumId w:val="0"/>
  </w:num>
  <w:num w:numId="2" w16cid:durableId="1403454560">
    <w:abstractNumId w:val="4"/>
  </w:num>
  <w:num w:numId="3" w16cid:durableId="1368261838">
    <w:abstractNumId w:val="1"/>
  </w:num>
  <w:num w:numId="4" w16cid:durableId="686638331">
    <w:abstractNumId w:val="5"/>
  </w:num>
  <w:num w:numId="5" w16cid:durableId="3973664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09474690">
    <w:abstractNumId w:val="3"/>
  </w:num>
  <w:num w:numId="7" w16cid:durableId="2113621066">
    <w:abstractNumId w:val="6"/>
  </w:num>
  <w:num w:numId="8" w16cid:durableId="1720082155">
    <w:abstractNumId w:val="6"/>
  </w:num>
  <w:num w:numId="9" w16cid:durableId="1532960449">
    <w:abstractNumId w:val="6"/>
  </w:num>
  <w:num w:numId="10" w16cid:durableId="2106875061">
    <w:abstractNumId w:val="6"/>
  </w:num>
  <w:num w:numId="11" w16cid:durableId="703168267">
    <w:abstractNumId w:val="6"/>
  </w:num>
  <w:num w:numId="12" w16cid:durableId="1479689851">
    <w:abstractNumId w:val="6"/>
  </w:num>
  <w:num w:numId="13" w16cid:durableId="929657179">
    <w:abstractNumId w:val="3"/>
  </w:num>
  <w:num w:numId="14" w16cid:durableId="1545436766">
    <w:abstractNumId w:val="2"/>
  </w:num>
  <w:num w:numId="15" w16cid:durableId="1282147977">
    <w:abstractNumId w:val="2"/>
  </w:num>
  <w:num w:numId="16" w16cid:durableId="1053694854">
    <w:abstractNumId w:val="2"/>
  </w:num>
  <w:num w:numId="17" w16cid:durableId="294605151">
    <w:abstractNumId w:val="2"/>
  </w:num>
  <w:num w:numId="18" w16cid:durableId="630794238">
    <w:abstractNumId w:val="2"/>
  </w:num>
  <w:num w:numId="19" w16cid:durableId="15085984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jAyMLEwNTUwNTQxtzBV0lEKTi0uzszPAykwtKwFAP5TFxstAAAA"/>
  </w:docVars>
  <w:rsids>
    <w:rsidRoot w:val="00803D24"/>
    <w:rsid w:val="00002192"/>
    <w:rsid w:val="0001436A"/>
    <w:rsid w:val="000239C6"/>
    <w:rsid w:val="0003107E"/>
    <w:rsid w:val="00034304"/>
    <w:rsid w:val="00035434"/>
    <w:rsid w:val="00046142"/>
    <w:rsid w:val="00052A14"/>
    <w:rsid w:val="00056116"/>
    <w:rsid w:val="00057905"/>
    <w:rsid w:val="00077D53"/>
    <w:rsid w:val="00083C3D"/>
    <w:rsid w:val="00083F3F"/>
    <w:rsid w:val="000932EE"/>
    <w:rsid w:val="000B0DDA"/>
    <w:rsid w:val="000E39A5"/>
    <w:rsid w:val="00105158"/>
    <w:rsid w:val="00105FD9"/>
    <w:rsid w:val="00106890"/>
    <w:rsid w:val="00117666"/>
    <w:rsid w:val="0012203E"/>
    <w:rsid w:val="001238E8"/>
    <w:rsid w:val="00135D87"/>
    <w:rsid w:val="00136167"/>
    <w:rsid w:val="00150550"/>
    <w:rsid w:val="001549D3"/>
    <w:rsid w:val="00160065"/>
    <w:rsid w:val="0017657F"/>
    <w:rsid w:val="00177D84"/>
    <w:rsid w:val="001943F7"/>
    <w:rsid w:val="001B1B96"/>
    <w:rsid w:val="001C7919"/>
    <w:rsid w:val="001E5C93"/>
    <w:rsid w:val="001E75C3"/>
    <w:rsid w:val="00213AAB"/>
    <w:rsid w:val="002158A2"/>
    <w:rsid w:val="00223CD6"/>
    <w:rsid w:val="00246FDB"/>
    <w:rsid w:val="002505DF"/>
    <w:rsid w:val="00252808"/>
    <w:rsid w:val="00265780"/>
    <w:rsid w:val="00267D18"/>
    <w:rsid w:val="00274A2E"/>
    <w:rsid w:val="00280153"/>
    <w:rsid w:val="00285386"/>
    <w:rsid w:val="002858E1"/>
    <w:rsid w:val="002862D6"/>
    <w:rsid w:val="002868E2"/>
    <w:rsid w:val="002869C3"/>
    <w:rsid w:val="002936E4"/>
    <w:rsid w:val="002952B8"/>
    <w:rsid w:val="002B4A57"/>
    <w:rsid w:val="002C74CA"/>
    <w:rsid w:val="002E5BF1"/>
    <w:rsid w:val="002E7000"/>
    <w:rsid w:val="002F6E13"/>
    <w:rsid w:val="00303421"/>
    <w:rsid w:val="00307788"/>
    <w:rsid w:val="00311AF3"/>
    <w:rsid w:val="00312D50"/>
    <w:rsid w:val="003178B4"/>
    <w:rsid w:val="0032070F"/>
    <w:rsid w:val="00323FBE"/>
    <w:rsid w:val="00325D2E"/>
    <w:rsid w:val="003370FA"/>
    <w:rsid w:val="00351E63"/>
    <w:rsid w:val="003544FB"/>
    <w:rsid w:val="0035577B"/>
    <w:rsid w:val="0036224F"/>
    <w:rsid w:val="00390318"/>
    <w:rsid w:val="0039596B"/>
    <w:rsid w:val="003A1646"/>
    <w:rsid w:val="003A2058"/>
    <w:rsid w:val="003A2A79"/>
    <w:rsid w:val="003C2454"/>
    <w:rsid w:val="003D2F2D"/>
    <w:rsid w:val="003D35D3"/>
    <w:rsid w:val="003D7D77"/>
    <w:rsid w:val="003E1BC3"/>
    <w:rsid w:val="003E3C4C"/>
    <w:rsid w:val="003E42BE"/>
    <w:rsid w:val="003E6F4D"/>
    <w:rsid w:val="003F173C"/>
    <w:rsid w:val="00401590"/>
    <w:rsid w:val="004053D9"/>
    <w:rsid w:val="00420D21"/>
    <w:rsid w:val="00433D1B"/>
    <w:rsid w:val="00440450"/>
    <w:rsid w:val="00441A21"/>
    <w:rsid w:val="004425B1"/>
    <w:rsid w:val="00447801"/>
    <w:rsid w:val="00452E9C"/>
    <w:rsid w:val="0046183B"/>
    <w:rsid w:val="00464DBB"/>
    <w:rsid w:val="004664CB"/>
    <w:rsid w:val="004735C8"/>
    <w:rsid w:val="00477B85"/>
    <w:rsid w:val="004961FF"/>
    <w:rsid w:val="004A0215"/>
    <w:rsid w:val="004A2E98"/>
    <w:rsid w:val="004A3E24"/>
    <w:rsid w:val="004A5C15"/>
    <w:rsid w:val="004B4A36"/>
    <w:rsid w:val="004D131A"/>
    <w:rsid w:val="004D769E"/>
    <w:rsid w:val="004E68CD"/>
    <w:rsid w:val="004F2144"/>
    <w:rsid w:val="0050034A"/>
    <w:rsid w:val="00511242"/>
    <w:rsid w:val="00517A89"/>
    <w:rsid w:val="005250F2"/>
    <w:rsid w:val="00526130"/>
    <w:rsid w:val="00530326"/>
    <w:rsid w:val="00536CB2"/>
    <w:rsid w:val="0054571A"/>
    <w:rsid w:val="005569B8"/>
    <w:rsid w:val="00557A56"/>
    <w:rsid w:val="00561932"/>
    <w:rsid w:val="005665F9"/>
    <w:rsid w:val="00566AD4"/>
    <w:rsid w:val="005725BB"/>
    <w:rsid w:val="00577C4C"/>
    <w:rsid w:val="005820F6"/>
    <w:rsid w:val="00593EEA"/>
    <w:rsid w:val="005964A1"/>
    <w:rsid w:val="005A5EEE"/>
    <w:rsid w:val="005A6B08"/>
    <w:rsid w:val="005B2040"/>
    <w:rsid w:val="005B31CE"/>
    <w:rsid w:val="005C2EB3"/>
    <w:rsid w:val="005C5439"/>
    <w:rsid w:val="005C584F"/>
    <w:rsid w:val="005D5DBC"/>
    <w:rsid w:val="005E05D4"/>
    <w:rsid w:val="005E1009"/>
    <w:rsid w:val="005E5706"/>
    <w:rsid w:val="006067F6"/>
    <w:rsid w:val="00611530"/>
    <w:rsid w:val="00617AC0"/>
    <w:rsid w:val="00625ACF"/>
    <w:rsid w:val="0063231A"/>
    <w:rsid w:val="0063349F"/>
    <w:rsid w:val="006375C7"/>
    <w:rsid w:val="00637F08"/>
    <w:rsid w:val="006504C8"/>
    <w:rsid w:val="00651F08"/>
    <w:rsid w:val="00654E8F"/>
    <w:rsid w:val="006575AA"/>
    <w:rsid w:val="006576EF"/>
    <w:rsid w:val="00660D05"/>
    <w:rsid w:val="006820B1"/>
    <w:rsid w:val="0068353C"/>
    <w:rsid w:val="006972D2"/>
    <w:rsid w:val="006A03D3"/>
    <w:rsid w:val="006B7D14"/>
    <w:rsid w:val="006C6CA0"/>
    <w:rsid w:val="006D35F9"/>
    <w:rsid w:val="006F4F95"/>
    <w:rsid w:val="00701727"/>
    <w:rsid w:val="00701ADF"/>
    <w:rsid w:val="00703401"/>
    <w:rsid w:val="0070566C"/>
    <w:rsid w:val="00714C50"/>
    <w:rsid w:val="00720828"/>
    <w:rsid w:val="00725A7D"/>
    <w:rsid w:val="00733157"/>
    <w:rsid w:val="00740EEE"/>
    <w:rsid w:val="00745259"/>
    <w:rsid w:val="00746E1D"/>
    <w:rsid w:val="007501BE"/>
    <w:rsid w:val="0075142A"/>
    <w:rsid w:val="00751ED1"/>
    <w:rsid w:val="00760537"/>
    <w:rsid w:val="00781576"/>
    <w:rsid w:val="0078716B"/>
    <w:rsid w:val="00790BB3"/>
    <w:rsid w:val="007B55AB"/>
    <w:rsid w:val="007C206C"/>
    <w:rsid w:val="007C5D42"/>
    <w:rsid w:val="007F2D7B"/>
    <w:rsid w:val="00802280"/>
    <w:rsid w:val="00803D24"/>
    <w:rsid w:val="00817DD6"/>
    <w:rsid w:val="00841EB9"/>
    <w:rsid w:val="008520B9"/>
    <w:rsid w:val="00863A35"/>
    <w:rsid w:val="008716AD"/>
    <w:rsid w:val="00881A89"/>
    <w:rsid w:val="00884077"/>
    <w:rsid w:val="00885156"/>
    <w:rsid w:val="008A391C"/>
    <w:rsid w:val="008A5C32"/>
    <w:rsid w:val="008F6084"/>
    <w:rsid w:val="00912F13"/>
    <w:rsid w:val="00913BCA"/>
    <w:rsid w:val="009151AA"/>
    <w:rsid w:val="00925227"/>
    <w:rsid w:val="009310E4"/>
    <w:rsid w:val="0093429D"/>
    <w:rsid w:val="00943573"/>
    <w:rsid w:val="009570B7"/>
    <w:rsid w:val="00970F7D"/>
    <w:rsid w:val="00970FD0"/>
    <w:rsid w:val="00973175"/>
    <w:rsid w:val="00975E9F"/>
    <w:rsid w:val="00985197"/>
    <w:rsid w:val="00994A3D"/>
    <w:rsid w:val="00994BB6"/>
    <w:rsid w:val="00995F6A"/>
    <w:rsid w:val="00997EEF"/>
    <w:rsid w:val="009A5357"/>
    <w:rsid w:val="009B12C8"/>
    <w:rsid w:val="009C2B12"/>
    <w:rsid w:val="009C70F3"/>
    <w:rsid w:val="009D5215"/>
    <w:rsid w:val="00A174D9"/>
    <w:rsid w:val="00A328EE"/>
    <w:rsid w:val="00A34161"/>
    <w:rsid w:val="00A42FF6"/>
    <w:rsid w:val="00A543E8"/>
    <w:rsid w:val="00A569CD"/>
    <w:rsid w:val="00A6611B"/>
    <w:rsid w:val="00A737B8"/>
    <w:rsid w:val="00AA7C36"/>
    <w:rsid w:val="00AB2399"/>
    <w:rsid w:val="00AB6715"/>
    <w:rsid w:val="00AC01E5"/>
    <w:rsid w:val="00AC0EA3"/>
    <w:rsid w:val="00AD4DA1"/>
    <w:rsid w:val="00AE4C6E"/>
    <w:rsid w:val="00AF548E"/>
    <w:rsid w:val="00B04223"/>
    <w:rsid w:val="00B11AA5"/>
    <w:rsid w:val="00B1671E"/>
    <w:rsid w:val="00B25EB8"/>
    <w:rsid w:val="00B30D8E"/>
    <w:rsid w:val="00B354E1"/>
    <w:rsid w:val="00B37F4D"/>
    <w:rsid w:val="00B61291"/>
    <w:rsid w:val="00B63E51"/>
    <w:rsid w:val="00B8323D"/>
    <w:rsid w:val="00B85256"/>
    <w:rsid w:val="00BB3C3E"/>
    <w:rsid w:val="00BB3E56"/>
    <w:rsid w:val="00BB4540"/>
    <w:rsid w:val="00BE0188"/>
    <w:rsid w:val="00BE293A"/>
    <w:rsid w:val="00BE36DE"/>
    <w:rsid w:val="00BE6DC4"/>
    <w:rsid w:val="00BF2CD2"/>
    <w:rsid w:val="00C10911"/>
    <w:rsid w:val="00C20AD1"/>
    <w:rsid w:val="00C2769A"/>
    <w:rsid w:val="00C4556A"/>
    <w:rsid w:val="00C52A7B"/>
    <w:rsid w:val="00C53E27"/>
    <w:rsid w:val="00C56184"/>
    <w:rsid w:val="00C56BAF"/>
    <w:rsid w:val="00C57AF4"/>
    <w:rsid w:val="00C62797"/>
    <w:rsid w:val="00C679AA"/>
    <w:rsid w:val="00C75972"/>
    <w:rsid w:val="00CB25EB"/>
    <w:rsid w:val="00CC0A3A"/>
    <w:rsid w:val="00CD066B"/>
    <w:rsid w:val="00CD1950"/>
    <w:rsid w:val="00CE4FEE"/>
    <w:rsid w:val="00CF656B"/>
    <w:rsid w:val="00D07CCC"/>
    <w:rsid w:val="00D45EE1"/>
    <w:rsid w:val="00D61250"/>
    <w:rsid w:val="00DA4FDD"/>
    <w:rsid w:val="00DB2ACB"/>
    <w:rsid w:val="00DB3978"/>
    <w:rsid w:val="00DB59C3"/>
    <w:rsid w:val="00DC259A"/>
    <w:rsid w:val="00DD41B3"/>
    <w:rsid w:val="00DD7132"/>
    <w:rsid w:val="00DE230C"/>
    <w:rsid w:val="00DE23E8"/>
    <w:rsid w:val="00DF2B2D"/>
    <w:rsid w:val="00DF3FCF"/>
    <w:rsid w:val="00DF5C2D"/>
    <w:rsid w:val="00DF5C46"/>
    <w:rsid w:val="00E1395B"/>
    <w:rsid w:val="00E25B47"/>
    <w:rsid w:val="00E33BC0"/>
    <w:rsid w:val="00E52377"/>
    <w:rsid w:val="00E5426A"/>
    <w:rsid w:val="00E6051B"/>
    <w:rsid w:val="00E64E17"/>
    <w:rsid w:val="00E8221C"/>
    <w:rsid w:val="00E841AB"/>
    <w:rsid w:val="00E85307"/>
    <w:rsid w:val="00E866C9"/>
    <w:rsid w:val="00E90F5A"/>
    <w:rsid w:val="00EA07C6"/>
    <w:rsid w:val="00EA3D3C"/>
    <w:rsid w:val="00EB291B"/>
    <w:rsid w:val="00EC3804"/>
    <w:rsid w:val="00EE136A"/>
    <w:rsid w:val="00EE2F2B"/>
    <w:rsid w:val="00EE318D"/>
    <w:rsid w:val="00EF48A6"/>
    <w:rsid w:val="00F204EB"/>
    <w:rsid w:val="00F23AEF"/>
    <w:rsid w:val="00F25D44"/>
    <w:rsid w:val="00F323C2"/>
    <w:rsid w:val="00F46900"/>
    <w:rsid w:val="00F561B4"/>
    <w:rsid w:val="00F61D89"/>
    <w:rsid w:val="00F7363E"/>
    <w:rsid w:val="00F75511"/>
    <w:rsid w:val="00F858C1"/>
    <w:rsid w:val="00F86D31"/>
    <w:rsid w:val="00F949A8"/>
    <w:rsid w:val="00FC3E37"/>
    <w:rsid w:val="00FC519F"/>
    <w:rsid w:val="00FE367E"/>
    <w:rsid w:val="00FF4818"/>
    <w:rsid w:val="00FF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0"/>
    <w:link w:val="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Char"/>
    <w:uiPriority w:val="2"/>
    <w:qFormat/>
    <w:rsid w:val="00AB6715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제목 1 Char"/>
    <w:basedOn w:val="a1"/>
    <w:link w:val="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Char">
    <w:name w:val="제목 2 Char"/>
    <w:basedOn w:val="a1"/>
    <w:link w:val="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a4">
    <w:name w:val="Subtitle"/>
    <w:basedOn w:val="a0"/>
    <w:next w:val="a0"/>
    <w:link w:val="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Char">
    <w:name w:val="부제 Char"/>
    <w:basedOn w:val="a1"/>
    <w:link w:val="a4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Abstract,Keywords"/>
    <w:basedOn w:val="a4"/>
    <w:next w:val="a0"/>
    <w:uiPriority w:val="1"/>
    <w:qFormat/>
    <w:rsid w:val="00AB6715"/>
  </w:style>
  <w:style w:type="paragraph" w:styleId="a5">
    <w:name w:val="Balloon Text"/>
    <w:basedOn w:val="a0"/>
    <w:link w:val="Char0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Char0">
    <w:name w:val="풍선 도움말 텍스트 Char"/>
    <w:basedOn w:val="a1"/>
    <w:link w:val="a5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a6">
    <w:name w:val="Book Title"/>
    <w:basedOn w:val="a1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a7">
    <w:name w:val="caption"/>
    <w:basedOn w:val="a0"/>
    <w:next w:val="a8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a8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annotation reference"/>
    <w:basedOn w:val="a1"/>
    <w:uiPriority w:val="99"/>
    <w:semiHidden/>
    <w:unhideWhenUsed/>
    <w:rsid w:val="00AB6715"/>
    <w:rPr>
      <w:sz w:val="16"/>
      <w:szCs w:val="16"/>
    </w:rPr>
  </w:style>
  <w:style w:type="paragraph" w:styleId="aa">
    <w:name w:val="annotation text"/>
    <w:basedOn w:val="a0"/>
    <w:link w:val="Char1"/>
    <w:uiPriority w:val="99"/>
    <w:unhideWhenUsed/>
    <w:rsid w:val="00AB6715"/>
    <w:rPr>
      <w:sz w:val="20"/>
      <w:szCs w:val="20"/>
    </w:rPr>
  </w:style>
  <w:style w:type="character" w:customStyle="1" w:styleId="Char1">
    <w:name w:val="메모 텍스트 Char"/>
    <w:basedOn w:val="a1"/>
    <w:link w:val="aa"/>
    <w:uiPriority w:val="99"/>
    <w:rsid w:val="00AB6715"/>
    <w:rPr>
      <w:rFonts w:ascii="Times New Roman" w:hAnsi="Times New Roman"/>
      <w:sz w:val="20"/>
      <w:szCs w:val="20"/>
    </w:rPr>
  </w:style>
  <w:style w:type="paragraph" w:styleId="ab">
    <w:name w:val="annotation subject"/>
    <w:basedOn w:val="aa"/>
    <w:next w:val="aa"/>
    <w:link w:val="Char2"/>
    <w:uiPriority w:val="99"/>
    <w:semiHidden/>
    <w:unhideWhenUsed/>
    <w:rsid w:val="00AB6715"/>
    <w:rPr>
      <w:b/>
      <w:bCs/>
    </w:rPr>
  </w:style>
  <w:style w:type="character" w:customStyle="1" w:styleId="Char2">
    <w:name w:val="메모 주제 Char"/>
    <w:basedOn w:val="Char1"/>
    <w:link w:val="ab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ac">
    <w:name w:val="Emphasis"/>
    <w:basedOn w:val="a1"/>
    <w:uiPriority w:val="20"/>
    <w:qFormat/>
    <w:rsid w:val="00AB6715"/>
    <w:rPr>
      <w:rFonts w:ascii="Times New Roman" w:hAnsi="Times New Roman"/>
      <w:i/>
      <w:iCs/>
    </w:rPr>
  </w:style>
  <w:style w:type="character" w:styleId="ad">
    <w:name w:val="endnote reference"/>
    <w:basedOn w:val="a1"/>
    <w:uiPriority w:val="99"/>
    <w:semiHidden/>
    <w:unhideWhenUsed/>
    <w:rsid w:val="00AB6715"/>
    <w:rPr>
      <w:vertAlign w:val="superscript"/>
    </w:rPr>
  </w:style>
  <w:style w:type="paragraph" w:styleId="ae">
    <w:name w:val="endnote text"/>
    <w:basedOn w:val="a0"/>
    <w:link w:val="Char3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Char3">
    <w:name w:val="미주 텍스트 Char"/>
    <w:basedOn w:val="a1"/>
    <w:link w:val="ae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af">
    <w:name w:val="FollowedHyperlink"/>
    <w:basedOn w:val="a1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af0">
    <w:name w:val="footer"/>
    <w:basedOn w:val="a0"/>
    <w:link w:val="Char4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Char4">
    <w:name w:val="바닥글 Char"/>
    <w:basedOn w:val="a1"/>
    <w:link w:val="af0"/>
    <w:uiPriority w:val="99"/>
    <w:rsid w:val="00AB6715"/>
    <w:rPr>
      <w:rFonts w:ascii="Times New Roman" w:hAnsi="Times New Roman"/>
      <w:sz w:val="24"/>
    </w:rPr>
  </w:style>
  <w:style w:type="character" w:styleId="af1">
    <w:name w:val="footnote reference"/>
    <w:basedOn w:val="a1"/>
    <w:uiPriority w:val="99"/>
    <w:semiHidden/>
    <w:unhideWhenUsed/>
    <w:rsid w:val="00AB6715"/>
    <w:rPr>
      <w:vertAlign w:val="superscript"/>
    </w:rPr>
  </w:style>
  <w:style w:type="paragraph" w:styleId="af2">
    <w:name w:val="footnote text"/>
    <w:basedOn w:val="a0"/>
    <w:link w:val="Char5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Char5">
    <w:name w:val="각주 텍스트 Char"/>
    <w:basedOn w:val="a1"/>
    <w:link w:val="af2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f3">
    <w:name w:val="header"/>
    <w:basedOn w:val="a0"/>
    <w:link w:val="Char6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Char6">
    <w:name w:val="머리글 Char"/>
    <w:basedOn w:val="a1"/>
    <w:link w:val="af3"/>
    <w:uiPriority w:val="99"/>
    <w:rsid w:val="00AB6715"/>
    <w:rPr>
      <w:rFonts w:ascii="Times New Roman" w:hAnsi="Times New Roman"/>
      <w:b/>
      <w:sz w:val="24"/>
    </w:rPr>
  </w:style>
  <w:style w:type="paragraph" w:styleId="a">
    <w:name w:val="List Paragraph"/>
    <w:basedOn w:val="a0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af4">
    <w:name w:val="Hyperlink"/>
    <w:basedOn w:val="a1"/>
    <w:uiPriority w:val="99"/>
    <w:unhideWhenUsed/>
    <w:rsid w:val="00AB6715"/>
    <w:rPr>
      <w:color w:val="0000FF"/>
      <w:u w:val="single"/>
    </w:rPr>
  </w:style>
  <w:style w:type="character" w:styleId="af5">
    <w:name w:val="Intense Emphasis"/>
    <w:basedOn w:val="a1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af6">
    <w:name w:val="Intense Reference"/>
    <w:basedOn w:val="a1"/>
    <w:uiPriority w:val="32"/>
    <w:qFormat/>
    <w:rsid w:val="00AB6715"/>
    <w:rPr>
      <w:b/>
      <w:bCs/>
      <w:smallCaps/>
      <w:color w:val="auto"/>
      <w:spacing w:val="5"/>
    </w:rPr>
  </w:style>
  <w:style w:type="character" w:styleId="af7">
    <w:name w:val="line number"/>
    <w:basedOn w:val="a1"/>
    <w:uiPriority w:val="99"/>
    <w:semiHidden/>
    <w:unhideWhenUsed/>
    <w:rsid w:val="00AB6715"/>
  </w:style>
  <w:style w:type="character" w:customStyle="1" w:styleId="3Char">
    <w:name w:val="제목 3 Char"/>
    <w:basedOn w:val="a1"/>
    <w:link w:val="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Char">
    <w:name w:val="제목 4 Char"/>
    <w:basedOn w:val="a1"/>
    <w:link w:val="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Char">
    <w:name w:val="제목 5 Char"/>
    <w:basedOn w:val="a1"/>
    <w:link w:val="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af8">
    <w:name w:val="Normal (Web)"/>
    <w:basedOn w:val="a0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9">
    <w:name w:val="Quote"/>
    <w:basedOn w:val="a0"/>
    <w:next w:val="a0"/>
    <w:link w:val="Char7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7">
    <w:name w:val="인용 Char"/>
    <w:basedOn w:val="a1"/>
    <w:link w:val="af9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afa">
    <w:name w:val="Strong"/>
    <w:basedOn w:val="a1"/>
    <w:uiPriority w:val="22"/>
    <w:qFormat/>
    <w:rsid w:val="00AB6715"/>
    <w:rPr>
      <w:rFonts w:ascii="Times New Roman" w:hAnsi="Times New Roman"/>
      <w:b/>
      <w:bCs/>
    </w:rPr>
  </w:style>
  <w:style w:type="character" w:styleId="afb">
    <w:name w:val="Subtle Emphasis"/>
    <w:basedOn w:val="a1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afc">
    <w:name w:val="Table Grid"/>
    <w:basedOn w:val="a2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Title"/>
    <w:basedOn w:val="a0"/>
    <w:next w:val="a0"/>
    <w:link w:val="Char8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Char8">
    <w:name w:val="제목 Char"/>
    <w:basedOn w:val="a1"/>
    <w:link w:val="afd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fd"/>
    <w:next w:val="afd"/>
    <w:qFormat/>
    <w:rsid w:val="0001436A"/>
    <w:pPr>
      <w:spacing w:after="120"/>
    </w:pPr>
    <w:rPr>
      <w:i/>
    </w:rPr>
  </w:style>
  <w:style w:type="paragraph" w:styleId="afe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4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4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553</TotalTime>
  <Pages>6</Pages>
  <Words>1345</Words>
  <Characters>8478</Characters>
  <Application>Microsoft Office Word</Application>
  <DocSecurity>0</DocSecurity>
  <Lines>70</Lines>
  <Paragraphs>19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</dc:creator>
  <cp:lastModifiedBy>Sangwon Lee</cp:lastModifiedBy>
  <cp:revision>212</cp:revision>
  <cp:lastPrinted>2013-10-03T12:51:00Z</cp:lastPrinted>
  <dcterms:created xsi:type="dcterms:W3CDTF">2022-11-17T16:58:00Z</dcterms:created>
  <dcterms:modified xsi:type="dcterms:W3CDTF">2024-07-04T22:56:00Z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0x01010026445AF306EBB441B7A6158762C40D43</vt:lpwstr>
  </property>
  <property fmtid="{D5CDD505-2E9C-101B-9397-08002B2CF9AE}" pid="4" name="GrammarlyDocumentId">
    <vt:lpwstr>a885665f98e44122f0e1a3eab9f76a174fedefc0a028b697cf5f71322633909d</vt:lpwstr>
  </property>
  <property fmtid="{D5CDD505-2E9C-101B-9397-08002B2CF9AE}" pid="5" name="MediaServiceImageTags">
    <vt:lpwstr/>
  </property>
  <property fmtid="{D5CDD505-2E9C-101B-9397-08002B2CF9AE}" pid="6" name="Order">
    <vt:r8>1011900</vt:r8>
  </property>
  <property fmtid="{D5CDD505-2E9C-101B-9397-08002B2CF9AE}" pid="7" name="TemplateUrl">
    <vt:lpwstr/>
  </property>
  <property fmtid="{D5CDD505-2E9C-101B-9397-08002B2CF9AE}" pid="8" name="xd_ProgID">
    <vt:lpwstr/>
  </property>
  <property fmtid="{D5CDD505-2E9C-101B-9397-08002B2CF9AE}" pid="9" name="xd_Signature">
    <vt:bool>false</vt:bool>
  </property>
  <property fmtid="{D5CDD505-2E9C-101B-9397-08002B2CF9AE}" pid="10" name="_dlc_DocIdItemGuid">
    <vt:lpwstr>f82bb101-9b00-462e-af01-9a0e7ec06274</vt:lpwstr>
  </property>
</Properties>
</file>