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20355" w14:textId="77777777" w:rsidR="002838AF" w:rsidRPr="00F83BB0" w:rsidRDefault="002838AF" w:rsidP="003B2DC8">
      <w:pPr>
        <w:pStyle w:val="tud-briefbetreffzeile"/>
        <w:tabs>
          <w:tab w:val="left" w:pos="1973"/>
          <w:tab w:val="center" w:pos="4252"/>
        </w:tabs>
        <w:spacing w:before="0" w:after="0" w:line="240" w:lineRule="auto"/>
        <w:rPr>
          <w:i w:val="0"/>
          <w:iCs w:val="0"/>
        </w:rPr>
      </w:pPr>
    </w:p>
    <w:p w14:paraId="0F56ACE6" w14:textId="77777777" w:rsidR="000568E8" w:rsidRDefault="000568E8" w:rsidP="0070771F">
      <w:pPr>
        <w:rPr>
          <w:rFonts w:ascii="Arial" w:hAnsi="Arial" w:cs="Arial"/>
          <w:b/>
          <w:sz w:val="22"/>
          <w:szCs w:val="22"/>
          <w:lang w:val="en-US"/>
        </w:rPr>
      </w:pPr>
    </w:p>
    <w:p w14:paraId="0B339EF1" w14:textId="77777777" w:rsidR="000568E8" w:rsidRDefault="000568E8" w:rsidP="0070771F">
      <w:pPr>
        <w:rPr>
          <w:rFonts w:ascii="Arial" w:hAnsi="Arial" w:cs="Arial"/>
          <w:b/>
          <w:sz w:val="22"/>
          <w:szCs w:val="22"/>
          <w:lang w:val="en-US"/>
        </w:rPr>
      </w:pPr>
    </w:p>
    <w:p w14:paraId="56653D8B" w14:textId="77777777" w:rsidR="000568E8" w:rsidRDefault="000568E8" w:rsidP="0070771F">
      <w:pPr>
        <w:rPr>
          <w:rFonts w:ascii="Arial" w:hAnsi="Arial" w:cs="Arial"/>
          <w:b/>
          <w:sz w:val="22"/>
          <w:szCs w:val="22"/>
          <w:lang w:val="en-US"/>
        </w:rPr>
      </w:pPr>
    </w:p>
    <w:p w14:paraId="04F6EDF8" w14:textId="77777777" w:rsidR="000568E8" w:rsidRDefault="000568E8" w:rsidP="0070771F">
      <w:pPr>
        <w:rPr>
          <w:rFonts w:ascii="Arial" w:hAnsi="Arial" w:cs="Arial"/>
          <w:b/>
          <w:sz w:val="22"/>
          <w:szCs w:val="22"/>
          <w:lang w:val="en-US"/>
        </w:rPr>
      </w:pPr>
    </w:p>
    <w:p w14:paraId="1013E8DC" w14:textId="77777777" w:rsidR="000568E8" w:rsidRDefault="000568E8" w:rsidP="0070771F">
      <w:pPr>
        <w:rPr>
          <w:rFonts w:ascii="Arial" w:hAnsi="Arial" w:cs="Arial"/>
          <w:b/>
          <w:sz w:val="22"/>
          <w:szCs w:val="22"/>
          <w:lang w:val="en-US"/>
        </w:rPr>
      </w:pPr>
    </w:p>
    <w:p w14:paraId="66D90860" w14:textId="77777777" w:rsidR="000568E8" w:rsidRDefault="000568E8" w:rsidP="0070771F">
      <w:pPr>
        <w:rPr>
          <w:rFonts w:ascii="Arial" w:hAnsi="Arial" w:cs="Arial"/>
          <w:b/>
          <w:sz w:val="22"/>
          <w:szCs w:val="22"/>
          <w:lang w:val="en-US"/>
        </w:rPr>
      </w:pPr>
    </w:p>
    <w:p w14:paraId="5EFDC151" w14:textId="4DF2A864" w:rsidR="0098596F" w:rsidRPr="00996483" w:rsidRDefault="000568E8" w:rsidP="0070771F">
      <w:pPr>
        <w:rPr>
          <w:rFonts w:ascii="Arial" w:hAnsi="Arial" w:cs="Arial"/>
          <w:b/>
          <w:szCs w:val="22"/>
        </w:rPr>
      </w:pPr>
      <w:r w:rsidRPr="00996483">
        <w:rPr>
          <w:rFonts w:ascii="Arial" w:hAnsi="Arial" w:cs="Arial"/>
          <w:b/>
          <w:szCs w:val="22"/>
        </w:rPr>
        <w:t xml:space="preserve">Manuskripte </w:t>
      </w:r>
      <w:r w:rsidR="00351AA6">
        <w:rPr>
          <w:rFonts w:ascii="Arial" w:hAnsi="Arial" w:cs="Arial"/>
          <w:b/>
          <w:szCs w:val="22"/>
        </w:rPr>
        <w:t>basierend auf der</w:t>
      </w:r>
      <w:r w:rsidRPr="00996483">
        <w:rPr>
          <w:rFonts w:ascii="Arial" w:hAnsi="Arial" w:cs="Arial"/>
          <w:b/>
          <w:szCs w:val="22"/>
        </w:rPr>
        <w:t xml:space="preserve"> Online-Befragung</w:t>
      </w:r>
      <w:r w:rsidR="00BD5720" w:rsidRPr="00996483">
        <w:rPr>
          <w:rFonts w:ascii="Arial" w:hAnsi="Arial" w:cs="Arial"/>
          <w:b/>
          <w:szCs w:val="22"/>
        </w:rPr>
        <w:t xml:space="preserve"> im Projekt „Gute Arbeitsorganisation in der ambulanten Pflege“</w:t>
      </w:r>
      <w:r w:rsidR="00351AA6">
        <w:rPr>
          <w:rFonts w:ascii="Arial" w:hAnsi="Arial" w:cs="Arial"/>
          <w:b/>
          <w:szCs w:val="22"/>
        </w:rPr>
        <w:t xml:space="preserve"> (F2521)</w:t>
      </w:r>
    </w:p>
    <w:p w14:paraId="47EE1ED6" w14:textId="77777777" w:rsidR="0098596F" w:rsidRPr="00EC03E0" w:rsidRDefault="0098596F" w:rsidP="0070771F">
      <w:pPr>
        <w:rPr>
          <w:rFonts w:ascii="Arial" w:hAnsi="Arial" w:cs="Arial"/>
          <w:sz w:val="22"/>
          <w:szCs w:val="22"/>
        </w:rPr>
      </w:pPr>
    </w:p>
    <w:p w14:paraId="1521CC7D" w14:textId="0D1E60FA" w:rsidR="0098596F" w:rsidRPr="00351AA6" w:rsidRDefault="00996483" w:rsidP="0070771F">
      <w:pPr>
        <w:rPr>
          <w:rFonts w:ascii="Arial" w:hAnsi="Arial" w:cs="Arial"/>
          <w:b/>
          <w:szCs w:val="22"/>
        </w:rPr>
      </w:pPr>
      <w:r w:rsidRPr="00351AA6">
        <w:rPr>
          <w:rFonts w:ascii="Arial" w:hAnsi="Arial" w:cs="Arial"/>
          <w:b/>
          <w:szCs w:val="22"/>
        </w:rPr>
        <w:t>Artikel in Zeitschriften</w:t>
      </w:r>
    </w:p>
    <w:p w14:paraId="6193FB4C" w14:textId="3F97CB88" w:rsidR="00EC03E0" w:rsidRPr="00996483" w:rsidRDefault="00EC03E0" w:rsidP="00EC03E0">
      <w:pPr>
        <w:pStyle w:val="EndNoteBibliography"/>
        <w:rPr>
          <w:szCs w:val="24"/>
        </w:rPr>
      </w:pPr>
    </w:p>
    <w:p w14:paraId="051C6DBA" w14:textId="63A0491E" w:rsidR="00EC03E0" w:rsidRPr="00996483" w:rsidRDefault="00EC03E0" w:rsidP="00E56B04">
      <w:pPr>
        <w:pStyle w:val="Listenabsatz"/>
        <w:numPr>
          <w:ilvl w:val="0"/>
          <w:numId w:val="11"/>
        </w:numPr>
        <w:ind w:right="-567"/>
        <w:rPr>
          <w:rFonts w:cs="Arial"/>
          <w:szCs w:val="24"/>
        </w:rPr>
      </w:pPr>
      <w:r w:rsidRPr="00996483">
        <w:rPr>
          <w:rFonts w:cs="Arial"/>
          <w:szCs w:val="24"/>
          <w:lang w:val="en-GB"/>
        </w:rPr>
        <w:t xml:space="preserve">Petersen, J., Melzer, M. (2023). </w:t>
      </w:r>
      <w:bookmarkStart w:id="0" w:name="_Hlk120645016"/>
      <w:r w:rsidRPr="00996483">
        <w:rPr>
          <w:rFonts w:cs="Arial"/>
          <w:bCs/>
          <w:szCs w:val="24"/>
          <w:lang w:val="en-GB"/>
        </w:rPr>
        <w:t xml:space="preserve">Predictors and consequences of moral distress in home-care nursing: A cross-sectional survey. Nursing Ethics. </w:t>
      </w:r>
      <w:bookmarkEnd w:id="0"/>
    </w:p>
    <w:p w14:paraId="2EAA2741" w14:textId="1721F771" w:rsidR="00073BFC" w:rsidRPr="00996483" w:rsidRDefault="00EC03E0" w:rsidP="00073BFC">
      <w:pPr>
        <w:pStyle w:val="Listenabsatz"/>
        <w:numPr>
          <w:ilvl w:val="0"/>
          <w:numId w:val="11"/>
        </w:numPr>
        <w:ind w:right="-567"/>
        <w:rPr>
          <w:rFonts w:cs="Arial"/>
          <w:szCs w:val="24"/>
        </w:rPr>
      </w:pPr>
      <w:r w:rsidRPr="00996483">
        <w:rPr>
          <w:rFonts w:cs="Arial"/>
          <w:szCs w:val="24"/>
        </w:rPr>
        <w:t xml:space="preserve">Petersen, J., Melzer, M. (2023). Gewalt in der ambulanten Pflege: Prävalenz, Antezedenzien und gesundheitliche Auswirkungen: Ergebnisse einer Online-Befragung. Pflege &amp; Gesellschaft </w:t>
      </w:r>
    </w:p>
    <w:p w14:paraId="50B0A24F" w14:textId="3FFB4B3C" w:rsidR="0098596F" w:rsidRPr="00996483" w:rsidRDefault="00073BFC" w:rsidP="00073BFC">
      <w:pPr>
        <w:pStyle w:val="Listenabsatz"/>
        <w:numPr>
          <w:ilvl w:val="0"/>
          <w:numId w:val="11"/>
        </w:numPr>
        <w:ind w:right="-567"/>
        <w:rPr>
          <w:rFonts w:cs="Arial"/>
          <w:szCs w:val="24"/>
        </w:rPr>
      </w:pPr>
      <w:r w:rsidRPr="00996483">
        <w:rPr>
          <w:rFonts w:cs="Arial"/>
          <w:szCs w:val="24"/>
        </w:rPr>
        <w:t xml:space="preserve">Petersen, J., Melzer, M., Müller, H. (2023). </w:t>
      </w:r>
      <w:r w:rsidR="004D269C">
        <w:rPr>
          <w:rFonts w:cs="Arial"/>
          <w:szCs w:val="24"/>
        </w:rPr>
        <w:t xml:space="preserve">Wahrgenommene </w:t>
      </w:r>
      <w:r w:rsidRPr="00996483">
        <w:rPr>
          <w:rFonts w:cs="Arial"/>
          <w:szCs w:val="24"/>
        </w:rPr>
        <w:t xml:space="preserve">Veränderungen der Belastungssituation durch die Covid-19-Pandemie in der ambulanten Pflege </w:t>
      </w:r>
      <w:r w:rsidR="00996483">
        <w:rPr>
          <w:rFonts w:cs="Arial"/>
          <w:szCs w:val="24"/>
        </w:rPr>
        <w:t>(in Entstehung)</w:t>
      </w:r>
    </w:p>
    <w:p w14:paraId="0B9F37B3" w14:textId="77777777" w:rsidR="00996483" w:rsidRPr="00996483" w:rsidRDefault="00996483" w:rsidP="00996483">
      <w:pPr>
        <w:pStyle w:val="Listenabsatz"/>
        <w:ind w:left="578" w:right="-567"/>
        <w:rPr>
          <w:rFonts w:cs="Arial"/>
          <w:szCs w:val="24"/>
        </w:rPr>
      </w:pPr>
    </w:p>
    <w:p w14:paraId="691A11EF" w14:textId="0B50263B" w:rsidR="00996483" w:rsidRPr="00996483" w:rsidRDefault="00351AA6" w:rsidP="00996483">
      <w:pPr>
        <w:ind w:right="-567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BAuA</w:t>
      </w:r>
      <w:proofErr w:type="spellEnd"/>
      <w:r>
        <w:rPr>
          <w:rFonts w:ascii="Arial" w:hAnsi="Arial" w:cs="Arial"/>
          <w:b/>
        </w:rPr>
        <w:t>-Publikationen</w:t>
      </w:r>
    </w:p>
    <w:p w14:paraId="1E91AF37" w14:textId="77777777" w:rsidR="00996483" w:rsidRPr="00996483" w:rsidRDefault="00996483" w:rsidP="00073BFC">
      <w:pPr>
        <w:pStyle w:val="Listenabsatz"/>
        <w:numPr>
          <w:ilvl w:val="0"/>
          <w:numId w:val="11"/>
        </w:numPr>
        <w:ind w:right="-567"/>
        <w:rPr>
          <w:rStyle w:val="A5"/>
          <w:rFonts w:cs="Arial"/>
          <w:color w:val="auto"/>
          <w:sz w:val="24"/>
          <w:szCs w:val="24"/>
        </w:rPr>
      </w:pPr>
      <w:r w:rsidRPr="00996483">
        <w:rPr>
          <w:rStyle w:val="A5"/>
          <w:rFonts w:cs="Arial"/>
          <w:sz w:val="24"/>
          <w:szCs w:val="24"/>
        </w:rPr>
        <w:t xml:space="preserve">Melzer, Marlen; Petersen, Julia, 2022. Ambulante Pflege in Deutschland: vielfältig und facettenreich. Dortmund: Bundesanstalt für Arbeitsschutz und Arbeitsmedizin. </w:t>
      </w:r>
      <w:proofErr w:type="spellStart"/>
      <w:r w:rsidRPr="00996483">
        <w:rPr>
          <w:rStyle w:val="A5"/>
          <w:rFonts w:cs="Arial"/>
          <w:sz w:val="24"/>
          <w:szCs w:val="24"/>
        </w:rPr>
        <w:t>baua</w:t>
      </w:r>
      <w:proofErr w:type="spellEnd"/>
      <w:r w:rsidRPr="00996483">
        <w:rPr>
          <w:rStyle w:val="A5"/>
          <w:rFonts w:cs="Arial"/>
          <w:sz w:val="24"/>
          <w:szCs w:val="24"/>
        </w:rPr>
        <w:t>: Fakten.</w:t>
      </w:r>
    </w:p>
    <w:p w14:paraId="30D5BD72" w14:textId="39E0D9E5" w:rsidR="00996483" w:rsidRDefault="00996483" w:rsidP="00073BFC">
      <w:pPr>
        <w:pStyle w:val="Listenabsatz"/>
        <w:numPr>
          <w:ilvl w:val="0"/>
          <w:numId w:val="11"/>
        </w:numPr>
        <w:ind w:right="-567"/>
        <w:rPr>
          <w:rFonts w:cs="Arial"/>
          <w:szCs w:val="24"/>
        </w:rPr>
      </w:pPr>
      <w:r w:rsidRPr="00996483">
        <w:rPr>
          <w:rFonts w:cs="Arial"/>
          <w:szCs w:val="24"/>
        </w:rPr>
        <w:t xml:space="preserve">Petersen, Julia, Melzer, Marlen, 2022. Ambulante Pflege in Deutschland: mobil und flexibel. </w:t>
      </w:r>
      <w:proofErr w:type="spellStart"/>
      <w:proofErr w:type="gramStart"/>
      <w:r w:rsidRPr="00996483">
        <w:rPr>
          <w:rFonts w:cs="Arial"/>
          <w:szCs w:val="24"/>
        </w:rPr>
        <w:t>baua:Fakten</w:t>
      </w:r>
      <w:proofErr w:type="spellEnd"/>
      <w:proofErr w:type="gramEnd"/>
      <w:r w:rsidRPr="00996483">
        <w:rPr>
          <w:rFonts w:cs="Arial"/>
          <w:szCs w:val="24"/>
        </w:rPr>
        <w:t>. Dortmund: Bundesanstalt für Arbeitsschutz und Arbeitsmedizin.</w:t>
      </w:r>
    </w:p>
    <w:p w14:paraId="0213F000" w14:textId="3AA9F68E" w:rsidR="00B87C7D" w:rsidRPr="00B87C7D" w:rsidRDefault="00B87C7D" w:rsidP="00073BFC">
      <w:pPr>
        <w:pStyle w:val="Listenabsatz"/>
        <w:numPr>
          <w:ilvl w:val="0"/>
          <w:numId w:val="11"/>
        </w:numPr>
        <w:ind w:right="-567"/>
        <w:rPr>
          <w:rFonts w:cs="Arial"/>
          <w:szCs w:val="24"/>
        </w:rPr>
      </w:pPr>
      <w:r w:rsidRPr="00B87C7D">
        <w:rPr>
          <w:rFonts w:cs="ScalaSansPro-Regular"/>
          <w:color w:val="000000"/>
          <w:szCs w:val="24"/>
        </w:rPr>
        <w:t>Petersen, Julia; Melzer, Marlen, 2023. Ambulant Pflegende in Deutschland: erschöpft, aber präsent. Dortmund: Bundes</w:t>
      </w:r>
      <w:r w:rsidRPr="00B87C7D">
        <w:rPr>
          <w:rFonts w:cs="ScalaSansPro-Regular"/>
          <w:color w:val="000000"/>
          <w:szCs w:val="24"/>
        </w:rPr>
        <w:softHyphen/>
        <w:t xml:space="preserve">anstalt für Arbeitsschutz und Arbeitsmedizin. </w:t>
      </w:r>
      <w:proofErr w:type="spellStart"/>
      <w:r w:rsidRPr="00B87C7D">
        <w:rPr>
          <w:rFonts w:cs="ScalaSansPro-Regular"/>
          <w:color w:val="000000"/>
          <w:szCs w:val="24"/>
        </w:rPr>
        <w:t>baua</w:t>
      </w:r>
      <w:proofErr w:type="spellEnd"/>
      <w:r w:rsidRPr="00B87C7D">
        <w:rPr>
          <w:rFonts w:cs="ScalaSansPro-Regular"/>
          <w:color w:val="000000"/>
          <w:szCs w:val="24"/>
        </w:rPr>
        <w:t>: Fakten.</w:t>
      </w:r>
    </w:p>
    <w:p w14:paraId="234F854C" w14:textId="77777777" w:rsidR="003B6DBA" w:rsidRDefault="003B6DBA" w:rsidP="0070771F">
      <w:pPr>
        <w:pStyle w:val="tud-brieftextgross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5783"/>
        <w:gridCol w:w="627"/>
        <w:gridCol w:w="502"/>
        <w:gridCol w:w="502"/>
        <w:gridCol w:w="627"/>
        <w:gridCol w:w="511"/>
        <w:gridCol w:w="509"/>
      </w:tblGrid>
      <w:tr w:rsidR="00B87C7D" w:rsidRPr="003B6DBA" w14:paraId="6BD6D219" w14:textId="6D96194F" w:rsidTr="00147CBA">
        <w:trPr>
          <w:trHeight w:val="245"/>
        </w:trPr>
        <w:tc>
          <w:tcPr>
            <w:tcW w:w="3191" w:type="pct"/>
            <w:shd w:val="clear" w:color="auto" w:fill="CCC0D9" w:themeFill="accent4" w:themeFillTint="66"/>
          </w:tcPr>
          <w:p w14:paraId="3CB96ADC" w14:textId="35AAE3FC" w:rsidR="00B87C7D" w:rsidRPr="00D13CA1" w:rsidRDefault="00B87C7D" w:rsidP="00351AA6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/>
                <w:bCs/>
                <w:sz w:val="22"/>
                <w:szCs w:val="20"/>
                <w:lang w:eastAsia="en-US"/>
              </w:rPr>
            </w:pPr>
            <w:r w:rsidRPr="00D13CA1">
              <w:rPr>
                <w:rFonts w:ascii="Arial" w:hAnsi="Arial" w:cs="Arial"/>
                <w:b/>
                <w:iCs/>
                <w:sz w:val="22"/>
              </w:rPr>
              <w:lastRenderedPageBreak/>
              <w:t>Variablen und Items</w:t>
            </w:r>
          </w:p>
        </w:tc>
        <w:tc>
          <w:tcPr>
            <w:tcW w:w="1809" w:type="pct"/>
            <w:gridSpan w:val="6"/>
            <w:shd w:val="clear" w:color="auto" w:fill="CCC0D9" w:themeFill="accent4" w:themeFillTint="66"/>
          </w:tcPr>
          <w:p w14:paraId="3255CAB6" w14:textId="0EC53D9B" w:rsidR="00B87C7D" w:rsidRPr="00D13CA1" w:rsidRDefault="00B87C7D" w:rsidP="003B6DBA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/>
                <w:bCs/>
                <w:sz w:val="22"/>
                <w:szCs w:val="20"/>
                <w:lang w:eastAsia="en-US"/>
              </w:rPr>
            </w:pPr>
            <w:r w:rsidRPr="00D13CA1">
              <w:rPr>
                <w:rFonts w:ascii="Arial" w:hAnsi="Arial" w:cs="Arial"/>
                <w:b/>
                <w:bCs/>
                <w:sz w:val="22"/>
                <w:szCs w:val="20"/>
                <w:lang w:eastAsia="en-US"/>
              </w:rPr>
              <w:t>Manuskriptnummer</w:t>
            </w:r>
          </w:p>
        </w:tc>
      </w:tr>
      <w:tr w:rsidR="00B87C7D" w:rsidRPr="003B6DBA" w14:paraId="1DDBFCD3" w14:textId="204E67E2" w:rsidTr="00147CBA">
        <w:trPr>
          <w:trHeight w:val="245"/>
        </w:trPr>
        <w:tc>
          <w:tcPr>
            <w:tcW w:w="3191" w:type="pct"/>
            <w:shd w:val="clear" w:color="auto" w:fill="auto"/>
          </w:tcPr>
          <w:p w14:paraId="21713CDA" w14:textId="78C1962B" w:rsidR="00B87C7D" w:rsidRDefault="00B87C7D" w:rsidP="00351AA6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iCs/>
                <w:sz w:val="20"/>
              </w:rPr>
            </w:pPr>
          </w:p>
        </w:tc>
        <w:tc>
          <w:tcPr>
            <w:tcW w:w="346" w:type="pct"/>
            <w:shd w:val="clear" w:color="auto" w:fill="auto"/>
          </w:tcPr>
          <w:p w14:paraId="10383E3B" w14:textId="7E160F06" w:rsidR="00B87C7D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77" w:type="pct"/>
            <w:shd w:val="clear" w:color="auto" w:fill="auto"/>
          </w:tcPr>
          <w:p w14:paraId="58B81867" w14:textId="3191713F" w:rsidR="00B87C7D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77" w:type="pct"/>
            <w:shd w:val="clear" w:color="auto" w:fill="auto"/>
          </w:tcPr>
          <w:p w14:paraId="298CFF63" w14:textId="2DB1E9F6" w:rsidR="00B87C7D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46" w:type="pct"/>
          </w:tcPr>
          <w:p w14:paraId="212E35E2" w14:textId="79912C9C" w:rsidR="00B87C7D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81" w:type="pct"/>
          </w:tcPr>
          <w:p w14:paraId="04D5EC6E" w14:textId="490D928A" w:rsidR="00B87C7D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81" w:type="pct"/>
          </w:tcPr>
          <w:p w14:paraId="7AF412AE" w14:textId="78867C31" w:rsidR="00B87C7D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B87C7D" w:rsidRPr="003B6DBA" w14:paraId="41883D63" w14:textId="007D854A" w:rsidTr="00147CBA">
        <w:trPr>
          <w:trHeight w:val="245"/>
        </w:trPr>
        <w:tc>
          <w:tcPr>
            <w:tcW w:w="4719" w:type="pct"/>
            <w:gridSpan w:val="6"/>
            <w:shd w:val="clear" w:color="auto" w:fill="CCC0D9" w:themeFill="accent4" w:themeFillTint="66"/>
          </w:tcPr>
          <w:p w14:paraId="278C0428" w14:textId="69610C85" w:rsidR="00B87C7D" w:rsidRPr="00351AA6" w:rsidRDefault="00B87C7D" w:rsidP="00351AA6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/>
                <w:bCs/>
                <w:sz w:val="22"/>
                <w:szCs w:val="20"/>
                <w:lang w:eastAsia="en-US"/>
              </w:rPr>
            </w:pPr>
            <w:r w:rsidRPr="00351AA6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Soziodemographische und beschäftigungsbezogene Variablen </w:t>
            </w:r>
          </w:p>
        </w:tc>
        <w:tc>
          <w:tcPr>
            <w:tcW w:w="281" w:type="pct"/>
            <w:shd w:val="clear" w:color="auto" w:fill="CCC0D9" w:themeFill="accent4" w:themeFillTint="66"/>
          </w:tcPr>
          <w:p w14:paraId="6A6F26E5" w14:textId="77777777" w:rsidR="00B87C7D" w:rsidRPr="00351AA6" w:rsidRDefault="00B87C7D" w:rsidP="00351AA6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B87C7D" w:rsidRPr="003B6DBA" w14:paraId="58E5CB79" w14:textId="4534162E" w:rsidTr="00147CBA">
        <w:trPr>
          <w:trHeight w:val="245"/>
        </w:trPr>
        <w:tc>
          <w:tcPr>
            <w:tcW w:w="3191" w:type="pct"/>
            <w:shd w:val="clear" w:color="auto" w:fill="auto"/>
          </w:tcPr>
          <w:p w14:paraId="742BD825" w14:textId="77777777" w:rsidR="00B87C7D" w:rsidRPr="00EC03E0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Geschlecht</w:t>
            </w:r>
          </w:p>
        </w:tc>
        <w:tc>
          <w:tcPr>
            <w:tcW w:w="346" w:type="pct"/>
            <w:shd w:val="clear" w:color="auto" w:fill="auto"/>
          </w:tcPr>
          <w:p w14:paraId="511007FD" w14:textId="2A1AF430" w:rsidR="00B87C7D" w:rsidRPr="00EC03E0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277" w:type="pct"/>
            <w:shd w:val="clear" w:color="auto" w:fill="auto"/>
          </w:tcPr>
          <w:p w14:paraId="6F0F5B2F" w14:textId="4E0D0A8D" w:rsidR="00B87C7D" w:rsidRPr="00EC03E0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277" w:type="pct"/>
            <w:shd w:val="clear" w:color="auto" w:fill="auto"/>
          </w:tcPr>
          <w:p w14:paraId="3B2A17F4" w14:textId="64CBD2C3" w:rsidR="00B87C7D" w:rsidRPr="00EC03E0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346" w:type="pct"/>
          </w:tcPr>
          <w:p w14:paraId="4A37207B" w14:textId="5C1C482E" w:rsidR="00B87C7D" w:rsidRPr="00EC03E0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281" w:type="pct"/>
          </w:tcPr>
          <w:p w14:paraId="437FDBA0" w14:textId="2BB8869D" w:rsidR="00B87C7D" w:rsidRPr="00EC03E0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281" w:type="pct"/>
          </w:tcPr>
          <w:p w14:paraId="7A43B2BB" w14:textId="1562C17A" w:rsidR="00B87C7D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x</w:t>
            </w:r>
          </w:p>
        </w:tc>
      </w:tr>
      <w:tr w:rsidR="00B87C7D" w:rsidRPr="003B6DBA" w14:paraId="7F1E5C8E" w14:textId="122CAFD7" w:rsidTr="00147CBA">
        <w:trPr>
          <w:trHeight w:val="266"/>
        </w:trPr>
        <w:tc>
          <w:tcPr>
            <w:tcW w:w="3191" w:type="pct"/>
            <w:shd w:val="clear" w:color="auto" w:fill="auto"/>
          </w:tcPr>
          <w:p w14:paraId="02BBC703" w14:textId="77777777" w:rsidR="00B87C7D" w:rsidRPr="003B6DBA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  <w:lang w:val="en-US"/>
              </w:rPr>
            </w:pPr>
            <w:r>
              <w:rPr>
                <w:rFonts w:cs="Arial"/>
                <w:iCs/>
                <w:sz w:val="20"/>
              </w:rPr>
              <w:t>Alter</w:t>
            </w:r>
          </w:p>
        </w:tc>
        <w:tc>
          <w:tcPr>
            <w:tcW w:w="346" w:type="pct"/>
            <w:shd w:val="clear" w:color="auto" w:fill="auto"/>
          </w:tcPr>
          <w:p w14:paraId="78CE80B3" w14:textId="5AC98A1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277" w:type="pct"/>
            <w:shd w:val="clear" w:color="auto" w:fill="auto"/>
          </w:tcPr>
          <w:p w14:paraId="252C3F3A" w14:textId="0AB7034D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277" w:type="pct"/>
            <w:shd w:val="clear" w:color="auto" w:fill="auto"/>
          </w:tcPr>
          <w:p w14:paraId="2D8269B7" w14:textId="2DAF0A93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346" w:type="pct"/>
          </w:tcPr>
          <w:p w14:paraId="750D0C35" w14:textId="3BE6B3CA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281" w:type="pct"/>
          </w:tcPr>
          <w:p w14:paraId="3A82F20C" w14:textId="1428C95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281" w:type="pct"/>
          </w:tcPr>
          <w:p w14:paraId="576280FA" w14:textId="08A51248" w:rsidR="00B87C7D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x</w:t>
            </w:r>
          </w:p>
        </w:tc>
      </w:tr>
      <w:tr w:rsidR="00B87C7D" w:rsidRPr="003B6DBA" w14:paraId="73AC5B8D" w14:textId="78FAE7A9" w:rsidTr="00147CBA">
        <w:trPr>
          <w:trHeight w:val="245"/>
        </w:trPr>
        <w:tc>
          <w:tcPr>
            <w:tcW w:w="3191" w:type="pct"/>
            <w:shd w:val="clear" w:color="auto" w:fill="auto"/>
          </w:tcPr>
          <w:p w14:paraId="4AD1B3F0" w14:textId="77777777" w:rsidR="00B87C7D" w:rsidRPr="003B6DBA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lang w:val="en-US"/>
              </w:rPr>
            </w:pPr>
            <w:proofErr w:type="spellStart"/>
            <w:r>
              <w:rPr>
                <w:rFonts w:cs="Arial"/>
                <w:iCs/>
                <w:sz w:val="20"/>
                <w:lang w:val="en-US"/>
              </w:rPr>
              <w:t>Familienstand</w:t>
            </w:r>
            <w:proofErr w:type="spellEnd"/>
          </w:p>
        </w:tc>
        <w:tc>
          <w:tcPr>
            <w:tcW w:w="346" w:type="pct"/>
            <w:shd w:val="clear" w:color="auto" w:fill="auto"/>
          </w:tcPr>
          <w:p w14:paraId="69F0DDDE" w14:textId="5D9B463E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277" w:type="pct"/>
            <w:shd w:val="clear" w:color="auto" w:fill="auto"/>
          </w:tcPr>
          <w:p w14:paraId="587C8C20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77" w:type="pct"/>
            <w:shd w:val="clear" w:color="auto" w:fill="auto"/>
          </w:tcPr>
          <w:p w14:paraId="3D1898D8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346" w:type="pct"/>
          </w:tcPr>
          <w:p w14:paraId="08782BD4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81" w:type="pct"/>
          </w:tcPr>
          <w:p w14:paraId="453D4074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81" w:type="pct"/>
          </w:tcPr>
          <w:p w14:paraId="4C962D5D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</w:tr>
      <w:tr w:rsidR="00B87C7D" w:rsidRPr="003B6DBA" w14:paraId="27D1DD43" w14:textId="38572313" w:rsidTr="00147CBA">
        <w:trPr>
          <w:trHeight w:val="266"/>
        </w:trPr>
        <w:tc>
          <w:tcPr>
            <w:tcW w:w="3191" w:type="pct"/>
            <w:shd w:val="clear" w:color="auto" w:fill="auto"/>
          </w:tcPr>
          <w:p w14:paraId="36411C32" w14:textId="77777777" w:rsidR="00B87C7D" w:rsidRPr="003B6DBA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lang w:val="en-US"/>
              </w:rPr>
            </w:pPr>
            <w:proofErr w:type="spellStart"/>
            <w:r>
              <w:rPr>
                <w:rFonts w:cs="Arial"/>
                <w:sz w:val="20"/>
                <w:lang w:val="en-US"/>
              </w:rPr>
              <w:t>Wohnsituation</w:t>
            </w:r>
            <w:proofErr w:type="spellEnd"/>
          </w:p>
        </w:tc>
        <w:tc>
          <w:tcPr>
            <w:tcW w:w="346" w:type="pct"/>
            <w:shd w:val="clear" w:color="auto" w:fill="auto"/>
          </w:tcPr>
          <w:p w14:paraId="7AE37A42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77" w:type="pct"/>
            <w:shd w:val="clear" w:color="auto" w:fill="auto"/>
          </w:tcPr>
          <w:p w14:paraId="03D63CDA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77" w:type="pct"/>
            <w:shd w:val="clear" w:color="auto" w:fill="auto"/>
          </w:tcPr>
          <w:p w14:paraId="4CE928DF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346" w:type="pct"/>
          </w:tcPr>
          <w:p w14:paraId="04C60A41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81" w:type="pct"/>
          </w:tcPr>
          <w:p w14:paraId="46194B6F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81" w:type="pct"/>
          </w:tcPr>
          <w:p w14:paraId="01E96506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</w:tr>
      <w:tr w:rsidR="00B87C7D" w:rsidRPr="003B6DBA" w14:paraId="52B0CF35" w14:textId="71D557D7" w:rsidTr="00147CBA">
        <w:trPr>
          <w:trHeight w:val="245"/>
        </w:trPr>
        <w:tc>
          <w:tcPr>
            <w:tcW w:w="3191" w:type="pct"/>
            <w:shd w:val="clear" w:color="auto" w:fill="auto"/>
          </w:tcPr>
          <w:p w14:paraId="39221C8C" w14:textId="77777777" w:rsidR="00B87C7D" w:rsidRPr="003B6DBA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  <w:lang w:val="en-US"/>
              </w:rPr>
            </w:pPr>
            <w:proofErr w:type="spellStart"/>
            <w:r>
              <w:rPr>
                <w:rFonts w:cs="Arial"/>
                <w:iCs/>
                <w:sz w:val="20"/>
                <w:lang w:val="en-US"/>
              </w:rPr>
              <w:t>Migrationshintergrund</w:t>
            </w:r>
            <w:proofErr w:type="spellEnd"/>
          </w:p>
        </w:tc>
        <w:tc>
          <w:tcPr>
            <w:tcW w:w="346" w:type="pct"/>
            <w:shd w:val="clear" w:color="auto" w:fill="auto"/>
          </w:tcPr>
          <w:p w14:paraId="6CADEC17" w14:textId="4FBA2628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277" w:type="pct"/>
            <w:shd w:val="clear" w:color="auto" w:fill="auto"/>
          </w:tcPr>
          <w:p w14:paraId="67472843" w14:textId="59A29398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277" w:type="pct"/>
            <w:shd w:val="clear" w:color="auto" w:fill="auto"/>
          </w:tcPr>
          <w:p w14:paraId="2FE08090" w14:textId="05B8BE0E" w:rsidR="00B87C7D" w:rsidRPr="003B6DBA" w:rsidRDefault="00B87C7D" w:rsidP="00D7696F">
            <w:pPr>
              <w:adjustRightInd w:val="0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</w:tcPr>
          <w:p w14:paraId="3258C578" w14:textId="0C0BB41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281" w:type="pct"/>
          </w:tcPr>
          <w:p w14:paraId="01F5DA37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2097C9F2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</w:tr>
      <w:tr w:rsidR="00B87C7D" w:rsidRPr="003B6DBA" w14:paraId="529802B2" w14:textId="7A2B169D" w:rsidTr="00147CBA">
        <w:trPr>
          <w:trHeight w:val="266"/>
        </w:trPr>
        <w:tc>
          <w:tcPr>
            <w:tcW w:w="3191" w:type="pct"/>
          </w:tcPr>
          <w:p w14:paraId="6409F540" w14:textId="77777777" w:rsidR="00B87C7D" w:rsidRPr="003B6DBA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  <w:lang w:val="en-US"/>
              </w:rPr>
            </w:pPr>
            <w:proofErr w:type="spellStart"/>
            <w:r>
              <w:rPr>
                <w:rFonts w:cs="Arial"/>
                <w:iCs/>
                <w:sz w:val="20"/>
                <w:lang w:val="en-US"/>
              </w:rPr>
              <w:t>Qualifikation</w:t>
            </w:r>
            <w:proofErr w:type="spellEnd"/>
          </w:p>
        </w:tc>
        <w:tc>
          <w:tcPr>
            <w:tcW w:w="346" w:type="pct"/>
          </w:tcPr>
          <w:p w14:paraId="6D127FA6" w14:textId="04CE1083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277" w:type="pct"/>
          </w:tcPr>
          <w:p w14:paraId="79B7F69E" w14:textId="34AC7E54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277" w:type="pct"/>
          </w:tcPr>
          <w:p w14:paraId="217CFA38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</w:tcPr>
          <w:p w14:paraId="11720BC5" w14:textId="3D98C9B2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281" w:type="pct"/>
          </w:tcPr>
          <w:p w14:paraId="41099F34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620F6CBC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</w:tr>
      <w:tr w:rsidR="00B87C7D" w:rsidRPr="003B6DBA" w14:paraId="07106970" w14:textId="04CB5120" w:rsidTr="00147CBA">
        <w:trPr>
          <w:trHeight w:val="245"/>
        </w:trPr>
        <w:tc>
          <w:tcPr>
            <w:tcW w:w="3191" w:type="pct"/>
          </w:tcPr>
          <w:p w14:paraId="2CAC4407" w14:textId="77777777" w:rsidR="00B87C7D" w:rsidRPr="003B6DBA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  <w:lang w:val="en-US"/>
              </w:rPr>
            </w:pPr>
            <w:proofErr w:type="spellStart"/>
            <w:r>
              <w:rPr>
                <w:rFonts w:cs="Arial"/>
                <w:iCs/>
                <w:sz w:val="20"/>
                <w:lang w:val="en-US"/>
              </w:rPr>
              <w:t>Berufserfahrung</w:t>
            </w:r>
            <w:proofErr w:type="spellEnd"/>
            <w:r>
              <w:rPr>
                <w:rFonts w:cs="Arial"/>
                <w:iCs/>
                <w:sz w:val="20"/>
                <w:lang w:val="en-US"/>
              </w:rPr>
              <w:t xml:space="preserve"> in </w:t>
            </w:r>
            <w:proofErr w:type="spellStart"/>
            <w:r>
              <w:rPr>
                <w:rFonts w:cs="Arial"/>
                <w:iCs/>
                <w:sz w:val="20"/>
                <w:lang w:val="en-US"/>
              </w:rPr>
              <w:t>ambulanten</w:t>
            </w:r>
            <w:proofErr w:type="spellEnd"/>
            <w:r>
              <w:rPr>
                <w:rFonts w:cs="Arial"/>
                <w:iCs/>
                <w:sz w:val="20"/>
                <w:lang w:val="en-US"/>
              </w:rPr>
              <w:t xml:space="preserve"> Pflege</w:t>
            </w:r>
          </w:p>
        </w:tc>
        <w:tc>
          <w:tcPr>
            <w:tcW w:w="346" w:type="pct"/>
          </w:tcPr>
          <w:p w14:paraId="67BA8074" w14:textId="56EECF4F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277" w:type="pct"/>
          </w:tcPr>
          <w:p w14:paraId="78DEE004" w14:textId="214DE85A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277" w:type="pct"/>
          </w:tcPr>
          <w:p w14:paraId="1944FFA7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</w:tcPr>
          <w:p w14:paraId="5B75C246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4BF7595E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06F3F086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</w:tr>
      <w:tr w:rsidR="00B87C7D" w:rsidRPr="003B6DBA" w14:paraId="019238EB" w14:textId="575F0B7C" w:rsidTr="00147CBA">
        <w:trPr>
          <w:trHeight w:val="266"/>
        </w:trPr>
        <w:tc>
          <w:tcPr>
            <w:tcW w:w="3191" w:type="pct"/>
          </w:tcPr>
          <w:p w14:paraId="1BA990E8" w14:textId="77777777" w:rsidR="00B87C7D" w:rsidRPr="003B6DBA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  <w:lang w:val="en-US"/>
              </w:rPr>
            </w:pPr>
            <w:r>
              <w:rPr>
                <w:rFonts w:cs="Arial"/>
                <w:iCs/>
                <w:sz w:val="20"/>
                <w:lang w:val="en-US"/>
              </w:rPr>
              <w:t xml:space="preserve">Arbeit in </w:t>
            </w:r>
            <w:proofErr w:type="spellStart"/>
            <w:r>
              <w:rPr>
                <w:rFonts w:cs="Arial"/>
                <w:iCs/>
                <w:sz w:val="20"/>
                <w:lang w:val="en-US"/>
              </w:rPr>
              <w:t>anderen</w:t>
            </w:r>
            <w:proofErr w:type="spellEnd"/>
            <w:r>
              <w:rPr>
                <w:rFonts w:cs="Arial"/>
                <w:iCs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iCs/>
                <w:sz w:val="20"/>
                <w:lang w:val="en-US"/>
              </w:rPr>
              <w:t>Pflegebereichen</w:t>
            </w:r>
            <w:proofErr w:type="spellEnd"/>
            <w:r w:rsidRPr="003B6DBA">
              <w:rPr>
                <w:rFonts w:cs="Arial"/>
                <w:iCs/>
                <w:sz w:val="20"/>
                <w:lang w:val="en-US"/>
              </w:rPr>
              <w:t xml:space="preserve"> </w:t>
            </w:r>
          </w:p>
        </w:tc>
        <w:tc>
          <w:tcPr>
            <w:tcW w:w="346" w:type="pct"/>
          </w:tcPr>
          <w:p w14:paraId="5328D5FE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77" w:type="pct"/>
          </w:tcPr>
          <w:p w14:paraId="60A65693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77" w:type="pct"/>
          </w:tcPr>
          <w:p w14:paraId="6854356B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</w:tcPr>
          <w:p w14:paraId="68CBE2FC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1BC43691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744886D6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</w:tr>
      <w:tr w:rsidR="00B87C7D" w:rsidRPr="003B6DBA" w14:paraId="778DE50C" w14:textId="1D69A413" w:rsidTr="00147CBA">
        <w:trPr>
          <w:trHeight w:val="266"/>
        </w:trPr>
        <w:tc>
          <w:tcPr>
            <w:tcW w:w="3191" w:type="pct"/>
          </w:tcPr>
          <w:p w14:paraId="693DFA1C" w14:textId="528A6C04" w:rsidR="00B87C7D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  <w:lang w:val="en-US"/>
              </w:rPr>
            </w:pPr>
            <w:proofErr w:type="spellStart"/>
            <w:r>
              <w:rPr>
                <w:rFonts w:cs="Arial"/>
                <w:iCs/>
                <w:sz w:val="20"/>
                <w:lang w:val="en-US"/>
              </w:rPr>
              <w:t>Betriebszugehörigkeit</w:t>
            </w:r>
            <w:proofErr w:type="spellEnd"/>
          </w:p>
        </w:tc>
        <w:tc>
          <w:tcPr>
            <w:tcW w:w="346" w:type="pct"/>
          </w:tcPr>
          <w:p w14:paraId="09B0FD09" w14:textId="1CAEF010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277" w:type="pct"/>
          </w:tcPr>
          <w:p w14:paraId="65E7F538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77" w:type="pct"/>
          </w:tcPr>
          <w:p w14:paraId="0EB752F8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</w:tcPr>
          <w:p w14:paraId="29F69D9B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75090EE9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78C828C4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</w:tr>
      <w:tr w:rsidR="00B87C7D" w:rsidRPr="003B6DBA" w14:paraId="10B5EC4B" w14:textId="31D0EC6D" w:rsidTr="00147CBA">
        <w:trPr>
          <w:trHeight w:val="245"/>
        </w:trPr>
        <w:tc>
          <w:tcPr>
            <w:tcW w:w="3191" w:type="pct"/>
          </w:tcPr>
          <w:p w14:paraId="619E4A30" w14:textId="77777777" w:rsidR="00B87C7D" w:rsidRPr="003B6DBA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  <w:lang w:val="en-US"/>
              </w:rPr>
            </w:pPr>
            <w:proofErr w:type="spellStart"/>
            <w:r>
              <w:rPr>
                <w:rFonts w:cs="Arial"/>
                <w:iCs/>
                <w:sz w:val="20"/>
                <w:lang w:val="en-US"/>
              </w:rPr>
              <w:t>Trägerschaft</w:t>
            </w:r>
            <w:proofErr w:type="spellEnd"/>
          </w:p>
        </w:tc>
        <w:tc>
          <w:tcPr>
            <w:tcW w:w="346" w:type="pct"/>
          </w:tcPr>
          <w:p w14:paraId="109103D6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77" w:type="pct"/>
          </w:tcPr>
          <w:p w14:paraId="264CD301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77" w:type="pct"/>
          </w:tcPr>
          <w:p w14:paraId="6C4791EC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</w:tcPr>
          <w:p w14:paraId="6E19A759" w14:textId="08B6A8B6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281" w:type="pct"/>
          </w:tcPr>
          <w:p w14:paraId="0A5E5199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370AE9F0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</w:tr>
      <w:tr w:rsidR="00B87C7D" w:rsidRPr="003B6DBA" w14:paraId="46ED1F32" w14:textId="38BD7BF2" w:rsidTr="00147CBA">
        <w:trPr>
          <w:trHeight w:val="266"/>
        </w:trPr>
        <w:tc>
          <w:tcPr>
            <w:tcW w:w="3191" w:type="pct"/>
          </w:tcPr>
          <w:p w14:paraId="2E36BFE8" w14:textId="77777777" w:rsidR="00B87C7D" w:rsidRPr="003B6DBA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  <w:lang w:val="en-US"/>
              </w:rPr>
            </w:pPr>
            <w:proofErr w:type="spellStart"/>
            <w:r>
              <w:rPr>
                <w:rFonts w:cs="Arial"/>
                <w:iCs/>
                <w:sz w:val="20"/>
                <w:lang w:val="en-US"/>
              </w:rPr>
              <w:t>Betriebsgröße</w:t>
            </w:r>
            <w:proofErr w:type="spellEnd"/>
          </w:p>
        </w:tc>
        <w:tc>
          <w:tcPr>
            <w:tcW w:w="346" w:type="pct"/>
          </w:tcPr>
          <w:p w14:paraId="056CE5C6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77" w:type="pct"/>
          </w:tcPr>
          <w:p w14:paraId="3DB7A323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77" w:type="pct"/>
          </w:tcPr>
          <w:p w14:paraId="48FA571F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</w:tcPr>
          <w:p w14:paraId="54032343" w14:textId="4AF7BABE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281" w:type="pct"/>
          </w:tcPr>
          <w:p w14:paraId="73658247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5848D1FF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</w:tr>
      <w:tr w:rsidR="00B87C7D" w:rsidRPr="003B6DBA" w14:paraId="38DDFCB7" w14:textId="7CAD10BB" w:rsidTr="00147CBA">
        <w:trPr>
          <w:trHeight w:val="245"/>
        </w:trPr>
        <w:tc>
          <w:tcPr>
            <w:tcW w:w="3191" w:type="pct"/>
          </w:tcPr>
          <w:p w14:paraId="11D2A053" w14:textId="77777777" w:rsidR="00B87C7D" w:rsidRPr="003B6DBA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  <w:lang w:val="en-US"/>
              </w:rPr>
            </w:pPr>
            <w:proofErr w:type="spellStart"/>
            <w:r>
              <w:rPr>
                <w:rFonts w:cs="Arial"/>
                <w:iCs/>
                <w:sz w:val="20"/>
                <w:lang w:val="en-US"/>
              </w:rPr>
              <w:t>Standorte</w:t>
            </w:r>
            <w:proofErr w:type="spellEnd"/>
            <w:r w:rsidRPr="003B6DBA">
              <w:rPr>
                <w:rFonts w:cs="Arial"/>
                <w:iCs/>
                <w:sz w:val="20"/>
                <w:lang w:val="en-US"/>
              </w:rPr>
              <w:t xml:space="preserve"> </w:t>
            </w:r>
          </w:p>
        </w:tc>
        <w:tc>
          <w:tcPr>
            <w:tcW w:w="346" w:type="pct"/>
          </w:tcPr>
          <w:p w14:paraId="585D5DDA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77" w:type="pct"/>
          </w:tcPr>
          <w:p w14:paraId="10E65BE6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77" w:type="pct"/>
          </w:tcPr>
          <w:p w14:paraId="70604903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</w:tcPr>
          <w:p w14:paraId="3E7B4F03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7C0D6F62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1667C1C2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</w:tr>
      <w:tr w:rsidR="00B87C7D" w:rsidRPr="003B6DBA" w14:paraId="1001E088" w14:textId="2580F1A4" w:rsidTr="00147CBA">
        <w:trPr>
          <w:trHeight w:val="266"/>
        </w:trPr>
        <w:tc>
          <w:tcPr>
            <w:tcW w:w="3191" w:type="pct"/>
          </w:tcPr>
          <w:p w14:paraId="3734BF70" w14:textId="77777777" w:rsidR="00B87C7D" w:rsidRPr="003B6DBA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  <w:lang w:val="en-US"/>
              </w:rPr>
            </w:pPr>
            <w:proofErr w:type="spellStart"/>
            <w:r>
              <w:rPr>
                <w:rFonts w:cs="Arial"/>
                <w:iCs/>
                <w:sz w:val="20"/>
                <w:lang w:val="en-US"/>
              </w:rPr>
              <w:t>Angebote</w:t>
            </w:r>
            <w:proofErr w:type="spellEnd"/>
          </w:p>
        </w:tc>
        <w:tc>
          <w:tcPr>
            <w:tcW w:w="346" w:type="pct"/>
          </w:tcPr>
          <w:p w14:paraId="7DA1060C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77" w:type="pct"/>
          </w:tcPr>
          <w:p w14:paraId="2571FCD0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77" w:type="pct"/>
          </w:tcPr>
          <w:p w14:paraId="20FC742F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</w:tcPr>
          <w:p w14:paraId="6E046693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333A8495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5EC2E2F7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</w:tr>
      <w:tr w:rsidR="00B87C7D" w:rsidRPr="003B6DBA" w14:paraId="378A0EF0" w14:textId="7589F505" w:rsidTr="00147CBA">
        <w:trPr>
          <w:trHeight w:val="245"/>
        </w:trPr>
        <w:tc>
          <w:tcPr>
            <w:tcW w:w="3191" w:type="pct"/>
          </w:tcPr>
          <w:p w14:paraId="330F7063" w14:textId="77777777" w:rsidR="00B87C7D" w:rsidRPr="003B6DBA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  <w:lang w:val="en-US"/>
              </w:rPr>
            </w:pPr>
            <w:proofErr w:type="spellStart"/>
            <w:r>
              <w:rPr>
                <w:rFonts w:cs="Arial"/>
                <w:iCs/>
                <w:sz w:val="20"/>
                <w:lang w:val="en-US"/>
              </w:rPr>
              <w:t>Bundesland</w:t>
            </w:r>
            <w:proofErr w:type="spellEnd"/>
          </w:p>
        </w:tc>
        <w:tc>
          <w:tcPr>
            <w:tcW w:w="346" w:type="pct"/>
          </w:tcPr>
          <w:p w14:paraId="72575B88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77" w:type="pct"/>
          </w:tcPr>
          <w:p w14:paraId="1C5F5AE2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77" w:type="pct"/>
          </w:tcPr>
          <w:p w14:paraId="112E47ED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</w:tcPr>
          <w:p w14:paraId="633C9D67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140AC6F0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4889B21C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</w:tr>
      <w:tr w:rsidR="00B87C7D" w:rsidRPr="003B6DBA" w14:paraId="5ED76AA8" w14:textId="6582A839" w:rsidTr="00147CBA">
        <w:trPr>
          <w:trHeight w:val="266"/>
        </w:trPr>
        <w:tc>
          <w:tcPr>
            <w:tcW w:w="3191" w:type="pct"/>
          </w:tcPr>
          <w:p w14:paraId="466BDDBC" w14:textId="77777777" w:rsidR="00B87C7D" w:rsidRPr="003B6DBA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  <w:lang w:val="en-US"/>
              </w:rPr>
            </w:pPr>
            <w:proofErr w:type="spellStart"/>
            <w:r>
              <w:rPr>
                <w:rFonts w:cs="Arial"/>
                <w:iCs/>
                <w:sz w:val="20"/>
                <w:lang w:val="en-US"/>
              </w:rPr>
              <w:t>Spezialisierung</w:t>
            </w:r>
            <w:proofErr w:type="spellEnd"/>
          </w:p>
        </w:tc>
        <w:tc>
          <w:tcPr>
            <w:tcW w:w="346" w:type="pct"/>
          </w:tcPr>
          <w:p w14:paraId="33265941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77" w:type="pct"/>
          </w:tcPr>
          <w:p w14:paraId="613AD1ED" w14:textId="385CA4FD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277" w:type="pct"/>
          </w:tcPr>
          <w:p w14:paraId="28945D98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</w:tcPr>
          <w:p w14:paraId="7853F5DF" w14:textId="4D5D6A30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281" w:type="pct"/>
          </w:tcPr>
          <w:p w14:paraId="21A4CD0F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607C7A8E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</w:tr>
      <w:tr w:rsidR="00B87C7D" w:rsidRPr="003B6DBA" w14:paraId="05104026" w14:textId="22769059" w:rsidTr="00147CBA">
        <w:trPr>
          <w:trHeight w:val="245"/>
        </w:trPr>
        <w:tc>
          <w:tcPr>
            <w:tcW w:w="3191" w:type="pct"/>
          </w:tcPr>
          <w:p w14:paraId="09239217" w14:textId="77777777" w:rsidR="00B87C7D" w:rsidRPr="003B6DBA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  <w:lang w:val="en-US"/>
              </w:rPr>
            </w:pPr>
            <w:r>
              <w:rPr>
                <w:rFonts w:cs="Arial"/>
                <w:iCs/>
                <w:sz w:val="20"/>
                <w:lang w:val="en-US"/>
              </w:rPr>
              <w:t>Region</w:t>
            </w:r>
          </w:p>
        </w:tc>
        <w:tc>
          <w:tcPr>
            <w:tcW w:w="346" w:type="pct"/>
          </w:tcPr>
          <w:p w14:paraId="34A834C7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77" w:type="pct"/>
          </w:tcPr>
          <w:p w14:paraId="33FD8784" w14:textId="11499536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277" w:type="pct"/>
          </w:tcPr>
          <w:p w14:paraId="2044A8E6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</w:tcPr>
          <w:p w14:paraId="214C9863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329E19DF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398C7C5A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</w:tr>
      <w:tr w:rsidR="00B87C7D" w:rsidRPr="003B6DBA" w14:paraId="282CD00A" w14:textId="5D8B5040" w:rsidTr="00147CBA">
        <w:trPr>
          <w:trHeight w:val="245"/>
        </w:trPr>
        <w:tc>
          <w:tcPr>
            <w:tcW w:w="3191" w:type="pct"/>
          </w:tcPr>
          <w:p w14:paraId="5B7994F2" w14:textId="77777777" w:rsidR="00B87C7D" w:rsidRPr="003B6DBA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  <w:lang w:val="en-US"/>
              </w:rPr>
            </w:pPr>
            <w:proofErr w:type="spellStart"/>
            <w:r>
              <w:rPr>
                <w:rFonts w:cs="Arial"/>
                <w:iCs/>
                <w:sz w:val="20"/>
                <w:lang w:val="en-US"/>
              </w:rPr>
              <w:t>Anstellungsverhältnis</w:t>
            </w:r>
            <w:proofErr w:type="spellEnd"/>
          </w:p>
        </w:tc>
        <w:tc>
          <w:tcPr>
            <w:tcW w:w="346" w:type="pct"/>
          </w:tcPr>
          <w:p w14:paraId="6253E905" w14:textId="0C921C2D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277" w:type="pct"/>
          </w:tcPr>
          <w:p w14:paraId="481F4E3E" w14:textId="046584E2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277" w:type="pct"/>
          </w:tcPr>
          <w:p w14:paraId="740969CD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</w:tcPr>
          <w:p w14:paraId="23B5FEE3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749FA967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449292FF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</w:tr>
      <w:tr w:rsidR="00B87C7D" w:rsidRPr="003B6DBA" w14:paraId="28338090" w14:textId="461E221E" w:rsidTr="00147CBA">
        <w:trPr>
          <w:trHeight w:val="266"/>
        </w:trPr>
        <w:tc>
          <w:tcPr>
            <w:tcW w:w="3191" w:type="pct"/>
          </w:tcPr>
          <w:p w14:paraId="5A35DF21" w14:textId="77777777" w:rsidR="00B87C7D" w:rsidRPr="003B6DBA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  <w:lang w:val="en-US"/>
              </w:rPr>
            </w:pPr>
            <w:proofErr w:type="spellStart"/>
            <w:r>
              <w:rPr>
                <w:rFonts w:cs="Arial"/>
                <w:iCs/>
                <w:sz w:val="20"/>
                <w:lang w:val="en-US"/>
              </w:rPr>
              <w:t>Arbeitszeit</w:t>
            </w:r>
            <w:proofErr w:type="spellEnd"/>
          </w:p>
        </w:tc>
        <w:tc>
          <w:tcPr>
            <w:tcW w:w="346" w:type="pct"/>
          </w:tcPr>
          <w:p w14:paraId="5FBDEA79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77" w:type="pct"/>
          </w:tcPr>
          <w:p w14:paraId="13D91CF8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77" w:type="pct"/>
          </w:tcPr>
          <w:p w14:paraId="0B3916FC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</w:tcPr>
          <w:p w14:paraId="583B78FB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326D4808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0D0FBECE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</w:tr>
      <w:tr w:rsidR="00B87C7D" w:rsidRPr="003B6DBA" w14:paraId="7C87F326" w14:textId="30179983" w:rsidTr="00147CBA">
        <w:trPr>
          <w:trHeight w:val="245"/>
        </w:trPr>
        <w:tc>
          <w:tcPr>
            <w:tcW w:w="3191" w:type="pct"/>
          </w:tcPr>
          <w:p w14:paraId="5AD7E4EF" w14:textId="77777777" w:rsidR="00B87C7D" w:rsidRPr="003B6DBA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  <w:lang w:val="en-US"/>
              </w:rPr>
            </w:pPr>
            <w:proofErr w:type="spellStart"/>
            <w:r>
              <w:rPr>
                <w:rFonts w:cs="Arial"/>
                <w:iCs/>
                <w:sz w:val="20"/>
                <w:lang w:val="en-US"/>
              </w:rPr>
              <w:t>Weitere</w:t>
            </w:r>
            <w:proofErr w:type="spellEnd"/>
            <w:r>
              <w:rPr>
                <w:rFonts w:cs="Arial"/>
                <w:iCs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iCs/>
                <w:sz w:val="20"/>
                <w:lang w:val="en-US"/>
              </w:rPr>
              <w:t>Arbeitstätigkeiten</w:t>
            </w:r>
            <w:proofErr w:type="spellEnd"/>
          </w:p>
        </w:tc>
        <w:tc>
          <w:tcPr>
            <w:tcW w:w="346" w:type="pct"/>
          </w:tcPr>
          <w:p w14:paraId="27768FC0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77" w:type="pct"/>
          </w:tcPr>
          <w:p w14:paraId="0A7573F2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77" w:type="pct"/>
          </w:tcPr>
          <w:p w14:paraId="56EDD16C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</w:tcPr>
          <w:p w14:paraId="32F9AC76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004114BF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146904AB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</w:tr>
      <w:tr w:rsidR="00B87C7D" w:rsidRPr="003B6DBA" w14:paraId="0F92D773" w14:textId="1BE4D1F1" w:rsidTr="00147CBA">
        <w:trPr>
          <w:trHeight w:val="266"/>
        </w:trPr>
        <w:tc>
          <w:tcPr>
            <w:tcW w:w="3191" w:type="pct"/>
          </w:tcPr>
          <w:p w14:paraId="0687ED9F" w14:textId="77777777" w:rsidR="00B87C7D" w:rsidRPr="003B6DBA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  <w:lang w:val="en-US"/>
              </w:rPr>
            </w:pPr>
            <w:proofErr w:type="spellStart"/>
            <w:r>
              <w:rPr>
                <w:rFonts w:cs="Arial"/>
                <w:iCs/>
                <w:sz w:val="20"/>
                <w:lang w:val="en-US"/>
              </w:rPr>
              <w:t>Einkommen</w:t>
            </w:r>
            <w:proofErr w:type="spellEnd"/>
          </w:p>
        </w:tc>
        <w:tc>
          <w:tcPr>
            <w:tcW w:w="346" w:type="pct"/>
          </w:tcPr>
          <w:p w14:paraId="27B3A722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77" w:type="pct"/>
          </w:tcPr>
          <w:p w14:paraId="321F89EF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77" w:type="pct"/>
          </w:tcPr>
          <w:p w14:paraId="7EFB73B5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</w:tcPr>
          <w:p w14:paraId="29FDB63D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47FCB9A7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3456B868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</w:tr>
      <w:tr w:rsidR="00B87C7D" w:rsidRPr="003B6DBA" w14:paraId="4ED0780F" w14:textId="7DED4DE9" w:rsidTr="00147CBA">
        <w:trPr>
          <w:trHeight w:val="245"/>
        </w:trPr>
        <w:tc>
          <w:tcPr>
            <w:tcW w:w="3191" w:type="pct"/>
          </w:tcPr>
          <w:p w14:paraId="0F601173" w14:textId="77777777" w:rsidR="00B87C7D" w:rsidRPr="003B6DBA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lang w:val="en-US"/>
              </w:rPr>
            </w:pPr>
            <w:proofErr w:type="spellStart"/>
            <w:r>
              <w:rPr>
                <w:rFonts w:cs="Arial"/>
                <w:iCs/>
                <w:sz w:val="20"/>
                <w:lang w:val="en-US"/>
              </w:rPr>
              <w:t>Leitungsfunktion</w:t>
            </w:r>
            <w:proofErr w:type="spellEnd"/>
            <w:r w:rsidRPr="003B6DBA">
              <w:rPr>
                <w:rFonts w:cs="Arial"/>
                <w:iCs/>
                <w:sz w:val="20"/>
                <w:lang w:val="en-US"/>
              </w:rPr>
              <w:t xml:space="preserve"> </w:t>
            </w:r>
          </w:p>
        </w:tc>
        <w:tc>
          <w:tcPr>
            <w:tcW w:w="346" w:type="pct"/>
          </w:tcPr>
          <w:p w14:paraId="738A24DE" w14:textId="56F717C6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277" w:type="pct"/>
          </w:tcPr>
          <w:p w14:paraId="15B54C6A" w14:textId="0C479A52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277" w:type="pct"/>
          </w:tcPr>
          <w:p w14:paraId="67414A68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346" w:type="pct"/>
          </w:tcPr>
          <w:p w14:paraId="470B00C7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81" w:type="pct"/>
          </w:tcPr>
          <w:p w14:paraId="3B01ECEC" w14:textId="7140F9DC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281" w:type="pct"/>
          </w:tcPr>
          <w:p w14:paraId="13D2E593" w14:textId="77777777" w:rsidR="00B87C7D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</w:tr>
      <w:tr w:rsidR="00B87C7D" w:rsidRPr="003B6DBA" w14:paraId="3E293C27" w14:textId="1CBDEAAF" w:rsidTr="00147CBA">
        <w:trPr>
          <w:trHeight w:val="266"/>
        </w:trPr>
        <w:tc>
          <w:tcPr>
            <w:tcW w:w="3191" w:type="pct"/>
          </w:tcPr>
          <w:p w14:paraId="2E9AB017" w14:textId="77777777" w:rsidR="00B87C7D" w:rsidRPr="003B6DBA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lang w:val="en-US"/>
              </w:rPr>
            </w:pPr>
            <w:proofErr w:type="spellStart"/>
            <w:r>
              <w:rPr>
                <w:rFonts w:cs="Arial"/>
                <w:iCs/>
                <w:sz w:val="20"/>
                <w:lang w:val="en-US"/>
              </w:rPr>
              <w:t>Tätigkeiten</w:t>
            </w:r>
            <w:proofErr w:type="spellEnd"/>
          </w:p>
        </w:tc>
        <w:tc>
          <w:tcPr>
            <w:tcW w:w="346" w:type="pct"/>
          </w:tcPr>
          <w:p w14:paraId="7F62379F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77" w:type="pct"/>
          </w:tcPr>
          <w:p w14:paraId="75FCC3B9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77" w:type="pct"/>
          </w:tcPr>
          <w:p w14:paraId="7CED7EDF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346" w:type="pct"/>
          </w:tcPr>
          <w:p w14:paraId="333F42BC" w14:textId="3D23EA7E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281" w:type="pct"/>
          </w:tcPr>
          <w:p w14:paraId="753C1AD7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81" w:type="pct"/>
          </w:tcPr>
          <w:p w14:paraId="3CE0EA7B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</w:tr>
      <w:tr w:rsidR="00B87C7D" w:rsidRPr="003B6DBA" w14:paraId="64F7E8A1" w14:textId="1B903F49" w:rsidTr="00147CBA">
        <w:trPr>
          <w:trHeight w:val="245"/>
        </w:trPr>
        <w:tc>
          <w:tcPr>
            <w:tcW w:w="3191" w:type="pct"/>
          </w:tcPr>
          <w:p w14:paraId="4EF589D8" w14:textId="77777777" w:rsidR="00B87C7D" w:rsidRPr="003B6DBA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lang w:val="en-US"/>
              </w:rPr>
            </w:pPr>
            <w:proofErr w:type="spellStart"/>
            <w:r>
              <w:rPr>
                <w:rFonts w:cs="Arial"/>
                <w:iCs/>
                <w:sz w:val="20"/>
                <w:lang w:val="en-US"/>
              </w:rPr>
              <w:t>Schichtarbeit</w:t>
            </w:r>
            <w:proofErr w:type="spellEnd"/>
          </w:p>
        </w:tc>
        <w:tc>
          <w:tcPr>
            <w:tcW w:w="346" w:type="pct"/>
          </w:tcPr>
          <w:p w14:paraId="3CB60FF7" w14:textId="45F6600F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277" w:type="pct"/>
          </w:tcPr>
          <w:p w14:paraId="2F8F512C" w14:textId="4417AA96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277" w:type="pct"/>
          </w:tcPr>
          <w:p w14:paraId="2829C1AE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346" w:type="pct"/>
          </w:tcPr>
          <w:p w14:paraId="3D509B40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81" w:type="pct"/>
          </w:tcPr>
          <w:p w14:paraId="0382FBA7" w14:textId="204772F4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281" w:type="pct"/>
          </w:tcPr>
          <w:p w14:paraId="07D89BC1" w14:textId="77777777" w:rsidR="00B87C7D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</w:tr>
      <w:tr w:rsidR="00B87C7D" w:rsidRPr="003B6DBA" w14:paraId="545922A1" w14:textId="1BDBF27D" w:rsidTr="00147CBA">
        <w:trPr>
          <w:trHeight w:val="245"/>
        </w:trPr>
        <w:tc>
          <w:tcPr>
            <w:tcW w:w="3191" w:type="pct"/>
          </w:tcPr>
          <w:p w14:paraId="0EDD9123" w14:textId="5AD5DAE9" w:rsidR="00B87C7D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  <w:lang w:val="en-US"/>
              </w:rPr>
            </w:pPr>
            <w:proofErr w:type="spellStart"/>
            <w:r>
              <w:rPr>
                <w:rFonts w:cs="Arial"/>
                <w:iCs/>
                <w:sz w:val="20"/>
                <w:lang w:val="en-US"/>
              </w:rPr>
              <w:t>Schichtarten</w:t>
            </w:r>
            <w:proofErr w:type="spellEnd"/>
          </w:p>
        </w:tc>
        <w:tc>
          <w:tcPr>
            <w:tcW w:w="346" w:type="pct"/>
          </w:tcPr>
          <w:p w14:paraId="6515A495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77" w:type="pct"/>
          </w:tcPr>
          <w:p w14:paraId="0A57E32A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77" w:type="pct"/>
          </w:tcPr>
          <w:p w14:paraId="68B27F79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346" w:type="pct"/>
          </w:tcPr>
          <w:p w14:paraId="22D12E29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81" w:type="pct"/>
          </w:tcPr>
          <w:p w14:paraId="4DE48F45" w14:textId="1E9D7C8E" w:rsidR="00B87C7D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281" w:type="pct"/>
          </w:tcPr>
          <w:p w14:paraId="5FF261CD" w14:textId="77777777" w:rsidR="00B87C7D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</w:tr>
      <w:tr w:rsidR="00B87C7D" w:rsidRPr="003B6DBA" w14:paraId="7E0C3EC4" w14:textId="709EDEBF" w:rsidTr="00147CBA">
        <w:trPr>
          <w:trHeight w:val="266"/>
        </w:trPr>
        <w:tc>
          <w:tcPr>
            <w:tcW w:w="3191" w:type="pct"/>
          </w:tcPr>
          <w:p w14:paraId="15A46014" w14:textId="77777777" w:rsidR="00B87C7D" w:rsidRPr="003B6DBA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lang w:val="en-US"/>
              </w:rPr>
            </w:pPr>
            <w:proofErr w:type="spellStart"/>
            <w:r>
              <w:rPr>
                <w:rFonts w:cs="Arial"/>
                <w:iCs/>
                <w:sz w:val="20"/>
                <w:lang w:val="en-US"/>
              </w:rPr>
              <w:t>Geteilte</w:t>
            </w:r>
            <w:proofErr w:type="spellEnd"/>
            <w:r>
              <w:rPr>
                <w:rFonts w:cs="Arial"/>
                <w:iCs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iCs/>
                <w:sz w:val="20"/>
                <w:lang w:val="en-US"/>
              </w:rPr>
              <w:t>Dienste</w:t>
            </w:r>
            <w:proofErr w:type="spellEnd"/>
          </w:p>
        </w:tc>
        <w:tc>
          <w:tcPr>
            <w:tcW w:w="346" w:type="pct"/>
          </w:tcPr>
          <w:p w14:paraId="5E068ED8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77" w:type="pct"/>
          </w:tcPr>
          <w:p w14:paraId="3CA2DB6C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77" w:type="pct"/>
          </w:tcPr>
          <w:p w14:paraId="4EC887BD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346" w:type="pct"/>
          </w:tcPr>
          <w:p w14:paraId="12C74341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81" w:type="pct"/>
          </w:tcPr>
          <w:p w14:paraId="4B86223E" w14:textId="49DD6CBB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281" w:type="pct"/>
          </w:tcPr>
          <w:p w14:paraId="19D42719" w14:textId="77777777" w:rsidR="00B87C7D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</w:tr>
      <w:tr w:rsidR="00B87C7D" w:rsidRPr="003B6DBA" w14:paraId="327900A2" w14:textId="7AEC9829" w:rsidTr="00147CBA">
        <w:trPr>
          <w:trHeight w:val="245"/>
        </w:trPr>
        <w:tc>
          <w:tcPr>
            <w:tcW w:w="3191" w:type="pct"/>
          </w:tcPr>
          <w:p w14:paraId="36D0CEA1" w14:textId="77777777" w:rsidR="00B87C7D" w:rsidRPr="003B6DBA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  <w:lang w:val="en-US"/>
              </w:rPr>
            </w:pPr>
            <w:proofErr w:type="spellStart"/>
            <w:r>
              <w:rPr>
                <w:rFonts w:cs="Arial"/>
                <w:sz w:val="20"/>
                <w:lang w:val="en-US"/>
              </w:rPr>
              <w:t>Wochenendarbeit</w:t>
            </w:r>
            <w:proofErr w:type="spellEnd"/>
          </w:p>
        </w:tc>
        <w:tc>
          <w:tcPr>
            <w:tcW w:w="346" w:type="pct"/>
          </w:tcPr>
          <w:p w14:paraId="0393BFD9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77" w:type="pct"/>
          </w:tcPr>
          <w:p w14:paraId="563394A3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77" w:type="pct"/>
          </w:tcPr>
          <w:p w14:paraId="13DA22E2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346" w:type="pct"/>
          </w:tcPr>
          <w:p w14:paraId="20E1D545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81" w:type="pct"/>
          </w:tcPr>
          <w:p w14:paraId="6D75611E" w14:textId="0BDE8382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281" w:type="pct"/>
          </w:tcPr>
          <w:p w14:paraId="619651EE" w14:textId="77777777" w:rsidR="00B87C7D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</w:tr>
      <w:tr w:rsidR="00B87C7D" w:rsidRPr="003B6DBA" w14:paraId="69C94B59" w14:textId="5ED20D2C" w:rsidTr="00147CBA">
        <w:trPr>
          <w:trHeight w:val="245"/>
        </w:trPr>
        <w:tc>
          <w:tcPr>
            <w:tcW w:w="4719" w:type="pct"/>
            <w:gridSpan w:val="6"/>
            <w:shd w:val="clear" w:color="auto" w:fill="CCC0D9" w:themeFill="accent4" w:themeFillTint="66"/>
          </w:tcPr>
          <w:p w14:paraId="419770A5" w14:textId="17C20D3C" w:rsidR="00B87C7D" w:rsidRPr="00351AA6" w:rsidRDefault="00B87C7D" w:rsidP="00351AA6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proofErr w:type="spellStart"/>
            <w:r w:rsidRPr="00351AA6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Arbeitsmerkmale</w:t>
            </w:r>
            <w:proofErr w:type="spellEnd"/>
            <w:r w:rsidRPr="00351AA6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281" w:type="pct"/>
            <w:shd w:val="clear" w:color="auto" w:fill="CCC0D9" w:themeFill="accent4" w:themeFillTint="66"/>
          </w:tcPr>
          <w:p w14:paraId="3B503889" w14:textId="77777777" w:rsidR="00B87C7D" w:rsidRPr="00351AA6" w:rsidRDefault="00B87C7D" w:rsidP="00351AA6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</w:pPr>
          </w:p>
        </w:tc>
      </w:tr>
      <w:tr w:rsidR="00B87C7D" w:rsidRPr="003B6DBA" w14:paraId="0F290D9B" w14:textId="0F95BAA9" w:rsidTr="00147CBA">
        <w:trPr>
          <w:trHeight w:val="245"/>
        </w:trPr>
        <w:tc>
          <w:tcPr>
            <w:tcW w:w="3191" w:type="pct"/>
          </w:tcPr>
          <w:p w14:paraId="671A1A18" w14:textId="77777777" w:rsidR="00B87C7D" w:rsidRPr="003B6DBA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  <w:lang w:val="en-US"/>
              </w:rPr>
            </w:pPr>
            <w:proofErr w:type="spellStart"/>
            <w:r>
              <w:rPr>
                <w:rFonts w:cs="Arial"/>
                <w:iCs/>
                <w:sz w:val="20"/>
                <w:lang w:val="en-US"/>
              </w:rPr>
              <w:t>Arbeitsintensität</w:t>
            </w:r>
            <w:proofErr w:type="spellEnd"/>
          </w:p>
        </w:tc>
        <w:tc>
          <w:tcPr>
            <w:tcW w:w="346" w:type="pct"/>
          </w:tcPr>
          <w:p w14:paraId="6F68035A" w14:textId="5A1E51F4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277" w:type="pct"/>
          </w:tcPr>
          <w:p w14:paraId="04557E79" w14:textId="147D7346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277" w:type="pct"/>
          </w:tcPr>
          <w:p w14:paraId="5EE19549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</w:tcPr>
          <w:p w14:paraId="55064B3D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0079954D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7E26A588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</w:tr>
      <w:tr w:rsidR="00B87C7D" w:rsidRPr="003B6DBA" w14:paraId="062AD96C" w14:textId="2BA93ED4" w:rsidTr="00147CBA">
        <w:trPr>
          <w:trHeight w:val="266"/>
        </w:trPr>
        <w:tc>
          <w:tcPr>
            <w:tcW w:w="3191" w:type="pct"/>
          </w:tcPr>
          <w:p w14:paraId="34FB9EFE" w14:textId="77777777" w:rsidR="00B87C7D" w:rsidRPr="003B6DBA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  <w:lang w:val="en-US"/>
              </w:rPr>
            </w:pPr>
            <w:proofErr w:type="spellStart"/>
            <w:r>
              <w:rPr>
                <w:rFonts w:cs="Arial"/>
                <w:iCs/>
                <w:sz w:val="20"/>
                <w:lang w:val="en-US"/>
              </w:rPr>
              <w:t>Emotionale</w:t>
            </w:r>
            <w:proofErr w:type="spellEnd"/>
            <w:r>
              <w:rPr>
                <w:rFonts w:cs="Arial"/>
                <w:iCs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iCs/>
                <w:sz w:val="20"/>
                <w:lang w:val="en-US"/>
              </w:rPr>
              <w:t>Anforderungen</w:t>
            </w:r>
            <w:proofErr w:type="spellEnd"/>
          </w:p>
        </w:tc>
        <w:tc>
          <w:tcPr>
            <w:tcW w:w="346" w:type="pct"/>
          </w:tcPr>
          <w:p w14:paraId="340F4C24" w14:textId="0524EA58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277" w:type="pct"/>
          </w:tcPr>
          <w:p w14:paraId="49E8E110" w14:textId="0A83E374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277" w:type="pct"/>
          </w:tcPr>
          <w:p w14:paraId="060EF071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</w:tcPr>
          <w:p w14:paraId="113D9417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5AA4C59C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16DC1E90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</w:tr>
      <w:tr w:rsidR="00B87C7D" w:rsidRPr="003B6DBA" w14:paraId="691E0B73" w14:textId="158D4219" w:rsidTr="00147CBA">
        <w:trPr>
          <w:trHeight w:val="245"/>
        </w:trPr>
        <w:tc>
          <w:tcPr>
            <w:tcW w:w="3191" w:type="pct"/>
          </w:tcPr>
          <w:p w14:paraId="34E3CAD1" w14:textId="77777777" w:rsidR="00B87C7D" w:rsidRPr="003B6DBA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lang w:val="en-US" w:eastAsia="en-US"/>
              </w:rPr>
            </w:pPr>
            <w:proofErr w:type="spellStart"/>
            <w:r>
              <w:rPr>
                <w:rFonts w:cs="Arial"/>
                <w:iCs/>
                <w:sz w:val="20"/>
                <w:lang w:val="en-US"/>
              </w:rPr>
              <w:t>Einflussmöglichkeiten</w:t>
            </w:r>
            <w:proofErr w:type="spellEnd"/>
            <w:r>
              <w:rPr>
                <w:rFonts w:cs="Arial"/>
                <w:iCs/>
                <w:sz w:val="20"/>
                <w:lang w:val="en-US"/>
              </w:rPr>
              <w:t xml:space="preserve">- und </w:t>
            </w:r>
            <w:proofErr w:type="spellStart"/>
            <w:r>
              <w:rPr>
                <w:rFonts w:cs="Arial"/>
                <w:iCs/>
                <w:sz w:val="20"/>
                <w:lang w:val="en-US"/>
              </w:rPr>
              <w:t>Spielraum</w:t>
            </w:r>
            <w:proofErr w:type="spellEnd"/>
          </w:p>
        </w:tc>
        <w:tc>
          <w:tcPr>
            <w:tcW w:w="346" w:type="pct"/>
          </w:tcPr>
          <w:p w14:paraId="21E891D0" w14:textId="127EE440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277" w:type="pct"/>
          </w:tcPr>
          <w:p w14:paraId="722EA2E3" w14:textId="504C04DC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277" w:type="pct"/>
          </w:tcPr>
          <w:p w14:paraId="022BE5DD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346" w:type="pct"/>
          </w:tcPr>
          <w:p w14:paraId="4061EAD8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81" w:type="pct"/>
          </w:tcPr>
          <w:p w14:paraId="28443DC2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81" w:type="pct"/>
          </w:tcPr>
          <w:p w14:paraId="672D6D01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</w:tr>
      <w:tr w:rsidR="00B87C7D" w:rsidRPr="003B6DBA" w14:paraId="5E9036ED" w14:textId="54BBBAD8" w:rsidTr="00147CBA">
        <w:trPr>
          <w:trHeight w:val="266"/>
        </w:trPr>
        <w:tc>
          <w:tcPr>
            <w:tcW w:w="3191" w:type="pct"/>
          </w:tcPr>
          <w:p w14:paraId="40AA3583" w14:textId="77777777" w:rsidR="00B87C7D" w:rsidRPr="003B6DBA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lang w:val="en-US" w:eastAsia="en-US"/>
              </w:rPr>
            </w:pPr>
            <w:proofErr w:type="spellStart"/>
            <w:r>
              <w:rPr>
                <w:rFonts w:cs="Arial"/>
                <w:iCs/>
                <w:sz w:val="20"/>
                <w:lang w:val="en-US"/>
              </w:rPr>
              <w:t>Entwicklungsmöglichkeiten</w:t>
            </w:r>
            <w:proofErr w:type="spellEnd"/>
            <w:r>
              <w:rPr>
                <w:rFonts w:cs="Arial"/>
                <w:iCs/>
                <w:sz w:val="20"/>
                <w:lang w:val="en-US"/>
              </w:rPr>
              <w:t xml:space="preserve"> und </w:t>
            </w:r>
            <w:proofErr w:type="spellStart"/>
            <w:r>
              <w:rPr>
                <w:rFonts w:cs="Arial"/>
                <w:iCs/>
                <w:sz w:val="20"/>
                <w:lang w:val="en-US"/>
              </w:rPr>
              <w:t>Bedeutung</w:t>
            </w:r>
            <w:proofErr w:type="spellEnd"/>
          </w:p>
        </w:tc>
        <w:tc>
          <w:tcPr>
            <w:tcW w:w="346" w:type="pct"/>
          </w:tcPr>
          <w:p w14:paraId="5CD3C14C" w14:textId="5BBFA6BE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277" w:type="pct"/>
          </w:tcPr>
          <w:p w14:paraId="42AB713A" w14:textId="4A2A6724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277" w:type="pct"/>
          </w:tcPr>
          <w:p w14:paraId="46239822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346" w:type="pct"/>
          </w:tcPr>
          <w:p w14:paraId="1F27FDFA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81" w:type="pct"/>
          </w:tcPr>
          <w:p w14:paraId="3060BF7C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81" w:type="pct"/>
          </w:tcPr>
          <w:p w14:paraId="40FBD77F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</w:tr>
      <w:tr w:rsidR="00B87C7D" w:rsidRPr="003B6DBA" w14:paraId="7A056E76" w14:textId="1886F39D" w:rsidTr="00147CBA">
        <w:trPr>
          <w:trHeight w:val="245"/>
        </w:trPr>
        <w:tc>
          <w:tcPr>
            <w:tcW w:w="3191" w:type="pct"/>
          </w:tcPr>
          <w:p w14:paraId="5D98157C" w14:textId="77777777" w:rsidR="00B87C7D" w:rsidRPr="003B6DBA" w:rsidRDefault="00B87C7D" w:rsidP="00351AA6">
            <w:pPr>
              <w:pStyle w:val="Listenabsatz"/>
              <w:numPr>
                <w:ilvl w:val="0"/>
                <w:numId w:val="12"/>
              </w:numPr>
              <w:spacing w:line="240" w:lineRule="auto"/>
              <w:outlineLvl w:val="1"/>
              <w:rPr>
                <w:rFonts w:cs="Arial"/>
                <w:bCs/>
                <w:sz w:val="20"/>
                <w:lang w:val="en-US" w:eastAsia="en-US"/>
              </w:rPr>
            </w:pPr>
            <w:proofErr w:type="spellStart"/>
            <w:r>
              <w:rPr>
                <w:rFonts w:cs="Arial"/>
                <w:iCs/>
                <w:sz w:val="20"/>
                <w:lang w:val="en-US"/>
              </w:rPr>
              <w:t>Abläufe</w:t>
            </w:r>
            <w:proofErr w:type="spellEnd"/>
            <w:r>
              <w:rPr>
                <w:rFonts w:cs="Arial"/>
                <w:iCs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iCs/>
                <w:sz w:val="20"/>
                <w:lang w:val="en-US"/>
              </w:rPr>
              <w:t>bei</w:t>
            </w:r>
            <w:proofErr w:type="spellEnd"/>
            <w:r>
              <w:rPr>
                <w:rFonts w:cs="Arial"/>
                <w:iCs/>
                <w:sz w:val="20"/>
                <w:lang w:val="en-US"/>
              </w:rPr>
              <w:t xml:space="preserve"> der Arbeit</w:t>
            </w:r>
          </w:p>
        </w:tc>
        <w:tc>
          <w:tcPr>
            <w:tcW w:w="346" w:type="pct"/>
          </w:tcPr>
          <w:p w14:paraId="2E7D2BC3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77" w:type="pct"/>
          </w:tcPr>
          <w:p w14:paraId="13049908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77" w:type="pct"/>
          </w:tcPr>
          <w:p w14:paraId="326F7C6F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346" w:type="pct"/>
          </w:tcPr>
          <w:p w14:paraId="316811FE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81" w:type="pct"/>
          </w:tcPr>
          <w:p w14:paraId="063DAD4D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81" w:type="pct"/>
          </w:tcPr>
          <w:p w14:paraId="0C3C84A9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</w:tr>
      <w:tr w:rsidR="00B87C7D" w:rsidRPr="003B6DBA" w14:paraId="1D4E872F" w14:textId="08BA0AD5" w:rsidTr="00147CBA">
        <w:trPr>
          <w:trHeight w:val="266"/>
        </w:trPr>
        <w:tc>
          <w:tcPr>
            <w:tcW w:w="3191" w:type="pct"/>
          </w:tcPr>
          <w:p w14:paraId="3D6B914A" w14:textId="77777777" w:rsidR="00B87C7D" w:rsidRPr="003B6DBA" w:rsidRDefault="00B87C7D" w:rsidP="00351AA6">
            <w:pPr>
              <w:pStyle w:val="Listenabsatz"/>
              <w:numPr>
                <w:ilvl w:val="0"/>
                <w:numId w:val="12"/>
              </w:numPr>
              <w:spacing w:line="240" w:lineRule="auto"/>
              <w:outlineLvl w:val="1"/>
              <w:rPr>
                <w:rFonts w:cs="Arial"/>
                <w:bCs/>
                <w:sz w:val="20"/>
                <w:lang w:val="en-US" w:eastAsia="en-US"/>
              </w:rPr>
            </w:pPr>
            <w:proofErr w:type="spellStart"/>
            <w:r>
              <w:rPr>
                <w:rFonts w:cs="Arial"/>
                <w:iCs/>
                <w:sz w:val="20"/>
                <w:lang w:val="en-US"/>
              </w:rPr>
              <w:t>Verhältnis</w:t>
            </w:r>
            <w:proofErr w:type="spellEnd"/>
            <w:r>
              <w:rPr>
                <w:rFonts w:cs="Arial"/>
                <w:iCs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iCs/>
                <w:sz w:val="20"/>
                <w:lang w:val="en-US"/>
              </w:rPr>
              <w:t>zu</w:t>
            </w:r>
            <w:proofErr w:type="spellEnd"/>
            <w:r>
              <w:rPr>
                <w:rFonts w:cs="Arial"/>
                <w:iCs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iCs/>
                <w:sz w:val="20"/>
                <w:lang w:val="en-US"/>
              </w:rPr>
              <w:t>KollegInnen</w:t>
            </w:r>
            <w:proofErr w:type="spellEnd"/>
          </w:p>
        </w:tc>
        <w:tc>
          <w:tcPr>
            <w:tcW w:w="346" w:type="pct"/>
          </w:tcPr>
          <w:p w14:paraId="62B1976D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77" w:type="pct"/>
          </w:tcPr>
          <w:p w14:paraId="520B1EBE" w14:textId="7007E9FA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277" w:type="pct"/>
          </w:tcPr>
          <w:p w14:paraId="0FA73951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346" w:type="pct"/>
          </w:tcPr>
          <w:p w14:paraId="58C26E63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81" w:type="pct"/>
          </w:tcPr>
          <w:p w14:paraId="0E2B8AEF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81" w:type="pct"/>
          </w:tcPr>
          <w:p w14:paraId="643E5323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</w:tr>
      <w:tr w:rsidR="00B87C7D" w:rsidRPr="003B6DBA" w14:paraId="1AA8A6C2" w14:textId="460843AD" w:rsidTr="00147CBA">
        <w:trPr>
          <w:trHeight w:val="245"/>
        </w:trPr>
        <w:tc>
          <w:tcPr>
            <w:tcW w:w="3191" w:type="pct"/>
          </w:tcPr>
          <w:p w14:paraId="68A4D6BC" w14:textId="77777777" w:rsidR="00B87C7D" w:rsidRPr="003B6DBA" w:rsidRDefault="00B87C7D" w:rsidP="00351AA6">
            <w:pPr>
              <w:pStyle w:val="Listenabsatz"/>
              <w:numPr>
                <w:ilvl w:val="0"/>
                <w:numId w:val="12"/>
              </w:numPr>
              <w:spacing w:line="240" w:lineRule="auto"/>
              <w:outlineLvl w:val="1"/>
              <w:rPr>
                <w:rFonts w:cs="Arial"/>
                <w:iCs/>
                <w:sz w:val="20"/>
                <w:lang w:val="en-US"/>
              </w:rPr>
            </w:pPr>
            <w:proofErr w:type="spellStart"/>
            <w:r>
              <w:rPr>
                <w:rFonts w:cs="Arial"/>
                <w:iCs/>
                <w:sz w:val="20"/>
                <w:lang w:val="en-US"/>
              </w:rPr>
              <w:t>Verhältnis</w:t>
            </w:r>
            <w:proofErr w:type="spellEnd"/>
            <w:r>
              <w:rPr>
                <w:rFonts w:cs="Arial"/>
                <w:iCs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iCs/>
                <w:sz w:val="20"/>
                <w:lang w:val="en-US"/>
              </w:rPr>
              <w:t>zu</w:t>
            </w:r>
            <w:proofErr w:type="spellEnd"/>
            <w:r>
              <w:rPr>
                <w:rFonts w:cs="Arial"/>
                <w:iCs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iCs/>
                <w:sz w:val="20"/>
                <w:lang w:val="en-US"/>
              </w:rPr>
              <w:t>Vorgesetzten</w:t>
            </w:r>
            <w:proofErr w:type="spellEnd"/>
          </w:p>
        </w:tc>
        <w:tc>
          <w:tcPr>
            <w:tcW w:w="346" w:type="pct"/>
          </w:tcPr>
          <w:p w14:paraId="16CEE123" w14:textId="3C3FF485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277" w:type="pct"/>
          </w:tcPr>
          <w:p w14:paraId="199FB257" w14:textId="0AFBC812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277" w:type="pct"/>
          </w:tcPr>
          <w:p w14:paraId="1E89770B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346" w:type="pct"/>
          </w:tcPr>
          <w:p w14:paraId="619C243C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81" w:type="pct"/>
          </w:tcPr>
          <w:p w14:paraId="6D97C4A8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81" w:type="pct"/>
          </w:tcPr>
          <w:p w14:paraId="46191525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</w:tr>
      <w:tr w:rsidR="00B87C7D" w:rsidRPr="003B6DBA" w14:paraId="7D2C0A31" w14:textId="4B4D095A" w:rsidTr="00147CBA">
        <w:trPr>
          <w:trHeight w:val="266"/>
        </w:trPr>
        <w:tc>
          <w:tcPr>
            <w:tcW w:w="3191" w:type="pct"/>
          </w:tcPr>
          <w:p w14:paraId="53121813" w14:textId="77777777" w:rsidR="00B87C7D" w:rsidRPr="003B6DBA" w:rsidRDefault="00B87C7D" w:rsidP="00351AA6">
            <w:pPr>
              <w:pStyle w:val="Listenabsatz"/>
              <w:numPr>
                <w:ilvl w:val="0"/>
                <w:numId w:val="12"/>
              </w:numPr>
              <w:spacing w:line="240" w:lineRule="auto"/>
              <w:outlineLvl w:val="1"/>
              <w:rPr>
                <w:rFonts w:cs="Arial"/>
                <w:iCs/>
                <w:sz w:val="20"/>
                <w:lang w:val="en-US"/>
              </w:rPr>
            </w:pPr>
            <w:proofErr w:type="spellStart"/>
            <w:r>
              <w:rPr>
                <w:rFonts w:cs="Arial"/>
                <w:iCs/>
                <w:sz w:val="20"/>
                <w:lang w:val="en-US"/>
              </w:rPr>
              <w:t>Arbeitsumgebung</w:t>
            </w:r>
            <w:proofErr w:type="spellEnd"/>
          </w:p>
        </w:tc>
        <w:tc>
          <w:tcPr>
            <w:tcW w:w="346" w:type="pct"/>
          </w:tcPr>
          <w:p w14:paraId="78326232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77" w:type="pct"/>
          </w:tcPr>
          <w:p w14:paraId="3FEE1B70" w14:textId="2B5E724B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277" w:type="pct"/>
          </w:tcPr>
          <w:p w14:paraId="2C9F7A85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346" w:type="pct"/>
          </w:tcPr>
          <w:p w14:paraId="75D461C3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81" w:type="pct"/>
          </w:tcPr>
          <w:p w14:paraId="72463D2B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81" w:type="pct"/>
          </w:tcPr>
          <w:p w14:paraId="656CA486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</w:tr>
      <w:tr w:rsidR="00B87C7D" w:rsidRPr="003B6DBA" w14:paraId="57CC313E" w14:textId="13F098ED" w:rsidTr="00147CBA">
        <w:trPr>
          <w:trHeight w:val="245"/>
        </w:trPr>
        <w:tc>
          <w:tcPr>
            <w:tcW w:w="3191" w:type="pct"/>
          </w:tcPr>
          <w:p w14:paraId="1D8FFDC0" w14:textId="77777777" w:rsidR="00B87C7D" w:rsidRPr="003B6DBA" w:rsidRDefault="00B87C7D" w:rsidP="00351AA6">
            <w:pPr>
              <w:pStyle w:val="Listenabsatz"/>
              <w:numPr>
                <w:ilvl w:val="0"/>
                <w:numId w:val="12"/>
              </w:numPr>
              <w:spacing w:line="240" w:lineRule="auto"/>
              <w:outlineLvl w:val="1"/>
              <w:rPr>
                <w:rFonts w:cs="Arial"/>
                <w:iCs/>
                <w:sz w:val="20"/>
                <w:lang w:val="en-US"/>
              </w:rPr>
            </w:pPr>
            <w:r>
              <w:rPr>
                <w:rFonts w:cs="Arial"/>
                <w:iCs/>
                <w:sz w:val="20"/>
                <w:lang w:val="en-US"/>
              </w:rPr>
              <w:t xml:space="preserve">Arbeit und </w:t>
            </w:r>
            <w:proofErr w:type="spellStart"/>
            <w:r>
              <w:rPr>
                <w:rFonts w:cs="Arial"/>
                <w:iCs/>
                <w:sz w:val="20"/>
                <w:lang w:val="en-US"/>
              </w:rPr>
              <w:t>Privatleben</w:t>
            </w:r>
            <w:proofErr w:type="spellEnd"/>
          </w:p>
        </w:tc>
        <w:tc>
          <w:tcPr>
            <w:tcW w:w="346" w:type="pct"/>
          </w:tcPr>
          <w:p w14:paraId="380683A5" w14:textId="45BFDB88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277" w:type="pct"/>
          </w:tcPr>
          <w:p w14:paraId="6CF5230F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77" w:type="pct"/>
          </w:tcPr>
          <w:p w14:paraId="134EF9A7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346" w:type="pct"/>
          </w:tcPr>
          <w:p w14:paraId="6D6EC7C6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81" w:type="pct"/>
          </w:tcPr>
          <w:p w14:paraId="68AD7F5E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81" w:type="pct"/>
          </w:tcPr>
          <w:p w14:paraId="10277353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</w:tr>
      <w:tr w:rsidR="00B87C7D" w:rsidRPr="003B6DBA" w14:paraId="735817A3" w14:textId="547FE59B" w:rsidTr="00147CBA">
        <w:trPr>
          <w:trHeight w:val="266"/>
        </w:trPr>
        <w:tc>
          <w:tcPr>
            <w:tcW w:w="3191" w:type="pct"/>
          </w:tcPr>
          <w:p w14:paraId="4F89EC7E" w14:textId="77777777" w:rsidR="00B87C7D" w:rsidRPr="003B6DBA" w:rsidRDefault="00B87C7D" w:rsidP="00351AA6">
            <w:pPr>
              <w:pStyle w:val="Listenabsatz"/>
              <w:numPr>
                <w:ilvl w:val="0"/>
                <w:numId w:val="12"/>
              </w:numPr>
              <w:spacing w:line="240" w:lineRule="auto"/>
              <w:outlineLvl w:val="1"/>
              <w:rPr>
                <w:rFonts w:cs="Arial"/>
                <w:iCs/>
                <w:sz w:val="20"/>
                <w:lang w:val="en-US"/>
              </w:rPr>
            </w:pPr>
            <w:proofErr w:type="spellStart"/>
            <w:r>
              <w:rPr>
                <w:rFonts w:cs="Arial"/>
                <w:iCs/>
                <w:sz w:val="20"/>
                <w:lang w:val="en-US"/>
              </w:rPr>
              <w:t>Wechselabsicht</w:t>
            </w:r>
            <w:proofErr w:type="spellEnd"/>
            <w:r>
              <w:rPr>
                <w:rFonts w:cs="Arial"/>
                <w:iCs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iCs/>
                <w:sz w:val="20"/>
                <w:lang w:val="en-US"/>
              </w:rPr>
              <w:t>Beruf</w:t>
            </w:r>
            <w:proofErr w:type="spellEnd"/>
            <w:r>
              <w:rPr>
                <w:rFonts w:cs="Arial"/>
                <w:iCs/>
                <w:sz w:val="20"/>
                <w:lang w:val="en-US"/>
              </w:rPr>
              <w:t xml:space="preserve"> </w:t>
            </w:r>
          </w:p>
        </w:tc>
        <w:tc>
          <w:tcPr>
            <w:tcW w:w="346" w:type="pct"/>
          </w:tcPr>
          <w:p w14:paraId="794276DC" w14:textId="4BF91FED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277" w:type="pct"/>
          </w:tcPr>
          <w:p w14:paraId="05D6D501" w14:textId="6E08EF4B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277" w:type="pct"/>
          </w:tcPr>
          <w:p w14:paraId="1DB63D3D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346" w:type="pct"/>
          </w:tcPr>
          <w:p w14:paraId="7A87418C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81" w:type="pct"/>
          </w:tcPr>
          <w:p w14:paraId="7CC75630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81" w:type="pct"/>
          </w:tcPr>
          <w:p w14:paraId="49985CD3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</w:tr>
      <w:tr w:rsidR="00B87C7D" w:rsidRPr="003B6DBA" w14:paraId="6E04CC76" w14:textId="752DEB9B" w:rsidTr="00147CBA">
        <w:trPr>
          <w:trHeight w:val="245"/>
        </w:trPr>
        <w:tc>
          <w:tcPr>
            <w:tcW w:w="3191" w:type="pct"/>
          </w:tcPr>
          <w:p w14:paraId="158FB730" w14:textId="77777777" w:rsidR="00B87C7D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  <w:lang w:val="en-US"/>
              </w:rPr>
            </w:pPr>
            <w:proofErr w:type="spellStart"/>
            <w:r>
              <w:rPr>
                <w:rFonts w:cs="Arial"/>
                <w:iCs/>
                <w:sz w:val="20"/>
                <w:lang w:val="en-US"/>
              </w:rPr>
              <w:t>Wechselabsicht</w:t>
            </w:r>
            <w:proofErr w:type="spellEnd"/>
            <w:r>
              <w:rPr>
                <w:rFonts w:cs="Arial"/>
                <w:iCs/>
                <w:sz w:val="20"/>
                <w:lang w:val="en-US"/>
              </w:rPr>
              <w:t xml:space="preserve"> Job</w:t>
            </w:r>
          </w:p>
        </w:tc>
        <w:tc>
          <w:tcPr>
            <w:tcW w:w="346" w:type="pct"/>
          </w:tcPr>
          <w:p w14:paraId="4573605D" w14:textId="0F866B80" w:rsidR="00B87C7D" w:rsidRPr="003B6DBA" w:rsidRDefault="00B87C7D" w:rsidP="00073BFC">
            <w:pPr>
              <w:adjustRightInd w:val="0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277" w:type="pct"/>
          </w:tcPr>
          <w:p w14:paraId="7644A4E7" w14:textId="20736745" w:rsidR="00B87C7D" w:rsidRPr="003B6DBA" w:rsidRDefault="00B87C7D" w:rsidP="00073BFC">
            <w:pPr>
              <w:adjustRightInd w:val="0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277" w:type="pct"/>
          </w:tcPr>
          <w:p w14:paraId="427718F2" w14:textId="77777777" w:rsidR="00B87C7D" w:rsidRPr="003B6DBA" w:rsidRDefault="00B87C7D" w:rsidP="00073BFC">
            <w:pPr>
              <w:adjustRightInd w:val="0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</w:tcPr>
          <w:p w14:paraId="0EB61CB3" w14:textId="77777777" w:rsidR="00B87C7D" w:rsidRPr="003B6DBA" w:rsidRDefault="00B87C7D" w:rsidP="00073BFC">
            <w:pPr>
              <w:adjustRightInd w:val="0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3EEF8AAC" w14:textId="77777777" w:rsidR="00B87C7D" w:rsidRPr="003B6DBA" w:rsidRDefault="00B87C7D" w:rsidP="00073BFC">
            <w:pPr>
              <w:adjustRightInd w:val="0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7DB49B28" w14:textId="77777777" w:rsidR="00B87C7D" w:rsidRPr="003B6DBA" w:rsidRDefault="00B87C7D" w:rsidP="00073BFC">
            <w:pPr>
              <w:adjustRightInd w:val="0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</w:tr>
      <w:tr w:rsidR="00B87C7D" w:rsidRPr="003B6DBA" w14:paraId="040DCCB1" w14:textId="14B1457F" w:rsidTr="00147CBA">
        <w:trPr>
          <w:trHeight w:val="266"/>
        </w:trPr>
        <w:tc>
          <w:tcPr>
            <w:tcW w:w="3191" w:type="pct"/>
          </w:tcPr>
          <w:p w14:paraId="4924AED2" w14:textId="77777777" w:rsidR="00B87C7D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  <w:lang w:val="en-US"/>
              </w:rPr>
            </w:pPr>
            <w:proofErr w:type="spellStart"/>
            <w:r>
              <w:rPr>
                <w:rFonts w:cs="Arial"/>
                <w:iCs/>
                <w:sz w:val="20"/>
                <w:lang w:val="en-US"/>
              </w:rPr>
              <w:t>Absicht</w:t>
            </w:r>
            <w:proofErr w:type="spellEnd"/>
            <w:r>
              <w:rPr>
                <w:rFonts w:cs="Arial"/>
                <w:iCs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iCs/>
                <w:sz w:val="20"/>
                <w:lang w:val="en-US"/>
              </w:rPr>
              <w:t>Stundenreduktion</w:t>
            </w:r>
            <w:proofErr w:type="spellEnd"/>
          </w:p>
        </w:tc>
        <w:tc>
          <w:tcPr>
            <w:tcW w:w="346" w:type="pct"/>
          </w:tcPr>
          <w:p w14:paraId="1F53941E" w14:textId="77777777" w:rsidR="00B87C7D" w:rsidRPr="003B6DBA" w:rsidRDefault="00B87C7D" w:rsidP="00073BFC">
            <w:pPr>
              <w:adjustRightInd w:val="0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77" w:type="pct"/>
          </w:tcPr>
          <w:p w14:paraId="646616F7" w14:textId="77777777" w:rsidR="00B87C7D" w:rsidRPr="003B6DBA" w:rsidRDefault="00B87C7D" w:rsidP="00073BFC">
            <w:pPr>
              <w:adjustRightInd w:val="0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77" w:type="pct"/>
          </w:tcPr>
          <w:p w14:paraId="3B8BFA4A" w14:textId="77777777" w:rsidR="00B87C7D" w:rsidRPr="003B6DBA" w:rsidRDefault="00B87C7D" w:rsidP="00073BFC">
            <w:pPr>
              <w:adjustRightInd w:val="0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</w:tcPr>
          <w:p w14:paraId="3B2FE337" w14:textId="77777777" w:rsidR="00B87C7D" w:rsidRPr="003B6DBA" w:rsidRDefault="00B87C7D" w:rsidP="00073BFC">
            <w:pPr>
              <w:adjustRightInd w:val="0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6B2A6F17" w14:textId="77777777" w:rsidR="00B87C7D" w:rsidRPr="003B6DBA" w:rsidRDefault="00B87C7D" w:rsidP="00073BFC">
            <w:pPr>
              <w:adjustRightInd w:val="0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6FC3C544" w14:textId="77777777" w:rsidR="00B87C7D" w:rsidRPr="003B6DBA" w:rsidRDefault="00B87C7D" w:rsidP="00073BFC">
            <w:pPr>
              <w:adjustRightInd w:val="0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</w:tr>
      <w:tr w:rsidR="00B87C7D" w:rsidRPr="003B6DBA" w14:paraId="28F7D8D5" w14:textId="4473C162" w:rsidTr="00147CBA">
        <w:trPr>
          <w:trHeight w:val="245"/>
        </w:trPr>
        <w:tc>
          <w:tcPr>
            <w:tcW w:w="3191" w:type="pct"/>
          </w:tcPr>
          <w:p w14:paraId="207253AE" w14:textId="77777777" w:rsidR="00B87C7D" w:rsidRPr="003B6DBA" w:rsidRDefault="00B87C7D" w:rsidP="00351AA6">
            <w:pPr>
              <w:pStyle w:val="Listenabsatz"/>
              <w:numPr>
                <w:ilvl w:val="0"/>
                <w:numId w:val="12"/>
              </w:numPr>
              <w:spacing w:line="240" w:lineRule="auto"/>
              <w:outlineLvl w:val="1"/>
              <w:rPr>
                <w:rFonts w:cs="Arial"/>
                <w:iCs/>
                <w:sz w:val="20"/>
                <w:lang w:val="en-US"/>
              </w:rPr>
            </w:pPr>
            <w:proofErr w:type="spellStart"/>
            <w:r>
              <w:rPr>
                <w:rFonts w:cs="Arial"/>
                <w:iCs/>
                <w:sz w:val="20"/>
                <w:lang w:val="en-US"/>
              </w:rPr>
              <w:t>Arbeitszufriedenheit</w:t>
            </w:r>
            <w:proofErr w:type="spellEnd"/>
          </w:p>
        </w:tc>
        <w:tc>
          <w:tcPr>
            <w:tcW w:w="346" w:type="pct"/>
          </w:tcPr>
          <w:p w14:paraId="5D010896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77" w:type="pct"/>
          </w:tcPr>
          <w:p w14:paraId="0BB33C2F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77" w:type="pct"/>
          </w:tcPr>
          <w:p w14:paraId="76189ACE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346" w:type="pct"/>
          </w:tcPr>
          <w:p w14:paraId="4302A4E0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81" w:type="pct"/>
          </w:tcPr>
          <w:p w14:paraId="2A433103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81" w:type="pct"/>
          </w:tcPr>
          <w:p w14:paraId="27CE93DC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</w:tr>
      <w:tr w:rsidR="00B87C7D" w:rsidRPr="003B6DBA" w14:paraId="5746B8C5" w14:textId="3B0B2ECC" w:rsidTr="00147CBA">
        <w:trPr>
          <w:trHeight w:val="266"/>
        </w:trPr>
        <w:tc>
          <w:tcPr>
            <w:tcW w:w="3191" w:type="pct"/>
          </w:tcPr>
          <w:p w14:paraId="474630EE" w14:textId="77777777" w:rsidR="00B87C7D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  <w:lang w:val="en-US"/>
              </w:rPr>
            </w:pPr>
            <w:proofErr w:type="spellStart"/>
            <w:r>
              <w:rPr>
                <w:rFonts w:cs="Arial"/>
                <w:iCs/>
                <w:sz w:val="20"/>
                <w:lang w:val="en-US"/>
              </w:rPr>
              <w:t>Belastende</w:t>
            </w:r>
            <w:proofErr w:type="spellEnd"/>
            <w:r>
              <w:rPr>
                <w:rFonts w:cs="Arial"/>
                <w:iCs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iCs/>
                <w:sz w:val="20"/>
                <w:lang w:val="en-US"/>
              </w:rPr>
              <w:t>Situationen</w:t>
            </w:r>
            <w:proofErr w:type="spellEnd"/>
          </w:p>
        </w:tc>
        <w:tc>
          <w:tcPr>
            <w:tcW w:w="346" w:type="pct"/>
          </w:tcPr>
          <w:p w14:paraId="6ACFF439" w14:textId="77777777" w:rsidR="00B87C7D" w:rsidRPr="003B6DBA" w:rsidRDefault="00B87C7D" w:rsidP="00073BFC">
            <w:pPr>
              <w:adjustRightInd w:val="0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77" w:type="pct"/>
          </w:tcPr>
          <w:p w14:paraId="46D91FC6" w14:textId="77777777" w:rsidR="00B87C7D" w:rsidRPr="003B6DBA" w:rsidRDefault="00B87C7D" w:rsidP="00073BFC">
            <w:pPr>
              <w:adjustRightInd w:val="0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77" w:type="pct"/>
          </w:tcPr>
          <w:p w14:paraId="12A4CC85" w14:textId="77777777" w:rsidR="00B87C7D" w:rsidRPr="003B6DBA" w:rsidRDefault="00B87C7D" w:rsidP="00073BFC">
            <w:pPr>
              <w:adjustRightInd w:val="0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</w:tcPr>
          <w:p w14:paraId="4B622DFF" w14:textId="77777777" w:rsidR="00B87C7D" w:rsidRPr="003B6DBA" w:rsidRDefault="00B87C7D" w:rsidP="00073BFC">
            <w:pPr>
              <w:adjustRightInd w:val="0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3D44DEC9" w14:textId="77777777" w:rsidR="00B87C7D" w:rsidRPr="003B6DBA" w:rsidRDefault="00B87C7D" w:rsidP="00073BFC">
            <w:pPr>
              <w:adjustRightInd w:val="0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370F13B7" w14:textId="77777777" w:rsidR="00B87C7D" w:rsidRPr="003B6DBA" w:rsidRDefault="00B87C7D" w:rsidP="00073BFC">
            <w:pPr>
              <w:adjustRightInd w:val="0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</w:tr>
      <w:tr w:rsidR="00B87C7D" w:rsidRPr="003B6DBA" w14:paraId="35713B35" w14:textId="58741185" w:rsidTr="00147CBA">
        <w:trPr>
          <w:trHeight w:val="245"/>
        </w:trPr>
        <w:tc>
          <w:tcPr>
            <w:tcW w:w="3191" w:type="pct"/>
          </w:tcPr>
          <w:p w14:paraId="4F2B4F15" w14:textId="77777777" w:rsidR="00B87C7D" w:rsidRPr="003B6DBA" w:rsidRDefault="00B87C7D" w:rsidP="00351AA6">
            <w:pPr>
              <w:pStyle w:val="Listenabsatz"/>
              <w:numPr>
                <w:ilvl w:val="0"/>
                <w:numId w:val="12"/>
              </w:numPr>
              <w:spacing w:line="240" w:lineRule="auto"/>
              <w:outlineLvl w:val="1"/>
              <w:rPr>
                <w:rFonts w:cs="Arial"/>
                <w:iCs/>
                <w:sz w:val="20"/>
                <w:lang w:val="en-US"/>
              </w:rPr>
            </w:pPr>
            <w:proofErr w:type="spellStart"/>
            <w:r>
              <w:rPr>
                <w:rFonts w:cs="Arial"/>
                <w:iCs/>
                <w:sz w:val="20"/>
                <w:lang w:val="en-US"/>
              </w:rPr>
              <w:t>Verbesserungsvorschläge</w:t>
            </w:r>
            <w:proofErr w:type="spellEnd"/>
          </w:p>
        </w:tc>
        <w:tc>
          <w:tcPr>
            <w:tcW w:w="346" w:type="pct"/>
          </w:tcPr>
          <w:p w14:paraId="4B85B996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77" w:type="pct"/>
          </w:tcPr>
          <w:p w14:paraId="642D8AFA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77" w:type="pct"/>
          </w:tcPr>
          <w:p w14:paraId="423990B5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346" w:type="pct"/>
          </w:tcPr>
          <w:p w14:paraId="500C76F9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81" w:type="pct"/>
          </w:tcPr>
          <w:p w14:paraId="6F0DF58A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81" w:type="pct"/>
          </w:tcPr>
          <w:p w14:paraId="77D10470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</w:tr>
      <w:tr w:rsidR="00B87C7D" w:rsidRPr="003B6DBA" w14:paraId="59E688AF" w14:textId="28A436D3" w:rsidTr="00147CBA">
        <w:trPr>
          <w:trHeight w:val="236"/>
        </w:trPr>
        <w:tc>
          <w:tcPr>
            <w:tcW w:w="3191" w:type="pct"/>
          </w:tcPr>
          <w:p w14:paraId="53F936B8" w14:textId="626C16CE" w:rsidR="00B87C7D" w:rsidRPr="003B6DBA" w:rsidRDefault="00B87C7D" w:rsidP="00351AA6">
            <w:pPr>
              <w:pStyle w:val="Listenabsatz"/>
              <w:numPr>
                <w:ilvl w:val="0"/>
                <w:numId w:val="12"/>
              </w:numPr>
              <w:spacing w:line="240" w:lineRule="auto"/>
              <w:outlineLvl w:val="1"/>
              <w:rPr>
                <w:rFonts w:cs="Arial"/>
                <w:iCs/>
                <w:sz w:val="20"/>
                <w:lang w:val="en-US"/>
              </w:rPr>
            </w:pPr>
            <w:proofErr w:type="spellStart"/>
            <w:r>
              <w:rPr>
                <w:rFonts w:cs="Arial"/>
                <w:iCs/>
                <w:sz w:val="20"/>
                <w:lang w:val="en-US"/>
              </w:rPr>
              <w:t>Veränderung</w:t>
            </w:r>
            <w:proofErr w:type="spellEnd"/>
            <w:r>
              <w:rPr>
                <w:rFonts w:cs="Arial"/>
                <w:iCs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iCs/>
                <w:sz w:val="20"/>
                <w:lang w:val="en-US"/>
              </w:rPr>
              <w:t>Arbeitssituation</w:t>
            </w:r>
            <w:proofErr w:type="spellEnd"/>
            <w:r>
              <w:rPr>
                <w:rFonts w:cs="Arial"/>
                <w:iCs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iCs/>
                <w:sz w:val="20"/>
                <w:lang w:val="en-US"/>
              </w:rPr>
              <w:t>durch</w:t>
            </w:r>
            <w:proofErr w:type="spellEnd"/>
            <w:r>
              <w:rPr>
                <w:rFonts w:cs="Arial"/>
                <w:iCs/>
                <w:sz w:val="20"/>
                <w:lang w:val="en-US"/>
              </w:rPr>
              <w:t xml:space="preserve"> Covid-19</w:t>
            </w:r>
          </w:p>
        </w:tc>
        <w:tc>
          <w:tcPr>
            <w:tcW w:w="346" w:type="pct"/>
          </w:tcPr>
          <w:p w14:paraId="1AB52236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77" w:type="pct"/>
          </w:tcPr>
          <w:p w14:paraId="31EE44A4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77" w:type="pct"/>
          </w:tcPr>
          <w:p w14:paraId="1CCC04F2" w14:textId="5292BB6B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346" w:type="pct"/>
          </w:tcPr>
          <w:p w14:paraId="0757078F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81" w:type="pct"/>
          </w:tcPr>
          <w:p w14:paraId="4098CCA5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81" w:type="pct"/>
          </w:tcPr>
          <w:p w14:paraId="3ED7F320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</w:tr>
      <w:tr w:rsidR="00B87C7D" w:rsidRPr="003B6DBA" w14:paraId="73DB56A6" w14:textId="7D96EE7C" w:rsidTr="00147CBA">
        <w:trPr>
          <w:trHeight w:val="226"/>
        </w:trPr>
        <w:tc>
          <w:tcPr>
            <w:tcW w:w="3191" w:type="pct"/>
          </w:tcPr>
          <w:p w14:paraId="0EDF7AE1" w14:textId="1AEC27C8" w:rsidR="00B87C7D" w:rsidRPr="00D7696F" w:rsidRDefault="00B87C7D" w:rsidP="00351AA6">
            <w:pPr>
              <w:pStyle w:val="Listenabsatz"/>
              <w:numPr>
                <w:ilvl w:val="0"/>
                <w:numId w:val="12"/>
              </w:numPr>
              <w:spacing w:line="240" w:lineRule="auto"/>
              <w:outlineLvl w:val="1"/>
              <w:rPr>
                <w:rFonts w:cs="Arial"/>
                <w:iCs/>
                <w:sz w:val="20"/>
                <w:lang w:val="en-US"/>
              </w:rPr>
            </w:pPr>
            <w:proofErr w:type="spellStart"/>
            <w:r w:rsidRPr="00D7696F">
              <w:rPr>
                <w:rFonts w:cs="Arial"/>
                <w:iCs/>
                <w:sz w:val="20"/>
                <w:lang w:val="en-US"/>
              </w:rPr>
              <w:t>Offene</w:t>
            </w:r>
            <w:proofErr w:type="spellEnd"/>
            <w:r w:rsidRPr="00D7696F">
              <w:rPr>
                <w:rFonts w:cs="Arial"/>
                <w:iCs/>
                <w:sz w:val="20"/>
                <w:lang w:val="en-US"/>
              </w:rPr>
              <w:t xml:space="preserve"> </w:t>
            </w:r>
            <w:proofErr w:type="spellStart"/>
            <w:r w:rsidRPr="00D7696F">
              <w:rPr>
                <w:rFonts w:cs="Arial"/>
                <w:iCs/>
                <w:sz w:val="20"/>
                <w:lang w:val="en-US"/>
              </w:rPr>
              <w:t>Frage</w:t>
            </w:r>
            <w:proofErr w:type="spellEnd"/>
            <w:r w:rsidRPr="00D7696F">
              <w:rPr>
                <w:rFonts w:cs="Arial"/>
                <w:iCs/>
                <w:sz w:val="20"/>
                <w:lang w:val="en-US"/>
              </w:rPr>
              <w:t xml:space="preserve"> </w:t>
            </w:r>
            <w:proofErr w:type="spellStart"/>
            <w:r w:rsidRPr="00D7696F">
              <w:rPr>
                <w:rFonts w:cs="Arial"/>
                <w:iCs/>
                <w:sz w:val="20"/>
                <w:lang w:val="en-US"/>
              </w:rPr>
              <w:t>zu</w:t>
            </w:r>
            <w:proofErr w:type="spellEnd"/>
            <w:r w:rsidRPr="00D7696F">
              <w:rPr>
                <w:rFonts w:cs="Arial"/>
                <w:iCs/>
                <w:sz w:val="20"/>
                <w:lang w:val="en-US"/>
              </w:rPr>
              <w:t xml:space="preserve"> Covid-19</w:t>
            </w:r>
          </w:p>
        </w:tc>
        <w:tc>
          <w:tcPr>
            <w:tcW w:w="346" w:type="pct"/>
          </w:tcPr>
          <w:p w14:paraId="2E79B56C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77" w:type="pct"/>
          </w:tcPr>
          <w:p w14:paraId="0E31C61B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77" w:type="pct"/>
          </w:tcPr>
          <w:p w14:paraId="2689B36E" w14:textId="518C27AA" w:rsidR="00B87C7D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346" w:type="pct"/>
          </w:tcPr>
          <w:p w14:paraId="0BB55097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81" w:type="pct"/>
          </w:tcPr>
          <w:p w14:paraId="45E16B39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81" w:type="pct"/>
          </w:tcPr>
          <w:p w14:paraId="2247FF6A" w14:textId="77777777" w:rsidR="00B87C7D" w:rsidRPr="003B6DBA" w:rsidRDefault="00B87C7D" w:rsidP="00073BFC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</w:p>
        </w:tc>
      </w:tr>
      <w:tr w:rsidR="00B87C7D" w:rsidRPr="003B6DBA" w14:paraId="1F335D08" w14:textId="3F1E3C6E" w:rsidTr="00147CBA">
        <w:trPr>
          <w:trHeight w:val="285"/>
        </w:trPr>
        <w:tc>
          <w:tcPr>
            <w:tcW w:w="4719" w:type="pct"/>
            <w:gridSpan w:val="6"/>
            <w:shd w:val="clear" w:color="auto" w:fill="CCC0D9" w:themeFill="accent4" w:themeFillTint="66"/>
          </w:tcPr>
          <w:p w14:paraId="6973EC0B" w14:textId="6D0BFEA8" w:rsidR="00B87C7D" w:rsidRPr="00351AA6" w:rsidRDefault="00B87C7D" w:rsidP="00351AA6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351AA6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Organisationsmerkmale</w:t>
            </w:r>
            <w:proofErr w:type="spellEnd"/>
          </w:p>
        </w:tc>
        <w:tc>
          <w:tcPr>
            <w:tcW w:w="281" w:type="pct"/>
            <w:shd w:val="clear" w:color="auto" w:fill="CCC0D9" w:themeFill="accent4" w:themeFillTint="66"/>
          </w:tcPr>
          <w:p w14:paraId="06012746" w14:textId="77777777" w:rsidR="00B87C7D" w:rsidRPr="00351AA6" w:rsidRDefault="00B87C7D" w:rsidP="00351AA6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</w:pPr>
          </w:p>
        </w:tc>
      </w:tr>
      <w:tr w:rsidR="00B87C7D" w:rsidRPr="003B6DBA" w14:paraId="5C0502DF" w14:textId="754C5DB3" w:rsidTr="00147CBA">
        <w:trPr>
          <w:trHeight w:val="266"/>
        </w:trPr>
        <w:tc>
          <w:tcPr>
            <w:tcW w:w="3191" w:type="pct"/>
          </w:tcPr>
          <w:p w14:paraId="780D5142" w14:textId="413E7CCE" w:rsidR="00B87C7D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  <w:lang w:val="en-US"/>
              </w:rPr>
            </w:pPr>
            <w:proofErr w:type="spellStart"/>
            <w:r>
              <w:rPr>
                <w:rFonts w:cs="Arial"/>
                <w:iCs/>
                <w:sz w:val="20"/>
                <w:lang w:val="en-US"/>
              </w:rPr>
              <w:t>Einfluss</w:t>
            </w:r>
            <w:proofErr w:type="spellEnd"/>
            <w:r>
              <w:rPr>
                <w:rFonts w:cs="Arial"/>
                <w:iCs/>
                <w:sz w:val="20"/>
                <w:lang w:val="en-US"/>
              </w:rPr>
              <w:t xml:space="preserve"> auf </w:t>
            </w:r>
            <w:proofErr w:type="spellStart"/>
            <w:r>
              <w:rPr>
                <w:rFonts w:cs="Arial"/>
                <w:iCs/>
                <w:sz w:val="20"/>
                <w:lang w:val="en-US"/>
              </w:rPr>
              <w:t>Dienstplan</w:t>
            </w:r>
            <w:proofErr w:type="spellEnd"/>
          </w:p>
        </w:tc>
        <w:tc>
          <w:tcPr>
            <w:tcW w:w="346" w:type="pct"/>
          </w:tcPr>
          <w:p w14:paraId="31F34E08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77" w:type="pct"/>
          </w:tcPr>
          <w:p w14:paraId="5E0568E3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77" w:type="pct"/>
          </w:tcPr>
          <w:p w14:paraId="1095C075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</w:tcPr>
          <w:p w14:paraId="2FB85BA6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5CB1DE5C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0DB3A1DA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</w:tr>
      <w:tr w:rsidR="00B87C7D" w:rsidRPr="003B6DBA" w14:paraId="1571716D" w14:textId="3F54EB8E" w:rsidTr="00147CBA">
        <w:trPr>
          <w:trHeight w:val="266"/>
        </w:trPr>
        <w:tc>
          <w:tcPr>
            <w:tcW w:w="3191" w:type="pct"/>
          </w:tcPr>
          <w:p w14:paraId="1A02169D" w14:textId="77D33986" w:rsidR="00B87C7D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  <w:lang w:val="en-US"/>
              </w:rPr>
            </w:pPr>
            <w:proofErr w:type="spellStart"/>
            <w:r>
              <w:rPr>
                <w:rFonts w:cs="Arial"/>
                <w:iCs/>
                <w:sz w:val="20"/>
                <w:lang w:val="en-US"/>
              </w:rPr>
              <w:t>Berücksichtigung</w:t>
            </w:r>
            <w:proofErr w:type="spellEnd"/>
            <w:r>
              <w:rPr>
                <w:rFonts w:cs="Arial"/>
                <w:iCs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iCs/>
                <w:sz w:val="20"/>
                <w:lang w:val="en-US"/>
              </w:rPr>
              <w:t>privater</w:t>
            </w:r>
            <w:proofErr w:type="spellEnd"/>
            <w:r>
              <w:rPr>
                <w:rFonts w:cs="Arial"/>
                <w:iCs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iCs/>
                <w:sz w:val="20"/>
                <w:lang w:val="en-US"/>
              </w:rPr>
              <w:t>Situationen</w:t>
            </w:r>
            <w:proofErr w:type="spellEnd"/>
          </w:p>
        </w:tc>
        <w:tc>
          <w:tcPr>
            <w:tcW w:w="346" w:type="pct"/>
          </w:tcPr>
          <w:p w14:paraId="5D2A3FA1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77" w:type="pct"/>
          </w:tcPr>
          <w:p w14:paraId="38D7DEFA" w14:textId="4B419A50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277" w:type="pct"/>
          </w:tcPr>
          <w:p w14:paraId="4C91EE58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</w:tcPr>
          <w:p w14:paraId="05CACABA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21DF8863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37DD8BBD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</w:tr>
      <w:tr w:rsidR="00B87C7D" w:rsidRPr="003B6DBA" w14:paraId="252A7062" w14:textId="4946B3BE" w:rsidTr="00147CBA">
        <w:trPr>
          <w:trHeight w:val="266"/>
        </w:trPr>
        <w:tc>
          <w:tcPr>
            <w:tcW w:w="3191" w:type="pct"/>
          </w:tcPr>
          <w:p w14:paraId="16CED51A" w14:textId="6313D73F" w:rsidR="00B87C7D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  <w:lang w:val="en-US"/>
              </w:rPr>
            </w:pPr>
            <w:proofErr w:type="spellStart"/>
            <w:r>
              <w:rPr>
                <w:rFonts w:cs="Arial"/>
                <w:iCs/>
                <w:sz w:val="20"/>
                <w:lang w:val="en-US"/>
              </w:rPr>
              <w:t>Unvorhergesehene</w:t>
            </w:r>
            <w:proofErr w:type="spellEnd"/>
            <w:r>
              <w:rPr>
                <w:rFonts w:cs="Arial"/>
                <w:iCs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iCs/>
                <w:sz w:val="20"/>
                <w:lang w:val="en-US"/>
              </w:rPr>
              <w:t>Änderungen</w:t>
            </w:r>
            <w:proofErr w:type="spellEnd"/>
            <w:r>
              <w:rPr>
                <w:rFonts w:cs="Arial"/>
                <w:iCs/>
                <w:sz w:val="20"/>
                <w:lang w:val="en-US"/>
              </w:rPr>
              <w:t xml:space="preserve"> des </w:t>
            </w:r>
            <w:proofErr w:type="spellStart"/>
            <w:r>
              <w:rPr>
                <w:rFonts w:cs="Arial"/>
                <w:iCs/>
                <w:sz w:val="20"/>
                <w:lang w:val="en-US"/>
              </w:rPr>
              <w:t>Dienstplans</w:t>
            </w:r>
            <w:proofErr w:type="spellEnd"/>
          </w:p>
        </w:tc>
        <w:tc>
          <w:tcPr>
            <w:tcW w:w="346" w:type="pct"/>
          </w:tcPr>
          <w:p w14:paraId="17D20CCE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77" w:type="pct"/>
          </w:tcPr>
          <w:p w14:paraId="704203D0" w14:textId="26F4CC83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277" w:type="pct"/>
          </w:tcPr>
          <w:p w14:paraId="2F993F9F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</w:tcPr>
          <w:p w14:paraId="765AB1A7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2302265A" w14:textId="363759A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281" w:type="pct"/>
          </w:tcPr>
          <w:p w14:paraId="386A50F2" w14:textId="77777777" w:rsidR="00B87C7D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</w:tr>
      <w:tr w:rsidR="00B87C7D" w:rsidRPr="003B6DBA" w14:paraId="3A213164" w14:textId="61B03458" w:rsidTr="00147CBA">
        <w:trPr>
          <w:trHeight w:val="266"/>
        </w:trPr>
        <w:tc>
          <w:tcPr>
            <w:tcW w:w="3191" w:type="pct"/>
          </w:tcPr>
          <w:p w14:paraId="439B9D44" w14:textId="14D9D60D" w:rsidR="00B87C7D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  <w:lang w:val="en-US"/>
              </w:rPr>
            </w:pPr>
            <w:proofErr w:type="spellStart"/>
            <w:r>
              <w:rPr>
                <w:rFonts w:cs="Arial"/>
                <w:iCs/>
                <w:sz w:val="20"/>
                <w:lang w:val="en-US"/>
              </w:rPr>
              <w:lastRenderedPageBreak/>
              <w:t>Einspringkonzept</w:t>
            </w:r>
            <w:proofErr w:type="spellEnd"/>
          </w:p>
        </w:tc>
        <w:tc>
          <w:tcPr>
            <w:tcW w:w="346" w:type="pct"/>
          </w:tcPr>
          <w:p w14:paraId="43ED0C20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77" w:type="pct"/>
          </w:tcPr>
          <w:p w14:paraId="77F6F9F8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77" w:type="pct"/>
          </w:tcPr>
          <w:p w14:paraId="58E090D5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</w:tcPr>
          <w:p w14:paraId="0AA547B7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486E165D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3FD50B68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</w:tr>
      <w:tr w:rsidR="00B87C7D" w:rsidRPr="003B6DBA" w14:paraId="2D42527C" w14:textId="6B235CC9" w:rsidTr="00147CBA">
        <w:trPr>
          <w:trHeight w:val="266"/>
        </w:trPr>
        <w:tc>
          <w:tcPr>
            <w:tcW w:w="3191" w:type="pct"/>
          </w:tcPr>
          <w:p w14:paraId="6F6B3CDE" w14:textId="4EAD7DC2" w:rsidR="00B87C7D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  <w:lang w:val="en-US"/>
              </w:rPr>
            </w:pPr>
            <w:proofErr w:type="spellStart"/>
            <w:r>
              <w:rPr>
                <w:rFonts w:cs="Arial"/>
                <w:iCs/>
                <w:sz w:val="20"/>
                <w:lang w:val="en-US"/>
              </w:rPr>
              <w:t>Möglichkeit</w:t>
            </w:r>
            <w:proofErr w:type="spellEnd"/>
            <w:r>
              <w:rPr>
                <w:rFonts w:cs="Arial"/>
                <w:iCs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iCs/>
                <w:sz w:val="20"/>
                <w:lang w:val="en-US"/>
              </w:rPr>
              <w:t>Voll</w:t>
            </w:r>
            <w:proofErr w:type="spellEnd"/>
            <w:r>
              <w:rPr>
                <w:rFonts w:cs="Arial"/>
                <w:iCs/>
                <w:sz w:val="20"/>
                <w:lang w:val="en-US"/>
              </w:rPr>
              <w:t xml:space="preserve">- und </w:t>
            </w:r>
            <w:proofErr w:type="spellStart"/>
            <w:r>
              <w:rPr>
                <w:rFonts w:cs="Arial"/>
                <w:iCs/>
                <w:sz w:val="20"/>
                <w:lang w:val="en-US"/>
              </w:rPr>
              <w:t>Teilzeitstellen</w:t>
            </w:r>
            <w:proofErr w:type="spellEnd"/>
          </w:p>
        </w:tc>
        <w:tc>
          <w:tcPr>
            <w:tcW w:w="346" w:type="pct"/>
          </w:tcPr>
          <w:p w14:paraId="000B0338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77" w:type="pct"/>
          </w:tcPr>
          <w:p w14:paraId="4187247B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77" w:type="pct"/>
          </w:tcPr>
          <w:p w14:paraId="788F51CE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</w:tcPr>
          <w:p w14:paraId="47BF687A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7EB05C48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46AB7A37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</w:tr>
      <w:tr w:rsidR="00B87C7D" w:rsidRPr="003B6DBA" w14:paraId="31DCFF8A" w14:textId="3B7C58BD" w:rsidTr="00147CBA">
        <w:trPr>
          <w:trHeight w:val="266"/>
        </w:trPr>
        <w:tc>
          <w:tcPr>
            <w:tcW w:w="3191" w:type="pct"/>
          </w:tcPr>
          <w:p w14:paraId="7F6F655C" w14:textId="0FF57019" w:rsidR="00B87C7D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  <w:lang w:val="en-US"/>
              </w:rPr>
            </w:pPr>
            <w:proofErr w:type="spellStart"/>
            <w:r>
              <w:rPr>
                <w:rFonts w:cs="Arial"/>
                <w:iCs/>
                <w:sz w:val="20"/>
                <w:lang w:val="en-US"/>
              </w:rPr>
              <w:t>Organisationsmodell</w:t>
            </w:r>
            <w:proofErr w:type="spellEnd"/>
          </w:p>
        </w:tc>
        <w:tc>
          <w:tcPr>
            <w:tcW w:w="346" w:type="pct"/>
          </w:tcPr>
          <w:p w14:paraId="6F907693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77" w:type="pct"/>
          </w:tcPr>
          <w:p w14:paraId="1421E4DC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77" w:type="pct"/>
          </w:tcPr>
          <w:p w14:paraId="73557E59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</w:tcPr>
          <w:p w14:paraId="526DA4D6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4AEE5B71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2C650C73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</w:tr>
      <w:tr w:rsidR="00B87C7D" w:rsidRPr="003B6DBA" w14:paraId="1589FDEE" w14:textId="3B9B5DB0" w:rsidTr="00147CBA">
        <w:trPr>
          <w:trHeight w:val="266"/>
        </w:trPr>
        <w:tc>
          <w:tcPr>
            <w:tcW w:w="3191" w:type="pct"/>
          </w:tcPr>
          <w:p w14:paraId="37B37786" w14:textId="4B769437" w:rsidR="00B87C7D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  <w:lang w:val="en-US"/>
              </w:rPr>
            </w:pPr>
            <w:proofErr w:type="spellStart"/>
            <w:r>
              <w:rPr>
                <w:rFonts w:cs="Arial"/>
                <w:iCs/>
                <w:sz w:val="20"/>
                <w:lang w:val="en-US"/>
              </w:rPr>
              <w:t>Kontakt</w:t>
            </w:r>
            <w:proofErr w:type="spellEnd"/>
            <w:r>
              <w:rPr>
                <w:rFonts w:cs="Arial"/>
                <w:iCs/>
                <w:sz w:val="20"/>
                <w:lang w:val="en-US"/>
              </w:rPr>
              <w:t xml:space="preserve"> im Frei</w:t>
            </w:r>
          </w:p>
        </w:tc>
        <w:tc>
          <w:tcPr>
            <w:tcW w:w="346" w:type="pct"/>
          </w:tcPr>
          <w:p w14:paraId="7AFD0FF7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77" w:type="pct"/>
          </w:tcPr>
          <w:p w14:paraId="595A7116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77" w:type="pct"/>
          </w:tcPr>
          <w:p w14:paraId="7DB14AA8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</w:tcPr>
          <w:p w14:paraId="2A8ED3AA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150AABBC" w14:textId="1F8DE51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281" w:type="pct"/>
          </w:tcPr>
          <w:p w14:paraId="5265EE78" w14:textId="77777777" w:rsidR="00B87C7D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</w:tr>
      <w:tr w:rsidR="00B87C7D" w:rsidRPr="003B6DBA" w14:paraId="44179A67" w14:textId="2B7A6104" w:rsidTr="00147CBA">
        <w:trPr>
          <w:trHeight w:val="266"/>
        </w:trPr>
        <w:tc>
          <w:tcPr>
            <w:tcW w:w="3191" w:type="pct"/>
          </w:tcPr>
          <w:p w14:paraId="79AC634D" w14:textId="065275A3" w:rsidR="00B87C7D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  <w:lang w:val="en-US"/>
              </w:rPr>
            </w:pPr>
            <w:r>
              <w:rPr>
                <w:rFonts w:cs="Arial"/>
                <w:iCs/>
                <w:sz w:val="20"/>
                <w:lang w:val="en-US"/>
              </w:rPr>
              <w:t>Kilometer</w:t>
            </w:r>
          </w:p>
        </w:tc>
        <w:tc>
          <w:tcPr>
            <w:tcW w:w="346" w:type="pct"/>
          </w:tcPr>
          <w:p w14:paraId="656A7A34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77" w:type="pct"/>
          </w:tcPr>
          <w:p w14:paraId="40DF1932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77" w:type="pct"/>
          </w:tcPr>
          <w:p w14:paraId="49D67A1E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</w:tcPr>
          <w:p w14:paraId="0BA089E2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44FF0B92" w14:textId="122350E4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281" w:type="pct"/>
          </w:tcPr>
          <w:p w14:paraId="10E88DC1" w14:textId="77777777" w:rsidR="00B87C7D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</w:tr>
      <w:tr w:rsidR="00B87C7D" w:rsidRPr="003B6DBA" w14:paraId="44C403EE" w14:textId="4492DA8A" w:rsidTr="00147CBA">
        <w:trPr>
          <w:trHeight w:val="266"/>
        </w:trPr>
        <w:tc>
          <w:tcPr>
            <w:tcW w:w="3191" w:type="pct"/>
          </w:tcPr>
          <w:p w14:paraId="6AFD5289" w14:textId="297EA338" w:rsidR="00B87C7D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  <w:lang w:val="en-US"/>
              </w:rPr>
            </w:pPr>
            <w:proofErr w:type="spellStart"/>
            <w:r>
              <w:rPr>
                <w:rFonts w:cs="Arial"/>
                <w:iCs/>
                <w:sz w:val="20"/>
                <w:lang w:val="en-US"/>
              </w:rPr>
              <w:t>Verkehrsmittel</w:t>
            </w:r>
            <w:proofErr w:type="spellEnd"/>
          </w:p>
        </w:tc>
        <w:tc>
          <w:tcPr>
            <w:tcW w:w="346" w:type="pct"/>
          </w:tcPr>
          <w:p w14:paraId="13544F72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77" w:type="pct"/>
          </w:tcPr>
          <w:p w14:paraId="24788BA0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77" w:type="pct"/>
          </w:tcPr>
          <w:p w14:paraId="3F915058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</w:tcPr>
          <w:p w14:paraId="43484BFB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48A1B71C" w14:textId="444198E3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281" w:type="pct"/>
          </w:tcPr>
          <w:p w14:paraId="50D6A72A" w14:textId="77777777" w:rsidR="00B87C7D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</w:tr>
      <w:tr w:rsidR="00B87C7D" w:rsidRPr="003B6DBA" w14:paraId="12B97292" w14:textId="55D7D797" w:rsidTr="00147CBA">
        <w:trPr>
          <w:trHeight w:val="266"/>
        </w:trPr>
        <w:tc>
          <w:tcPr>
            <w:tcW w:w="3191" w:type="pct"/>
          </w:tcPr>
          <w:p w14:paraId="49BA1E84" w14:textId="3C825046" w:rsidR="00B87C7D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  <w:lang w:val="en-US"/>
              </w:rPr>
            </w:pPr>
            <w:proofErr w:type="spellStart"/>
            <w:r>
              <w:rPr>
                <w:rFonts w:cs="Arial"/>
                <w:iCs/>
                <w:sz w:val="20"/>
                <w:lang w:val="en-US"/>
              </w:rPr>
              <w:t>Durchschnittliche</w:t>
            </w:r>
            <w:proofErr w:type="spellEnd"/>
            <w:r>
              <w:rPr>
                <w:rFonts w:cs="Arial"/>
                <w:iCs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iCs/>
                <w:sz w:val="20"/>
                <w:lang w:val="en-US"/>
              </w:rPr>
              <w:t>Patientenzahl</w:t>
            </w:r>
            <w:proofErr w:type="spellEnd"/>
          </w:p>
        </w:tc>
        <w:tc>
          <w:tcPr>
            <w:tcW w:w="346" w:type="pct"/>
          </w:tcPr>
          <w:p w14:paraId="043190A3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77" w:type="pct"/>
          </w:tcPr>
          <w:p w14:paraId="7C867927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77" w:type="pct"/>
          </w:tcPr>
          <w:p w14:paraId="4DE2D95C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</w:tcPr>
          <w:p w14:paraId="2DE41464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4C3D3B1F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547693D2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</w:tr>
      <w:tr w:rsidR="00B87C7D" w:rsidRPr="003B6DBA" w14:paraId="502F70F0" w14:textId="6411C291" w:rsidTr="00147CBA">
        <w:trPr>
          <w:trHeight w:val="266"/>
        </w:trPr>
        <w:tc>
          <w:tcPr>
            <w:tcW w:w="3191" w:type="pct"/>
          </w:tcPr>
          <w:p w14:paraId="65C6ED21" w14:textId="390CA31A" w:rsidR="00B87C7D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  <w:lang w:val="en-US"/>
              </w:rPr>
            </w:pPr>
            <w:proofErr w:type="spellStart"/>
            <w:r>
              <w:rPr>
                <w:rFonts w:cs="Arial"/>
                <w:iCs/>
                <w:sz w:val="20"/>
                <w:lang w:val="en-US"/>
              </w:rPr>
              <w:t>Funktionspflege</w:t>
            </w:r>
            <w:proofErr w:type="spellEnd"/>
          </w:p>
        </w:tc>
        <w:tc>
          <w:tcPr>
            <w:tcW w:w="346" w:type="pct"/>
          </w:tcPr>
          <w:p w14:paraId="1B83EF9F" w14:textId="1E28741F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277" w:type="pct"/>
          </w:tcPr>
          <w:p w14:paraId="2F8C5811" w14:textId="60C8A608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277" w:type="pct"/>
          </w:tcPr>
          <w:p w14:paraId="361B4B95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</w:tcPr>
          <w:p w14:paraId="6B81242A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1E8391A5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1862285E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</w:tr>
      <w:tr w:rsidR="00B87C7D" w:rsidRPr="003B6DBA" w14:paraId="21137A3D" w14:textId="08B36303" w:rsidTr="00147CBA">
        <w:trPr>
          <w:trHeight w:val="266"/>
        </w:trPr>
        <w:tc>
          <w:tcPr>
            <w:tcW w:w="3191" w:type="pct"/>
          </w:tcPr>
          <w:p w14:paraId="5C811171" w14:textId="0739084E" w:rsidR="00B87C7D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  <w:lang w:val="en-US"/>
              </w:rPr>
            </w:pPr>
            <w:proofErr w:type="spellStart"/>
            <w:r>
              <w:rPr>
                <w:rFonts w:cs="Arial"/>
                <w:iCs/>
                <w:sz w:val="20"/>
                <w:lang w:val="en-US"/>
              </w:rPr>
              <w:t>Berücksichtigung</w:t>
            </w:r>
            <w:proofErr w:type="spellEnd"/>
            <w:r>
              <w:rPr>
                <w:rFonts w:cs="Arial"/>
                <w:iCs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iCs/>
                <w:sz w:val="20"/>
                <w:lang w:val="en-US"/>
              </w:rPr>
              <w:t>Pflegeintensität</w:t>
            </w:r>
            <w:proofErr w:type="spellEnd"/>
          </w:p>
        </w:tc>
        <w:tc>
          <w:tcPr>
            <w:tcW w:w="346" w:type="pct"/>
          </w:tcPr>
          <w:p w14:paraId="5E8713DC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77" w:type="pct"/>
          </w:tcPr>
          <w:p w14:paraId="7F11C9C4" w14:textId="3D2915DD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277" w:type="pct"/>
          </w:tcPr>
          <w:p w14:paraId="68766527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</w:tcPr>
          <w:p w14:paraId="66734F45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508A3B03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64EA1ACB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</w:tr>
      <w:tr w:rsidR="00B87C7D" w:rsidRPr="003B6DBA" w14:paraId="754CF58D" w14:textId="0412BA23" w:rsidTr="00147CBA">
        <w:trPr>
          <w:trHeight w:val="266"/>
        </w:trPr>
        <w:tc>
          <w:tcPr>
            <w:tcW w:w="3191" w:type="pct"/>
          </w:tcPr>
          <w:p w14:paraId="22E719FF" w14:textId="40AD0B7A" w:rsidR="00B87C7D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  <w:lang w:val="en-US"/>
              </w:rPr>
            </w:pPr>
            <w:r>
              <w:rPr>
                <w:rFonts w:cs="Arial"/>
                <w:iCs/>
                <w:sz w:val="20"/>
                <w:lang w:val="en-US"/>
              </w:rPr>
              <w:t xml:space="preserve">Wissen </w:t>
            </w:r>
            <w:proofErr w:type="spellStart"/>
            <w:r>
              <w:rPr>
                <w:rFonts w:cs="Arial"/>
                <w:iCs/>
                <w:sz w:val="20"/>
                <w:lang w:val="en-US"/>
              </w:rPr>
              <w:t>über</w:t>
            </w:r>
            <w:proofErr w:type="spellEnd"/>
            <w:r>
              <w:rPr>
                <w:rFonts w:cs="Arial"/>
                <w:iCs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iCs/>
                <w:sz w:val="20"/>
                <w:lang w:val="en-US"/>
              </w:rPr>
              <w:t>Arbeitstag</w:t>
            </w:r>
            <w:proofErr w:type="spellEnd"/>
          </w:p>
        </w:tc>
        <w:tc>
          <w:tcPr>
            <w:tcW w:w="346" w:type="pct"/>
          </w:tcPr>
          <w:p w14:paraId="16DD08B5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77" w:type="pct"/>
          </w:tcPr>
          <w:p w14:paraId="38A3D3A8" w14:textId="173141E3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277" w:type="pct"/>
          </w:tcPr>
          <w:p w14:paraId="7FFBADF1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</w:tcPr>
          <w:p w14:paraId="69C5885A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3681555A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5D7B82C4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</w:tr>
      <w:tr w:rsidR="00B87C7D" w:rsidRPr="003B6DBA" w14:paraId="3C87E5F8" w14:textId="66547FEE" w:rsidTr="00147CBA">
        <w:trPr>
          <w:trHeight w:val="266"/>
        </w:trPr>
        <w:tc>
          <w:tcPr>
            <w:tcW w:w="3191" w:type="pct"/>
          </w:tcPr>
          <w:p w14:paraId="2E3AE375" w14:textId="034C3282" w:rsidR="00B87C7D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  <w:lang w:val="en-US"/>
              </w:rPr>
            </w:pPr>
            <w:proofErr w:type="spellStart"/>
            <w:r>
              <w:rPr>
                <w:rFonts w:cs="Arial"/>
                <w:iCs/>
                <w:sz w:val="20"/>
                <w:lang w:val="en-US"/>
              </w:rPr>
              <w:t>Unkenntnis</w:t>
            </w:r>
            <w:proofErr w:type="spellEnd"/>
            <w:r>
              <w:rPr>
                <w:rFonts w:cs="Arial"/>
                <w:iCs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iCs/>
                <w:sz w:val="20"/>
                <w:lang w:val="en-US"/>
              </w:rPr>
              <w:t>über</w:t>
            </w:r>
            <w:proofErr w:type="spellEnd"/>
            <w:r>
              <w:rPr>
                <w:rFonts w:cs="Arial"/>
                <w:iCs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iCs/>
                <w:sz w:val="20"/>
                <w:lang w:val="en-US"/>
              </w:rPr>
              <w:t>Patientinnen</w:t>
            </w:r>
            <w:proofErr w:type="spellEnd"/>
          </w:p>
        </w:tc>
        <w:tc>
          <w:tcPr>
            <w:tcW w:w="346" w:type="pct"/>
          </w:tcPr>
          <w:p w14:paraId="2434BA2D" w14:textId="0840BE9B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277" w:type="pct"/>
          </w:tcPr>
          <w:p w14:paraId="15D70C71" w14:textId="152CBEEB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277" w:type="pct"/>
          </w:tcPr>
          <w:p w14:paraId="76051873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</w:tcPr>
          <w:p w14:paraId="395A7863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0BBE173C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52BCA86C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</w:tr>
      <w:tr w:rsidR="00B87C7D" w:rsidRPr="003B6DBA" w14:paraId="404B184F" w14:textId="2A9624B5" w:rsidTr="00147CBA">
        <w:trPr>
          <w:trHeight w:val="266"/>
        </w:trPr>
        <w:tc>
          <w:tcPr>
            <w:tcW w:w="3191" w:type="pct"/>
          </w:tcPr>
          <w:p w14:paraId="38C6B084" w14:textId="7930B0ED" w:rsidR="00B87C7D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  <w:lang w:val="en-US"/>
              </w:rPr>
            </w:pPr>
            <w:proofErr w:type="spellStart"/>
            <w:r>
              <w:rPr>
                <w:rFonts w:cs="Arial"/>
                <w:iCs/>
                <w:sz w:val="20"/>
                <w:lang w:val="en-US"/>
              </w:rPr>
              <w:t>Ausreichend</w:t>
            </w:r>
            <w:proofErr w:type="spellEnd"/>
            <w:r>
              <w:rPr>
                <w:rFonts w:cs="Arial"/>
                <w:iCs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iCs/>
                <w:sz w:val="20"/>
                <w:lang w:val="en-US"/>
              </w:rPr>
              <w:t>Fahrzeit</w:t>
            </w:r>
            <w:proofErr w:type="spellEnd"/>
          </w:p>
        </w:tc>
        <w:tc>
          <w:tcPr>
            <w:tcW w:w="346" w:type="pct"/>
          </w:tcPr>
          <w:p w14:paraId="396E9038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77" w:type="pct"/>
          </w:tcPr>
          <w:p w14:paraId="619F8D22" w14:textId="421605BC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277" w:type="pct"/>
          </w:tcPr>
          <w:p w14:paraId="40F6348F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</w:tcPr>
          <w:p w14:paraId="68399982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61D012BB" w14:textId="19D95F53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281" w:type="pct"/>
          </w:tcPr>
          <w:p w14:paraId="5D0AF5B0" w14:textId="77777777" w:rsidR="00B87C7D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</w:tr>
      <w:tr w:rsidR="00B87C7D" w:rsidRPr="003B6DBA" w14:paraId="0404BFE7" w14:textId="08805B26" w:rsidTr="00147CBA">
        <w:trPr>
          <w:trHeight w:val="266"/>
        </w:trPr>
        <w:tc>
          <w:tcPr>
            <w:tcW w:w="3191" w:type="pct"/>
          </w:tcPr>
          <w:p w14:paraId="21BE8810" w14:textId="1D3810A0" w:rsidR="00B87C7D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  <w:lang w:val="en-US"/>
              </w:rPr>
            </w:pPr>
            <w:proofErr w:type="spellStart"/>
            <w:r>
              <w:rPr>
                <w:rFonts w:cs="Arial"/>
                <w:iCs/>
                <w:sz w:val="20"/>
                <w:lang w:val="en-US"/>
              </w:rPr>
              <w:t>Zeitlicher</w:t>
            </w:r>
            <w:proofErr w:type="spellEnd"/>
            <w:r>
              <w:rPr>
                <w:rFonts w:cs="Arial"/>
                <w:iCs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iCs/>
                <w:sz w:val="20"/>
                <w:lang w:val="en-US"/>
              </w:rPr>
              <w:t>Spielraum</w:t>
            </w:r>
            <w:proofErr w:type="spellEnd"/>
          </w:p>
        </w:tc>
        <w:tc>
          <w:tcPr>
            <w:tcW w:w="346" w:type="pct"/>
          </w:tcPr>
          <w:p w14:paraId="257681D1" w14:textId="50616A08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277" w:type="pct"/>
          </w:tcPr>
          <w:p w14:paraId="4E5EFBA7" w14:textId="6D409975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277" w:type="pct"/>
          </w:tcPr>
          <w:p w14:paraId="2CE90F82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</w:tcPr>
          <w:p w14:paraId="49D5E395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63A5AD01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3F357E19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</w:tr>
      <w:tr w:rsidR="00B87C7D" w:rsidRPr="003B6DBA" w14:paraId="5FACE8E6" w14:textId="02334EE4" w:rsidTr="00147CBA">
        <w:trPr>
          <w:trHeight w:val="266"/>
        </w:trPr>
        <w:tc>
          <w:tcPr>
            <w:tcW w:w="3191" w:type="pct"/>
          </w:tcPr>
          <w:p w14:paraId="638762F8" w14:textId="52BE0FE4" w:rsidR="00B87C7D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  <w:lang w:val="en-US"/>
              </w:rPr>
            </w:pPr>
            <w:proofErr w:type="spellStart"/>
            <w:r>
              <w:rPr>
                <w:rFonts w:cs="Arial"/>
                <w:iCs/>
                <w:sz w:val="20"/>
                <w:lang w:val="en-US"/>
              </w:rPr>
              <w:t>Schichtübergabe</w:t>
            </w:r>
            <w:proofErr w:type="spellEnd"/>
          </w:p>
        </w:tc>
        <w:tc>
          <w:tcPr>
            <w:tcW w:w="346" w:type="pct"/>
          </w:tcPr>
          <w:p w14:paraId="5BECA99F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77" w:type="pct"/>
          </w:tcPr>
          <w:p w14:paraId="21341753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77" w:type="pct"/>
          </w:tcPr>
          <w:p w14:paraId="666F8778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</w:tcPr>
          <w:p w14:paraId="6DC6146B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7DE34E53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05663116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</w:tr>
      <w:tr w:rsidR="00B87C7D" w:rsidRPr="003B6DBA" w14:paraId="2AAB966F" w14:textId="3C75CB92" w:rsidTr="00147CBA">
        <w:trPr>
          <w:trHeight w:val="266"/>
        </w:trPr>
        <w:tc>
          <w:tcPr>
            <w:tcW w:w="3191" w:type="pct"/>
          </w:tcPr>
          <w:p w14:paraId="11F25443" w14:textId="362F47B2" w:rsidR="00B87C7D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  <w:lang w:val="en-US"/>
              </w:rPr>
            </w:pPr>
            <w:proofErr w:type="spellStart"/>
            <w:r>
              <w:rPr>
                <w:rFonts w:cs="Arial"/>
                <w:iCs/>
                <w:sz w:val="20"/>
                <w:lang w:val="en-US"/>
              </w:rPr>
              <w:t>Teambesprechung</w:t>
            </w:r>
            <w:proofErr w:type="spellEnd"/>
          </w:p>
        </w:tc>
        <w:tc>
          <w:tcPr>
            <w:tcW w:w="346" w:type="pct"/>
          </w:tcPr>
          <w:p w14:paraId="18974B56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77" w:type="pct"/>
          </w:tcPr>
          <w:p w14:paraId="7F31D02B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77" w:type="pct"/>
          </w:tcPr>
          <w:p w14:paraId="350C0F16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</w:tcPr>
          <w:p w14:paraId="1C66ED39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15C3EED6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0E0F81D1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</w:tr>
      <w:tr w:rsidR="00B87C7D" w:rsidRPr="003B6DBA" w14:paraId="2B14136D" w14:textId="03F3D4B2" w:rsidTr="00147CBA">
        <w:trPr>
          <w:trHeight w:val="266"/>
        </w:trPr>
        <w:tc>
          <w:tcPr>
            <w:tcW w:w="3191" w:type="pct"/>
          </w:tcPr>
          <w:p w14:paraId="7B297DC0" w14:textId="1EE862B9" w:rsidR="00B87C7D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  <w:lang w:val="en-US"/>
              </w:rPr>
            </w:pPr>
            <w:proofErr w:type="spellStart"/>
            <w:r>
              <w:rPr>
                <w:rFonts w:cs="Arial"/>
                <w:iCs/>
                <w:sz w:val="20"/>
                <w:lang w:val="en-US"/>
              </w:rPr>
              <w:t>Besprechung</w:t>
            </w:r>
            <w:proofErr w:type="spellEnd"/>
            <w:r>
              <w:rPr>
                <w:rFonts w:cs="Arial"/>
                <w:iCs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iCs/>
                <w:sz w:val="20"/>
                <w:lang w:val="en-US"/>
              </w:rPr>
              <w:t>Zwischenfälle</w:t>
            </w:r>
            <w:proofErr w:type="spellEnd"/>
          </w:p>
        </w:tc>
        <w:tc>
          <w:tcPr>
            <w:tcW w:w="346" w:type="pct"/>
          </w:tcPr>
          <w:p w14:paraId="01CA3374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77" w:type="pct"/>
          </w:tcPr>
          <w:p w14:paraId="452490A1" w14:textId="5E6AE04C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277" w:type="pct"/>
          </w:tcPr>
          <w:p w14:paraId="26CD3FC4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</w:tcPr>
          <w:p w14:paraId="3677CFDC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732A9696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3C3352C2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</w:tr>
      <w:tr w:rsidR="00B87C7D" w:rsidRPr="003B6DBA" w14:paraId="175B1BE0" w14:textId="17FAA8C2" w:rsidTr="00147CBA">
        <w:trPr>
          <w:trHeight w:val="266"/>
        </w:trPr>
        <w:tc>
          <w:tcPr>
            <w:tcW w:w="3191" w:type="pct"/>
          </w:tcPr>
          <w:p w14:paraId="72772E29" w14:textId="38837A51" w:rsidR="00B87C7D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  <w:lang w:val="en-US"/>
              </w:rPr>
            </w:pPr>
            <w:proofErr w:type="spellStart"/>
            <w:r>
              <w:rPr>
                <w:rFonts w:cs="Arial"/>
                <w:iCs/>
                <w:sz w:val="20"/>
                <w:lang w:val="en-US"/>
              </w:rPr>
              <w:t>Pausengestaltung</w:t>
            </w:r>
            <w:proofErr w:type="spellEnd"/>
          </w:p>
        </w:tc>
        <w:tc>
          <w:tcPr>
            <w:tcW w:w="346" w:type="pct"/>
          </w:tcPr>
          <w:p w14:paraId="6132DDA5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77" w:type="pct"/>
          </w:tcPr>
          <w:p w14:paraId="776DDB6E" w14:textId="23A44EA3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277" w:type="pct"/>
          </w:tcPr>
          <w:p w14:paraId="4C87F8A8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</w:tcPr>
          <w:p w14:paraId="6D7AC3E2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7F049C7C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0628CA82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</w:tr>
      <w:tr w:rsidR="00B87C7D" w:rsidRPr="003B6DBA" w14:paraId="637D5D41" w14:textId="65EDA142" w:rsidTr="00147CBA">
        <w:trPr>
          <w:trHeight w:val="266"/>
        </w:trPr>
        <w:tc>
          <w:tcPr>
            <w:tcW w:w="3191" w:type="pct"/>
          </w:tcPr>
          <w:p w14:paraId="544480FA" w14:textId="3FCB6D25" w:rsidR="00B87C7D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  <w:lang w:val="en-US"/>
              </w:rPr>
            </w:pPr>
            <w:proofErr w:type="spellStart"/>
            <w:r>
              <w:rPr>
                <w:rFonts w:cs="Arial"/>
                <w:iCs/>
                <w:sz w:val="20"/>
                <w:lang w:val="en-US"/>
              </w:rPr>
              <w:t>Pausenwünsche</w:t>
            </w:r>
            <w:proofErr w:type="spellEnd"/>
          </w:p>
        </w:tc>
        <w:tc>
          <w:tcPr>
            <w:tcW w:w="346" w:type="pct"/>
          </w:tcPr>
          <w:p w14:paraId="6314D66D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77" w:type="pct"/>
          </w:tcPr>
          <w:p w14:paraId="31730B1C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77" w:type="pct"/>
          </w:tcPr>
          <w:p w14:paraId="257E0026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</w:tcPr>
          <w:p w14:paraId="6DD87683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24476F16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</w:tcPr>
          <w:p w14:paraId="68505E7B" w14:textId="77777777" w:rsidR="00B87C7D" w:rsidRPr="003B6DBA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</w:tr>
      <w:tr w:rsidR="00B87C7D" w:rsidRPr="003B6DBA" w14:paraId="2CBD103C" w14:textId="6E457809" w:rsidTr="00147CBA">
        <w:trPr>
          <w:trHeight w:val="266"/>
        </w:trPr>
        <w:tc>
          <w:tcPr>
            <w:tcW w:w="3191" w:type="pct"/>
          </w:tcPr>
          <w:p w14:paraId="32C3FA13" w14:textId="543C6DC5" w:rsidR="00B87C7D" w:rsidRPr="00A14D84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</w:rPr>
            </w:pPr>
            <w:r w:rsidRPr="00A14D84">
              <w:rPr>
                <w:rFonts w:cs="Arial"/>
                <w:iCs/>
                <w:sz w:val="20"/>
              </w:rPr>
              <w:t>Schulung</w:t>
            </w:r>
          </w:p>
        </w:tc>
        <w:tc>
          <w:tcPr>
            <w:tcW w:w="346" w:type="pct"/>
          </w:tcPr>
          <w:p w14:paraId="235D77C8" w14:textId="77777777" w:rsidR="00B87C7D" w:rsidRPr="0047620C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77" w:type="pct"/>
          </w:tcPr>
          <w:p w14:paraId="53C8F511" w14:textId="77777777" w:rsidR="00B87C7D" w:rsidRPr="0047620C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77" w:type="pct"/>
          </w:tcPr>
          <w:p w14:paraId="5F6E7CF8" w14:textId="77777777" w:rsidR="00B87C7D" w:rsidRPr="0047620C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46" w:type="pct"/>
          </w:tcPr>
          <w:p w14:paraId="59C8BF0D" w14:textId="77777777" w:rsidR="00B87C7D" w:rsidRPr="0047620C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1" w:type="pct"/>
          </w:tcPr>
          <w:p w14:paraId="1B0F1A99" w14:textId="77777777" w:rsidR="00B87C7D" w:rsidRPr="0047620C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1" w:type="pct"/>
          </w:tcPr>
          <w:p w14:paraId="7A1AEBED" w14:textId="77777777" w:rsidR="00B87C7D" w:rsidRPr="0047620C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B87C7D" w:rsidRPr="003B6DBA" w14:paraId="27CED320" w14:textId="75D9CA45" w:rsidTr="00147CBA">
        <w:trPr>
          <w:trHeight w:val="266"/>
        </w:trPr>
        <w:tc>
          <w:tcPr>
            <w:tcW w:w="3191" w:type="pct"/>
          </w:tcPr>
          <w:p w14:paraId="4CC086D3" w14:textId="4BC3B2DB" w:rsidR="00B87C7D" w:rsidRPr="00A14D84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</w:rPr>
            </w:pPr>
            <w:r w:rsidRPr="00A14D84">
              <w:rPr>
                <w:rFonts w:cs="Arial"/>
                <w:iCs/>
                <w:sz w:val="20"/>
              </w:rPr>
              <w:t>Wechselmöglichkeit</w:t>
            </w:r>
            <w:r>
              <w:rPr>
                <w:rFonts w:cs="Arial"/>
                <w:iCs/>
                <w:sz w:val="20"/>
              </w:rPr>
              <w:t xml:space="preserve"> Patienten</w:t>
            </w:r>
          </w:p>
        </w:tc>
        <w:tc>
          <w:tcPr>
            <w:tcW w:w="346" w:type="pct"/>
          </w:tcPr>
          <w:p w14:paraId="11012EF6" w14:textId="77777777" w:rsidR="00B87C7D" w:rsidRPr="0047620C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77" w:type="pct"/>
          </w:tcPr>
          <w:p w14:paraId="757352D4" w14:textId="77777777" w:rsidR="00B87C7D" w:rsidRPr="0047620C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77" w:type="pct"/>
          </w:tcPr>
          <w:p w14:paraId="643D8972" w14:textId="77777777" w:rsidR="00B87C7D" w:rsidRPr="0047620C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46" w:type="pct"/>
          </w:tcPr>
          <w:p w14:paraId="585FA27B" w14:textId="77777777" w:rsidR="00B87C7D" w:rsidRPr="0047620C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1" w:type="pct"/>
          </w:tcPr>
          <w:p w14:paraId="0B8F5CA7" w14:textId="77777777" w:rsidR="00B87C7D" w:rsidRPr="0047620C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1" w:type="pct"/>
          </w:tcPr>
          <w:p w14:paraId="3F31BDEA" w14:textId="77777777" w:rsidR="00B87C7D" w:rsidRPr="0047620C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B87C7D" w:rsidRPr="003B6DBA" w14:paraId="5E540E42" w14:textId="724F95CB" w:rsidTr="00147CBA">
        <w:trPr>
          <w:trHeight w:val="266"/>
        </w:trPr>
        <w:tc>
          <w:tcPr>
            <w:tcW w:w="3191" w:type="pct"/>
          </w:tcPr>
          <w:p w14:paraId="566E768E" w14:textId="30C5F29D" w:rsidR="00B87C7D" w:rsidRPr="00A14D84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</w:rPr>
            </w:pPr>
            <w:r w:rsidRPr="00A14D84">
              <w:rPr>
                <w:rFonts w:cs="Arial"/>
                <w:iCs/>
                <w:sz w:val="20"/>
              </w:rPr>
              <w:t>Konzepte zum Umgang mit Gewalt</w:t>
            </w:r>
          </w:p>
        </w:tc>
        <w:tc>
          <w:tcPr>
            <w:tcW w:w="346" w:type="pct"/>
          </w:tcPr>
          <w:p w14:paraId="66C71C0C" w14:textId="77777777" w:rsidR="00B87C7D" w:rsidRPr="0047620C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77" w:type="pct"/>
          </w:tcPr>
          <w:p w14:paraId="7F8BD8DD" w14:textId="77777777" w:rsidR="00B87C7D" w:rsidRPr="0047620C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77" w:type="pct"/>
          </w:tcPr>
          <w:p w14:paraId="330B94B1" w14:textId="77777777" w:rsidR="00B87C7D" w:rsidRPr="0047620C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46" w:type="pct"/>
          </w:tcPr>
          <w:p w14:paraId="77932CB1" w14:textId="77777777" w:rsidR="00B87C7D" w:rsidRPr="0047620C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1" w:type="pct"/>
          </w:tcPr>
          <w:p w14:paraId="1E6B5BCC" w14:textId="77777777" w:rsidR="00B87C7D" w:rsidRPr="0047620C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1" w:type="pct"/>
          </w:tcPr>
          <w:p w14:paraId="72327A23" w14:textId="77777777" w:rsidR="00B87C7D" w:rsidRPr="0047620C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B87C7D" w:rsidRPr="003B6DBA" w14:paraId="01DDC634" w14:textId="1584986A" w:rsidTr="00147CBA">
        <w:trPr>
          <w:trHeight w:val="266"/>
        </w:trPr>
        <w:tc>
          <w:tcPr>
            <w:tcW w:w="3191" w:type="pct"/>
          </w:tcPr>
          <w:p w14:paraId="3BF65928" w14:textId="4C24B3BD" w:rsidR="00B87C7D" w:rsidRPr="00A14D84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</w:rPr>
            </w:pPr>
            <w:r w:rsidRPr="00A14D84">
              <w:rPr>
                <w:rFonts w:cs="Arial"/>
                <w:iCs/>
                <w:sz w:val="20"/>
              </w:rPr>
              <w:t>Häufigkeit Konflikte</w:t>
            </w:r>
          </w:p>
        </w:tc>
        <w:tc>
          <w:tcPr>
            <w:tcW w:w="346" w:type="pct"/>
          </w:tcPr>
          <w:p w14:paraId="74C71B89" w14:textId="77777777" w:rsidR="00B87C7D" w:rsidRPr="0047620C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77" w:type="pct"/>
          </w:tcPr>
          <w:p w14:paraId="157845F7" w14:textId="4C6595AA" w:rsidR="00B87C7D" w:rsidRPr="0047620C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x</w:t>
            </w:r>
          </w:p>
        </w:tc>
        <w:tc>
          <w:tcPr>
            <w:tcW w:w="277" w:type="pct"/>
          </w:tcPr>
          <w:p w14:paraId="4220DD7C" w14:textId="77777777" w:rsidR="00B87C7D" w:rsidRPr="0047620C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46" w:type="pct"/>
          </w:tcPr>
          <w:p w14:paraId="2D9D76BB" w14:textId="77777777" w:rsidR="00B87C7D" w:rsidRPr="0047620C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1" w:type="pct"/>
          </w:tcPr>
          <w:p w14:paraId="0A5ABA7B" w14:textId="77777777" w:rsidR="00B87C7D" w:rsidRPr="0047620C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1" w:type="pct"/>
          </w:tcPr>
          <w:p w14:paraId="1AD7CC30" w14:textId="77777777" w:rsidR="00B87C7D" w:rsidRPr="0047620C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B87C7D" w:rsidRPr="003B6DBA" w14:paraId="2BD99E1A" w14:textId="63C11152" w:rsidTr="00147CBA">
        <w:trPr>
          <w:trHeight w:val="266"/>
        </w:trPr>
        <w:tc>
          <w:tcPr>
            <w:tcW w:w="3191" w:type="pct"/>
          </w:tcPr>
          <w:p w14:paraId="41F31FF6" w14:textId="722697DC" w:rsidR="00B87C7D" w:rsidRPr="00A14D84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</w:rPr>
            </w:pPr>
            <w:r w:rsidRPr="00A14D84">
              <w:rPr>
                <w:rFonts w:cs="Arial"/>
                <w:iCs/>
                <w:sz w:val="20"/>
              </w:rPr>
              <w:t>Häufigkeit verbale Gewalt</w:t>
            </w:r>
          </w:p>
        </w:tc>
        <w:tc>
          <w:tcPr>
            <w:tcW w:w="346" w:type="pct"/>
          </w:tcPr>
          <w:p w14:paraId="271DF124" w14:textId="77777777" w:rsidR="00B87C7D" w:rsidRPr="0047620C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77" w:type="pct"/>
          </w:tcPr>
          <w:p w14:paraId="42B8C493" w14:textId="7F446D46" w:rsidR="00B87C7D" w:rsidRPr="0047620C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x</w:t>
            </w:r>
          </w:p>
        </w:tc>
        <w:tc>
          <w:tcPr>
            <w:tcW w:w="277" w:type="pct"/>
          </w:tcPr>
          <w:p w14:paraId="455A14B8" w14:textId="77777777" w:rsidR="00B87C7D" w:rsidRPr="0047620C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46" w:type="pct"/>
          </w:tcPr>
          <w:p w14:paraId="22A6E015" w14:textId="77777777" w:rsidR="00B87C7D" w:rsidRPr="0047620C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1" w:type="pct"/>
          </w:tcPr>
          <w:p w14:paraId="786C4A02" w14:textId="77777777" w:rsidR="00B87C7D" w:rsidRPr="0047620C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1" w:type="pct"/>
          </w:tcPr>
          <w:p w14:paraId="00C2665D" w14:textId="77777777" w:rsidR="00B87C7D" w:rsidRPr="0047620C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B87C7D" w:rsidRPr="003B6DBA" w14:paraId="77DFD2DA" w14:textId="3CDD9CA8" w:rsidTr="00147CBA">
        <w:trPr>
          <w:trHeight w:val="266"/>
        </w:trPr>
        <w:tc>
          <w:tcPr>
            <w:tcW w:w="3191" w:type="pct"/>
          </w:tcPr>
          <w:p w14:paraId="4CCB74BC" w14:textId="2C433EAB" w:rsidR="00B87C7D" w:rsidRPr="00A14D84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</w:rPr>
            </w:pPr>
            <w:r w:rsidRPr="00A14D84">
              <w:rPr>
                <w:rFonts w:cs="Arial"/>
                <w:iCs/>
                <w:sz w:val="20"/>
              </w:rPr>
              <w:t>Häufigkeit körperliche Gewalt</w:t>
            </w:r>
          </w:p>
        </w:tc>
        <w:tc>
          <w:tcPr>
            <w:tcW w:w="346" w:type="pct"/>
          </w:tcPr>
          <w:p w14:paraId="344A2EC8" w14:textId="77777777" w:rsidR="00B87C7D" w:rsidRPr="0047620C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77" w:type="pct"/>
          </w:tcPr>
          <w:p w14:paraId="1CF18A5F" w14:textId="4A4966BB" w:rsidR="00B87C7D" w:rsidRPr="0047620C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x</w:t>
            </w:r>
          </w:p>
        </w:tc>
        <w:tc>
          <w:tcPr>
            <w:tcW w:w="277" w:type="pct"/>
          </w:tcPr>
          <w:p w14:paraId="79561E92" w14:textId="77777777" w:rsidR="00B87C7D" w:rsidRPr="0047620C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46" w:type="pct"/>
          </w:tcPr>
          <w:p w14:paraId="534BE886" w14:textId="77777777" w:rsidR="00B87C7D" w:rsidRPr="0047620C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1" w:type="pct"/>
          </w:tcPr>
          <w:p w14:paraId="1F53E26F" w14:textId="77777777" w:rsidR="00B87C7D" w:rsidRPr="0047620C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1" w:type="pct"/>
          </w:tcPr>
          <w:p w14:paraId="1CCFAC94" w14:textId="77777777" w:rsidR="00B87C7D" w:rsidRPr="0047620C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B87C7D" w:rsidRPr="003B6DBA" w14:paraId="42DE8697" w14:textId="661C7D02" w:rsidTr="00147CBA">
        <w:trPr>
          <w:trHeight w:val="266"/>
        </w:trPr>
        <w:tc>
          <w:tcPr>
            <w:tcW w:w="3191" w:type="pct"/>
          </w:tcPr>
          <w:p w14:paraId="68A97C35" w14:textId="60D22868" w:rsidR="00B87C7D" w:rsidRPr="00A14D84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</w:rPr>
            </w:pPr>
            <w:r w:rsidRPr="00A14D84">
              <w:rPr>
                <w:rFonts w:cs="Arial"/>
                <w:iCs/>
                <w:sz w:val="20"/>
              </w:rPr>
              <w:t>Häufigkeit sexuelle Belästigung</w:t>
            </w:r>
          </w:p>
        </w:tc>
        <w:tc>
          <w:tcPr>
            <w:tcW w:w="346" w:type="pct"/>
          </w:tcPr>
          <w:p w14:paraId="490EDFC9" w14:textId="77777777" w:rsidR="00B87C7D" w:rsidRPr="0047620C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77" w:type="pct"/>
          </w:tcPr>
          <w:p w14:paraId="5AABF663" w14:textId="2F9B75CF" w:rsidR="00B87C7D" w:rsidRPr="0047620C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x</w:t>
            </w:r>
          </w:p>
        </w:tc>
        <w:tc>
          <w:tcPr>
            <w:tcW w:w="277" w:type="pct"/>
          </w:tcPr>
          <w:p w14:paraId="1218220A" w14:textId="77777777" w:rsidR="00B87C7D" w:rsidRPr="0047620C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46" w:type="pct"/>
          </w:tcPr>
          <w:p w14:paraId="60AE709C" w14:textId="77777777" w:rsidR="00B87C7D" w:rsidRPr="0047620C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1" w:type="pct"/>
          </w:tcPr>
          <w:p w14:paraId="748998BF" w14:textId="77777777" w:rsidR="00B87C7D" w:rsidRPr="0047620C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1" w:type="pct"/>
          </w:tcPr>
          <w:p w14:paraId="6DF4AE5C" w14:textId="77777777" w:rsidR="00B87C7D" w:rsidRPr="0047620C" w:rsidRDefault="00B87C7D" w:rsidP="00073BFC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B87C7D" w:rsidRPr="003B6DBA" w14:paraId="5B9BC6B0" w14:textId="5ED1EA31" w:rsidTr="00147CBA">
        <w:trPr>
          <w:trHeight w:val="266"/>
        </w:trPr>
        <w:tc>
          <w:tcPr>
            <w:tcW w:w="3191" w:type="pct"/>
          </w:tcPr>
          <w:p w14:paraId="7DD1E29E" w14:textId="40C2337C" w:rsidR="00B87C7D" w:rsidRPr="0047620C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Hilfe holen</w:t>
            </w:r>
          </w:p>
        </w:tc>
        <w:tc>
          <w:tcPr>
            <w:tcW w:w="346" w:type="pct"/>
          </w:tcPr>
          <w:p w14:paraId="77EFBFF4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77" w:type="pct"/>
          </w:tcPr>
          <w:p w14:paraId="43A3FDE2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77" w:type="pct"/>
          </w:tcPr>
          <w:p w14:paraId="054FA5E4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46" w:type="pct"/>
          </w:tcPr>
          <w:p w14:paraId="2ACC779C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1" w:type="pct"/>
          </w:tcPr>
          <w:p w14:paraId="0D894E81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1" w:type="pct"/>
          </w:tcPr>
          <w:p w14:paraId="361253DC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B87C7D" w:rsidRPr="003B6DBA" w14:paraId="10170DF5" w14:textId="7827F4A3" w:rsidTr="00147CBA">
        <w:trPr>
          <w:trHeight w:val="266"/>
        </w:trPr>
        <w:tc>
          <w:tcPr>
            <w:tcW w:w="3191" w:type="pct"/>
          </w:tcPr>
          <w:p w14:paraId="1CEE8E83" w14:textId="3966D84F" w:rsidR="00B87C7D" w:rsidRPr="0047620C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Austausch bei Unklarheiten</w:t>
            </w:r>
          </w:p>
        </w:tc>
        <w:tc>
          <w:tcPr>
            <w:tcW w:w="346" w:type="pct"/>
          </w:tcPr>
          <w:p w14:paraId="06DDE646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77" w:type="pct"/>
          </w:tcPr>
          <w:p w14:paraId="09D7C521" w14:textId="421BA13E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x</w:t>
            </w:r>
          </w:p>
        </w:tc>
        <w:tc>
          <w:tcPr>
            <w:tcW w:w="277" w:type="pct"/>
          </w:tcPr>
          <w:p w14:paraId="35B23138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46" w:type="pct"/>
          </w:tcPr>
          <w:p w14:paraId="2A6A6C64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1" w:type="pct"/>
          </w:tcPr>
          <w:p w14:paraId="6779767A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1" w:type="pct"/>
          </w:tcPr>
          <w:p w14:paraId="2FE109A0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B87C7D" w:rsidRPr="003B6DBA" w14:paraId="36B4F8D1" w14:textId="673B1511" w:rsidTr="00147CBA">
        <w:trPr>
          <w:trHeight w:val="266"/>
        </w:trPr>
        <w:tc>
          <w:tcPr>
            <w:tcW w:w="3191" w:type="pct"/>
          </w:tcPr>
          <w:p w14:paraId="4199EF05" w14:textId="03CAA629" w:rsidR="00B87C7D" w:rsidRPr="0047620C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Beteiligung zur Ausstattung</w:t>
            </w:r>
          </w:p>
        </w:tc>
        <w:tc>
          <w:tcPr>
            <w:tcW w:w="346" w:type="pct"/>
          </w:tcPr>
          <w:p w14:paraId="49736011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77" w:type="pct"/>
          </w:tcPr>
          <w:p w14:paraId="6A39506D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77" w:type="pct"/>
          </w:tcPr>
          <w:p w14:paraId="33CF6726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46" w:type="pct"/>
          </w:tcPr>
          <w:p w14:paraId="06FFF2AA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1" w:type="pct"/>
          </w:tcPr>
          <w:p w14:paraId="0B5F7A3F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1" w:type="pct"/>
          </w:tcPr>
          <w:p w14:paraId="60A41420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B87C7D" w:rsidRPr="003B6DBA" w14:paraId="786BBC0D" w14:textId="11A4FF7F" w:rsidTr="00147CBA">
        <w:trPr>
          <w:trHeight w:val="266"/>
        </w:trPr>
        <w:tc>
          <w:tcPr>
            <w:tcW w:w="3191" w:type="pct"/>
          </w:tcPr>
          <w:p w14:paraId="5A4D5B16" w14:textId="03E90478" w:rsidR="00B87C7D" w:rsidRPr="0047620C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 xml:space="preserve">Kritik ernstnehmen </w:t>
            </w:r>
          </w:p>
        </w:tc>
        <w:tc>
          <w:tcPr>
            <w:tcW w:w="346" w:type="pct"/>
          </w:tcPr>
          <w:p w14:paraId="64AC5280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77" w:type="pct"/>
          </w:tcPr>
          <w:p w14:paraId="41E5EDD7" w14:textId="13A08DBA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x</w:t>
            </w:r>
          </w:p>
        </w:tc>
        <w:tc>
          <w:tcPr>
            <w:tcW w:w="277" w:type="pct"/>
          </w:tcPr>
          <w:p w14:paraId="2CE215D1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46" w:type="pct"/>
          </w:tcPr>
          <w:p w14:paraId="2469942C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1" w:type="pct"/>
          </w:tcPr>
          <w:p w14:paraId="2F2FE0CF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1" w:type="pct"/>
          </w:tcPr>
          <w:p w14:paraId="01EA65E2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B87C7D" w:rsidRPr="003B6DBA" w14:paraId="7F135EE0" w14:textId="1853522A" w:rsidTr="00147CBA">
        <w:trPr>
          <w:trHeight w:val="266"/>
        </w:trPr>
        <w:tc>
          <w:tcPr>
            <w:tcW w:w="3191" w:type="pct"/>
          </w:tcPr>
          <w:p w14:paraId="6270569C" w14:textId="57912EBA" w:rsidR="00B87C7D" w:rsidRPr="0047620C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Supervisionsangebot</w:t>
            </w:r>
          </w:p>
        </w:tc>
        <w:tc>
          <w:tcPr>
            <w:tcW w:w="346" w:type="pct"/>
          </w:tcPr>
          <w:p w14:paraId="0AB79C41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77" w:type="pct"/>
          </w:tcPr>
          <w:p w14:paraId="40F22D93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77" w:type="pct"/>
          </w:tcPr>
          <w:p w14:paraId="25CB3094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46" w:type="pct"/>
          </w:tcPr>
          <w:p w14:paraId="2B5CF909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1" w:type="pct"/>
          </w:tcPr>
          <w:p w14:paraId="1FE4C5EE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1" w:type="pct"/>
          </w:tcPr>
          <w:p w14:paraId="4F83DE8A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B87C7D" w:rsidRPr="003B6DBA" w14:paraId="16D2A025" w14:textId="10FD3757" w:rsidTr="00147CBA">
        <w:trPr>
          <w:trHeight w:val="266"/>
        </w:trPr>
        <w:tc>
          <w:tcPr>
            <w:tcW w:w="3191" w:type="pct"/>
          </w:tcPr>
          <w:p w14:paraId="6D10F260" w14:textId="74C121C2" w:rsidR="00B87C7D" w:rsidRPr="0047620C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Regelung Einarbeitung</w:t>
            </w:r>
          </w:p>
        </w:tc>
        <w:tc>
          <w:tcPr>
            <w:tcW w:w="346" w:type="pct"/>
          </w:tcPr>
          <w:p w14:paraId="3E2F30AE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77" w:type="pct"/>
          </w:tcPr>
          <w:p w14:paraId="336B5AF4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77" w:type="pct"/>
          </w:tcPr>
          <w:p w14:paraId="388D1104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46" w:type="pct"/>
          </w:tcPr>
          <w:p w14:paraId="7DAC395D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1" w:type="pct"/>
          </w:tcPr>
          <w:p w14:paraId="18F8ACD0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1" w:type="pct"/>
          </w:tcPr>
          <w:p w14:paraId="5D40CAF6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B87C7D" w:rsidRPr="003B6DBA" w14:paraId="49DCC50A" w14:textId="19B72EB7" w:rsidTr="00147CBA">
        <w:trPr>
          <w:trHeight w:val="266"/>
        </w:trPr>
        <w:tc>
          <w:tcPr>
            <w:tcW w:w="3191" w:type="pct"/>
          </w:tcPr>
          <w:p w14:paraId="76D6D5E6" w14:textId="385222D9" w:rsidR="00B87C7D" w:rsidRPr="0047620C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Möglichkeit Weiterentwicklung</w:t>
            </w:r>
          </w:p>
        </w:tc>
        <w:tc>
          <w:tcPr>
            <w:tcW w:w="346" w:type="pct"/>
          </w:tcPr>
          <w:p w14:paraId="2AD8CAE6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77" w:type="pct"/>
          </w:tcPr>
          <w:p w14:paraId="59EC9F9D" w14:textId="58CC2869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x</w:t>
            </w:r>
          </w:p>
        </w:tc>
        <w:tc>
          <w:tcPr>
            <w:tcW w:w="277" w:type="pct"/>
          </w:tcPr>
          <w:p w14:paraId="65B41D81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46" w:type="pct"/>
          </w:tcPr>
          <w:p w14:paraId="4B9E1CD9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1" w:type="pct"/>
          </w:tcPr>
          <w:p w14:paraId="05B7A4C3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1" w:type="pct"/>
          </w:tcPr>
          <w:p w14:paraId="2387D2D0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B87C7D" w:rsidRPr="003B6DBA" w14:paraId="344D7E6A" w14:textId="2CAF2F1C" w:rsidTr="00147CBA">
        <w:trPr>
          <w:trHeight w:val="266"/>
        </w:trPr>
        <w:tc>
          <w:tcPr>
            <w:tcW w:w="3191" w:type="pct"/>
          </w:tcPr>
          <w:p w14:paraId="7766D743" w14:textId="0D967A6E" w:rsidR="00B87C7D" w:rsidRPr="0047620C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Gefühl der ausreichenden Qualifikation</w:t>
            </w:r>
          </w:p>
        </w:tc>
        <w:tc>
          <w:tcPr>
            <w:tcW w:w="346" w:type="pct"/>
          </w:tcPr>
          <w:p w14:paraId="3F5D1954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77" w:type="pct"/>
          </w:tcPr>
          <w:p w14:paraId="71A18C3F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77" w:type="pct"/>
          </w:tcPr>
          <w:p w14:paraId="5D8E39D5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46" w:type="pct"/>
          </w:tcPr>
          <w:p w14:paraId="352091C0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1" w:type="pct"/>
          </w:tcPr>
          <w:p w14:paraId="203D8DFD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1" w:type="pct"/>
          </w:tcPr>
          <w:p w14:paraId="57AF0BD4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B87C7D" w:rsidRPr="003B6DBA" w14:paraId="68A1B994" w14:textId="7165A8DE" w:rsidTr="00147CBA">
        <w:trPr>
          <w:trHeight w:val="266"/>
        </w:trPr>
        <w:tc>
          <w:tcPr>
            <w:tcW w:w="3191" w:type="pct"/>
          </w:tcPr>
          <w:p w14:paraId="06BB4A7B" w14:textId="1A897A50" w:rsidR="00B87C7D" w:rsidRPr="0047620C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Arbeitsschutz</w:t>
            </w:r>
          </w:p>
        </w:tc>
        <w:tc>
          <w:tcPr>
            <w:tcW w:w="346" w:type="pct"/>
          </w:tcPr>
          <w:p w14:paraId="5A24F8C5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77" w:type="pct"/>
          </w:tcPr>
          <w:p w14:paraId="57687E39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77" w:type="pct"/>
          </w:tcPr>
          <w:p w14:paraId="5EBF36AF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46" w:type="pct"/>
          </w:tcPr>
          <w:p w14:paraId="1783AE24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1" w:type="pct"/>
          </w:tcPr>
          <w:p w14:paraId="74B22034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1" w:type="pct"/>
          </w:tcPr>
          <w:p w14:paraId="640C3938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B87C7D" w:rsidRPr="003B6DBA" w14:paraId="4E6B7F1F" w14:textId="43FBFAD3" w:rsidTr="00147CBA">
        <w:trPr>
          <w:trHeight w:val="266"/>
        </w:trPr>
        <w:tc>
          <w:tcPr>
            <w:tcW w:w="3191" w:type="pct"/>
          </w:tcPr>
          <w:p w14:paraId="7FE47583" w14:textId="78BD7ACD" w:rsidR="00B87C7D" w:rsidRPr="0047620C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Hilfsmittel</w:t>
            </w:r>
          </w:p>
        </w:tc>
        <w:tc>
          <w:tcPr>
            <w:tcW w:w="346" w:type="pct"/>
          </w:tcPr>
          <w:p w14:paraId="7A7D1274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77" w:type="pct"/>
          </w:tcPr>
          <w:p w14:paraId="2B39F3B0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77" w:type="pct"/>
          </w:tcPr>
          <w:p w14:paraId="6946710A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46" w:type="pct"/>
          </w:tcPr>
          <w:p w14:paraId="23F2A329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1" w:type="pct"/>
          </w:tcPr>
          <w:p w14:paraId="0638EC21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1" w:type="pct"/>
          </w:tcPr>
          <w:p w14:paraId="34D2568E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B87C7D" w:rsidRPr="003B6DBA" w14:paraId="109168A6" w14:textId="044F60A1" w:rsidTr="00147CBA">
        <w:trPr>
          <w:trHeight w:val="266"/>
        </w:trPr>
        <w:tc>
          <w:tcPr>
            <w:tcW w:w="3191" w:type="pct"/>
          </w:tcPr>
          <w:p w14:paraId="0D4E400E" w14:textId="0A843BAC" w:rsidR="00B87C7D" w:rsidRPr="0047620C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Präventionsangebote</w:t>
            </w:r>
          </w:p>
        </w:tc>
        <w:tc>
          <w:tcPr>
            <w:tcW w:w="346" w:type="pct"/>
          </w:tcPr>
          <w:p w14:paraId="0DFC1DA6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77" w:type="pct"/>
          </w:tcPr>
          <w:p w14:paraId="1C0A2480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77" w:type="pct"/>
          </w:tcPr>
          <w:p w14:paraId="4C270902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46" w:type="pct"/>
          </w:tcPr>
          <w:p w14:paraId="37EA8985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1" w:type="pct"/>
          </w:tcPr>
          <w:p w14:paraId="0BB9667E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1" w:type="pct"/>
          </w:tcPr>
          <w:p w14:paraId="743AA833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B87C7D" w:rsidRPr="003B6DBA" w14:paraId="6BE930E5" w14:textId="095390B6" w:rsidTr="00147CBA">
        <w:trPr>
          <w:trHeight w:val="266"/>
        </w:trPr>
        <w:tc>
          <w:tcPr>
            <w:tcW w:w="3191" w:type="pct"/>
          </w:tcPr>
          <w:p w14:paraId="0CCAD8EA" w14:textId="5D4EFE2B" w:rsidR="00B87C7D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Gefährdungsbeurteilung</w:t>
            </w:r>
          </w:p>
        </w:tc>
        <w:tc>
          <w:tcPr>
            <w:tcW w:w="346" w:type="pct"/>
          </w:tcPr>
          <w:p w14:paraId="5CF0391C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77" w:type="pct"/>
          </w:tcPr>
          <w:p w14:paraId="06CBD88B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77" w:type="pct"/>
          </w:tcPr>
          <w:p w14:paraId="553EF927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46" w:type="pct"/>
          </w:tcPr>
          <w:p w14:paraId="151C1591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1" w:type="pct"/>
          </w:tcPr>
          <w:p w14:paraId="5555D6DE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1" w:type="pct"/>
          </w:tcPr>
          <w:p w14:paraId="65E3440C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B87C7D" w:rsidRPr="003B6DBA" w14:paraId="242F23D8" w14:textId="5AB66776" w:rsidTr="00147CBA">
        <w:trPr>
          <w:trHeight w:val="266"/>
        </w:trPr>
        <w:tc>
          <w:tcPr>
            <w:tcW w:w="3191" w:type="pct"/>
          </w:tcPr>
          <w:p w14:paraId="6A39E4E2" w14:textId="7EFE7E2B" w:rsidR="00B87C7D" w:rsidRDefault="00B87C7D" w:rsidP="00351AA6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Moralischer Stress</w:t>
            </w:r>
          </w:p>
        </w:tc>
        <w:tc>
          <w:tcPr>
            <w:tcW w:w="346" w:type="pct"/>
          </w:tcPr>
          <w:p w14:paraId="4A0EA544" w14:textId="644B221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x</w:t>
            </w:r>
          </w:p>
        </w:tc>
        <w:tc>
          <w:tcPr>
            <w:tcW w:w="277" w:type="pct"/>
          </w:tcPr>
          <w:p w14:paraId="2EE70283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77" w:type="pct"/>
          </w:tcPr>
          <w:p w14:paraId="6F582923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46" w:type="pct"/>
          </w:tcPr>
          <w:p w14:paraId="0B81C7D6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1" w:type="pct"/>
          </w:tcPr>
          <w:p w14:paraId="5F695A0B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1" w:type="pct"/>
          </w:tcPr>
          <w:p w14:paraId="22ABF150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B87C7D" w:rsidRPr="003B6DBA" w14:paraId="4DC3897B" w14:textId="39553C91" w:rsidTr="00147CBA">
        <w:trPr>
          <w:trHeight w:val="266"/>
        </w:trPr>
        <w:tc>
          <w:tcPr>
            <w:tcW w:w="4719" w:type="pct"/>
            <w:gridSpan w:val="6"/>
            <w:shd w:val="clear" w:color="auto" w:fill="CCC0D9" w:themeFill="accent4" w:themeFillTint="66"/>
          </w:tcPr>
          <w:p w14:paraId="5E255E3E" w14:textId="31004322" w:rsidR="00B87C7D" w:rsidRPr="00351AA6" w:rsidRDefault="00B87C7D" w:rsidP="00351AA6">
            <w:pPr>
              <w:adjustRightInd w:val="0"/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351AA6">
              <w:rPr>
                <w:rFonts w:ascii="Arial" w:hAnsi="Arial" w:cs="Arial"/>
                <w:b/>
                <w:iCs/>
                <w:sz w:val="20"/>
              </w:rPr>
              <w:t>Gesundheit</w:t>
            </w:r>
          </w:p>
        </w:tc>
        <w:tc>
          <w:tcPr>
            <w:tcW w:w="281" w:type="pct"/>
            <w:shd w:val="clear" w:color="auto" w:fill="CCC0D9" w:themeFill="accent4" w:themeFillTint="66"/>
          </w:tcPr>
          <w:p w14:paraId="16014A7D" w14:textId="77777777" w:rsidR="00B87C7D" w:rsidRPr="00351AA6" w:rsidRDefault="00B87C7D" w:rsidP="00351AA6">
            <w:pPr>
              <w:adjustRightInd w:val="0"/>
              <w:jc w:val="center"/>
              <w:rPr>
                <w:rFonts w:ascii="Arial" w:hAnsi="Arial" w:cs="Arial"/>
                <w:b/>
                <w:iCs/>
                <w:sz w:val="20"/>
              </w:rPr>
            </w:pPr>
          </w:p>
        </w:tc>
      </w:tr>
      <w:tr w:rsidR="00B87C7D" w:rsidRPr="003B6DBA" w14:paraId="5852ECEB" w14:textId="4A935FA5" w:rsidTr="00147CBA">
        <w:trPr>
          <w:trHeight w:val="266"/>
        </w:trPr>
        <w:tc>
          <w:tcPr>
            <w:tcW w:w="3191" w:type="pct"/>
          </w:tcPr>
          <w:p w14:paraId="67625661" w14:textId="1F56FB73" w:rsidR="00B87C7D" w:rsidRPr="00351AA6" w:rsidRDefault="00B87C7D" w:rsidP="00351AA6">
            <w:pPr>
              <w:pStyle w:val="Listenabsatz"/>
              <w:numPr>
                <w:ilvl w:val="0"/>
                <w:numId w:val="12"/>
              </w:numPr>
              <w:adjustRightInd w:val="0"/>
              <w:spacing w:line="240" w:lineRule="auto"/>
              <w:rPr>
                <w:rFonts w:cs="Arial"/>
                <w:iCs/>
                <w:sz w:val="20"/>
              </w:rPr>
            </w:pPr>
            <w:r w:rsidRPr="00351AA6">
              <w:rPr>
                <w:rFonts w:cs="Arial"/>
                <w:iCs/>
                <w:sz w:val="20"/>
              </w:rPr>
              <w:t>Gesundheitszustand</w:t>
            </w:r>
          </w:p>
        </w:tc>
        <w:tc>
          <w:tcPr>
            <w:tcW w:w="346" w:type="pct"/>
          </w:tcPr>
          <w:p w14:paraId="4298AB58" w14:textId="0B0764E1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x</w:t>
            </w:r>
          </w:p>
        </w:tc>
        <w:tc>
          <w:tcPr>
            <w:tcW w:w="277" w:type="pct"/>
          </w:tcPr>
          <w:p w14:paraId="75F21C38" w14:textId="761597AB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x</w:t>
            </w:r>
          </w:p>
        </w:tc>
        <w:tc>
          <w:tcPr>
            <w:tcW w:w="277" w:type="pct"/>
          </w:tcPr>
          <w:p w14:paraId="64317499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46" w:type="pct"/>
          </w:tcPr>
          <w:p w14:paraId="196B829B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1" w:type="pct"/>
          </w:tcPr>
          <w:p w14:paraId="637092F5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1" w:type="pct"/>
          </w:tcPr>
          <w:p w14:paraId="12C92CAA" w14:textId="3FBB0708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x</w:t>
            </w:r>
          </w:p>
        </w:tc>
      </w:tr>
      <w:tr w:rsidR="00B87C7D" w:rsidRPr="003B6DBA" w14:paraId="1FDCC758" w14:textId="4AC32291" w:rsidTr="00147CBA">
        <w:trPr>
          <w:trHeight w:val="266"/>
        </w:trPr>
        <w:tc>
          <w:tcPr>
            <w:tcW w:w="3191" w:type="pct"/>
          </w:tcPr>
          <w:p w14:paraId="1C1FF656" w14:textId="22D0BAFF" w:rsidR="00B87C7D" w:rsidRPr="00351AA6" w:rsidRDefault="00B87C7D" w:rsidP="00351AA6">
            <w:pPr>
              <w:pStyle w:val="Listenabsatz"/>
              <w:numPr>
                <w:ilvl w:val="0"/>
                <w:numId w:val="12"/>
              </w:numPr>
              <w:adjustRightInd w:val="0"/>
              <w:spacing w:line="240" w:lineRule="auto"/>
              <w:rPr>
                <w:rFonts w:cs="Arial"/>
                <w:iCs/>
                <w:sz w:val="20"/>
              </w:rPr>
            </w:pPr>
            <w:r w:rsidRPr="00351AA6">
              <w:rPr>
                <w:rFonts w:cs="Arial"/>
                <w:iCs/>
                <w:sz w:val="20"/>
              </w:rPr>
              <w:t>Burnout (Körperliche, emotionale Erschöpfung, Ausgelaugt sein)</w:t>
            </w:r>
          </w:p>
        </w:tc>
        <w:tc>
          <w:tcPr>
            <w:tcW w:w="346" w:type="pct"/>
          </w:tcPr>
          <w:p w14:paraId="113A13D1" w14:textId="2BB45E00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x</w:t>
            </w:r>
          </w:p>
        </w:tc>
        <w:tc>
          <w:tcPr>
            <w:tcW w:w="277" w:type="pct"/>
          </w:tcPr>
          <w:p w14:paraId="7C16F2D8" w14:textId="39788009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x</w:t>
            </w:r>
          </w:p>
        </w:tc>
        <w:tc>
          <w:tcPr>
            <w:tcW w:w="277" w:type="pct"/>
          </w:tcPr>
          <w:p w14:paraId="176F31F8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46" w:type="pct"/>
          </w:tcPr>
          <w:p w14:paraId="1DEBC5A7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1" w:type="pct"/>
          </w:tcPr>
          <w:p w14:paraId="78C8D373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1" w:type="pct"/>
          </w:tcPr>
          <w:p w14:paraId="3B11DFFB" w14:textId="0509A490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x</w:t>
            </w:r>
          </w:p>
        </w:tc>
      </w:tr>
      <w:tr w:rsidR="00B87C7D" w:rsidRPr="003B6DBA" w14:paraId="711F974F" w14:textId="37CA68B7" w:rsidTr="00147CBA">
        <w:trPr>
          <w:trHeight w:val="266"/>
        </w:trPr>
        <w:tc>
          <w:tcPr>
            <w:tcW w:w="3191" w:type="pct"/>
          </w:tcPr>
          <w:p w14:paraId="54A36DB1" w14:textId="4CC0BFBF" w:rsidR="00B87C7D" w:rsidRPr="00351AA6" w:rsidRDefault="00B87C7D" w:rsidP="00351AA6">
            <w:pPr>
              <w:pStyle w:val="Listenabsatz"/>
              <w:numPr>
                <w:ilvl w:val="0"/>
                <w:numId w:val="12"/>
              </w:numPr>
              <w:adjustRightInd w:val="0"/>
              <w:spacing w:line="240" w:lineRule="auto"/>
              <w:rPr>
                <w:rFonts w:cs="Arial"/>
                <w:iCs/>
                <w:sz w:val="20"/>
              </w:rPr>
            </w:pPr>
            <w:r w:rsidRPr="00351AA6">
              <w:rPr>
                <w:rFonts w:cs="Arial"/>
                <w:iCs/>
                <w:sz w:val="20"/>
              </w:rPr>
              <w:t>Präsentismus</w:t>
            </w:r>
          </w:p>
        </w:tc>
        <w:tc>
          <w:tcPr>
            <w:tcW w:w="346" w:type="pct"/>
          </w:tcPr>
          <w:p w14:paraId="1CB4043B" w14:textId="730D1DA4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x</w:t>
            </w:r>
          </w:p>
        </w:tc>
        <w:tc>
          <w:tcPr>
            <w:tcW w:w="277" w:type="pct"/>
          </w:tcPr>
          <w:p w14:paraId="4113189C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77" w:type="pct"/>
          </w:tcPr>
          <w:p w14:paraId="14A3F5F6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46" w:type="pct"/>
          </w:tcPr>
          <w:p w14:paraId="1C6FEAEA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1" w:type="pct"/>
          </w:tcPr>
          <w:p w14:paraId="799AFAF6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1" w:type="pct"/>
          </w:tcPr>
          <w:p w14:paraId="6B2007B9" w14:textId="5DFAD5F1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x</w:t>
            </w:r>
          </w:p>
        </w:tc>
      </w:tr>
      <w:tr w:rsidR="00B87C7D" w:rsidRPr="003B6DBA" w14:paraId="4F175FE1" w14:textId="46D53CD7" w:rsidTr="00147CBA">
        <w:trPr>
          <w:trHeight w:val="266"/>
        </w:trPr>
        <w:tc>
          <w:tcPr>
            <w:tcW w:w="3191" w:type="pct"/>
          </w:tcPr>
          <w:p w14:paraId="395BFF9C" w14:textId="52407549" w:rsidR="00B87C7D" w:rsidRPr="00351AA6" w:rsidRDefault="00B87C7D" w:rsidP="00351AA6">
            <w:pPr>
              <w:pStyle w:val="Listenabsatz"/>
              <w:numPr>
                <w:ilvl w:val="0"/>
                <w:numId w:val="12"/>
              </w:numPr>
              <w:adjustRightInd w:val="0"/>
              <w:spacing w:line="240" w:lineRule="auto"/>
              <w:rPr>
                <w:rFonts w:cs="Arial"/>
                <w:iCs/>
                <w:sz w:val="20"/>
              </w:rPr>
            </w:pPr>
            <w:r w:rsidRPr="00351AA6">
              <w:rPr>
                <w:rFonts w:cs="Arial"/>
                <w:iCs/>
                <w:sz w:val="20"/>
              </w:rPr>
              <w:t>Somatische Beschwerden</w:t>
            </w:r>
          </w:p>
        </w:tc>
        <w:tc>
          <w:tcPr>
            <w:tcW w:w="346" w:type="pct"/>
          </w:tcPr>
          <w:p w14:paraId="1969E0BC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77" w:type="pct"/>
          </w:tcPr>
          <w:p w14:paraId="0DDF56B4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77" w:type="pct"/>
          </w:tcPr>
          <w:p w14:paraId="4C0DF907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46" w:type="pct"/>
          </w:tcPr>
          <w:p w14:paraId="203D262A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1" w:type="pct"/>
          </w:tcPr>
          <w:p w14:paraId="4BD30271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1" w:type="pct"/>
          </w:tcPr>
          <w:p w14:paraId="7D8BEF06" w14:textId="7AEE7024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x</w:t>
            </w:r>
          </w:p>
        </w:tc>
      </w:tr>
      <w:tr w:rsidR="00B87C7D" w:rsidRPr="003B6DBA" w14:paraId="69841503" w14:textId="7C5DC119" w:rsidTr="00147CBA">
        <w:trPr>
          <w:trHeight w:val="266"/>
        </w:trPr>
        <w:tc>
          <w:tcPr>
            <w:tcW w:w="3191" w:type="pct"/>
          </w:tcPr>
          <w:p w14:paraId="36817C8C" w14:textId="7547AD97" w:rsidR="00B87C7D" w:rsidRPr="00351AA6" w:rsidRDefault="00B87C7D" w:rsidP="00351AA6">
            <w:pPr>
              <w:pStyle w:val="Listenabsatz"/>
              <w:numPr>
                <w:ilvl w:val="0"/>
                <w:numId w:val="12"/>
              </w:numPr>
              <w:adjustRightInd w:val="0"/>
              <w:spacing w:line="240" w:lineRule="auto"/>
              <w:rPr>
                <w:rFonts w:cs="Arial"/>
                <w:iCs/>
                <w:sz w:val="20"/>
              </w:rPr>
            </w:pPr>
            <w:r w:rsidRPr="00351AA6">
              <w:rPr>
                <w:rFonts w:cs="Arial"/>
                <w:iCs/>
                <w:sz w:val="20"/>
              </w:rPr>
              <w:t>Irritation</w:t>
            </w:r>
          </w:p>
        </w:tc>
        <w:tc>
          <w:tcPr>
            <w:tcW w:w="346" w:type="pct"/>
          </w:tcPr>
          <w:p w14:paraId="2093CE31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77" w:type="pct"/>
          </w:tcPr>
          <w:p w14:paraId="615A04A4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77" w:type="pct"/>
          </w:tcPr>
          <w:p w14:paraId="5570F56C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46" w:type="pct"/>
          </w:tcPr>
          <w:p w14:paraId="13A5C505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1" w:type="pct"/>
          </w:tcPr>
          <w:p w14:paraId="305E506C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1" w:type="pct"/>
          </w:tcPr>
          <w:p w14:paraId="33C5C91B" w14:textId="2850FD01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x</w:t>
            </w:r>
          </w:p>
        </w:tc>
      </w:tr>
      <w:tr w:rsidR="00B87C7D" w:rsidRPr="003B6DBA" w14:paraId="61A8A9A9" w14:textId="45C0CF60" w:rsidTr="00147CBA">
        <w:trPr>
          <w:trHeight w:val="266"/>
        </w:trPr>
        <w:tc>
          <w:tcPr>
            <w:tcW w:w="3191" w:type="pct"/>
          </w:tcPr>
          <w:p w14:paraId="265311F0" w14:textId="45A662A3" w:rsidR="00B87C7D" w:rsidRPr="00351AA6" w:rsidRDefault="00B87C7D" w:rsidP="00351AA6">
            <w:pPr>
              <w:pStyle w:val="Listenabsatz"/>
              <w:numPr>
                <w:ilvl w:val="0"/>
                <w:numId w:val="12"/>
              </w:numPr>
              <w:adjustRightInd w:val="0"/>
              <w:spacing w:line="240" w:lineRule="auto"/>
              <w:rPr>
                <w:rFonts w:cs="Arial"/>
                <w:iCs/>
                <w:sz w:val="20"/>
              </w:rPr>
            </w:pPr>
            <w:r w:rsidRPr="00351AA6">
              <w:rPr>
                <w:rFonts w:cs="Arial"/>
                <w:iCs/>
                <w:sz w:val="20"/>
              </w:rPr>
              <w:t>Energie</w:t>
            </w:r>
          </w:p>
        </w:tc>
        <w:tc>
          <w:tcPr>
            <w:tcW w:w="346" w:type="pct"/>
          </w:tcPr>
          <w:p w14:paraId="5BE3E659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77" w:type="pct"/>
          </w:tcPr>
          <w:p w14:paraId="5108CD15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77" w:type="pct"/>
          </w:tcPr>
          <w:p w14:paraId="59B075EB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46" w:type="pct"/>
          </w:tcPr>
          <w:p w14:paraId="3C03DC1F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1" w:type="pct"/>
          </w:tcPr>
          <w:p w14:paraId="0EB88375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1" w:type="pct"/>
          </w:tcPr>
          <w:p w14:paraId="10E0630E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B87C7D" w:rsidRPr="003B6DBA" w14:paraId="2D908124" w14:textId="0B44C703" w:rsidTr="00147CBA">
        <w:trPr>
          <w:trHeight w:val="266"/>
        </w:trPr>
        <w:tc>
          <w:tcPr>
            <w:tcW w:w="3191" w:type="pct"/>
          </w:tcPr>
          <w:p w14:paraId="7668B3FB" w14:textId="059B6698" w:rsidR="00B87C7D" w:rsidRPr="00351AA6" w:rsidRDefault="00B87C7D" w:rsidP="00351AA6">
            <w:pPr>
              <w:pStyle w:val="Listenabsatz"/>
              <w:numPr>
                <w:ilvl w:val="0"/>
                <w:numId w:val="12"/>
              </w:numPr>
              <w:adjustRightInd w:val="0"/>
              <w:spacing w:line="240" w:lineRule="auto"/>
              <w:rPr>
                <w:rFonts w:cs="Arial"/>
                <w:iCs/>
                <w:sz w:val="20"/>
              </w:rPr>
            </w:pPr>
            <w:r w:rsidRPr="00351AA6">
              <w:rPr>
                <w:rFonts w:cs="Arial"/>
                <w:iCs/>
                <w:sz w:val="20"/>
              </w:rPr>
              <w:t>Schlafqualität</w:t>
            </w:r>
          </w:p>
        </w:tc>
        <w:tc>
          <w:tcPr>
            <w:tcW w:w="346" w:type="pct"/>
          </w:tcPr>
          <w:p w14:paraId="29CD91CE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77" w:type="pct"/>
          </w:tcPr>
          <w:p w14:paraId="4E5F5BC9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77" w:type="pct"/>
          </w:tcPr>
          <w:p w14:paraId="3B510097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46" w:type="pct"/>
          </w:tcPr>
          <w:p w14:paraId="0DF65191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1" w:type="pct"/>
          </w:tcPr>
          <w:p w14:paraId="0EDF3F2A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1" w:type="pct"/>
          </w:tcPr>
          <w:p w14:paraId="68937708" w14:textId="4606E6CE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x</w:t>
            </w:r>
          </w:p>
        </w:tc>
      </w:tr>
      <w:tr w:rsidR="00B87C7D" w:rsidRPr="003B6DBA" w14:paraId="108532EA" w14:textId="7C4A6FE7" w:rsidTr="00147CBA">
        <w:trPr>
          <w:trHeight w:val="266"/>
        </w:trPr>
        <w:tc>
          <w:tcPr>
            <w:tcW w:w="3191" w:type="pct"/>
          </w:tcPr>
          <w:p w14:paraId="306F8B5E" w14:textId="046BFCAE" w:rsidR="00B87C7D" w:rsidRPr="00351AA6" w:rsidRDefault="00B87C7D" w:rsidP="00351AA6">
            <w:pPr>
              <w:pStyle w:val="Listenabsatz"/>
              <w:numPr>
                <w:ilvl w:val="0"/>
                <w:numId w:val="12"/>
              </w:numPr>
              <w:adjustRightInd w:val="0"/>
              <w:spacing w:line="240" w:lineRule="auto"/>
              <w:rPr>
                <w:rFonts w:cs="Arial"/>
                <w:iCs/>
                <w:sz w:val="20"/>
              </w:rPr>
            </w:pPr>
            <w:r w:rsidRPr="00351AA6">
              <w:rPr>
                <w:rFonts w:cs="Arial"/>
                <w:iCs/>
                <w:sz w:val="20"/>
              </w:rPr>
              <w:t>Rauchen</w:t>
            </w:r>
          </w:p>
        </w:tc>
        <w:tc>
          <w:tcPr>
            <w:tcW w:w="346" w:type="pct"/>
          </w:tcPr>
          <w:p w14:paraId="4242530A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77" w:type="pct"/>
          </w:tcPr>
          <w:p w14:paraId="057881D3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77" w:type="pct"/>
          </w:tcPr>
          <w:p w14:paraId="7B19314C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46" w:type="pct"/>
          </w:tcPr>
          <w:p w14:paraId="5473FDCF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1" w:type="pct"/>
          </w:tcPr>
          <w:p w14:paraId="453DBC0F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1" w:type="pct"/>
          </w:tcPr>
          <w:p w14:paraId="4EB3F6BD" w14:textId="11D145B4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x</w:t>
            </w:r>
          </w:p>
        </w:tc>
      </w:tr>
      <w:tr w:rsidR="00B87C7D" w:rsidRPr="003B6DBA" w14:paraId="2C1DE030" w14:textId="690D9A62" w:rsidTr="00147CBA">
        <w:trPr>
          <w:trHeight w:val="266"/>
        </w:trPr>
        <w:tc>
          <w:tcPr>
            <w:tcW w:w="3191" w:type="pct"/>
          </w:tcPr>
          <w:p w14:paraId="3E38DD58" w14:textId="37BF9B10" w:rsidR="00B87C7D" w:rsidRPr="00351AA6" w:rsidRDefault="00B87C7D" w:rsidP="00351AA6">
            <w:pPr>
              <w:pStyle w:val="Listenabsatz"/>
              <w:numPr>
                <w:ilvl w:val="0"/>
                <w:numId w:val="12"/>
              </w:numPr>
              <w:adjustRightInd w:val="0"/>
              <w:spacing w:line="240" w:lineRule="auto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Kr</w:t>
            </w:r>
            <w:r w:rsidRPr="00351AA6">
              <w:rPr>
                <w:rFonts w:cs="Arial"/>
                <w:iCs/>
                <w:sz w:val="20"/>
              </w:rPr>
              <w:t>ankheitstage</w:t>
            </w:r>
          </w:p>
        </w:tc>
        <w:tc>
          <w:tcPr>
            <w:tcW w:w="346" w:type="pct"/>
          </w:tcPr>
          <w:p w14:paraId="26904672" w14:textId="0F4D035F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x</w:t>
            </w:r>
          </w:p>
        </w:tc>
        <w:tc>
          <w:tcPr>
            <w:tcW w:w="277" w:type="pct"/>
          </w:tcPr>
          <w:p w14:paraId="07EB5637" w14:textId="2933E264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x</w:t>
            </w:r>
          </w:p>
        </w:tc>
        <w:tc>
          <w:tcPr>
            <w:tcW w:w="277" w:type="pct"/>
          </w:tcPr>
          <w:p w14:paraId="6A572471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46" w:type="pct"/>
          </w:tcPr>
          <w:p w14:paraId="340975BE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1" w:type="pct"/>
          </w:tcPr>
          <w:p w14:paraId="645D64BB" w14:textId="77777777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81" w:type="pct"/>
          </w:tcPr>
          <w:p w14:paraId="49E886C1" w14:textId="246BCE34" w:rsidR="00B87C7D" w:rsidRPr="0047620C" w:rsidRDefault="00B87C7D" w:rsidP="00E76E3B">
            <w:pPr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x</w:t>
            </w:r>
          </w:p>
        </w:tc>
      </w:tr>
    </w:tbl>
    <w:p w14:paraId="561E8926" w14:textId="77777777" w:rsidR="00B073F7" w:rsidRPr="00996483" w:rsidRDefault="00B073F7" w:rsidP="00351AA6">
      <w:pPr>
        <w:pStyle w:val="tud-brieftextgross"/>
        <w:rPr>
          <w:rFonts w:ascii="Arial" w:hAnsi="Arial" w:cs="Arial"/>
        </w:rPr>
      </w:pPr>
    </w:p>
    <w:sectPr w:rsidR="00B073F7" w:rsidRPr="00996483" w:rsidSect="009C6EFF">
      <w:footerReference w:type="default" r:id="rId7"/>
      <w:headerReference w:type="first" r:id="rId8"/>
      <w:pgSz w:w="11907" w:h="16840" w:code="9"/>
      <w:pgMar w:top="1418" w:right="1418" w:bottom="567" w:left="1418" w:header="709" w:footer="1741" w:gutter="0"/>
      <w:cols w:space="709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402A1" w14:textId="77777777" w:rsidR="00E56B04" w:rsidRDefault="00E56B04">
      <w:r>
        <w:separator/>
      </w:r>
    </w:p>
  </w:endnote>
  <w:endnote w:type="continuationSeparator" w:id="0">
    <w:p w14:paraId="3ACFED69" w14:textId="77777777" w:rsidR="00E56B04" w:rsidRDefault="00E56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 45 Ligh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calaSansPro">
    <w:altName w:val="ScalaSans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calaSansPro-Regular">
    <w:altName w:val="ScalaSansPro-Regular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9F180" w14:textId="38B99775" w:rsidR="00E56B04" w:rsidRPr="00BC2F72" w:rsidRDefault="00E56B04">
    <w:pPr>
      <w:pStyle w:val="tu-briefseitenzahl"/>
      <w:framePr w:w="335" w:wrap="auto" w:vAnchor="page" w:hAnchor="page" w:x="9861" w:y="15520"/>
      <w:rPr>
        <w:rFonts w:ascii="Arial" w:hAnsi="Arial" w:cs="Arial"/>
        <w:sz w:val="16"/>
        <w:szCs w:val="16"/>
      </w:rPr>
    </w:pPr>
    <w:r w:rsidRPr="00BC2F72">
      <w:rPr>
        <w:rFonts w:ascii="Arial" w:hAnsi="Arial" w:cs="Arial"/>
        <w:sz w:val="16"/>
        <w:szCs w:val="16"/>
      </w:rPr>
      <w:fldChar w:fldCharType="begin"/>
    </w:r>
    <w:r w:rsidRPr="00BC2F72">
      <w:rPr>
        <w:rFonts w:ascii="Arial" w:hAnsi="Arial" w:cs="Arial"/>
        <w:sz w:val="16"/>
        <w:szCs w:val="16"/>
      </w:rPr>
      <w:instrText xml:space="preserve">PAGE  </w:instrText>
    </w:r>
    <w:r w:rsidRPr="00BC2F72">
      <w:rPr>
        <w:rFonts w:ascii="Arial" w:hAnsi="Arial" w:cs="Arial"/>
        <w:sz w:val="16"/>
        <w:szCs w:val="16"/>
      </w:rPr>
      <w:fldChar w:fldCharType="separate"/>
    </w:r>
    <w:r w:rsidR="004D269C">
      <w:rPr>
        <w:rFonts w:ascii="Arial" w:hAnsi="Arial" w:cs="Arial"/>
        <w:noProof/>
        <w:sz w:val="16"/>
        <w:szCs w:val="16"/>
      </w:rPr>
      <w:t>2</w:t>
    </w:r>
    <w:r w:rsidRPr="00BC2F72">
      <w:rPr>
        <w:rFonts w:ascii="Arial" w:hAnsi="Arial" w:cs="Arial"/>
        <w:sz w:val="16"/>
        <w:szCs w:val="16"/>
      </w:rPr>
      <w:fldChar w:fldCharType="end"/>
    </w:r>
  </w:p>
  <w:p w14:paraId="79D28D18" w14:textId="77777777" w:rsidR="00E56B04" w:rsidRPr="00BC2F72" w:rsidRDefault="00E56B04" w:rsidP="00BC2F72">
    <w:pPr>
      <w:pStyle w:val="Fuzeile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FFC23" w14:textId="77777777" w:rsidR="00E56B04" w:rsidRDefault="00E56B04">
      <w:r>
        <w:separator/>
      </w:r>
    </w:p>
  </w:footnote>
  <w:footnote w:type="continuationSeparator" w:id="0">
    <w:p w14:paraId="354ABEBC" w14:textId="77777777" w:rsidR="00E56B04" w:rsidRDefault="00E56B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48936" w14:textId="77777777" w:rsidR="00E56B04" w:rsidRDefault="00E56B04">
    <w:pPr>
      <w:pStyle w:val="Kopfzeile"/>
      <w:tabs>
        <w:tab w:val="left" w:pos="0"/>
      </w:tabs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472D5AEA" wp14:editId="32059CB3">
              <wp:simplePos x="0" y="0"/>
              <wp:positionH relativeFrom="margin">
                <wp:posOffset>0</wp:posOffset>
              </wp:positionH>
              <wp:positionV relativeFrom="page">
                <wp:posOffset>1247775</wp:posOffset>
              </wp:positionV>
              <wp:extent cx="5400040" cy="226060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0040" cy="226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15336F" w14:textId="77777777" w:rsidR="00E56B04" w:rsidRPr="00AD3CBE" w:rsidRDefault="00E56B04" w:rsidP="009C6EFF">
                          <w:pPr>
                            <w:pStyle w:val="tud-brieffakultten-leiste"/>
                            <w:pBdr>
                              <w:top w:val="single" w:sz="4" w:space="1" w:color="auto"/>
                              <w:bottom w:val="single" w:sz="4" w:space="1" w:color="auto"/>
                            </w:pBdr>
                            <w:spacing w:before="80" w:after="80" w:line="240" w:lineRule="auto"/>
                            <w:rPr>
                              <w:rFonts w:ascii="Arial" w:hAnsi="Arial" w:cs="Arial"/>
                              <w:b/>
                              <w:bCs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lang w:val="en-GB"/>
                            </w:rPr>
                            <w:t>Federal Institute for Occupational Safety and Health</w:t>
                          </w:r>
                        </w:p>
                        <w:p w14:paraId="0B62FC20" w14:textId="77777777" w:rsidR="00E56B04" w:rsidRPr="00DE2886" w:rsidRDefault="00E56B04" w:rsidP="00DE2886">
                          <w:pPr>
                            <w:rPr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2D5AE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98.25pt;width:425.2pt;height:17.8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" o:allowincell="f" filled="f" stroked="f">
              <v:textbox inset="0,0,0,0">
                <w:txbxContent>
                  <w:p w14:paraId="1F15336F" w14:textId="77777777" w:rsidR="00E56B04" w:rsidRPr="00AD3CBE" w:rsidRDefault="00E56B04" w:rsidP="009C6EFF">
                    <w:pPr>
                      <w:pStyle w:val="tud-brieffakultten-leiste"/>
                      <w:pBdr>
                        <w:top w:val="single" w:sz="4" w:space="1" w:color="auto"/>
                        <w:bottom w:val="single" w:sz="4" w:space="1" w:color="auto"/>
                      </w:pBdr>
                      <w:spacing w:before="80" w:after="80" w:line="240" w:lineRule="auto"/>
                      <w:rPr>
                        <w:rFonts w:ascii="Arial" w:hAnsi="Arial" w:cs="Arial"/>
                        <w:b/>
                        <w:bCs/>
                        <w:lang w:val="en-GB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lang w:val="en-GB"/>
                      </w:rPr>
                      <w:t>Federal Institute for Occupational Safety and Health</w:t>
                    </w:r>
                  </w:p>
                  <w:p w14:paraId="0B62FC20" w14:textId="77777777" w:rsidR="00E56B04" w:rsidRPr="00DE2886" w:rsidRDefault="00E56B04" w:rsidP="00DE2886">
                    <w:pPr>
                      <w:rPr>
                        <w:lang w:val="en-GB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w:drawing>
        <wp:inline distT="0" distB="0" distL="0" distR="0" wp14:anchorId="1C5942C4" wp14:editId="27631479">
          <wp:extent cx="1454150" cy="628650"/>
          <wp:effectExtent l="0" t="0" r="0" b="0"/>
          <wp:docPr id="2" name="Bild 2" descr="http://www.reach-clp-biozid-helpdesk.de/en/_Teasers/Bilder/BAuA-Logo.gif%3F__blob%3Dnormal%26v%3D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http://www.reach-clp-biozid-helpdesk.de/en/_Teasers/Bilder/BAuA-Logo.gif%3F__blob%3Dnormal%26v%3D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4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E788D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1C44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E16CD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B968B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D3CFC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38D0E9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F67ED3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9D4880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F6A83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068AB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122D0C81"/>
    <w:multiLevelType w:val="hybridMultilevel"/>
    <w:tmpl w:val="DB20FF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A462213"/>
    <w:multiLevelType w:val="hybridMultilevel"/>
    <w:tmpl w:val="000892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AE613E"/>
    <w:multiLevelType w:val="hybridMultilevel"/>
    <w:tmpl w:val="FD30C454"/>
    <w:lvl w:ilvl="0" w:tplc="6234FFF0">
      <w:start w:val="1"/>
      <w:numFmt w:val="decimal"/>
      <w:lvlText w:val="%1."/>
      <w:lvlJc w:val="left"/>
      <w:pPr>
        <w:ind w:left="578" w:hanging="360"/>
      </w:pPr>
      <w:rPr>
        <w:rFonts w:ascii="Arial" w:eastAsia="Times New Roman" w:hAnsi="Arial" w:cs="Times New Roman"/>
      </w:r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680859C4"/>
    <w:multiLevelType w:val="hybridMultilevel"/>
    <w:tmpl w:val="497C823A"/>
    <w:lvl w:ilvl="0" w:tplc="62583B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0A7C94"/>
    <w:multiLevelType w:val="hybridMultilevel"/>
    <w:tmpl w:val="2CD8C76A"/>
    <w:lvl w:ilvl="0" w:tplc="71D6BF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7B3F85"/>
    <w:multiLevelType w:val="hybridMultilevel"/>
    <w:tmpl w:val="36B63F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1"/>
  </w:num>
  <w:num w:numId="13">
    <w:abstractNumId w:val="14"/>
  </w:num>
  <w:num w:numId="14">
    <w:abstractNumId w:val="13"/>
  </w:num>
  <w:num w:numId="15">
    <w:abstractNumId w:val="1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94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8AF"/>
    <w:rsid w:val="00003962"/>
    <w:rsid w:val="00006CB7"/>
    <w:rsid w:val="00007C9A"/>
    <w:rsid w:val="000325A2"/>
    <w:rsid w:val="00034F0C"/>
    <w:rsid w:val="00044211"/>
    <w:rsid w:val="000457D8"/>
    <w:rsid w:val="0004610A"/>
    <w:rsid w:val="00046172"/>
    <w:rsid w:val="000474CF"/>
    <w:rsid w:val="000477DA"/>
    <w:rsid w:val="00050E1F"/>
    <w:rsid w:val="000568E8"/>
    <w:rsid w:val="000702E2"/>
    <w:rsid w:val="00070397"/>
    <w:rsid w:val="00073BFC"/>
    <w:rsid w:val="00077A62"/>
    <w:rsid w:val="0008436A"/>
    <w:rsid w:val="0008761A"/>
    <w:rsid w:val="000925F0"/>
    <w:rsid w:val="0009387B"/>
    <w:rsid w:val="00095D49"/>
    <w:rsid w:val="000A1CE7"/>
    <w:rsid w:val="000A3BD6"/>
    <w:rsid w:val="000B18AB"/>
    <w:rsid w:val="000B2944"/>
    <w:rsid w:val="000D414C"/>
    <w:rsid w:val="000F70E4"/>
    <w:rsid w:val="001042E3"/>
    <w:rsid w:val="001252FE"/>
    <w:rsid w:val="00131AE6"/>
    <w:rsid w:val="00141B84"/>
    <w:rsid w:val="00142D06"/>
    <w:rsid w:val="001447AB"/>
    <w:rsid w:val="00147CBA"/>
    <w:rsid w:val="001504C1"/>
    <w:rsid w:val="001574EB"/>
    <w:rsid w:val="00162EF9"/>
    <w:rsid w:val="001732CB"/>
    <w:rsid w:val="0017574E"/>
    <w:rsid w:val="001947E0"/>
    <w:rsid w:val="001957CE"/>
    <w:rsid w:val="001A4F99"/>
    <w:rsid w:val="001A7A72"/>
    <w:rsid w:val="001B0EC0"/>
    <w:rsid w:val="001B46BD"/>
    <w:rsid w:val="001C5F80"/>
    <w:rsid w:val="001E1C11"/>
    <w:rsid w:val="001E7BBB"/>
    <w:rsid w:val="001F27D8"/>
    <w:rsid w:val="001F3500"/>
    <w:rsid w:val="0020156E"/>
    <w:rsid w:val="00223FDB"/>
    <w:rsid w:val="00227C15"/>
    <w:rsid w:val="00240358"/>
    <w:rsid w:val="00244C7D"/>
    <w:rsid w:val="002602A0"/>
    <w:rsid w:val="00263763"/>
    <w:rsid w:val="002641F1"/>
    <w:rsid w:val="00266922"/>
    <w:rsid w:val="00274787"/>
    <w:rsid w:val="00281654"/>
    <w:rsid w:val="002838AF"/>
    <w:rsid w:val="00285EC3"/>
    <w:rsid w:val="002861A6"/>
    <w:rsid w:val="002951DE"/>
    <w:rsid w:val="00295726"/>
    <w:rsid w:val="002B5E5D"/>
    <w:rsid w:val="002D588D"/>
    <w:rsid w:val="002D5B44"/>
    <w:rsid w:val="002D657F"/>
    <w:rsid w:val="002E27A2"/>
    <w:rsid w:val="002E4A80"/>
    <w:rsid w:val="002E4D56"/>
    <w:rsid w:val="002E7E87"/>
    <w:rsid w:val="002F0FE7"/>
    <w:rsid w:val="002F13FF"/>
    <w:rsid w:val="002F6DFC"/>
    <w:rsid w:val="003054FB"/>
    <w:rsid w:val="00320F7F"/>
    <w:rsid w:val="00323D56"/>
    <w:rsid w:val="00323DB6"/>
    <w:rsid w:val="003402C8"/>
    <w:rsid w:val="00343171"/>
    <w:rsid w:val="00345A51"/>
    <w:rsid w:val="00345C16"/>
    <w:rsid w:val="00350598"/>
    <w:rsid w:val="00351AA6"/>
    <w:rsid w:val="00352687"/>
    <w:rsid w:val="00366C37"/>
    <w:rsid w:val="0036775B"/>
    <w:rsid w:val="00371253"/>
    <w:rsid w:val="00374CFB"/>
    <w:rsid w:val="003907F8"/>
    <w:rsid w:val="0039514B"/>
    <w:rsid w:val="003A1554"/>
    <w:rsid w:val="003A4721"/>
    <w:rsid w:val="003B2DC8"/>
    <w:rsid w:val="003B3D5E"/>
    <w:rsid w:val="003B6DBA"/>
    <w:rsid w:val="003C16F0"/>
    <w:rsid w:val="003D370F"/>
    <w:rsid w:val="003E44EC"/>
    <w:rsid w:val="003F1C80"/>
    <w:rsid w:val="003F64E4"/>
    <w:rsid w:val="004051BB"/>
    <w:rsid w:val="00411122"/>
    <w:rsid w:val="00411853"/>
    <w:rsid w:val="00436DBF"/>
    <w:rsid w:val="004544B3"/>
    <w:rsid w:val="00454CD2"/>
    <w:rsid w:val="0047620C"/>
    <w:rsid w:val="004763E7"/>
    <w:rsid w:val="00485DAC"/>
    <w:rsid w:val="004D269C"/>
    <w:rsid w:val="004D402B"/>
    <w:rsid w:val="004F0BD4"/>
    <w:rsid w:val="004F0F46"/>
    <w:rsid w:val="004F4EFC"/>
    <w:rsid w:val="004F5FBC"/>
    <w:rsid w:val="004F6E68"/>
    <w:rsid w:val="005068F6"/>
    <w:rsid w:val="00511159"/>
    <w:rsid w:val="0051390C"/>
    <w:rsid w:val="005228DB"/>
    <w:rsid w:val="00523556"/>
    <w:rsid w:val="005311F1"/>
    <w:rsid w:val="005418FD"/>
    <w:rsid w:val="00546BC8"/>
    <w:rsid w:val="00551AF0"/>
    <w:rsid w:val="00554696"/>
    <w:rsid w:val="00572314"/>
    <w:rsid w:val="00584C35"/>
    <w:rsid w:val="00590147"/>
    <w:rsid w:val="005914B2"/>
    <w:rsid w:val="00592B00"/>
    <w:rsid w:val="00595F28"/>
    <w:rsid w:val="005A5317"/>
    <w:rsid w:val="005B2A06"/>
    <w:rsid w:val="005B4E52"/>
    <w:rsid w:val="005B60BA"/>
    <w:rsid w:val="005B74EA"/>
    <w:rsid w:val="005C084B"/>
    <w:rsid w:val="005C0927"/>
    <w:rsid w:val="005D4A9B"/>
    <w:rsid w:val="005E5128"/>
    <w:rsid w:val="005E58E8"/>
    <w:rsid w:val="005E757A"/>
    <w:rsid w:val="005F06F0"/>
    <w:rsid w:val="005F0CD1"/>
    <w:rsid w:val="005F2386"/>
    <w:rsid w:val="005F6FE2"/>
    <w:rsid w:val="00603700"/>
    <w:rsid w:val="006077A0"/>
    <w:rsid w:val="00613AE7"/>
    <w:rsid w:val="00615AF6"/>
    <w:rsid w:val="00622195"/>
    <w:rsid w:val="00625774"/>
    <w:rsid w:val="00637A1C"/>
    <w:rsid w:val="00652944"/>
    <w:rsid w:val="006529C2"/>
    <w:rsid w:val="00654BAB"/>
    <w:rsid w:val="00670D33"/>
    <w:rsid w:val="0067278C"/>
    <w:rsid w:val="0067574B"/>
    <w:rsid w:val="00697319"/>
    <w:rsid w:val="006B4945"/>
    <w:rsid w:val="006C48DC"/>
    <w:rsid w:val="006C4D33"/>
    <w:rsid w:val="006D307B"/>
    <w:rsid w:val="006E2E66"/>
    <w:rsid w:val="006E3867"/>
    <w:rsid w:val="006E4E02"/>
    <w:rsid w:val="006F25F4"/>
    <w:rsid w:val="00700A48"/>
    <w:rsid w:val="00704D36"/>
    <w:rsid w:val="0070771F"/>
    <w:rsid w:val="007320DD"/>
    <w:rsid w:val="007362D8"/>
    <w:rsid w:val="007375B3"/>
    <w:rsid w:val="00741137"/>
    <w:rsid w:val="00745D35"/>
    <w:rsid w:val="00751962"/>
    <w:rsid w:val="00755B8B"/>
    <w:rsid w:val="00756D99"/>
    <w:rsid w:val="00763731"/>
    <w:rsid w:val="00770897"/>
    <w:rsid w:val="00774076"/>
    <w:rsid w:val="00775F11"/>
    <w:rsid w:val="00777204"/>
    <w:rsid w:val="00785B59"/>
    <w:rsid w:val="00785D43"/>
    <w:rsid w:val="007909BA"/>
    <w:rsid w:val="00794149"/>
    <w:rsid w:val="007A384E"/>
    <w:rsid w:val="007A6BE0"/>
    <w:rsid w:val="007B4861"/>
    <w:rsid w:val="007C3B04"/>
    <w:rsid w:val="007C4291"/>
    <w:rsid w:val="007D7959"/>
    <w:rsid w:val="007E04EE"/>
    <w:rsid w:val="00801E76"/>
    <w:rsid w:val="00812508"/>
    <w:rsid w:val="0081475B"/>
    <w:rsid w:val="00824106"/>
    <w:rsid w:val="00832570"/>
    <w:rsid w:val="00833862"/>
    <w:rsid w:val="00835F2E"/>
    <w:rsid w:val="008676F5"/>
    <w:rsid w:val="00870597"/>
    <w:rsid w:val="00881E22"/>
    <w:rsid w:val="0088759F"/>
    <w:rsid w:val="0089268C"/>
    <w:rsid w:val="00894130"/>
    <w:rsid w:val="0089783F"/>
    <w:rsid w:val="008A4D06"/>
    <w:rsid w:val="008A658E"/>
    <w:rsid w:val="008A6938"/>
    <w:rsid w:val="008C3031"/>
    <w:rsid w:val="008C71BC"/>
    <w:rsid w:val="008D00D6"/>
    <w:rsid w:val="008E3D1E"/>
    <w:rsid w:val="008E7BE6"/>
    <w:rsid w:val="008F13F0"/>
    <w:rsid w:val="008F358C"/>
    <w:rsid w:val="009008AE"/>
    <w:rsid w:val="00901C2F"/>
    <w:rsid w:val="009022DB"/>
    <w:rsid w:val="009047B9"/>
    <w:rsid w:val="00906778"/>
    <w:rsid w:val="0091227F"/>
    <w:rsid w:val="00921966"/>
    <w:rsid w:val="00922119"/>
    <w:rsid w:val="00922591"/>
    <w:rsid w:val="00935904"/>
    <w:rsid w:val="009473D9"/>
    <w:rsid w:val="00952DE1"/>
    <w:rsid w:val="00955C45"/>
    <w:rsid w:val="009571C5"/>
    <w:rsid w:val="00960E05"/>
    <w:rsid w:val="009630AB"/>
    <w:rsid w:val="009635D4"/>
    <w:rsid w:val="0096649F"/>
    <w:rsid w:val="00971B60"/>
    <w:rsid w:val="00975824"/>
    <w:rsid w:val="0098596F"/>
    <w:rsid w:val="00996483"/>
    <w:rsid w:val="009A5F8C"/>
    <w:rsid w:val="009B7867"/>
    <w:rsid w:val="009B7B1C"/>
    <w:rsid w:val="009C53F4"/>
    <w:rsid w:val="009C6EFF"/>
    <w:rsid w:val="009D39CF"/>
    <w:rsid w:val="009E0E55"/>
    <w:rsid w:val="009E60C1"/>
    <w:rsid w:val="00A10734"/>
    <w:rsid w:val="00A12165"/>
    <w:rsid w:val="00A13E72"/>
    <w:rsid w:val="00A144F3"/>
    <w:rsid w:val="00A14D84"/>
    <w:rsid w:val="00A20033"/>
    <w:rsid w:val="00A20EDB"/>
    <w:rsid w:val="00A24713"/>
    <w:rsid w:val="00A27DE6"/>
    <w:rsid w:val="00A31F8B"/>
    <w:rsid w:val="00A32525"/>
    <w:rsid w:val="00A40F68"/>
    <w:rsid w:val="00A43534"/>
    <w:rsid w:val="00A54AC5"/>
    <w:rsid w:val="00A5630D"/>
    <w:rsid w:val="00A60D3B"/>
    <w:rsid w:val="00A62969"/>
    <w:rsid w:val="00A665B5"/>
    <w:rsid w:val="00A713A8"/>
    <w:rsid w:val="00A860D8"/>
    <w:rsid w:val="00A91231"/>
    <w:rsid w:val="00AB0904"/>
    <w:rsid w:val="00AB3C50"/>
    <w:rsid w:val="00AD097D"/>
    <w:rsid w:val="00AD2A53"/>
    <w:rsid w:val="00AD3CBE"/>
    <w:rsid w:val="00AE43DB"/>
    <w:rsid w:val="00AE57E1"/>
    <w:rsid w:val="00B01E75"/>
    <w:rsid w:val="00B073F7"/>
    <w:rsid w:val="00B122D6"/>
    <w:rsid w:val="00B14475"/>
    <w:rsid w:val="00B17078"/>
    <w:rsid w:val="00B217D5"/>
    <w:rsid w:val="00B25071"/>
    <w:rsid w:val="00B33C53"/>
    <w:rsid w:val="00B4624B"/>
    <w:rsid w:val="00B54DB8"/>
    <w:rsid w:val="00B66C92"/>
    <w:rsid w:val="00B81F56"/>
    <w:rsid w:val="00B8679E"/>
    <w:rsid w:val="00B87C7D"/>
    <w:rsid w:val="00B96DF8"/>
    <w:rsid w:val="00BA33E6"/>
    <w:rsid w:val="00BB7CA3"/>
    <w:rsid w:val="00BC2F72"/>
    <w:rsid w:val="00BC64BD"/>
    <w:rsid w:val="00BD17B3"/>
    <w:rsid w:val="00BD5720"/>
    <w:rsid w:val="00BD5E81"/>
    <w:rsid w:val="00BE1342"/>
    <w:rsid w:val="00BE6193"/>
    <w:rsid w:val="00BF3B06"/>
    <w:rsid w:val="00BF517A"/>
    <w:rsid w:val="00C0690A"/>
    <w:rsid w:val="00C12CB6"/>
    <w:rsid w:val="00C12FEE"/>
    <w:rsid w:val="00C13709"/>
    <w:rsid w:val="00C14ABE"/>
    <w:rsid w:val="00C21C1C"/>
    <w:rsid w:val="00C223A8"/>
    <w:rsid w:val="00C23F33"/>
    <w:rsid w:val="00C31275"/>
    <w:rsid w:val="00C31CCE"/>
    <w:rsid w:val="00C34B93"/>
    <w:rsid w:val="00C40AB6"/>
    <w:rsid w:val="00C44E98"/>
    <w:rsid w:val="00C518B1"/>
    <w:rsid w:val="00C53BDD"/>
    <w:rsid w:val="00C56887"/>
    <w:rsid w:val="00C60F5C"/>
    <w:rsid w:val="00C66EB3"/>
    <w:rsid w:val="00C72943"/>
    <w:rsid w:val="00C83DB7"/>
    <w:rsid w:val="00C90823"/>
    <w:rsid w:val="00C909DF"/>
    <w:rsid w:val="00C92063"/>
    <w:rsid w:val="00C97B4F"/>
    <w:rsid w:val="00CA1D71"/>
    <w:rsid w:val="00CA49EC"/>
    <w:rsid w:val="00CA6C80"/>
    <w:rsid w:val="00CB098B"/>
    <w:rsid w:val="00CC0812"/>
    <w:rsid w:val="00CC2F2F"/>
    <w:rsid w:val="00CC3E04"/>
    <w:rsid w:val="00CD59AC"/>
    <w:rsid w:val="00CE643B"/>
    <w:rsid w:val="00D01D70"/>
    <w:rsid w:val="00D133B2"/>
    <w:rsid w:val="00D13CA1"/>
    <w:rsid w:val="00D22464"/>
    <w:rsid w:val="00D22B21"/>
    <w:rsid w:val="00D302F1"/>
    <w:rsid w:val="00D33B4C"/>
    <w:rsid w:val="00D45B9A"/>
    <w:rsid w:val="00D53DC7"/>
    <w:rsid w:val="00D54F23"/>
    <w:rsid w:val="00D556AC"/>
    <w:rsid w:val="00D62ED1"/>
    <w:rsid w:val="00D740B0"/>
    <w:rsid w:val="00D76556"/>
    <w:rsid w:val="00D7696F"/>
    <w:rsid w:val="00D81137"/>
    <w:rsid w:val="00D90855"/>
    <w:rsid w:val="00D90E68"/>
    <w:rsid w:val="00D920A1"/>
    <w:rsid w:val="00D9595A"/>
    <w:rsid w:val="00DA7CD2"/>
    <w:rsid w:val="00DB1746"/>
    <w:rsid w:val="00DB539F"/>
    <w:rsid w:val="00DC1B78"/>
    <w:rsid w:val="00DC4F09"/>
    <w:rsid w:val="00DC518B"/>
    <w:rsid w:val="00DE2886"/>
    <w:rsid w:val="00DF2C2A"/>
    <w:rsid w:val="00E165E4"/>
    <w:rsid w:val="00E237B4"/>
    <w:rsid w:val="00E33E3F"/>
    <w:rsid w:val="00E522A2"/>
    <w:rsid w:val="00E56B04"/>
    <w:rsid w:val="00E5792E"/>
    <w:rsid w:val="00E60F1F"/>
    <w:rsid w:val="00E65E76"/>
    <w:rsid w:val="00E76E3B"/>
    <w:rsid w:val="00E77850"/>
    <w:rsid w:val="00E83A80"/>
    <w:rsid w:val="00E97812"/>
    <w:rsid w:val="00EA7994"/>
    <w:rsid w:val="00EB1783"/>
    <w:rsid w:val="00EB1FB0"/>
    <w:rsid w:val="00EC03CD"/>
    <w:rsid w:val="00EC03E0"/>
    <w:rsid w:val="00ED03BD"/>
    <w:rsid w:val="00ED64CA"/>
    <w:rsid w:val="00ED6784"/>
    <w:rsid w:val="00ED749D"/>
    <w:rsid w:val="00EE0FED"/>
    <w:rsid w:val="00EE27D0"/>
    <w:rsid w:val="00EE68AC"/>
    <w:rsid w:val="00EE692D"/>
    <w:rsid w:val="00EF6792"/>
    <w:rsid w:val="00F046EE"/>
    <w:rsid w:val="00F26572"/>
    <w:rsid w:val="00F27A38"/>
    <w:rsid w:val="00F368B0"/>
    <w:rsid w:val="00F47B98"/>
    <w:rsid w:val="00F50C8F"/>
    <w:rsid w:val="00F54AF9"/>
    <w:rsid w:val="00F64212"/>
    <w:rsid w:val="00F70D0C"/>
    <w:rsid w:val="00F7232A"/>
    <w:rsid w:val="00F740EF"/>
    <w:rsid w:val="00F82FC7"/>
    <w:rsid w:val="00F83BB0"/>
    <w:rsid w:val="00F91D8E"/>
    <w:rsid w:val="00F949C0"/>
    <w:rsid w:val="00F96A80"/>
    <w:rsid w:val="00FA7AEC"/>
    <w:rsid w:val="00FB444B"/>
    <w:rsid w:val="00FC61C1"/>
    <w:rsid w:val="00FC7C49"/>
    <w:rsid w:val="00FD6D29"/>
    <w:rsid w:val="00FE1D99"/>
    <w:rsid w:val="00FE1ECC"/>
    <w:rsid w:val="00FF137C"/>
    <w:rsid w:val="00FF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BFFE118"/>
  <w15:docId w15:val="{7B4F9D38-7532-47DA-B753-E9FEAC011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autoSpaceDE w:val="0"/>
      <w:autoSpaceDN w:val="0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73BFC"/>
    <w:pPr>
      <w:keepNext/>
      <w:keepLines/>
      <w:autoSpaceDE/>
      <w:autoSpaceDN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ud-brieftextgross">
    <w:name w:val="tud-brief_text gross"/>
    <w:basedOn w:val="Standard"/>
    <w:pPr>
      <w:widowControl w:val="0"/>
      <w:spacing w:line="280" w:lineRule="atLeast"/>
    </w:pPr>
    <w:rPr>
      <w:rFonts w:ascii="Univers 45 Light" w:hAnsi="Univers 45 Light"/>
      <w:color w:val="000000"/>
      <w:sz w:val="22"/>
      <w:szCs w:val="22"/>
    </w:rPr>
  </w:style>
  <w:style w:type="paragraph" w:customStyle="1" w:styleId="tud-briefkontakt">
    <w:name w:val="tud-brief_kontakt"/>
    <w:basedOn w:val="tud-brieftextgross"/>
    <w:pPr>
      <w:tabs>
        <w:tab w:val="left" w:pos="851"/>
      </w:tabs>
      <w:spacing w:line="220" w:lineRule="exact"/>
      <w:ind w:left="851" w:hanging="851"/>
    </w:pPr>
    <w:rPr>
      <w:spacing w:val="4"/>
      <w:sz w:val="14"/>
      <w:szCs w:val="14"/>
    </w:rPr>
  </w:style>
  <w:style w:type="paragraph" w:customStyle="1" w:styleId="tud-brieffakultten-leiste">
    <w:name w:val="tud-brief_fakultäten-leiste"/>
    <w:basedOn w:val="Standard"/>
    <w:pPr>
      <w:widowControl w:val="0"/>
      <w:spacing w:line="280" w:lineRule="exact"/>
    </w:pPr>
    <w:rPr>
      <w:rFonts w:ascii="Univers 45 Light" w:hAnsi="Univers 45 Light"/>
      <w:color w:val="000000"/>
      <w:w w:val="101"/>
      <w:sz w:val="18"/>
      <w:szCs w:val="18"/>
    </w:rPr>
  </w:style>
  <w:style w:type="paragraph" w:customStyle="1" w:styleId="tud-brieffussleiste">
    <w:name w:val="tud-brief_fussleiste"/>
    <w:basedOn w:val="tud-briefkontakt"/>
    <w:pPr>
      <w:spacing w:line="180" w:lineRule="exact"/>
      <w:ind w:left="0" w:firstLine="0"/>
    </w:pPr>
  </w:style>
  <w:style w:type="paragraph" w:customStyle="1" w:styleId="Sprechblasentext1">
    <w:name w:val="Sprechblasentext1"/>
    <w:basedOn w:val="Standar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paragraph" w:customStyle="1" w:styleId="tud-briefbetreffzeile">
    <w:name w:val="tud-brief_betreffzeile"/>
    <w:basedOn w:val="tud-brieftextgross"/>
    <w:pPr>
      <w:spacing w:before="4876" w:after="280"/>
    </w:pPr>
    <w:rPr>
      <w:i/>
      <w:iCs/>
    </w:rPr>
  </w:style>
  <w:style w:type="paragraph" w:customStyle="1" w:styleId="tu-briefseitenzahl">
    <w:name w:val="tu-brief_seitenzahl"/>
    <w:basedOn w:val="Fuzeile"/>
    <w:pPr>
      <w:framePr w:wrap="auto" w:vAnchor="text" w:hAnchor="margin" w:xAlign="right" w:y="1"/>
      <w:jc w:val="right"/>
    </w:pPr>
    <w:rPr>
      <w:rFonts w:ascii="Univers 45 Light" w:hAnsi="Univers 45 Light"/>
      <w:sz w:val="18"/>
      <w:szCs w:val="18"/>
    </w:rPr>
  </w:style>
  <w:style w:type="paragraph" w:styleId="Sprechblasentext">
    <w:name w:val="Balloon Text"/>
    <w:basedOn w:val="Standard"/>
    <w:semiHidden/>
    <w:rsid w:val="00584C35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B66C92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TextohneEinzug">
    <w:name w:val="1 Text ohne Einzug"/>
    <w:rsid w:val="00323DB6"/>
    <w:pPr>
      <w:spacing w:line="340" w:lineRule="exact"/>
    </w:pPr>
    <w:rPr>
      <w:rFonts w:ascii="Times" w:eastAsia="Times" w:hAnsi="Times"/>
      <w:sz w:val="24"/>
      <w:lang w:val="de-CH"/>
    </w:rPr>
  </w:style>
  <w:style w:type="paragraph" w:customStyle="1" w:styleId="AbstractText">
    <w:name w:val="Abstract Text"/>
    <w:basedOn w:val="Textkrper"/>
    <w:rsid w:val="00F949C0"/>
    <w:pPr>
      <w:keepNext/>
      <w:tabs>
        <w:tab w:val="right" w:pos="8640"/>
      </w:tabs>
      <w:autoSpaceDE/>
      <w:autoSpaceDN/>
      <w:spacing w:after="0" w:line="480" w:lineRule="auto"/>
    </w:pPr>
    <w:rPr>
      <w:szCs w:val="22"/>
      <w:lang w:val="x-none" w:eastAsia="x-none"/>
    </w:rPr>
  </w:style>
  <w:style w:type="paragraph" w:styleId="Textkrper">
    <w:name w:val="Body Text"/>
    <w:basedOn w:val="Standard"/>
    <w:rsid w:val="00F949C0"/>
    <w:pPr>
      <w:spacing w:after="120"/>
    </w:pPr>
  </w:style>
  <w:style w:type="paragraph" w:customStyle="1" w:styleId="EndNoteBibliography">
    <w:name w:val="EndNote Bibliography"/>
    <w:basedOn w:val="Standard"/>
    <w:link w:val="EndNoteBibliographyZchn"/>
    <w:rsid w:val="0098596F"/>
    <w:pPr>
      <w:autoSpaceDE/>
      <w:autoSpaceDN/>
      <w:spacing w:line="240" w:lineRule="atLeast"/>
    </w:pPr>
    <w:rPr>
      <w:rFonts w:ascii="Arial" w:hAnsi="Arial" w:cs="Arial"/>
      <w:noProof/>
      <w:szCs w:val="20"/>
    </w:rPr>
  </w:style>
  <w:style w:type="character" w:customStyle="1" w:styleId="EndNoteBibliographyZchn">
    <w:name w:val="EndNote Bibliography Zchn"/>
    <w:basedOn w:val="Absatz-Standardschriftart"/>
    <w:link w:val="EndNoteBibliography"/>
    <w:rsid w:val="0098596F"/>
    <w:rPr>
      <w:rFonts w:ascii="Arial" w:hAnsi="Arial" w:cs="Arial"/>
      <w:noProof/>
      <w:sz w:val="24"/>
    </w:rPr>
  </w:style>
  <w:style w:type="character" w:customStyle="1" w:styleId="KopfzeileZchn">
    <w:name w:val="Kopfzeile Zchn"/>
    <w:basedOn w:val="Absatz-Standardschriftart"/>
    <w:link w:val="Kopfzeile"/>
    <w:rsid w:val="002951DE"/>
    <w:rPr>
      <w:sz w:val="24"/>
      <w:szCs w:val="24"/>
    </w:rPr>
  </w:style>
  <w:style w:type="character" w:styleId="Kommentarzeichen">
    <w:name w:val="annotation reference"/>
    <w:basedOn w:val="Absatz-Standardschriftart"/>
    <w:rsid w:val="00007C9A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07C9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007C9A"/>
  </w:style>
  <w:style w:type="paragraph" w:styleId="Kommentarthema">
    <w:name w:val="annotation subject"/>
    <w:basedOn w:val="Kommentartext"/>
    <w:next w:val="Kommentartext"/>
    <w:link w:val="KommentarthemaZchn"/>
    <w:rsid w:val="00007C9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007C9A"/>
    <w:rPr>
      <w:b/>
      <w:bCs/>
    </w:rPr>
  </w:style>
  <w:style w:type="paragraph" w:styleId="Listenabsatz">
    <w:name w:val="List Paragraph"/>
    <w:basedOn w:val="Standard"/>
    <w:uiPriority w:val="34"/>
    <w:qFormat/>
    <w:rsid w:val="00D740B0"/>
    <w:pPr>
      <w:autoSpaceDE/>
      <w:autoSpaceDN/>
      <w:spacing w:line="320" w:lineRule="atLeast"/>
      <w:ind w:left="720"/>
      <w:contextualSpacing/>
    </w:pPr>
    <w:rPr>
      <w:rFonts w:ascii="Arial" w:hAnsi="Arial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73BF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A5">
    <w:name w:val="A5"/>
    <w:uiPriority w:val="99"/>
    <w:rsid w:val="00996483"/>
    <w:rPr>
      <w:rFonts w:cs="ScalaSansPro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67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64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8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91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307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28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94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18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84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733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1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27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7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05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01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0688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203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44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262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80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35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0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2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74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208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548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152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168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98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8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06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75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02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028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904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384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237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397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89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40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effenberger\Anwendungsdaten\Microsoft\Vorlagen\Kopf_neu_k&#246;rndle_ohne%20Farbe_oben_alles_gleich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Kopf_neu_körndle_ohne Farbe_oben_alles_gleich.dot</Template>
  <TotalTime>0</TotalTime>
  <Pages>4</Pages>
  <Words>528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MDC</Company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Johannes Wendsche;Winfried Hacker, Jürgen Wegge</dc:creator>
  <cp:lastModifiedBy>Petersen, Julia</cp:lastModifiedBy>
  <cp:revision>3</cp:revision>
  <cp:lastPrinted>2018-09-06T11:39:00Z</cp:lastPrinted>
  <dcterms:created xsi:type="dcterms:W3CDTF">2025-01-09T09:09:00Z</dcterms:created>
  <dcterms:modified xsi:type="dcterms:W3CDTF">2025-01-09T09:09:00Z</dcterms:modified>
</cp:coreProperties>
</file>