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extensions/taskpanes.xml" ContentType="application/vnd.ms-office.webextensiontaskpanes+xml"/>
  <Override PartName="/docMetadata/LabelInfo.xml" ContentType="application/vnd.ms-office.classificationlabels+xml"/>
  <Override PartName="/word/webextensions/webextension1.xml" ContentType="application/vnd.ms-office.webextensio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microsoft.com/office/2011/relationships/webextensiontaskpanes" Target="word/webextensions/taskpanes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0CFE2B" w14:textId="15B5CE4D" w:rsidR="002659CF" w:rsidRPr="00503A04" w:rsidRDefault="002659CF" w:rsidP="0074248F">
      <w:pPr>
        <w:pStyle w:val="SectionTitle"/>
        <w:rPr>
          <w:color w:val="auto"/>
        </w:rPr>
      </w:pPr>
      <w:r w:rsidRPr="00503A04">
        <w:rPr>
          <w:color w:val="auto"/>
        </w:rPr>
        <w:t>Supplemental Materials</w:t>
      </w:r>
    </w:p>
    <w:p w14:paraId="5CC0F8BD" w14:textId="15753D3A" w:rsidR="00AB2323" w:rsidRPr="00503A04" w:rsidRDefault="00AB2323" w:rsidP="00AB2323">
      <w:pPr>
        <w:rPr>
          <w:color w:val="auto"/>
          <w:lang w:val="en-US"/>
        </w:rPr>
      </w:pPr>
    </w:p>
    <w:tbl>
      <w:tblPr>
        <w:tblW w:w="4284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813"/>
        <w:gridCol w:w="1089"/>
        <w:gridCol w:w="2305"/>
        <w:gridCol w:w="2994"/>
        <w:gridCol w:w="3440"/>
      </w:tblGrid>
      <w:tr w:rsidR="00503A04" w:rsidRPr="00503A04" w14:paraId="3A2144AD" w14:textId="77777777" w:rsidTr="003916E0">
        <w:trPr>
          <w:trHeight w:val="315"/>
        </w:trPr>
        <w:tc>
          <w:tcPr>
            <w:tcW w:w="53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shd w:val="clear" w:color="auto" w:fill="F8F8F8" w:themeFill="background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1356A1" w14:textId="77777777" w:rsidR="00FF49E3" w:rsidRPr="00503A04" w:rsidRDefault="00FF49E3" w:rsidP="00141872">
            <w:pPr>
              <w:spacing w:line="240" w:lineRule="auto"/>
              <w:jc w:val="center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1886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shd w:val="clear" w:color="auto" w:fill="F8F8F8" w:themeFill="background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EF54DF" w14:textId="62305904" w:rsidR="00FF49E3" w:rsidRPr="00503A04" w:rsidRDefault="00FF49E3" w:rsidP="00141872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  <w:t>Timing</w:t>
            </w:r>
          </w:p>
        </w:tc>
        <w:tc>
          <w:tcPr>
            <w:tcW w:w="2286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12" w:space="0" w:color="000000"/>
            </w:tcBorders>
            <w:shd w:val="clear" w:color="auto" w:fill="F8F8F8" w:themeFill="background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97EEE9" w14:textId="4478A487" w:rsidR="00FF49E3" w:rsidRPr="00503A04" w:rsidRDefault="00FF49E3" w:rsidP="00141872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  <w:t>Magician’s action</w:t>
            </w:r>
          </w:p>
        </w:tc>
        <w:tc>
          <w:tcPr>
            <w:tcW w:w="297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12" w:space="0" w:color="000000"/>
            </w:tcBorders>
            <w:shd w:val="clear" w:color="auto" w:fill="F8F8F8" w:themeFill="background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B5633F" w14:textId="0E5886B3" w:rsidR="00FF49E3" w:rsidRPr="00503A04" w:rsidRDefault="006A1286" w:rsidP="00141872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  <w:t xml:space="preserve">Congruent </w:t>
            </w:r>
            <w:r w:rsidR="00FF49E3" w:rsidRPr="00503A04"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  <w:t>story</w:t>
            </w:r>
            <w:r w:rsidRPr="00503A04"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  <w:t xml:space="preserve"> transcript</w:t>
            </w:r>
            <w:r w:rsidR="00FF49E3" w:rsidRPr="00503A04"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  <w:t xml:space="preserve"> (206 words)</w:t>
            </w:r>
          </w:p>
        </w:tc>
        <w:tc>
          <w:tcPr>
            <w:tcW w:w="3412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4" w:space="0" w:color="auto"/>
              <w:right w:val="single" w:sz="6" w:space="0" w:color="CCCCCC"/>
            </w:tcBorders>
            <w:shd w:val="clear" w:color="auto" w:fill="F8F8F8" w:themeFill="background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AD3271" w14:textId="75343819" w:rsidR="00FF49E3" w:rsidRPr="00503A04" w:rsidRDefault="006A1286" w:rsidP="00141872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  <w:t xml:space="preserve">Incongruent </w:t>
            </w:r>
            <w:r w:rsidR="00FF49E3" w:rsidRPr="00503A04"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  <w:t>story</w:t>
            </w:r>
            <w:r w:rsidRPr="00503A04"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  <w:t xml:space="preserve"> transcript</w:t>
            </w:r>
            <w:r w:rsidR="00FF49E3" w:rsidRPr="00503A04"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  <w:t xml:space="preserve"> (217 words)</w:t>
            </w:r>
          </w:p>
        </w:tc>
      </w:tr>
      <w:tr w:rsidR="00503A04" w:rsidRPr="00503A04" w14:paraId="4AB1C392" w14:textId="77777777" w:rsidTr="003916E0">
        <w:trPr>
          <w:trHeight w:val="315"/>
        </w:trPr>
        <w:tc>
          <w:tcPr>
            <w:tcW w:w="53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8F8F8" w:themeFill="background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0D1837" w14:textId="06AC4B91" w:rsidR="00FF49E3" w:rsidRPr="00503A04" w:rsidRDefault="00FF49E3" w:rsidP="00141872">
            <w:pPr>
              <w:spacing w:line="240" w:lineRule="auto"/>
              <w:ind w:firstLine="0"/>
              <w:jc w:val="center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Trial</w:t>
            </w: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8F8F8" w:themeFill="background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66EADE" w14:textId="200ECD3D" w:rsidR="00FF49E3" w:rsidRPr="00503A04" w:rsidRDefault="00D96C92" w:rsidP="00141872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  <w:t>Duration of the segment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8F8F8" w:themeFill="background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4D2E47" w14:textId="52C51991" w:rsidR="00FF49E3" w:rsidRPr="00503A04" w:rsidRDefault="00FF49E3" w:rsidP="00141872">
            <w:pPr>
              <w:spacing w:line="240" w:lineRule="auto"/>
              <w:ind w:firstLine="0"/>
              <w:jc w:val="center"/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  <w:t xml:space="preserve">Cumulative </w:t>
            </w:r>
            <w:r w:rsidR="005A4C91" w:rsidRPr="00503A04"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  <w:t xml:space="preserve">time from the beginning of the video </w:t>
            </w:r>
            <w:r w:rsidRPr="00503A04"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  <w:t>(excluding time spent responding)</w:t>
            </w:r>
          </w:p>
        </w:tc>
        <w:tc>
          <w:tcPr>
            <w:tcW w:w="2286" w:type="dxa"/>
            <w:vMerge/>
            <w:tcBorders>
              <w:top w:val="single" w:sz="12" w:space="0" w:color="000000"/>
              <w:left w:val="single" w:sz="6" w:space="0" w:color="CCCCCC"/>
              <w:bottom w:val="single" w:sz="12" w:space="0" w:color="auto"/>
              <w:right w:val="single" w:sz="12" w:space="0" w:color="000000"/>
            </w:tcBorders>
            <w:shd w:val="clear" w:color="auto" w:fill="F8F8F8" w:themeFill="background2"/>
            <w:vAlign w:val="center"/>
            <w:hideMark/>
          </w:tcPr>
          <w:p w14:paraId="4CF51549" w14:textId="77777777" w:rsidR="00FF49E3" w:rsidRPr="00503A04" w:rsidRDefault="00FF49E3" w:rsidP="00141872">
            <w:pPr>
              <w:spacing w:line="240" w:lineRule="auto"/>
              <w:jc w:val="center"/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2970" w:type="dxa"/>
            <w:vMerge/>
            <w:tcBorders>
              <w:top w:val="single" w:sz="12" w:space="0" w:color="000000"/>
              <w:left w:val="single" w:sz="6" w:space="0" w:color="CCCCCC"/>
              <w:bottom w:val="single" w:sz="12" w:space="0" w:color="auto"/>
              <w:right w:val="single" w:sz="12" w:space="0" w:color="000000"/>
            </w:tcBorders>
            <w:shd w:val="clear" w:color="auto" w:fill="F8F8F8" w:themeFill="background2"/>
            <w:vAlign w:val="center"/>
            <w:hideMark/>
          </w:tcPr>
          <w:p w14:paraId="713E73E6" w14:textId="6125904E" w:rsidR="00FF49E3" w:rsidRPr="00503A04" w:rsidRDefault="00FF49E3" w:rsidP="00141872">
            <w:pPr>
              <w:spacing w:line="240" w:lineRule="auto"/>
              <w:jc w:val="center"/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vMerge/>
            <w:tcBorders>
              <w:top w:val="single" w:sz="12" w:space="0" w:color="000000"/>
              <w:left w:val="single" w:sz="6" w:space="0" w:color="CCCCCC"/>
              <w:bottom w:val="single" w:sz="12" w:space="0" w:color="auto"/>
              <w:right w:val="single" w:sz="6" w:space="0" w:color="CCCCCC"/>
            </w:tcBorders>
            <w:shd w:val="clear" w:color="auto" w:fill="F8F8F8" w:themeFill="background2"/>
            <w:vAlign w:val="center"/>
            <w:hideMark/>
          </w:tcPr>
          <w:p w14:paraId="03F12B5B" w14:textId="77777777" w:rsidR="00FF49E3" w:rsidRPr="00503A04" w:rsidRDefault="00FF49E3" w:rsidP="00141872">
            <w:pPr>
              <w:spacing w:line="240" w:lineRule="auto"/>
              <w:jc w:val="center"/>
              <w:rPr>
                <w:rFonts w:eastAsia="Times New Roman"/>
                <w:bCs/>
                <w:color w:val="auto"/>
                <w:sz w:val="18"/>
                <w:szCs w:val="18"/>
                <w:lang w:eastAsia="fr-CH"/>
              </w:rPr>
            </w:pPr>
          </w:p>
        </w:tc>
      </w:tr>
      <w:tr w:rsidR="00503A04" w:rsidRPr="00503A04" w14:paraId="6B0E985D" w14:textId="77777777" w:rsidTr="003916E0">
        <w:trPr>
          <w:trHeight w:val="315"/>
        </w:trPr>
        <w:tc>
          <w:tcPr>
            <w:tcW w:w="536" w:type="dxa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14EB84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1</w:t>
            </w:r>
          </w:p>
        </w:tc>
        <w:tc>
          <w:tcPr>
            <w:tcW w:w="806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9BE0DF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00:00</w:t>
            </w:r>
          </w:p>
        </w:tc>
        <w:tc>
          <w:tcPr>
            <w:tcW w:w="1080" w:type="dxa"/>
            <w:vMerge w:val="restart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0EB483" w14:textId="1B81B264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00:00</w:t>
            </w:r>
          </w:p>
        </w:tc>
        <w:tc>
          <w:tcPr>
            <w:tcW w:w="2286" w:type="dxa"/>
            <w:vMerge w:val="restart"/>
            <w:tcBorders>
              <w:top w:val="single" w:sz="12" w:space="0" w:color="auto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2FD5D6" w14:textId="6E1EA575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Presentation of the cards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2B6130" w14:textId="0A4A7662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I am going to tell you a story, please listen carefully.</w:t>
            </w:r>
          </w:p>
        </w:tc>
        <w:tc>
          <w:tcPr>
            <w:tcW w:w="3412" w:type="dxa"/>
            <w:tcBorders>
              <w:top w:val="single" w:sz="12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3C3E3D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I am going to tell you a story, please listen carefully.</w:t>
            </w:r>
          </w:p>
        </w:tc>
      </w:tr>
      <w:tr w:rsidR="00503A04" w:rsidRPr="00503A04" w14:paraId="184E33C6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6A34A46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16521D1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1080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FCF2637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2286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8F9FD46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76327C" w14:textId="2424E3B9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Alice, Bob and Charlie go out to steal some money.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7B8088" w14:textId="70938EB8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Alice, Bob and Charlie go to the supermarket</w:t>
            </w:r>
            <w:r w:rsidR="00A25707"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.</w:t>
            </w:r>
          </w:p>
        </w:tc>
      </w:tr>
      <w:tr w:rsidR="00503A04" w:rsidRPr="00503A04" w14:paraId="60193BE4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DB7BFA4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D3FBE22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1080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16E0A19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2286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5864291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B4744B" w14:textId="15C1823F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Bob is the one who always keeps the money.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DE1CE3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Bob wants to buy some marshmallows and ice cream sandwiches.</w:t>
            </w:r>
          </w:p>
        </w:tc>
      </w:tr>
      <w:tr w:rsidR="00503A04" w:rsidRPr="00503A04" w14:paraId="00F2470A" w14:textId="77777777" w:rsidTr="003916E0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F817D35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5AD5152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1080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5155BF4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2286" w:type="dxa"/>
            <w:vMerge/>
            <w:tcBorders>
              <w:top w:val="single" w:sz="6" w:space="0" w:color="CCCCCC"/>
              <w:left w:val="single" w:sz="6" w:space="0" w:color="CCCCCC"/>
              <w:bottom w:val="single" w:sz="12" w:space="0" w:color="auto"/>
              <w:right w:val="single" w:sz="12" w:space="0" w:color="000000"/>
            </w:tcBorders>
            <w:vAlign w:val="center"/>
            <w:hideMark/>
          </w:tcPr>
          <w:p w14:paraId="7F757D13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12" w:space="0" w:color="auto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4C2F26" w14:textId="2EB9C12E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Your goal is to find out where Bob is, to get the money back.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12" w:space="0" w:color="auto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B99859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</w:tr>
      <w:tr w:rsidR="00503A04" w:rsidRPr="00503A04" w14:paraId="26FED722" w14:textId="77777777" w:rsidTr="003916E0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2B22E9D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8B2EBCB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00:17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0C8B69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00:17</w:t>
            </w:r>
          </w:p>
        </w:tc>
        <w:tc>
          <w:tcPr>
            <w:tcW w:w="2286" w:type="dxa"/>
            <w:tcBorders>
              <w:top w:val="single" w:sz="12" w:space="0" w:color="auto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4D229D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reset</w:t>
            </w:r>
          </w:p>
        </w:tc>
        <w:tc>
          <w:tcPr>
            <w:tcW w:w="2970" w:type="dxa"/>
            <w:tcBorders>
              <w:top w:val="single" w:sz="12" w:space="0" w:color="auto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35A5AB" w14:textId="2D317770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 xml:space="preserve">On the first night, </w:t>
            </w:r>
          </w:p>
        </w:tc>
        <w:tc>
          <w:tcPr>
            <w:tcW w:w="3412" w:type="dxa"/>
            <w:tcBorders>
              <w:top w:val="single" w:sz="12" w:space="0" w:color="auto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22179A5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As they walk towards the candy section,</w:t>
            </w:r>
          </w:p>
        </w:tc>
      </w:tr>
      <w:tr w:rsidR="00503A04" w:rsidRPr="00503A04" w14:paraId="77F48982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77C3898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93EA2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00:20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8A7FDC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00:20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57DC68" w14:textId="3095833C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reveal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AF788B" w14:textId="2188F969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Bob isn’t very confident yet,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B04284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Bob can’t help</w:t>
            </w:r>
          </w:p>
        </w:tc>
      </w:tr>
      <w:tr w:rsidR="00503A04" w:rsidRPr="00503A04" w14:paraId="221405F3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B4C2BF8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3FD117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00:20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452CE9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00:20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BD89A0B" w14:textId="72D86D0F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normal throw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9A890F" w14:textId="6BFC8F45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So he will hide between the two others.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890867" w14:textId="01405694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But notice the amount of Christmas</w:t>
            </w:r>
            <w:r w:rsidR="00396DF7"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-</w:t>
            </w: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themed products:</w:t>
            </w:r>
          </w:p>
        </w:tc>
      </w:tr>
      <w:tr w:rsidR="00503A04" w:rsidRPr="00503A04" w14:paraId="2107FFA3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5350D65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4FDEE5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00:25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26ACC5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00:25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BEB02D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796112" w14:textId="592D0CE2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 xml:space="preserve">Is that the case tonight? 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8DEE9E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 xml:space="preserve">Ornaments, advent calendars, </w:t>
            </w:r>
          </w:p>
        </w:tc>
      </w:tr>
      <w:tr w:rsidR="00503A04" w:rsidRPr="00503A04" w14:paraId="4C336406" w14:textId="77777777" w:rsidTr="00EE4B8B">
        <w:trPr>
          <w:trHeight w:val="315"/>
        </w:trPr>
        <w:tc>
          <w:tcPr>
            <w:tcW w:w="53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E6DAB1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560A74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FDDC48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F8844F" w14:textId="7F47FA9B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pause and ask for response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F88F7B" w14:textId="23E9FD99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A55824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</w:tr>
      <w:tr w:rsidR="00503A04" w:rsidRPr="00503A04" w14:paraId="7E87978B" w14:textId="77777777" w:rsidTr="00EE4B8B">
        <w:trPr>
          <w:trHeight w:val="315"/>
        </w:trPr>
        <w:tc>
          <w:tcPr>
            <w:tcW w:w="536" w:type="dxa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A911943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2</w:t>
            </w: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830C6F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00:02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80EA25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00:28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5A375E4" w14:textId="5818E280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reveal middle card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EE8D9C" w14:textId="770B0BBF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Yes.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BB751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 xml:space="preserve">Toys... </w:t>
            </w:r>
          </w:p>
        </w:tc>
      </w:tr>
      <w:tr w:rsidR="00503A04" w:rsidRPr="00503A04" w14:paraId="5F5B5174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2CDA56F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506992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00:05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EEBC24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00:30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2B46A19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reset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5723AF" w14:textId="79E08199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00F247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That's funny, Bob says,</w:t>
            </w:r>
          </w:p>
        </w:tc>
      </w:tr>
      <w:tr w:rsidR="00503A04" w:rsidRPr="00503A04" w14:paraId="5A4ABA74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D50A9CE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A8F156F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3615BF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00:31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ED12BD" w14:textId="4DB63EF6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reveal all cards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F481AD" w14:textId="7A8F6248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The next night,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1F9958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We are in the middle of February.</w:t>
            </w:r>
          </w:p>
        </w:tc>
      </w:tr>
      <w:tr w:rsidR="00503A04" w:rsidRPr="00503A04" w14:paraId="166B04C1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FDFED25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99B20E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00:06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50A89D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00:31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616D99" w14:textId="639A43DF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fake throw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B642E5" w14:textId="2F020B3C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He might try out more things,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3153DD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 xml:space="preserve">They finally make it to the candy section </w:t>
            </w:r>
          </w:p>
        </w:tc>
      </w:tr>
      <w:tr w:rsidR="00503A04" w:rsidRPr="00503A04" w14:paraId="0C691261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2A20DD3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F91A7D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00:10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7A0827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00:36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97725F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0B74CF" w14:textId="4FD79B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 xml:space="preserve">But only if he is confident enough. 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8D2248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</w:tr>
      <w:tr w:rsidR="00503A04" w:rsidRPr="00503A04" w14:paraId="5C166F68" w14:textId="77777777" w:rsidTr="00EE4B8B">
        <w:trPr>
          <w:trHeight w:val="315"/>
        </w:trPr>
        <w:tc>
          <w:tcPr>
            <w:tcW w:w="53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5F2CE22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DABF59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EBA0BB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2821940" w14:textId="0AC5D2E9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pause and ask for response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0F74A1" w14:textId="04CD16E4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FFA302A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</w:tr>
      <w:tr w:rsidR="00503A04" w:rsidRPr="00503A04" w14:paraId="71805B22" w14:textId="77777777" w:rsidTr="00EE4B8B">
        <w:trPr>
          <w:trHeight w:val="315"/>
        </w:trPr>
        <w:tc>
          <w:tcPr>
            <w:tcW w:w="536" w:type="dxa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BCD2CE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3</w:t>
            </w: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F0037F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00:03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C31718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00:39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59EC80" w14:textId="302AC06B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reveal left card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D2E336" w14:textId="058E8E16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You could think he is here,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635A00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 xml:space="preserve">And notice a wide selection of marshmallows, </w:t>
            </w:r>
          </w:p>
        </w:tc>
      </w:tr>
      <w:tr w:rsidR="00503A04" w:rsidRPr="00503A04" w14:paraId="079C58EB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4351CD6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A036C0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00:05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614B00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00:41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872461" w14:textId="73248CC1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reveal middle card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78B6DF0" w14:textId="680FB406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But no</w:t>
            </w:r>
            <w:r w:rsidR="00D672EF"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,</w:t>
            </w: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 xml:space="preserve"> he is still in the middle.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055BB8" w14:textId="51D8449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So they grab two bags</w:t>
            </w:r>
            <w:r w:rsidR="00396DF7"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.</w:t>
            </w:r>
          </w:p>
        </w:tc>
      </w:tr>
      <w:tr w:rsidR="00503A04" w:rsidRPr="00503A04" w14:paraId="160DA730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40BF642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F2EF03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00:08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C7FFEF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00:43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B2565A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reset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A7B56E" w14:textId="3EDB606B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E804D2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 xml:space="preserve">Then the three siblings hear a voice </w:t>
            </w:r>
          </w:p>
        </w:tc>
      </w:tr>
      <w:tr w:rsidR="00503A04" w:rsidRPr="00503A04" w14:paraId="2A6BA3DF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24D38713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F1A4F0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00:09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517E81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00:44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6EE33E" w14:textId="5C38B7AE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reveal all cards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410AD33" w14:textId="2EBDCCE0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As time goes by,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ED131AE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Out of nowhere:</w:t>
            </w:r>
          </w:p>
        </w:tc>
      </w:tr>
      <w:tr w:rsidR="00503A04" w:rsidRPr="00503A04" w14:paraId="6B343979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E7A7CAC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0DCA72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00:09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C49E8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00:45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4C48F5" w14:textId="06EB79E3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normal throw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97CCA0" w14:textId="64EB2C5C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He will get more confident,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91E614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"The store is closing in 5 minutes,</w:t>
            </w:r>
          </w:p>
        </w:tc>
      </w:tr>
      <w:tr w:rsidR="00503A04" w:rsidRPr="00503A04" w14:paraId="69A9DC5B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D8DB73D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BB88BC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00:13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796B83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00:49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1E6AE9" w14:textId="12AFAD9E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reveal all cards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F8632E" w14:textId="1B1CDC3A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Not doing anything when you expected it,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701C331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Please make your way to the cashier."</w:t>
            </w:r>
          </w:p>
        </w:tc>
      </w:tr>
      <w:tr w:rsidR="00503A04" w:rsidRPr="00503A04" w14:paraId="4A5D4974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47779AF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83F441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00:14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3E5EF7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00:50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CE2583" w14:textId="78A44A0E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fake throw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81EF20" w14:textId="5B5AF674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Doing something when you let your guard down.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BF84FB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</w:tr>
      <w:tr w:rsidR="00503A04" w:rsidRPr="00503A04" w14:paraId="6BD308B7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7D7D0C9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D71B392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00:17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02A7F3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00:53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F21328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D5C55D" w14:textId="5D9FE7DD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0166D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</w:tr>
      <w:tr w:rsidR="00503A04" w:rsidRPr="00503A04" w14:paraId="2F221419" w14:textId="77777777" w:rsidTr="00EE4B8B">
        <w:trPr>
          <w:trHeight w:val="315"/>
        </w:trPr>
        <w:tc>
          <w:tcPr>
            <w:tcW w:w="53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0240AE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7811C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4ECC79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06F4E1" w14:textId="5FA21322" w:rsidR="00FF49E3" w:rsidRPr="00503A04" w:rsidRDefault="00FF49E3" w:rsidP="00141872">
            <w:pPr>
              <w:spacing w:line="240" w:lineRule="auto"/>
              <w:ind w:left="720" w:hanging="72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pause and ask for response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ED3B0C" w14:textId="38809F38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FF1700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</w:tr>
      <w:tr w:rsidR="00503A04" w:rsidRPr="00503A04" w14:paraId="705D66BD" w14:textId="77777777" w:rsidTr="00EE4B8B">
        <w:trPr>
          <w:trHeight w:val="315"/>
        </w:trPr>
        <w:tc>
          <w:tcPr>
            <w:tcW w:w="536" w:type="dxa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969C64B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4</w:t>
            </w: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E9027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00:02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105330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00:55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544F0D" w14:textId="24DFDF25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reveal middle card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696DE2" w14:textId="095FBC48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 xml:space="preserve">Is he in the middle? 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A92782" w14:textId="01E9D499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"Let's go, we are going to be late!" Alice says.</w:t>
            </w:r>
          </w:p>
        </w:tc>
      </w:tr>
      <w:tr w:rsidR="00503A04" w:rsidRPr="00503A04" w14:paraId="12EE9DCB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A3B498F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81D82D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00:05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4F1F6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00:58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7458DB" w14:textId="3B804EF5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reveal left card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81AA5D" w14:textId="3B4C5361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This time he is on the side.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71A5B3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Charlie then grabs a box of cookies.</w:t>
            </w:r>
          </w:p>
        </w:tc>
      </w:tr>
      <w:tr w:rsidR="00503A04" w:rsidRPr="00503A04" w14:paraId="3C2AF5B2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7283F73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16FC4B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00:08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D970BC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01:00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C6AB93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reset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B0E0A0" w14:textId="5ABAC97F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It is starting to get confusing.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A612C5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The three of them jump on their shopping cart</w:t>
            </w:r>
          </w:p>
        </w:tc>
      </w:tr>
      <w:tr w:rsidR="00503A04" w:rsidRPr="00503A04" w14:paraId="1369A1BF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7208E3F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FDE5E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00:09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696852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01:02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7D3DB5E" w14:textId="49BDA079" w:rsidR="00FF49E3" w:rsidRPr="00503A04" w:rsidRDefault="00FF49E3" w:rsidP="006539D7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reveal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5938D39" w14:textId="4C144CAA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9DA903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</w:tr>
      <w:tr w:rsidR="00503A04" w:rsidRPr="00503A04" w14:paraId="4F501048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66EE511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569E5B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00:09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05F973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01:02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3F9C4C" w14:textId="0AC20EE9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normal throw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C5C028D" w14:textId="136ADDE5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You start to think,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DAA747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And roll towards the frozen section.</w:t>
            </w:r>
          </w:p>
        </w:tc>
      </w:tr>
      <w:tr w:rsidR="00503A04" w:rsidRPr="00503A04" w14:paraId="1026F8B1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D8D6A8E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3D9F9B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00:11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20C4DD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01:04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2D3E08" w14:textId="738D43B5" w:rsidR="00FF49E3" w:rsidRPr="00503A04" w:rsidRDefault="00FF49E3" w:rsidP="006539D7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reveal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B19A62" w14:textId="00A93F58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7CADDD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</w:tr>
      <w:tr w:rsidR="00503A04" w:rsidRPr="00503A04" w14:paraId="23119CBC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21F4617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4D0A524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00:11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5C262E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01:04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316CDB" w14:textId="3E6B4479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 xml:space="preserve">fake throw 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29E599" w14:textId="44019C12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Is there one Bob, two Bobs?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5A08D5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Someone in front of them suddenly breaks a huge jar of peanut butter.</w:t>
            </w:r>
          </w:p>
        </w:tc>
      </w:tr>
      <w:tr w:rsidR="00503A04" w:rsidRPr="00503A04" w14:paraId="4B4C3790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5B6AB77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DCE5E5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00:13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6C7129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01:06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F3E0C2F" w14:textId="71AB50AA" w:rsidR="00FF49E3" w:rsidRPr="00503A04" w:rsidRDefault="00FF49E3" w:rsidP="006539D7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reveal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A663C31" w14:textId="387CECF6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What's happening?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200AD4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</w:tr>
      <w:tr w:rsidR="00503A04" w:rsidRPr="00503A04" w14:paraId="4FE357D3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5FC7344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DEDD63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00:14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DFBEBD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01:06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A50CBD" w14:textId="54426BD7" w:rsidR="00FF49E3" w:rsidRPr="00503A04" w:rsidRDefault="00FF49E3" w:rsidP="006539D7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fake throw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0E676DA" w14:textId="05E486D3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46A5FA1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</w:tr>
      <w:tr w:rsidR="00503A04" w:rsidRPr="00503A04" w14:paraId="14EDABD5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FAD21EA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FAF184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00:17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91010D3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01:10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622725" w14:textId="757495C8" w:rsidR="00FF49E3" w:rsidRPr="00503A04" w:rsidRDefault="00FF49E3" w:rsidP="006539D7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reveal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84B4FF" w14:textId="620E6880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At some point,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6206C7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</w:tr>
      <w:tr w:rsidR="00503A04" w:rsidRPr="00503A04" w14:paraId="76F1C026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CE5D05C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774C4A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00:17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B677E4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01:10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224AD5" w14:textId="2D0EA5D4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fake throw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B9DA187" w14:textId="717CCED3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You manage to follow Alice and Charlie.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4A6AD8" w14:textId="151EC3BF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"We have to go the other way</w:t>
            </w:r>
            <w:r w:rsidR="002C48CF"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,</w:t>
            </w: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" Bob says,</w:t>
            </w:r>
          </w:p>
        </w:tc>
      </w:tr>
      <w:tr w:rsidR="00503A04" w:rsidRPr="00503A04" w14:paraId="618986E3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3657049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5916B5F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00:21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D106F5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01:14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04D0F9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D1D6D8" w14:textId="073631FD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 xml:space="preserve">Bob can only be here, right? 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02BF601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</w:tr>
      <w:tr w:rsidR="00503A04" w:rsidRPr="00503A04" w14:paraId="427EBFBF" w14:textId="77777777" w:rsidTr="00EE4B8B">
        <w:trPr>
          <w:trHeight w:val="315"/>
        </w:trPr>
        <w:tc>
          <w:tcPr>
            <w:tcW w:w="53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089C7C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684214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BBA4A5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A854A9" w14:textId="0099DAEB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pause and ask for response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0C4C803" w14:textId="3855A2DB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839F527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</w:tr>
      <w:tr w:rsidR="00503A04" w:rsidRPr="00503A04" w14:paraId="0141B964" w14:textId="77777777" w:rsidTr="00EE4B8B">
        <w:trPr>
          <w:trHeight w:val="315"/>
        </w:trPr>
        <w:tc>
          <w:tcPr>
            <w:tcW w:w="536" w:type="dxa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8ECF6B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5</w:t>
            </w: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8B7E4DB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00:02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D38D1B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01:16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D9460F" w14:textId="25FC7170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reveal left card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619407" w14:textId="138C8FFF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 xml:space="preserve">Of course not, 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F789D91" w14:textId="1EF36152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“There is little time left</w:t>
            </w:r>
            <w:r w:rsidR="009C19A6"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.</w:t>
            </w: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”</w:t>
            </w:r>
          </w:p>
        </w:tc>
      </w:tr>
      <w:tr w:rsidR="00503A04" w:rsidRPr="00503A04" w14:paraId="1DEA9451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171F297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746CB7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00:03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C7B6FF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01:17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6831526" w14:textId="30DEE25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reveal right card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CF120B" w14:textId="5E4C2FE6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He was right here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F4158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 xml:space="preserve">Then they rush in the opposite direction </w:t>
            </w:r>
          </w:p>
        </w:tc>
      </w:tr>
      <w:tr w:rsidR="00503A04" w:rsidRPr="00503A04" w14:paraId="03E33966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B48AAB6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C9E64D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00:05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94FE2E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01:19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E7D4E5" w14:textId="60988ABC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 xml:space="preserve">reveal </w:t>
            </w:r>
            <w:proofErr w:type="spellStart"/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center</w:t>
            </w:r>
            <w:proofErr w:type="spellEnd"/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 xml:space="preserve"> card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BDF3925" w14:textId="5EA4BC85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From the beginning.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DA0261E" w14:textId="6F590453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And finally find what they were looking for</w:t>
            </w:r>
            <w:r w:rsidR="00715D98"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:</w:t>
            </w: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 xml:space="preserve"> </w:t>
            </w:r>
          </w:p>
        </w:tc>
      </w:tr>
      <w:tr w:rsidR="00503A04" w:rsidRPr="00503A04" w14:paraId="6D922FF6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F1DB221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477F0A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00:09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E1A7C7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01:23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1EE74F5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reset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09918E" w14:textId="09194E50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Things are now getting ridiculous.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21B10D" w14:textId="1C461833" w:rsidR="00FF49E3" w:rsidRPr="00503A04" w:rsidRDefault="00D96072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I</w:t>
            </w:r>
            <w:r w:rsidR="00FF49E3"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ce cream sandwiches.</w:t>
            </w:r>
          </w:p>
        </w:tc>
      </w:tr>
      <w:tr w:rsidR="00503A04" w:rsidRPr="00503A04" w14:paraId="2EAE7171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C46F478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91D5C0F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00:11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619BB2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01:25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9EB2E4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one hand throw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418349" w14:textId="25A48BAA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You are thinking, how could I know where Bob is?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5652AB" w14:textId="24EFB692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Bob grabs two boxes just in time</w:t>
            </w:r>
            <w:r w:rsidR="00D96072"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.</w:t>
            </w:r>
          </w:p>
        </w:tc>
      </w:tr>
      <w:tr w:rsidR="00503A04" w:rsidRPr="00503A04" w14:paraId="53CADDF5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7542D7AF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595A6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00:14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EEDBE6B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01:28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1AECDAA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14AE7A" w14:textId="640FE1D3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64F3F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</w:tr>
      <w:tr w:rsidR="00503A04" w:rsidRPr="00503A04" w14:paraId="21336629" w14:textId="77777777" w:rsidTr="00EE4B8B">
        <w:trPr>
          <w:trHeight w:val="315"/>
        </w:trPr>
        <w:tc>
          <w:tcPr>
            <w:tcW w:w="53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8B1D114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8AEB44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146AA42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EFE9518" w14:textId="29701C53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pause and ask for response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7AAA1F2" w14:textId="3EF65A10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8138DCA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</w:tr>
      <w:tr w:rsidR="00503A04" w:rsidRPr="00503A04" w14:paraId="2D5864EF" w14:textId="77777777" w:rsidTr="00EE4B8B">
        <w:trPr>
          <w:trHeight w:val="315"/>
        </w:trPr>
        <w:tc>
          <w:tcPr>
            <w:tcW w:w="536" w:type="dxa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BE2FC6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6</w:t>
            </w: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DF9B629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00:02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CE2C51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01:30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870F12" w14:textId="329AC67F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reveal left and right cards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59F1BD" w14:textId="5C11433D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Correct</w:t>
            </w:r>
            <w:r w:rsidR="00D672EF"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,</w:t>
            </w: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 xml:space="preserve"> he was right here.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9BD573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</w:tr>
      <w:tr w:rsidR="00503A04" w:rsidRPr="00503A04" w14:paraId="379FAA68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3324FB98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D4B6BC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00:03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730CD5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01:31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3C02C9C" w14:textId="570F3F36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reveal middle card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7C1F6F" w14:textId="54825391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CEB919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At the cash registry, the cashier asks: cash or credit?</w:t>
            </w:r>
          </w:p>
        </w:tc>
      </w:tr>
      <w:tr w:rsidR="00503A04" w:rsidRPr="00503A04" w14:paraId="6FD8221A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035925B6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086700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00:05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642118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01:33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569B77" w14:textId="7EF8F08D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remove one card and reset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C9706EA" w14:textId="18173F0F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Now one goes away.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8F0FAF4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</w:tr>
      <w:tr w:rsidR="00503A04" w:rsidRPr="00503A04" w14:paraId="0D15D961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51A139E1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1363F1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00:08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1EFA60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01:36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477DE04" w14:textId="117DDAD0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reveal all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58CE838" w14:textId="3C87342F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B558A1" w14:textId="6A648C13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They all look at Bob, fumbling in his pockets</w:t>
            </w:r>
            <w:r w:rsidR="00D96072"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.</w:t>
            </w:r>
          </w:p>
        </w:tc>
      </w:tr>
      <w:tr w:rsidR="00503A04" w:rsidRPr="00503A04" w14:paraId="2D210AE8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1A411D41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0C173C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00:09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DE443B9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01:37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06CB6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card 180 turn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B5F4EC" w14:textId="07E1D54A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This should be easy right?</w:t>
            </w: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81FF05" w14:textId="481B2B5A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>"Oh no, my wallet is gone!"</w:t>
            </w:r>
          </w:p>
        </w:tc>
      </w:tr>
      <w:tr w:rsidR="00503A04" w:rsidRPr="00503A04" w14:paraId="48FFE423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67AC2093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6A8D61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00:12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BEA43E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01:41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FAFCED7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69EF2BC" w14:textId="4F21478B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AD2EDF7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</w:tr>
      <w:tr w:rsidR="00503A04" w:rsidRPr="00503A04" w14:paraId="648EEAB4" w14:textId="77777777" w:rsidTr="00EE4B8B">
        <w:trPr>
          <w:trHeight w:val="315"/>
        </w:trPr>
        <w:tc>
          <w:tcPr>
            <w:tcW w:w="53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DFF087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91B2E6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D00A93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2326546" w14:textId="4CFB6369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pause and ask for response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63E6EE" w14:textId="22A71F0E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9EEA4A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</w:tr>
      <w:tr w:rsidR="00503A04" w:rsidRPr="00503A04" w14:paraId="6E6C15F7" w14:textId="77777777" w:rsidTr="00EE4B8B">
        <w:trPr>
          <w:trHeight w:val="315"/>
        </w:trPr>
        <w:tc>
          <w:tcPr>
            <w:tcW w:w="536" w:type="dxa"/>
            <w:vMerge w:val="restart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CEF9B8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7</w:t>
            </w: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44EEB1F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00:03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9EF7F4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01:43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9B107F" w14:textId="2D8E28F7" w:rsidR="00FF49E3" w:rsidRPr="00503A04" w:rsidRDefault="00FF49E3" w:rsidP="009A5A26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  <w:t xml:space="preserve">reveal all 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4D592" w14:textId="59B11B50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val="en-US"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A11F837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Bob says.</w:t>
            </w:r>
          </w:p>
        </w:tc>
      </w:tr>
      <w:tr w:rsidR="00503A04" w:rsidRPr="00503A04" w14:paraId="76D82011" w14:textId="77777777" w:rsidTr="00EE4B8B">
        <w:trPr>
          <w:trHeight w:val="315"/>
        </w:trPr>
        <w:tc>
          <w:tcPr>
            <w:tcW w:w="536" w:type="dxa"/>
            <w:vMerge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  <w:hideMark/>
          </w:tcPr>
          <w:p w14:paraId="4393A994" w14:textId="77777777" w:rsidR="00FF49E3" w:rsidRPr="00503A04" w:rsidRDefault="00FF49E3" w:rsidP="00141872">
            <w:pPr>
              <w:spacing w:line="240" w:lineRule="auto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80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2DD6E8E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00:07</w:t>
            </w:r>
          </w:p>
        </w:tc>
        <w:tc>
          <w:tcPr>
            <w:tcW w:w="108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3E7049E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01:48</w:t>
            </w:r>
          </w:p>
        </w:tc>
        <w:tc>
          <w:tcPr>
            <w:tcW w:w="2286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A902BB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  <w:r w:rsidRPr="00503A04">
              <w:rPr>
                <w:rFonts w:eastAsia="Times New Roman"/>
                <w:color w:val="auto"/>
                <w:sz w:val="18"/>
                <w:szCs w:val="18"/>
                <w:lang w:eastAsia="fr-CH"/>
              </w:rPr>
              <w:t>end</w:t>
            </w:r>
          </w:p>
        </w:tc>
        <w:tc>
          <w:tcPr>
            <w:tcW w:w="2970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EDA97E6" w14:textId="74837425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  <w:tc>
          <w:tcPr>
            <w:tcW w:w="3412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0235D6" w14:textId="77777777" w:rsidR="00FF49E3" w:rsidRPr="00503A04" w:rsidRDefault="00FF49E3" w:rsidP="00141872">
            <w:pPr>
              <w:spacing w:line="240" w:lineRule="auto"/>
              <w:ind w:firstLine="0"/>
              <w:rPr>
                <w:rFonts w:eastAsia="Times New Roman"/>
                <w:color w:val="auto"/>
                <w:sz w:val="18"/>
                <w:szCs w:val="18"/>
                <w:lang w:eastAsia="fr-CH"/>
              </w:rPr>
            </w:pPr>
          </w:p>
        </w:tc>
      </w:tr>
    </w:tbl>
    <w:p w14:paraId="3854A438" w14:textId="11009C25" w:rsidR="00CC33B4" w:rsidRPr="00503A04" w:rsidRDefault="00AB2323" w:rsidP="00CC33B4">
      <w:pPr>
        <w:spacing w:line="240" w:lineRule="auto"/>
        <w:ind w:firstLine="0"/>
        <w:rPr>
          <w:color w:val="auto"/>
          <w:sz w:val="18"/>
          <w:szCs w:val="18"/>
          <w:lang w:val="en-US"/>
        </w:rPr>
      </w:pPr>
      <w:r w:rsidRPr="00503A04">
        <w:rPr>
          <w:b/>
          <w:bCs/>
          <w:color w:val="auto"/>
          <w:sz w:val="18"/>
          <w:szCs w:val="18"/>
        </w:rPr>
        <w:t xml:space="preserve">Supplemental Table 1: </w:t>
      </w:r>
      <w:r w:rsidR="00757C13" w:rsidRPr="00503A04">
        <w:rPr>
          <w:b/>
          <w:bCs/>
          <w:color w:val="auto"/>
          <w:sz w:val="18"/>
          <w:szCs w:val="18"/>
        </w:rPr>
        <w:t>Audio s</w:t>
      </w:r>
      <w:proofErr w:type="spellStart"/>
      <w:r w:rsidR="00A7585A" w:rsidRPr="00503A04">
        <w:rPr>
          <w:b/>
          <w:bCs/>
          <w:color w:val="auto"/>
          <w:sz w:val="18"/>
          <w:szCs w:val="18"/>
          <w:lang w:val="en-US"/>
        </w:rPr>
        <w:t>cript</w:t>
      </w:r>
      <w:r w:rsidR="00757C13" w:rsidRPr="00503A04">
        <w:rPr>
          <w:b/>
          <w:bCs/>
          <w:color w:val="auto"/>
          <w:sz w:val="18"/>
          <w:szCs w:val="18"/>
          <w:lang w:val="en-US"/>
        </w:rPr>
        <w:t>s</w:t>
      </w:r>
      <w:proofErr w:type="spellEnd"/>
      <w:r w:rsidR="00A7585A" w:rsidRPr="00503A04">
        <w:rPr>
          <w:b/>
          <w:bCs/>
          <w:color w:val="auto"/>
          <w:sz w:val="18"/>
          <w:szCs w:val="18"/>
          <w:lang w:val="en-US"/>
        </w:rPr>
        <w:t xml:space="preserve"> and timing</w:t>
      </w:r>
      <w:r w:rsidR="0019764C" w:rsidRPr="00503A04">
        <w:rPr>
          <w:b/>
          <w:bCs/>
          <w:color w:val="auto"/>
          <w:sz w:val="18"/>
          <w:szCs w:val="18"/>
          <w:lang w:val="en-US"/>
        </w:rPr>
        <w:t xml:space="preserve"> of performance elements</w:t>
      </w:r>
      <w:r w:rsidR="00260B6F" w:rsidRPr="00503A04">
        <w:rPr>
          <w:b/>
          <w:bCs/>
          <w:color w:val="auto"/>
          <w:sz w:val="18"/>
          <w:szCs w:val="18"/>
          <w:lang w:val="en-US"/>
        </w:rPr>
        <w:t>.</w:t>
      </w:r>
      <w:r w:rsidR="00260B6F" w:rsidRPr="00503A04">
        <w:rPr>
          <w:color w:val="auto"/>
          <w:sz w:val="18"/>
          <w:szCs w:val="18"/>
          <w:lang w:val="en-US"/>
        </w:rPr>
        <w:t xml:space="preserve"> </w:t>
      </w:r>
      <w:r w:rsidR="00461D6C" w:rsidRPr="00503A04">
        <w:rPr>
          <w:color w:val="auto"/>
          <w:sz w:val="18"/>
          <w:szCs w:val="18"/>
          <w:lang w:val="en-US"/>
        </w:rPr>
        <w:t>“</w:t>
      </w:r>
      <w:r w:rsidR="006539D7" w:rsidRPr="00503A04">
        <w:rPr>
          <w:color w:val="auto"/>
          <w:sz w:val="18"/>
          <w:szCs w:val="18"/>
          <w:lang w:val="en-US"/>
        </w:rPr>
        <w:t>Reset</w:t>
      </w:r>
      <w:r w:rsidR="00461D6C" w:rsidRPr="00503A04">
        <w:rPr>
          <w:color w:val="auto"/>
          <w:sz w:val="18"/>
          <w:szCs w:val="18"/>
          <w:lang w:val="en-US"/>
        </w:rPr>
        <w:t xml:space="preserve">” </w:t>
      </w:r>
      <w:r w:rsidR="00947128" w:rsidRPr="00503A04">
        <w:rPr>
          <w:color w:val="auto"/>
          <w:sz w:val="18"/>
          <w:szCs w:val="18"/>
          <w:lang w:val="en-US"/>
        </w:rPr>
        <w:t>indicates the magician returning</w:t>
      </w:r>
      <w:r w:rsidR="00F946CF" w:rsidRPr="00503A04">
        <w:rPr>
          <w:color w:val="auto"/>
          <w:sz w:val="18"/>
          <w:szCs w:val="18"/>
          <w:lang w:val="en-US"/>
        </w:rPr>
        <w:t xml:space="preserve"> </w:t>
      </w:r>
      <w:r w:rsidR="006539D7" w:rsidRPr="00503A04">
        <w:rPr>
          <w:color w:val="auto"/>
          <w:sz w:val="18"/>
          <w:szCs w:val="18"/>
          <w:lang w:val="en-US"/>
        </w:rPr>
        <w:t xml:space="preserve">the cards </w:t>
      </w:r>
      <w:r w:rsidR="00461D6C" w:rsidRPr="00503A04">
        <w:rPr>
          <w:color w:val="auto"/>
          <w:sz w:val="18"/>
          <w:szCs w:val="18"/>
          <w:lang w:val="en-US"/>
        </w:rPr>
        <w:t xml:space="preserve">to their </w:t>
      </w:r>
      <w:r w:rsidR="006539D7" w:rsidRPr="00503A04">
        <w:rPr>
          <w:color w:val="auto"/>
          <w:sz w:val="18"/>
          <w:szCs w:val="18"/>
          <w:lang w:val="en-US"/>
        </w:rPr>
        <w:t>initial position.</w:t>
      </w:r>
      <w:r w:rsidR="00365DFF" w:rsidRPr="00503A04">
        <w:rPr>
          <w:color w:val="auto"/>
          <w:sz w:val="18"/>
          <w:szCs w:val="18"/>
          <w:lang w:val="en-US"/>
        </w:rPr>
        <w:t xml:space="preserve"> </w:t>
      </w:r>
    </w:p>
    <w:p w14:paraId="4FE5E41E" w14:textId="764FBC3C" w:rsidR="00CC33B4" w:rsidRPr="00503A04" w:rsidRDefault="00CC33B4" w:rsidP="00CC33B4">
      <w:pPr>
        <w:spacing w:line="240" w:lineRule="auto"/>
        <w:ind w:firstLine="0"/>
        <w:rPr>
          <w:color w:val="auto"/>
          <w:sz w:val="18"/>
          <w:szCs w:val="18"/>
        </w:rPr>
      </w:pPr>
    </w:p>
    <w:p w14:paraId="13905820" w14:textId="77777777" w:rsidR="00A40A55" w:rsidRPr="00503A04" w:rsidRDefault="00A40A55" w:rsidP="00CC33B4">
      <w:pPr>
        <w:spacing w:line="240" w:lineRule="auto"/>
        <w:ind w:firstLine="0"/>
        <w:rPr>
          <w:color w:val="auto"/>
          <w:sz w:val="18"/>
          <w:szCs w:val="18"/>
        </w:rPr>
      </w:pPr>
    </w:p>
    <w:p w14:paraId="631794D3" w14:textId="77777777" w:rsidR="00D07F31" w:rsidRPr="00503A04" w:rsidRDefault="00D07F31" w:rsidP="00CC33B4">
      <w:pPr>
        <w:spacing w:line="240" w:lineRule="auto"/>
        <w:ind w:firstLine="0"/>
        <w:rPr>
          <w:color w:val="auto"/>
          <w:sz w:val="18"/>
          <w:szCs w:val="18"/>
        </w:rPr>
      </w:pPr>
    </w:p>
    <w:p w14:paraId="4EC64544" w14:textId="208CE673" w:rsidR="00CF2124" w:rsidRPr="00503A04" w:rsidRDefault="00CF2124" w:rsidP="00CF2124">
      <w:pPr>
        <w:spacing w:line="240" w:lineRule="auto"/>
        <w:ind w:firstLine="0"/>
        <w:rPr>
          <w:b/>
          <w:bCs/>
          <w:color w:val="auto"/>
          <w:sz w:val="18"/>
          <w:szCs w:val="18"/>
          <w:lang w:val="en-US"/>
        </w:rPr>
      </w:pPr>
      <w:r w:rsidRPr="00503A04">
        <w:rPr>
          <w:b/>
          <w:bCs/>
          <w:color w:val="auto"/>
          <w:sz w:val="18"/>
          <w:szCs w:val="18"/>
          <w:lang w:val="en-US"/>
        </w:rPr>
        <w:t>Supplemental Video 1—"Congruent”:</w:t>
      </w:r>
      <w:r w:rsidRPr="00503A04">
        <w:rPr>
          <w:color w:val="auto"/>
          <w:sz w:val="18"/>
          <w:szCs w:val="18"/>
          <w:lang w:val="en-US"/>
        </w:rPr>
        <w:t> The video used in the congruent condition. The audio consisted of a “congruent” narrative track, in which the magician told a story that related in a variety of ways to the movement of the cards.</w:t>
      </w:r>
      <w:r w:rsidR="00F045F3" w:rsidRPr="00503A04">
        <w:rPr>
          <w:color w:val="auto"/>
          <w:sz w:val="18"/>
          <w:szCs w:val="18"/>
          <w:lang w:val="en-US"/>
        </w:rPr>
        <w:t xml:space="preserve"> Credit: Marcos Lainez, SUNY Downstate Health Sciences University.</w:t>
      </w:r>
    </w:p>
    <w:p w14:paraId="275C25A9" w14:textId="77777777" w:rsidR="00CF2124" w:rsidRPr="00503A04" w:rsidRDefault="00CF2124" w:rsidP="00CF2124">
      <w:pPr>
        <w:spacing w:line="240" w:lineRule="auto"/>
        <w:ind w:firstLine="0"/>
        <w:rPr>
          <w:b/>
          <w:bCs/>
          <w:color w:val="auto"/>
          <w:sz w:val="18"/>
          <w:szCs w:val="18"/>
          <w:lang w:val="en-US"/>
        </w:rPr>
      </w:pPr>
    </w:p>
    <w:p w14:paraId="151D83B6" w14:textId="011CB94F" w:rsidR="00CF2124" w:rsidRPr="00503A04" w:rsidRDefault="00CF2124" w:rsidP="00CF2124">
      <w:pPr>
        <w:spacing w:line="240" w:lineRule="auto"/>
        <w:ind w:firstLine="0"/>
        <w:rPr>
          <w:b/>
          <w:bCs/>
          <w:color w:val="auto"/>
          <w:sz w:val="18"/>
          <w:szCs w:val="18"/>
          <w:lang w:val="en-US"/>
        </w:rPr>
      </w:pPr>
      <w:r w:rsidRPr="00503A04">
        <w:rPr>
          <w:b/>
          <w:bCs/>
          <w:color w:val="auto"/>
          <w:sz w:val="18"/>
          <w:szCs w:val="18"/>
          <w:lang w:val="en-US"/>
        </w:rPr>
        <w:t>Supplemental Video 2—“Incongruent”:</w:t>
      </w:r>
      <w:r w:rsidRPr="00503A04">
        <w:rPr>
          <w:color w:val="auto"/>
          <w:sz w:val="18"/>
          <w:szCs w:val="18"/>
          <w:lang w:val="en-US"/>
        </w:rPr>
        <w:t> The video used in the incongruent condition. The audio consisted of an “incongruent” narrative track, in which the magician told a story that was unrelated to the movement of the cards.</w:t>
      </w:r>
      <w:r w:rsidR="00F045F3" w:rsidRPr="00503A04">
        <w:rPr>
          <w:color w:val="auto"/>
          <w:sz w:val="18"/>
          <w:szCs w:val="18"/>
          <w:lang w:val="en-US"/>
        </w:rPr>
        <w:t xml:space="preserve"> Credit: Marcos Lainez, SUNY Downstate Health Sciences University.</w:t>
      </w:r>
    </w:p>
    <w:p w14:paraId="2852A340" w14:textId="77777777" w:rsidR="00CF2124" w:rsidRPr="00503A04" w:rsidRDefault="00CF2124" w:rsidP="00CF2124">
      <w:pPr>
        <w:spacing w:line="240" w:lineRule="auto"/>
        <w:ind w:firstLine="0"/>
        <w:rPr>
          <w:b/>
          <w:bCs/>
          <w:color w:val="auto"/>
          <w:sz w:val="18"/>
          <w:szCs w:val="18"/>
          <w:lang w:val="en-US"/>
        </w:rPr>
      </w:pPr>
      <w:r w:rsidRPr="00503A04">
        <w:rPr>
          <w:b/>
          <w:bCs/>
          <w:color w:val="auto"/>
          <w:sz w:val="18"/>
          <w:szCs w:val="18"/>
          <w:lang w:val="en-US"/>
        </w:rPr>
        <w:t> </w:t>
      </w:r>
    </w:p>
    <w:p w14:paraId="054DA8B1" w14:textId="48322970" w:rsidR="00CF2124" w:rsidRPr="00503A04" w:rsidRDefault="00CF2124" w:rsidP="00CF2124">
      <w:pPr>
        <w:spacing w:line="240" w:lineRule="auto"/>
        <w:ind w:firstLine="0"/>
        <w:rPr>
          <w:b/>
          <w:bCs/>
          <w:color w:val="auto"/>
          <w:sz w:val="18"/>
          <w:szCs w:val="18"/>
          <w:lang w:val="en-US"/>
        </w:rPr>
      </w:pPr>
      <w:r w:rsidRPr="00503A04">
        <w:rPr>
          <w:b/>
          <w:bCs/>
          <w:color w:val="auto"/>
          <w:sz w:val="18"/>
          <w:szCs w:val="18"/>
          <w:lang w:val="en-US"/>
        </w:rPr>
        <w:lastRenderedPageBreak/>
        <w:t>Supplemental Video 3—“Silent”:</w:t>
      </w:r>
      <w:r w:rsidRPr="00503A04">
        <w:rPr>
          <w:color w:val="auto"/>
          <w:sz w:val="18"/>
          <w:szCs w:val="18"/>
          <w:lang w:val="en-US"/>
        </w:rPr>
        <w:t> The video used in the silent condition. The silent condition did not include an audio track.</w:t>
      </w:r>
      <w:r w:rsidR="00F045F3" w:rsidRPr="00503A04">
        <w:rPr>
          <w:color w:val="auto"/>
          <w:sz w:val="18"/>
          <w:szCs w:val="18"/>
          <w:lang w:val="en-US"/>
        </w:rPr>
        <w:t xml:space="preserve"> Credit: Marcos Lainez, SUNY Downstate Health Sciences University.</w:t>
      </w:r>
    </w:p>
    <w:p w14:paraId="2994D0C9" w14:textId="57F78C17" w:rsidR="00A40A55" w:rsidRPr="00503A04" w:rsidRDefault="00A40A55" w:rsidP="00CF2124">
      <w:pPr>
        <w:spacing w:line="240" w:lineRule="auto"/>
        <w:ind w:firstLine="0"/>
        <w:rPr>
          <w:color w:val="auto"/>
          <w:sz w:val="18"/>
          <w:szCs w:val="18"/>
        </w:rPr>
      </w:pPr>
      <w:bookmarkStart w:id="0" w:name="_GoBack"/>
      <w:bookmarkEnd w:id="0"/>
    </w:p>
    <w:sectPr w:rsidR="00A40A55" w:rsidRPr="00503A04" w:rsidSect="00403B2D">
      <w:headerReference w:type="default" r:id="rId11"/>
      <w:headerReference w:type="first" r:id="rId12"/>
      <w:footnotePr>
        <w:pos w:val="beneathText"/>
      </w:footnotePr>
      <w:pgSz w:w="15840" w:h="12240" w:orient="landscape"/>
      <w:pgMar w:top="1440" w:right="1440" w:bottom="1440" w:left="1440" w:header="720" w:footer="720" w:gutter="0"/>
      <w:lnNumType w:countBy="1" w:restart="continuous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9B212D" w14:textId="77777777" w:rsidR="003D2F2A" w:rsidRDefault="003D2F2A" w:rsidP="006A3E20">
      <w:r>
        <w:separator/>
      </w:r>
    </w:p>
  </w:endnote>
  <w:endnote w:type="continuationSeparator" w:id="0">
    <w:p w14:paraId="4870C0A5" w14:textId="77777777" w:rsidR="003D2F2A" w:rsidRDefault="003D2F2A" w:rsidP="006A3E20">
      <w:r>
        <w:continuationSeparator/>
      </w:r>
    </w:p>
  </w:endnote>
  <w:endnote w:type="continuationNotice" w:id="1">
    <w:p w14:paraId="69AD940B" w14:textId="77777777" w:rsidR="003D2F2A" w:rsidRDefault="003D2F2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88AB6C" w14:textId="77777777" w:rsidR="003D2F2A" w:rsidRDefault="003D2F2A" w:rsidP="006A3E20">
      <w:r>
        <w:separator/>
      </w:r>
    </w:p>
  </w:footnote>
  <w:footnote w:type="continuationSeparator" w:id="0">
    <w:p w14:paraId="0E2FBB42" w14:textId="77777777" w:rsidR="003D2F2A" w:rsidRDefault="003D2F2A" w:rsidP="006A3E20">
      <w:r>
        <w:continuationSeparator/>
      </w:r>
    </w:p>
  </w:footnote>
  <w:footnote w:type="continuationNotice" w:id="1">
    <w:p w14:paraId="3456CA04" w14:textId="77777777" w:rsidR="003D2F2A" w:rsidRDefault="003D2F2A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745600" w14:textId="513972EF" w:rsidR="00A65066" w:rsidRDefault="00464CAB" w:rsidP="006A3E20">
    <w:pPr>
      <w:pStyle w:val="Header"/>
    </w:pPr>
    <w:sdt>
      <w:sdtPr>
        <w:rPr>
          <w:rStyle w:val="Strong"/>
        </w:rPr>
        <w:alias w:val="Running head"/>
        <w:tag w:val=""/>
        <w:id w:val="12739865"/>
        <w:dataBinding w:prefixMappings="xmlns:ns0='http://schemas.microsoft.com/office/2006/coverPageProps' " w:xpath="/ns0:CoverPageProperties[1]/ns0:Abstract[1]" w:storeItemID="{55AF091B-3C7A-41E3-B477-F2FDAA23CFDA}"/>
        <w:text/>
      </w:sdtPr>
      <w:sdtEndPr>
        <w:rPr>
          <w:rStyle w:val="DefaultParagraphFont"/>
          <w:caps w:val="0"/>
        </w:rPr>
      </w:sdtEndPr>
      <w:sdtContent>
        <w:r w:rsidR="00885E33">
          <w:rPr>
            <w:rStyle w:val="Strong"/>
          </w:rPr>
          <w:t>AS</w:t>
        </w:r>
        <w:r w:rsidR="00A438D3">
          <w:rPr>
            <w:rStyle w:val="Strong"/>
          </w:rPr>
          <w:t xml:space="preserve">SESSING THE ROLE </w:t>
        </w:r>
        <w:r w:rsidR="00885E33">
          <w:rPr>
            <w:rStyle w:val="Strong"/>
          </w:rPr>
          <w:t xml:space="preserve">SPOKEN NARRATIVES </w:t>
        </w:r>
        <w:r w:rsidR="00A438D3">
          <w:rPr>
            <w:rStyle w:val="Strong"/>
          </w:rPr>
          <w:t>IN MAGIC MISDIRECTION</w:t>
        </w:r>
      </w:sdtContent>
    </w:sdt>
    <w:r w:rsidR="00A65066">
      <w:rPr>
        <w:rStyle w:val="Strong"/>
      </w:rPr>
      <w:ptab w:relativeTo="margin" w:alignment="right" w:leader="none"/>
    </w:r>
    <w:r w:rsidR="00A65066">
      <w:rPr>
        <w:rStyle w:val="Strong"/>
      </w:rPr>
      <w:fldChar w:fldCharType="begin"/>
    </w:r>
    <w:r w:rsidR="00A65066">
      <w:rPr>
        <w:rStyle w:val="Strong"/>
      </w:rPr>
      <w:instrText xml:space="preserve"> PAGE   \* MERGEFORMAT </w:instrText>
    </w:r>
    <w:r w:rsidR="00A65066">
      <w:rPr>
        <w:rStyle w:val="Strong"/>
      </w:rPr>
      <w:fldChar w:fldCharType="separate"/>
    </w:r>
    <w:r>
      <w:rPr>
        <w:rStyle w:val="Strong"/>
        <w:noProof/>
      </w:rPr>
      <w:t>4</w:t>
    </w:r>
    <w:r w:rsidR="00A65066">
      <w:rPr>
        <w:rStyle w:val="Strong"/>
        <w:noProof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B05525" w14:textId="346CE356" w:rsidR="00A65066" w:rsidRDefault="00A65066" w:rsidP="006A3E20">
    <w:pPr>
      <w:pStyle w:val="Header"/>
      <w:rPr>
        <w:rStyle w:val="Strong"/>
      </w:rPr>
    </w:pPr>
    <w:r>
      <w:rPr>
        <w:rStyle w:val="Strong"/>
      </w:rPr>
      <w:ptab w:relativeTo="margin" w:alignment="right" w:leader="none"/>
    </w:r>
    <w:r>
      <w:rPr>
        <w:rStyle w:val="Strong"/>
      </w:rPr>
      <w:fldChar w:fldCharType="begin"/>
    </w:r>
    <w:r>
      <w:rPr>
        <w:rStyle w:val="Strong"/>
      </w:rPr>
      <w:instrText xml:space="preserve"> PAGE   \* MERGEFORMAT </w:instrText>
    </w:r>
    <w:r>
      <w:rPr>
        <w:rStyle w:val="Strong"/>
      </w:rPr>
      <w:fldChar w:fldCharType="separate"/>
    </w:r>
    <w:r w:rsidR="00464CAB">
      <w:rPr>
        <w:rStyle w:val="Strong"/>
        <w:noProof/>
      </w:rPr>
      <w:t>1</w:t>
    </w:r>
    <w:r>
      <w:rPr>
        <w:rStyle w:val="Strong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0D56560C"/>
    <w:multiLevelType w:val="hybridMultilevel"/>
    <w:tmpl w:val="8692F55C"/>
    <w:lvl w:ilvl="0" w:tplc="57BC556C">
      <w:start w:val="1"/>
      <w:numFmt w:val="bullet"/>
      <w:lvlText w:val="-"/>
      <w:lvlJc w:val="left"/>
      <w:pPr>
        <w:ind w:left="11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1">
    <w:nsid w:val="18035094"/>
    <w:multiLevelType w:val="multilevel"/>
    <w:tmpl w:val="03AE6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8B4595E"/>
    <w:multiLevelType w:val="hybridMultilevel"/>
    <w:tmpl w:val="FE0CB43A"/>
    <w:lvl w:ilvl="0" w:tplc="439AFBD6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84520B"/>
    <w:multiLevelType w:val="hybridMultilevel"/>
    <w:tmpl w:val="C3E6EC1C"/>
    <w:lvl w:ilvl="0" w:tplc="72102A3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046C1B"/>
    <w:multiLevelType w:val="hybridMultilevel"/>
    <w:tmpl w:val="D7AEC1C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6A46D1"/>
    <w:multiLevelType w:val="hybridMultilevel"/>
    <w:tmpl w:val="998877C0"/>
    <w:lvl w:ilvl="0" w:tplc="DB106F42">
      <w:start w:val="2"/>
      <w:numFmt w:val="bullet"/>
      <w:lvlText w:val=""/>
      <w:lvlJc w:val="left"/>
      <w:pPr>
        <w:ind w:left="720" w:hanging="360"/>
      </w:pPr>
      <w:rPr>
        <w:rFonts w:ascii="Wingdings" w:eastAsiaTheme="minorEastAsia" w:hAnsi="Wingdings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3A6E56"/>
    <w:multiLevelType w:val="hybridMultilevel"/>
    <w:tmpl w:val="EA66E33C"/>
    <w:lvl w:ilvl="0" w:tplc="00F65414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E8C379B"/>
    <w:multiLevelType w:val="multilevel"/>
    <w:tmpl w:val="F6EC738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6"/>
  </w:num>
  <w:num w:numId="13">
    <w:abstractNumId w:val="10"/>
  </w:num>
  <w:num w:numId="14">
    <w:abstractNumId w:val="17"/>
  </w:num>
  <w:num w:numId="15">
    <w:abstractNumId w:val="12"/>
  </w:num>
  <w:num w:numId="16">
    <w:abstractNumId w:val="14"/>
  </w:num>
  <w:num w:numId="17">
    <w:abstractNumId w:val="15"/>
  </w:num>
  <w:num w:numId="18">
    <w:abstractNumId w:val="13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2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de-CH" w:vendorID="64" w:dllVersion="6" w:nlCheck="1" w:checkStyle="0"/>
  <w:activeWritingStyle w:appName="MSWord" w:lang="fr-CH" w:vendorID="64" w:dllVersion="6" w:nlCheck="1" w:checkStyle="0"/>
  <w:activeWritingStyle w:appName="MSWord" w:lang="fr-FR" w:vendorID="64" w:dllVersion="6" w:nlCheck="1" w:checkStyle="1"/>
  <w:activeWritingStyle w:appName="MSWord" w:lang="fr-CH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proofState w:spelling="clean" w:grammar="clean"/>
  <w:attachedTemplate r:id="rId1"/>
  <w:revisionView w:markup="0"/>
  <w:trackRevisions/>
  <w:doNotTrackFormatting/>
  <w:defaultTabStop w:val="720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c0tjQzNTIzNTazNDBR0lEKTi0uzszPAykwqgUAOv6heiwAAAA="/>
    <w:docVar w:name="EN.InstantFormat" w:val="&lt;ENInstantFormat&gt;&lt;Enabled&gt;0&lt;/Enabled&gt;&lt;ScanUnformatted&gt;0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d0dzfpwswrdtfierxr2psxda9tewwve5vz9z&quot;&gt;My EndNote Library&lt;record-ids&gt;&lt;item&gt;10725&lt;/item&gt;&lt;item&gt;10842&lt;/item&gt;&lt;item&gt;10958&lt;/item&gt;&lt;item&gt;11712&lt;/item&gt;&lt;item&gt;20968&lt;/item&gt;&lt;item&gt;21370&lt;/item&gt;&lt;item&gt;21442&lt;/item&gt;&lt;item&gt;22117&lt;/item&gt;&lt;item&gt;22118&lt;/item&gt;&lt;item&gt;22119&lt;/item&gt;&lt;item&gt;22121&lt;/item&gt;&lt;item&gt;22129&lt;/item&gt;&lt;item&gt;22130&lt;/item&gt;&lt;item&gt;22234&lt;/item&gt;&lt;item&gt;22240&lt;/item&gt;&lt;item&gt;22243&lt;/item&gt;&lt;item&gt;22244&lt;/item&gt;&lt;item&gt;22249&lt;/item&gt;&lt;item&gt;22250&lt;/item&gt;&lt;item&gt;22251&lt;/item&gt;&lt;item&gt;22252&lt;/item&gt;&lt;item&gt;22253&lt;/item&gt;&lt;item&gt;22667&lt;/item&gt;&lt;item&gt;22668&lt;/item&gt;&lt;item&gt;22669&lt;/item&gt;&lt;item&gt;22671&lt;/item&gt;&lt;item&gt;22859&lt;/item&gt;&lt;item&gt;22873&lt;/item&gt;&lt;item&gt;22881&lt;/item&gt;&lt;item&gt;22891&lt;/item&gt;&lt;item&gt;22897&lt;/item&gt;&lt;item&gt;22905&lt;/item&gt;&lt;item&gt;23742&lt;/item&gt;&lt;item&gt;23857&lt;/item&gt;&lt;item&gt;23976&lt;/item&gt;&lt;item&gt;24283&lt;/item&gt;&lt;item&gt;24479&lt;/item&gt;&lt;item&gt;24480&lt;/item&gt;&lt;item&gt;24525&lt;/item&gt;&lt;item&gt;24528&lt;/item&gt;&lt;/record-ids&gt;&lt;/item&gt;&lt;/Libraries&gt;"/>
  </w:docVars>
  <w:rsids>
    <w:rsidRoot w:val="005D3190"/>
    <w:rsid w:val="00000CE5"/>
    <w:rsid w:val="000017D8"/>
    <w:rsid w:val="00001CD0"/>
    <w:rsid w:val="000023C1"/>
    <w:rsid w:val="000047E0"/>
    <w:rsid w:val="00007728"/>
    <w:rsid w:val="00007E01"/>
    <w:rsid w:val="00007F5E"/>
    <w:rsid w:val="00010641"/>
    <w:rsid w:val="00010AC1"/>
    <w:rsid w:val="0001160D"/>
    <w:rsid w:val="00012B2B"/>
    <w:rsid w:val="0001351C"/>
    <w:rsid w:val="0001360C"/>
    <w:rsid w:val="00013FF4"/>
    <w:rsid w:val="00014D94"/>
    <w:rsid w:val="0001507F"/>
    <w:rsid w:val="000153CA"/>
    <w:rsid w:val="00015700"/>
    <w:rsid w:val="000159BF"/>
    <w:rsid w:val="000161E3"/>
    <w:rsid w:val="000163D9"/>
    <w:rsid w:val="0001799F"/>
    <w:rsid w:val="000202BC"/>
    <w:rsid w:val="00022044"/>
    <w:rsid w:val="0002208A"/>
    <w:rsid w:val="0002293C"/>
    <w:rsid w:val="000238EB"/>
    <w:rsid w:val="0002452F"/>
    <w:rsid w:val="00024ED4"/>
    <w:rsid w:val="0002538F"/>
    <w:rsid w:val="000255F1"/>
    <w:rsid w:val="00025A8B"/>
    <w:rsid w:val="00025E60"/>
    <w:rsid w:val="000261AE"/>
    <w:rsid w:val="000264E7"/>
    <w:rsid w:val="0002655C"/>
    <w:rsid w:val="00026B40"/>
    <w:rsid w:val="00026F46"/>
    <w:rsid w:val="000279C5"/>
    <w:rsid w:val="00027E0E"/>
    <w:rsid w:val="00030FF9"/>
    <w:rsid w:val="00031E58"/>
    <w:rsid w:val="00031EA4"/>
    <w:rsid w:val="00031F6E"/>
    <w:rsid w:val="00031FFE"/>
    <w:rsid w:val="000329B2"/>
    <w:rsid w:val="0003312E"/>
    <w:rsid w:val="000333AE"/>
    <w:rsid w:val="00035656"/>
    <w:rsid w:val="00035F6D"/>
    <w:rsid w:val="0003653F"/>
    <w:rsid w:val="000365AF"/>
    <w:rsid w:val="00036D07"/>
    <w:rsid w:val="00037544"/>
    <w:rsid w:val="00037C46"/>
    <w:rsid w:val="00037EA5"/>
    <w:rsid w:val="00037FD4"/>
    <w:rsid w:val="00040099"/>
    <w:rsid w:val="0004009D"/>
    <w:rsid w:val="00040447"/>
    <w:rsid w:val="00040EA1"/>
    <w:rsid w:val="00041330"/>
    <w:rsid w:val="0004191D"/>
    <w:rsid w:val="00041EE6"/>
    <w:rsid w:val="000422F4"/>
    <w:rsid w:val="00042C0C"/>
    <w:rsid w:val="00042CD5"/>
    <w:rsid w:val="000442AC"/>
    <w:rsid w:val="000449A1"/>
    <w:rsid w:val="00044E05"/>
    <w:rsid w:val="0004514A"/>
    <w:rsid w:val="00045B30"/>
    <w:rsid w:val="00047638"/>
    <w:rsid w:val="00047E15"/>
    <w:rsid w:val="00050876"/>
    <w:rsid w:val="00050B2D"/>
    <w:rsid w:val="0005153E"/>
    <w:rsid w:val="000519A8"/>
    <w:rsid w:val="00052939"/>
    <w:rsid w:val="00052A0D"/>
    <w:rsid w:val="00054007"/>
    <w:rsid w:val="00054237"/>
    <w:rsid w:val="000545F1"/>
    <w:rsid w:val="00056181"/>
    <w:rsid w:val="0005646D"/>
    <w:rsid w:val="00056D5A"/>
    <w:rsid w:val="000574FC"/>
    <w:rsid w:val="00057D00"/>
    <w:rsid w:val="0006043C"/>
    <w:rsid w:val="00060975"/>
    <w:rsid w:val="00060B83"/>
    <w:rsid w:val="000614ED"/>
    <w:rsid w:val="000619DB"/>
    <w:rsid w:val="00061D01"/>
    <w:rsid w:val="00061D0C"/>
    <w:rsid w:val="000626A2"/>
    <w:rsid w:val="000628F4"/>
    <w:rsid w:val="00062B51"/>
    <w:rsid w:val="00062EC3"/>
    <w:rsid w:val="00062F05"/>
    <w:rsid w:val="00063F3B"/>
    <w:rsid w:val="00063F61"/>
    <w:rsid w:val="0006465B"/>
    <w:rsid w:val="00064DA5"/>
    <w:rsid w:val="0006581A"/>
    <w:rsid w:val="00066FD2"/>
    <w:rsid w:val="000674DE"/>
    <w:rsid w:val="000678BE"/>
    <w:rsid w:val="0007057B"/>
    <w:rsid w:val="00070734"/>
    <w:rsid w:val="0007089B"/>
    <w:rsid w:val="00071451"/>
    <w:rsid w:val="0007151A"/>
    <w:rsid w:val="00072F76"/>
    <w:rsid w:val="00073368"/>
    <w:rsid w:val="00073694"/>
    <w:rsid w:val="00073EDD"/>
    <w:rsid w:val="00074696"/>
    <w:rsid w:val="00074B6D"/>
    <w:rsid w:val="000762A7"/>
    <w:rsid w:val="00076430"/>
    <w:rsid w:val="000765FB"/>
    <w:rsid w:val="000768DE"/>
    <w:rsid w:val="00076C8F"/>
    <w:rsid w:val="000802C8"/>
    <w:rsid w:val="00080C92"/>
    <w:rsid w:val="000811F6"/>
    <w:rsid w:val="00081397"/>
    <w:rsid w:val="00081808"/>
    <w:rsid w:val="00081899"/>
    <w:rsid w:val="00081B6C"/>
    <w:rsid w:val="000823A1"/>
    <w:rsid w:val="00084222"/>
    <w:rsid w:val="0008461B"/>
    <w:rsid w:val="00084634"/>
    <w:rsid w:val="00084D3B"/>
    <w:rsid w:val="00085398"/>
    <w:rsid w:val="0008540D"/>
    <w:rsid w:val="0008553C"/>
    <w:rsid w:val="00085D2D"/>
    <w:rsid w:val="0008600F"/>
    <w:rsid w:val="00086135"/>
    <w:rsid w:val="00090857"/>
    <w:rsid w:val="00091187"/>
    <w:rsid w:val="000915D9"/>
    <w:rsid w:val="00091739"/>
    <w:rsid w:val="000919BA"/>
    <w:rsid w:val="00091CD5"/>
    <w:rsid w:val="00092637"/>
    <w:rsid w:val="00092DB9"/>
    <w:rsid w:val="00093AFE"/>
    <w:rsid w:val="0009435A"/>
    <w:rsid w:val="00094D4B"/>
    <w:rsid w:val="00095A9D"/>
    <w:rsid w:val="00095CCD"/>
    <w:rsid w:val="00095D63"/>
    <w:rsid w:val="000967F8"/>
    <w:rsid w:val="00096A3A"/>
    <w:rsid w:val="00096BE5"/>
    <w:rsid w:val="00096CC4"/>
    <w:rsid w:val="000A02F1"/>
    <w:rsid w:val="000A0397"/>
    <w:rsid w:val="000A0570"/>
    <w:rsid w:val="000A099F"/>
    <w:rsid w:val="000A0A0B"/>
    <w:rsid w:val="000A1070"/>
    <w:rsid w:val="000A1DEF"/>
    <w:rsid w:val="000A1FA2"/>
    <w:rsid w:val="000A21B3"/>
    <w:rsid w:val="000A246F"/>
    <w:rsid w:val="000A24C1"/>
    <w:rsid w:val="000A2958"/>
    <w:rsid w:val="000A33A4"/>
    <w:rsid w:val="000A34B6"/>
    <w:rsid w:val="000A384B"/>
    <w:rsid w:val="000A4348"/>
    <w:rsid w:val="000A4C1E"/>
    <w:rsid w:val="000A4E4C"/>
    <w:rsid w:val="000A4FF7"/>
    <w:rsid w:val="000A5DEF"/>
    <w:rsid w:val="000A68A0"/>
    <w:rsid w:val="000A69ED"/>
    <w:rsid w:val="000A769C"/>
    <w:rsid w:val="000A7A43"/>
    <w:rsid w:val="000B07C9"/>
    <w:rsid w:val="000B10E4"/>
    <w:rsid w:val="000B1397"/>
    <w:rsid w:val="000B1448"/>
    <w:rsid w:val="000B2022"/>
    <w:rsid w:val="000B28DD"/>
    <w:rsid w:val="000B2D95"/>
    <w:rsid w:val="000B430F"/>
    <w:rsid w:val="000B4769"/>
    <w:rsid w:val="000B4C0B"/>
    <w:rsid w:val="000B5900"/>
    <w:rsid w:val="000B6066"/>
    <w:rsid w:val="000B6145"/>
    <w:rsid w:val="000B6D88"/>
    <w:rsid w:val="000B70DB"/>
    <w:rsid w:val="000B78AE"/>
    <w:rsid w:val="000C00DD"/>
    <w:rsid w:val="000C08E4"/>
    <w:rsid w:val="000C0BDA"/>
    <w:rsid w:val="000C0E07"/>
    <w:rsid w:val="000C0EA5"/>
    <w:rsid w:val="000C1216"/>
    <w:rsid w:val="000C2358"/>
    <w:rsid w:val="000C2AC3"/>
    <w:rsid w:val="000C31C5"/>
    <w:rsid w:val="000C3852"/>
    <w:rsid w:val="000C3C95"/>
    <w:rsid w:val="000C42B0"/>
    <w:rsid w:val="000C59CD"/>
    <w:rsid w:val="000C5FC5"/>
    <w:rsid w:val="000C6301"/>
    <w:rsid w:val="000C662E"/>
    <w:rsid w:val="000C6C2B"/>
    <w:rsid w:val="000D024E"/>
    <w:rsid w:val="000D0690"/>
    <w:rsid w:val="000D23BD"/>
    <w:rsid w:val="000D3076"/>
    <w:rsid w:val="000D3259"/>
    <w:rsid w:val="000D3C5D"/>
    <w:rsid w:val="000D3E2B"/>
    <w:rsid w:val="000D4779"/>
    <w:rsid w:val="000D4C7F"/>
    <w:rsid w:val="000D4D7B"/>
    <w:rsid w:val="000D5A8F"/>
    <w:rsid w:val="000D5B16"/>
    <w:rsid w:val="000D613C"/>
    <w:rsid w:val="000D61A7"/>
    <w:rsid w:val="000D6A23"/>
    <w:rsid w:val="000D70CF"/>
    <w:rsid w:val="000D7298"/>
    <w:rsid w:val="000E400B"/>
    <w:rsid w:val="000E4178"/>
    <w:rsid w:val="000E430A"/>
    <w:rsid w:val="000E5A81"/>
    <w:rsid w:val="000E5F02"/>
    <w:rsid w:val="000E6D8C"/>
    <w:rsid w:val="000E6E11"/>
    <w:rsid w:val="000F0A10"/>
    <w:rsid w:val="000F0F92"/>
    <w:rsid w:val="000F12D8"/>
    <w:rsid w:val="000F256B"/>
    <w:rsid w:val="000F3508"/>
    <w:rsid w:val="000F3655"/>
    <w:rsid w:val="000F5047"/>
    <w:rsid w:val="000F5CC7"/>
    <w:rsid w:val="000F5CC9"/>
    <w:rsid w:val="000F6720"/>
    <w:rsid w:val="000F6776"/>
    <w:rsid w:val="000F6B4F"/>
    <w:rsid w:val="000F6D4E"/>
    <w:rsid w:val="000F6DCF"/>
    <w:rsid w:val="000F7084"/>
    <w:rsid w:val="000F785F"/>
    <w:rsid w:val="000F7C38"/>
    <w:rsid w:val="000F7CEF"/>
    <w:rsid w:val="001007D2"/>
    <w:rsid w:val="00100805"/>
    <w:rsid w:val="00101FE8"/>
    <w:rsid w:val="001027F9"/>
    <w:rsid w:val="00102B93"/>
    <w:rsid w:val="00103B61"/>
    <w:rsid w:val="00104296"/>
    <w:rsid w:val="00104362"/>
    <w:rsid w:val="00104EE6"/>
    <w:rsid w:val="0010662F"/>
    <w:rsid w:val="001074B5"/>
    <w:rsid w:val="00107A4C"/>
    <w:rsid w:val="0011008B"/>
    <w:rsid w:val="0011061B"/>
    <w:rsid w:val="00110CBF"/>
    <w:rsid w:val="001111E6"/>
    <w:rsid w:val="0011124B"/>
    <w:rsid w:val="00111523"/>
    <w:rsid w:val="00111A2F"/>
    <w:rsid w:val="00111A4A"/>
    <w:rsid w:val="00111A8B"/>
    <w:rsid w:val="00111BB6"/>
    <w:rsid w:val="0011202A"/>
    <w:rsid w:val="00112D3E"/>
    <w:rsid w:val="001140D0"/>
    <w:rsid w:val="00114E9F"/>
    <w:rsid w:val="001154A5"/>
    <w:rsid w:val="0011580C"/>
    <w:rsid w:val="00116F5C"/>
    <w:rsid w:val="00117AC4"/>
    <w:rsid w:val="00117F2E"/>
    <w:rsid w:val="00121096"/>
    <w:rsid w:val="00121D79"/>
    <w:rsid w:val="00121F01"/>
    <w:rsid w:val="00123246"/>
    <w:rsid w:val="0012412F"/>
    <w:rsid w:val="00124282"/>
    <w:rsid w:val="00124AB9"/>
    <w:rsid w:val="00124CA8"/>
    <w:rsid w:val="00125746"/>
    <w:rsid w:val="00125E43"/>
    <w:rsid w:val="0012620E"/>
    <w:rsid w:val="0012655A"/>
    <w:rsid w:val="0012664D"/>
    <w:rsid w:val="00126A48"/>
    <w:rsid w:val="0012735A"/>
    <w:rsid w:val="001277B7"/>
    <w:rsid w:val="00127B9F"/>
    <w:rsid w:val="0013022A"/>
    <w:rsid w:val="00130319"/>
    <w:rsid w:val="001304FD"/>
    <w:rsid w:val="00130771"/>
    <w:rsid w:val="001312A8"/>
    <w:rsid w:val="00131332"/>
    <w:rsid w:val="001334BA"/>
    <w:rsid w:val="00134A27"/>
    <w:rsid w:val="00134B9F"/>
    <w:rsid w:val="00135054"/>
    <w:rsid w:val="00135064"/>
    <w:rsid w:val="0013539E"/>
    <w:rsid w:val="00135A7E"/>
    <w:rsid w:val="00135F2C"/>
    <w:rsid w:val="00136934"/>
    <w:rsid w:val="00136A61"/>
    <w:rsid w:val="00136D46"/>
    <w:rsid w:val="00136E66"/>
    <w:rsid w:val="00136FAD"/>
    <w:rsid w:val="00137361"/>
    <w:rsid w:val="001373F4"/>
    <w:rsid w:val="001378B3"/>
    <w:rsid w:val="00140168"/>
    <w:rsid w:val="001407C9"/>
    <w:rsid w:val="00140827"/>
    <w:rsid w:val="00140B9C"/>
    <w:rsid w:val="00141872"/>
    <w:rsid w:val="0014261D"/>
    <w:rsid w:val="001427AF"/>
    <w:rsid w:val="00142F5C"/>
    <w:rsid w:val="001433E1"/>
    <w:rsid w:val="00143D5F"/>
    <w:rsid w:val="00144636"/>
    <w:rsid w:val="001455FC"/>
    <w:rsid w:val="001458A4"/>
    <w:rsid w:val="001463A9"/>
    <w:rsid w:val="00147192"/>
    <w:rsid w:val="00150419"/>
    <w:rsid w:val="00150E58"/>
    <w:rsid w:val="001516B0"/>
    <w:rsid w:val="0015235C"/>
    <w:rsid w:val="0015270B"/>
    <w:rsid w:val="00153389"/>
    <w:rsid w:val="00153C38"/>
    <w:rsid w:val="00154189"/>
    <w:rsid w:val="00154CC4"/>
    <w:rsid w:val="00154FF1"/>
    <w:rsid w:val="00156512"/>
    <w:rsid w:val="001566F9"/>
    <w:rsid w:val="0015761E"/>
    <w:rsid w:val="00157BAE"/>
    <w:rsid w:val="00157DD5"/>
    <w:rsid w:val="001600CF"/>
    <w:rsid w:val="001604BD"/>
    <w:rsid w:val="00160FD9"/>
    <w:rsid w:val="00161C5B"/>
    <w:rsid w:val="00161ED3"/>
    <w:rsid w:val="00162DA1"/>
    <w:rsid w:val="00163B06"/>
    <w:rsid w:val="0016441B"/>
    <w:rsid w:val="00164665"/>
    <w:rsid w:val="00166688"/>
    <w:rsid w:val="00166782"/>
    <w:rsid w:val="0016685A"/>
    <w:rsid w:val="00166961"/>
    <w:rsid w:val="001677D1"/>
    <w:rsid w:val="00167827"/>
    <w:rsid w:val="001709CB"/>
    <w:rsid w:val="00171185"/>
    <w:rsid w:val="00171303"/>
    <w:rsid w:val="001716AF"/>
    <w:rsid w:val="00171809"/>
    <w:rsid w:val="001719AD"/>
    <w:rsid w:val="00172293"/>
    <w:rsid w:val="00172DA9"/>
    <w:rsid w:val="00172E23"/>
    <w:rsid w:val="00173F76"/>
    <w:rsid w:val="0017446C"/>
    <w:rsid w:val="001745B0"/>
    <w:rsid w:val="00175186"/>
    <w:rsid w:val="00175AB3"/>
    <w:rsid w:val="00175DDC"/>
    <w:rsid w:val="00176572"/>
    <w:rsid w:val="0017710B"/>
    <w:rsid w:val="001779D2"/>
    <w:rsid w:val="0018089E"/>
    <w:rsid w:val="00180FEF"/>
    <w:rsid w:val="00181423"/>
    <w:rsid w:val="0018383E"/>
    <w:rsid w:val="00183C72"/>
    <w:rsid w:val="001843A1"/>
    <w:rsid w:val="00184971"/>
    <w:rsid w:val="001859DA"/>
    <w:rsid w:val="00185A5E"/>
    <w:rsid w:val="00185F49"/>
    <w:rsid w:val="00186861"/>
    <w:rsid w:val="001912BB"/>
    <w:rsid w:val="00192045"/>
    <w:rsid w:val="001924AF"/>
    <w:rsid w:val="00192BBB"/>
    <w:rsid w:val="00192F65"/>
    <w:rsid w:val="00194217"/>
    <w:rsid w:val="00194425"/>
    <w:rsid w:val="001957D2"/>
    <w:rsid w:val="00195CD5"/>
    <w:rsid w:val="0019692F"/>
    <w:rsid w:val="0019764C"/>
    <w:rsid w:val="001A084D"/>
    <w:rsid w:val="001A0AB2"/>
    <w:rsid w:val="001A0CB2"/>
    <w:rsid w:val="001A0D41"/>
    <w:rsid w:val="001A152B"/>
    <w:rsid w:val="001A1A2B"/>
    <w:rsid w:val="001A1CDE"/>
    <w:rsid w:val="001A230E"/>
    <w:rsid w:val="001A36D1"/>
    <w:rsid w:val="001A3C9E"/>
    <w:rsid w:val="001A4578"/>
    <w:rsid w:val="001A484A"/>
    <w:rsid w:val="001A4ADE"/>
    <w:rsid w:val="001A54C1"/>
    <w:rsid w:val="001A5FD9"/>
    <w:rsid w:val="001A68EE"/>
    <w:rsid w:val="001A7BAD"/>
    <w:rsid w:val="001A7D8D"/>
    <w:rsid w:val="001B031C"/>
    <w:rsid w:val="001B0748"/>
    <w:rsid w:val="001B0B3C"/>
    <w:rsid w:val="001B1223"/>
    <w:rsid w:val="001B12EA"/>
    <w:rsid w:val="001B15A1"/>
    <w:rsid w:val="001B18AB"/>
    <w:rsid w:val="001B24FB"/>
    <w:rsid w:val="001B26CA"/>
    <w:rsid w:val="001B49C3"/>
    <w:rsid w:val="001B598C"/>
    <w:rsid w:val="001B6333"/>
    <w:rsid w:val="001B6673"/>
    <w:rsid w:val="001B6DB0"/>
    <w:rsid w:val="001B6EE4"/>
    <w:rsid w:val="001B6FD1"/>
    <w:rsid w:val="001C2430"/>
    <w:rsid w:val="001C2598"/>
    <w:rsid w:val="001C3194"/>
    <w:rsid w:val="001C3F39"/>
    <w:rsid w:val="001C43E9"/>
    <w:rsid w:val="001C44AD"/>
    <w:rsid w:val="001C5D1E"/>
    <w:rsid w:val="001C6400"/>
    <w:rsid w:val="001C6B62"/>
    <w:rsid w:val="001C75F7"/>
    <w:rsid w:val="001C7877"/>
    <w:rsid w:val="001C78B8"/>
    <w:rsid w:val="001D06AE"/>
    <w:rsid w:val="001D121F"/>
    <w:rsid w:val="001D136C"/>
    <w:rsid w:val="001D25D1"/>
    <w:rsid w:val="001D2FDD"/>
    <w:rsid w:val="001D3EE2"/>
    <w:rsid w:val="001D4B35"/>
    <w:rsid w:val="001D51B4"/>
    <w:rsid w:val="001D531F"/>
    <w:rsid w:val="001D5359"/>
    <w:rsid w:val="001D5A63"/>
    <w:rsid w:val="001D5C44"/>
    <w:rsid w:val="001D5C4B"/>
    <w:rsid w:val="001D5D24"/>
    <w:rsid w:val="001D6B1C"/>
    <w:rsid w:val="001D71C8"/>
    <w:rsid w:val="001E016D"/>
    <w:rsid w:val="001E0234"/>
    <w:rsid w:val="001E1768"/>
    <w:rsid w:val="001E20BF"/>
    <w:rsid w:val="001E264D"/>
    <w:rsid w:val="001E2D30"/>
    <w:rsid w:val="001E310F"/>
    <w:rsid w:val="001E3852"/>
    <w:rsid w:val="001E3BD6"/>
    <w:rsid w:val="001E4205"/>
    <w:rsid w:val="001E44E7"/>
    <w:rsid w:val="001E4A35"/>
    <w:rsid w:val="001E618A"/>
    <w:rsid w:val="001E7C24"/>
    <w:rsid w:val="001F08A1"/>
    <w:rsid w:val="001F0ED5"/>
    <w:rsid w:val="001F1BEC"/>
    <w:rsid w:val="001F2C28"/>
    <w:rsid w:val="001F39DC"/>
    <w:rsid w:val="001F499F"/>
    <w:rsid w:val="001F4DEB"/>
    <w:rsid w:val="001F55A6"/>
    <w:rsid w:val="001F55CB"/>
    <w:rsid w:val="001F6233"/>
    <w:rsid w:val="001F7670"/>
    <w:rsid w:val="001F7DE3"/>
    <w:rsid w:val="00201417"/>
    <w:rsid w:val="00201C75"/>
    <w:rsid w:val="00201CCB"/>
    <w:rsid w:val="00203B56"/>
    <w:rsid w:val="00203BC9"/>
    <w:rsid w:val="00204769"/>
    <w:rsid w:val="0020515F"/>
    <w:rsid w:val="00205B9E"/>
    <w:rsid w:val="002078A4"/>
    <w:rsid w:val="00207EAD"/>
    <w:rsid w:val="00207F55"/>
    <w:rsid w:val="00210055"/>
    <w:rsid w:val="00211772"/>
    <w:rsid w:val="00211E0C"/>
    <w:rsid w:val="00212AB0"/>
    <w:rsid w:val="00212C66"/>
    <w:rsid w:val="00212D52"/>
    <w:rsid w:val="00212DD5"/>
    <w:rsid w:val="00213553"/>
    <w:rsid w:val="002146D0"/>
    <w:rsid w:val="00214769"/>
    <w:rsid w:val="00215B6A"/>
    <w:rsid w:val="002160E0"/>
    <w:rsid w:val="0021662F"/>
    <w:rsid w:val="00216B35"/>
    <w:rsid w:val="00216DD9"/>
    <w:rsid w:val="00217718"/>
    <w:rsid w:val="002177C7"/>
    <w:rsid w:val="002208F1"/>
    <w:rsid w:val="00220B2C"/>
    <w:rsid w:val="00221D4C"/>
    <w:rsid w:val="002223F1"/>
    <w:rsid w:val="00222C6C"/>
    <w:rsid w:val="0022310B"/>
    <w:rsid w:val="00224312"/>
    <w:rsid w:val="0022505B"/>
    <w:rsid w:val="00225DF0"/>
    <w:rsid w:val="00225F80"/>
    <w:rsid w:val="002262B8"/>
    <w:rsid w:val="0023018C"/>
    <w:rsid w:val="00230712"/>
    <w:rsid w:val="00230812"/>
    <w:rsid w:val="00230A81"/>
    <w:rsid w:val="00231733"/>
    <w:rsid w:val="0023222C"/>
    <w:rsid w:val="002324A8"/>
    <w:rsid w:val="00232EEC"/>
    <w:rsid w:val="00233121"/>
    <w:rsid w:val="00233540"/>
    <w:rsid w:val="002350E4"/>
    <w:rsid w:val="00235820"/>
    <w:rsid w:val="00236497"/>
    <w:rsid w:val="00236E47"/>
    <w:rsid w:val="00237495"/>
    <w:rsid w:val="0024021E"/>
    <w:rsid w:val="00240651"/>
    <w:rsid w:val="0024136A"/>
    <w:rsid w:val="00241373"/>
    <w:rsid w:val="00241712"/>
    <w:rsid w:val="00241B29"/>
    <w:rsid w:val="00241F53"/>
    <w:rsid w:val="002423F3"/>
    <w:rsid w:val="0024283A"/>
    <w:rsid w:val="00242A6E"/>
    <w:rsid w:val="00242D1B"/>
    <w:rsid w:val="0024340D"/>
    <w:rsid w:val="00243A46"/>
    <w:rsid w:val="002441FC"/>
    <w:rsid w:val="00244211"/>
    <w:rsid w:val="002446DB"/>
    <w:rsid w:val="00244C19"/>
    <w:rsid w:val="0024585A"/>
    <w:rsid w:val="00245AB0"/>
    <w:rsid w:val="00245FB4"/>
    <w:rsid w:val="00246B77"/>
    <w:rsid w:val="00246F64"/>
    <w:rsid w:val="00247F21"/>
    <w:rsid w:val="00250397"/>
    <w:rsid w:val="002512BD"/>
    <w:rsid w:val="002517FF"/>
    <w:rsid w:val="00251ADB"/>
    <w:rsid w:val="00251FB9"/>
    <w:rsid w:val="00252107"/>
    <w:rsid w:val="002525A8"/>
    <w:rsid w:val="00252993"/>
    <w:rsid w:val="00252B11"/>
    <w:rsid w:val="0025382D"/>
    <w:rsid w:val="00253A4A"/>
    <w:rsid w:val="00253B05"/>
    <w:rsid w:val="00254AF3"/>
    <w:rsid w:val="00254D47"/>
    <w:rsid w:val="002552F1"/>
    <w:rsid w:val="0025597E"/>
    <w:rsid w:val="00256993"/>
    <w:rsid w:val="00256DB2"/>
    <w:rsid w:val="00260275"/>
    <w:rsid w:val="00260B58"/>
    <w:rsid w:val="00260B6F"/>
    <w:rsid w:val="00260E77"/>
    <w:rsid w:val="00260F6F"/>
    <w:rsid w:val="00261044"/>
    <w:rsid w:val="002610FB"/>
    <w:rsid w:val="00261654"/>
    <w:rsid w:val="00261BEE"/>
    <w:rsid w:val="002622F3"/>
    <w:rsid w:val="002630D5"/>
    <w:rsid w:val="00264604"/>
    <w:rsid w:val="002654F3"/>
    <w:rsid w:val="002655EE"/>
    <w:rsid w:val="002656B0"/>
    <w:rsid w:val="002659CF"/>
    <w:rsid w:val="0026674C"/>
    <w:rsid w:val="00267843"/>
    <w:rsid w:val="00267D01"/>
    <w:rsid w:val="00270163"/>
    <w:rsid w:val="00270709"/>
    <w:rsid w:val="00270E7D"/>
    <w:rsid w:val="00270ECE"/>
    <w:rsid w:val="002711F5"/>
    <w:rsid w:val="002739E5"/>
    <w:rsid w:val="00273FAF"/>
    <w:rsid w:val="00274343"/>
    <w:rsid w:val="00274614"/>
    <w:rsid w:val="002748A0"/>
    <w:rsid w:val="00275E6B"/>
    <w:rsid w:val="0027665F"/>
    <w:rsid w:val="00276AED"/>
    <w:rsid w:val="00277B7F"/>
    <w:rsid w:val="00277C72"/>
    <w:rsid w:val="00277F11"/>
    <w:rsid w:val="00277FB3"/>
    <w:rsid w:val="00281555"/>
    <w:rsid w:val="0028163E"/>
    <w:rsid w:val="00281EDB"/>
    <w:rsid w:val="002820CA"/>
    <w:rsid w:val="00282333"/>
    <w:rsid w:val="002823E4"/>
    <w:rsid w:val="00283CDC"/>
    <w:rsid w:val="0028429B"/>
    <w:rsid w:val="0028559C"/>
    <w:rsid w:val="00285BA5"/>
    <w:rsid w:val="00285EAA"/>
    <w:rsid w:val="00286586"/>
    <w:rsid w:val="0028674F"/>
    <w:rsid w:val="00286BBD"/>
    <w:rsid w:val="00286D5B"/>
    <w:rsid w:val="00287865"/>
    <w:rsid w:val="002909B5"/>
    <w:rsid w:val="00290B74"/>
    <w:rsid w:val="00290E8F"/>
    <w:rsid w:val="00291662"/>
    <w:rsid w:val="00291D54"/>
    <w:rsid w:val="002920DD"/>
    <w:rsid w:val="00292BB0"/>
    <w:rsid w:val="00292C54"/>
    <w:rsid w:val="002942DB"/>
    <w:rsid w:val="00294886"/>
    <w:rsid w:val="00294ADF"/>
    <w:rsid w:val="00294B9C"/>
    <w:rsid w:val="00294EE8"/>
    <w:rsid w:val="00294F7E"/>
    <w:rsid w:val="00295077"/>
    <w:rsid w:val="002952BD"/>
    <w:rsid w:val="0029593F"/>
    <w:rsid w:val="00295F6E"/>
    <w:rsid w:val="00296031"/>
    <w:rsid w:val="00296417"/>
    <w:rsid w:val="00296A07"/>
    <w:rsid w:val="00296D40"/>
    <w:rsid w:val="00297164"/>
    <w:rsid w:val="00297B66"/>
    <w:rsid w:val="002A032F"/>
    <w:rsid w:val="002A0340"/>
    <w:rsid w:val="002A0A36"/>
    <w:rsid w:val="002A1425"/>
    <w:rsid w:val="002A2016"/>
    <w:rsid w:val="002A2129"/>
    <w:rsid w:val="002A26D2"/>
    <w:rsid w:val="002A2AA3"/>
    <w:rsid w:val="002A372C"/>
    <w:rsid w:val="002A3957"/>
    <w:rsid w:val="002A3962"/>
    <w:rsid w:val="002A3FF4"/>
    <w:rsid w:val="002A405C"/>
    <w:rsid w:val="002A5787"/>
    <w:rsid w:val="002A5AA6"/>
    <w:rsid w:val="002A5F06"/>
    <w:rsid w:val="002A5F5D"/>
    <w:rsid w:val="002A6892"/>
    <w:rsid w:val="002A6DC6"/>
    <w:rsid w:val="002A7E59"/>
    <w:rsid w:val="002A7E71"/>
    <w:rsid w:val="002B0437"/>
    <w:rsid w:val="002B1708"/>
    <w:rsid w:val="002B17D1"/>
    <w:rsid w:val="002B18A8"/>
    <w:rsid w:val="002B1D12"/>
    <w:rsid w:val="002B1DF5"/>
    <w:rsid w:val="002B3538"/>
    <w:rsid w:val="002B42AA"/>
    <w:rsid w:val="002B527F"/>
    <w:rsid w:val="002B533E"/>
    <w:rsid w:val="002B54B5"/>
    <w:rsid w:val="002B56B4"/>
    <w:rsid w:val="002B69CB"/>
    <w:rsid w:val="002B6B03"/>
    <w:rsid w:val="002B7A20"/>
    <w:rsid w:val="002C09B1"/>
    <w:rsid w:val="002C1121"/>
    <w:rsid w:val="002C161E"/>
    <w:rsid w:val="002C1D2B"/>
    <w:rsid w:val="002C1EA7"/>
    <w:rsid w:val="002C2506"/>
    <w:rsid w:val="002C2B80"/>
    <w:rsid w:val="002C2DDA"/>
    <w:rsid w:val="002C2FF4"/>
    <w:rsid w:val="002C3AA0"/>
    <w:rsid w:val="002C3C36"/>
    <w:rsid w:val="002C42F4"/>
    <w:rsid w:val="002C4488"/>
    <w:rsid w:val="002C44CA"/>
    <w:rsid w:val="002C48CF"/>
    <w:rsid w:val="002C4A2D"/>
    <w:rsid w:val="002C54E1"/>
    <w:rsid w:val="002C57BD"/>
    <w:rsid w:val="002C5A29"/>
    <w:rsid w:val="002C5AF9"/>
    <w:rsid w:val="002C62AB"/>
    <w:rsid w:val="002C6A6A"/>
    <w:rsid w:val="002C6FD1"/>
    <w:rsid w:val="002C7155"/>
    <w:rsid w:val="002D0258"/>
    <w:rsid w:val="002D03B3"/>
    <w:rsid w:val="002D0697"/>
    <w:rsid w:val="002D07E3"/>
    <w:rsid w:val="002D1570"/>
    <w:rsid w:val="002D1E2D"/>
    <w:rsid w:val="002D28FD"/>
    <w:rsid w:val="002D2C8E"/>
    <w:rsid w:val="002D3017"/>
    <w:rsid w:val="002D319F"/>
    <w:rsid w:val="002D3716"/>
    <w:rsid w:val="002D4A0F"/>
    <w:rsid w:val="002D4BBD"/>
    <w:rsid w:val="002D4CA5"/>
    <w:rsid w:val="002D4F16"/>
    <w:rsid w:val="002D5204"/>
    <w:rsid w:val="002D5366"/>
    <w:rsid w:val="002D55C3"/>
    <w:rsid w:val="002D616C"/>
    <w:rsid w:val="002D628D"/>
    <w:rsid w:val="002D6BC9"/>
    <w:rsid w:val="002E0210"/>
    <w:rsid w:val="002E03FA"/>
    <w:rsid w:val="002E1227"/>
    <w:rsid w:val="002E19A6"/>
    <w:rsid w:val="002E2071"/>
    <w:rsid w:val="002E29FB"/>
    <w:rsid w:val="002E2C35"/>
    <w:rsid w:val="002E360A"/>
    <w:rsid w:val="002E3725"/>
    <w:rsid w:val="002E38BF"/>
    <w:rsid w:val="002E3E4A"/>
    <w:rsid w:val="002E3E69"/>
    <w:rsid w:val="002E47C9"/>
    <w:rsid w:val="002E5A9E"/>
    <w:rsid w:val="002E5E6C"/>
    <w:rsid w:val="002E6176"/>
    <w:rsid w:val="002E64F4"/>
    <w:rsid w:val="002E70E1"/>
    <w:rsid w:val="002E713A"/>
    <w:rsid w:val="002E7510"/>
    <w:rsid w:val="002F0B1B"/>
    <w:rsid w:val="002F0B96"/>
    <w:rsid w:val="002F0F21"/>
    <w:rsid w:val="002F1756"/>
    <w:rsid w:val="002F1DAB"/>
    <w:rsid w:val="002F2877"/>
    <w:rsid w:val="002F3337"/>
    <w:rsid w:val="002F3B9C"/>
    <w:rsid w:val="002F4019"/>
    <w:rsid w:val="002F4467"/>
    <w:rsid w:val="002F47C9"/>
    <w:rsid w:val="002F4B0E"/>
    <w:rsid w:val="002F518E"/>
    <w:rsid w:val="002F5DC9"/>
    <w:rsid w:val="002F660F"/>
    <w:rsid w:val="002F68E6"/>
    <w:rsid w:val="002F6B93"/>
    <w:rsid w:val="002F7BF5"/>
    <w:rsid w:val="00300467"/>
    <w:rsid w:val="00300E17"/>
    <w:rsid w:val="0030145F"/>
    <w:rsid w:val="00301A19"/>
    <w:rsid w:val="00301CD2"/>
    <w:rsid w:val="003029C1"/>
    <w:rsid w:val="00302C62"/>
    <w:rsid w:val="0030417A"/>
    <w:rsid w:val="0030425C"/>
    <w:rsid w:val="003044B9"/>
    <w:rsid w:val="00304D13"/>
    <w:rsid w:val="00304EF1"/>
    <w:rsid w:val="00306A3E"/>
    <w:rsid w:val="00306B80"/>
    <w:rsid w:val="00306E04"/>
    <w:rsid w:val="00307060"/>
    <w:rsid w:val="003070B0"/>
    <w:rsid w:val="00310BDF"/>
    <w:rsid w:val="00310E58"/>
    <w:rsid w:val="00310F9C"/>
    <w:rsid w:val="00312A4A"/>
    <w:rsid w:val="00314026"/>
    <w:rsid w:val="0031415F"/>
    <w:rsid w:val="0031423E"/>
    <w:rsid w:val="00314380"/>
    <w:rsid w:val="00314A9B"/>
    <w:rsid w:val="00315FC3"/>
    <w:rsid w:val="00316176"/>
    <w:rsid w:val="003162EF"/>
    <w:rsid w:val="00316A31"/>
    <w:rsid w:val="0031734D"/>
    <w:rsid w:val="003200FA"/>
    <w:rsid w:val="003204DE"/>
    <w:rsid w:val="003205A0"/>
    <w:rsid w:val="00320872"/>
    <w:rsid w:val="0032192E"/>
    <w:rsid w:val="00322587"/>
    <w:rsid w:val="0032357C"/>
    <w:rsid w:val="00323FD2"/>
    <w:rsid w:val="0032562D"/>
    <w:rsid w:val="00326D7E"/>
    <w:rsid w:val="0033091E"/>
    <w:rsid w:val="00330F40"/>
    <w:rsid w:val="00331203"/>
    <w:rsid w:val="00332922"/>
    <w:rsid w:val="00332A03"/>
    <w:rsid w:val="00332F76"/>
    <w:rsid w:val="003333D8"/>
    <w:rsid w:val="003335AD"/>
    <w:rsid w:val="0033386D"/>
    <w:rsid w:val="00333CE0"/>
    <w:rsid w:val="003343AD"/>
    <w:rsid w:val="0033458A"/>
    <w:rsid w:val="00335167"/>
    <w:rsid w:val="0033550D"/>
    <w:rsid w:val="00335A21"/>
    <w:rsid w:val="00335B97"/>
    <w:rsid w:val="00335F2C"/>
    <w:rsid w:val="00335F9D"/>
    <w:rsid w:val="00336DD9"/>
    <w:rsid w:val="0033709E"/>
    <w:rsid w:val="00340469"/>
    <w:rsid w:val="0034260A"/>
    <w:rsid w:val="00342EEF"/>
    <w:rsid w:val="00342F3F"/>
    <w:rsid w:val="00343161"/>
    <w:rsid w:val="00343356"/>
    <w:rsid w:val="003436C7"/>
    <w:rsid w:val="003436D9"/>
    <w:rsid w:val="00343BBF"/>
    <w:rsid w:val="003443E1"/>
    <w:rsid w:val="00345884"/>
    <w:rsid w:val="00345FD4"/>
    <w:rsid w:val="0034606B"/>
    <w:rsid w:val="003460DE"/>
    <w:rsid w:val="0034656D"/>
    <w:rsid w:val="00346EEF"/>
    <w:rsid w:val="003477CE"/>
    <w:rsid w:val="00347B7C"/>
    <w:rsid w:val="00351B5A"/>
    <w:rsid w:val="00351CEC"/>
    <w:rsid w:val="00352ABB"/>
    <w:rsid w:val="00352ADD"/>
    <w:rsid w:val="00352B11"/>
    <w:rsid w:val="003535A9"/>
    <w:rsid w:val="00353E5F"/>
    <w:rsid w:val="00353F3A"/>
    <w:rsid w:val="00354D95"/>
    <w:rsid w:val="00355C5E"/>
    <w:rsid w:val="00357125"/>
    <w:rsid w:val="0035734D"/>
    <w:rsid w:val="00357B79"/>
    <w:rsid w:val="00360404"/>
    <w:rsid w:val="00360444"/>
    <w:rsid w:val="00362660"/>
    <w:rsid w:val="0036283B"/>
    <w:rsid w:val="00363044"/>
    <w:rsid w:val="0036392B"/>
    <w:rsid w:val="003639E1"/>
    <w:rsid w:val="00363E0F"/>
    <w:rsid w:val="00365C66"/>
    <w:rsid w:val="00365DFF"/>
    <w:rsid w:val="0036601D"/>
    <w:rsid w:val="00366235"/>
    <w:rsid w:val="0036644F"/>
    <w:rsid w:val="0036660F"/>
    <w:rsid w:val="003667A0"/>
    <w:rsid w:val="00367063"/>
    <w:rsid w:val="00367219"/>
    <w:rsid w:val="0036745C"/>
    <w:rsid w:val="003702BB"/>
    <w:rsid w:val="0037169E"/>
    <w:rsid w:val="00371F11"/>
    <w:rsid w:val="003732A5"/>
    <w:rsid w:val="00373571"/>
    <w:rsid w:val="00373E5D"/>
    <w:rsid w:val="00374D2A"/>
    <w:rsid w:val="0037516E"/>
    <w:rsid w:val="003753B2"/>
    <w:rsid w:val="003757F8"/>
    <w:rsid w:val="003763C5"/>
    <w:rsid w:val="00376D3E"/>
    <w:rsid w:val="0037724E"/>
    <w:rsid w:val="00377AB7"/>
    <w:rsid w:val="00377B2B"/>
    <w:rsid w:val="00377DE0"/>
    <w:rsid w:val="003812AC"/>
    <w:rsid w:val="0038162F"/>
    <w:rsid w:val="00381DD4"/>
    <w:rsid w:val="00382428"/>
    <w:rsid w:val="00383BA6"/>
    <w:rsid w:val="00383FD4"/>
    <w:rsid w:val="0038424A"/>
    <w:rsid w:val="00386B21"/>
    <w:rsid w:val="00387969"/>
    <w:rsid w:val="00390496"/>
    <w:rsid w:val="00391216"/>
    <w:rsid w:val="003916E0"/>
    <w:rsid w:val="00391AF8"/>
    <w:rsid w:val="00391B3C"/>
    <w:rsid w:val="003923BD"/>
    <w:rsid w:val="003933D2"/>
    <w:rsid w:val="003934D7"/>
    <w:rsid w:val="00393795"/>
    <w:rsid w:val="00393A87"/>
    <w:rsid w:val="00393CCB"/>
    <w:rsid w:val="00393EA9"/>
    <w:rsid w:val="00394496"/>
    <w:rsid w:val="00394F53"/>
    <w:rsid w:val="00395ADE"/>
    <w:rsid w:val="00395B18"/>
    <w:rsid w:val="00395BE8"/>
    <w:rsid w:val="00395D32"/>
    <w:rsid w:val="00395ED6"/>
    <w:rsid w:val="003966AB"/>
    <w:rsid w:val="00396DF7"/>
    <w:rsid w:val="003977DF"/>
    <w:rsid w:val="003978A0"/>
    <w:rsid w:val="00397902"/>
    <w:rsid w:val="00397EA1"/>
    <w:rsid w:val="00397F13"/>
    <w:rsid w:val="003A083F"/>
    <w:rsid w:val="003A19B7"/>
    <w:rsid w:val="003A2186"/>
    <w:rsid w:val="003A21C9"/>
    <w:rsid w:val="003A2201"/>
    <w:rsid w:val="003A2C62"/>
    <w:rsid w:val="003A3297"/>
    <w:rsid w:val="003A3CFC"/>
    <w:rsid w:val="003A4B43"/>
    <w:rsid w:val="003A570C"/>
    <w:rsid w:val="003A574A"/>
    <w:rsid w:val="003A60E1"/>
    <w:rsid w:val="003A61F6"/>
    <w:rsid w:val="003A68F3"/>
    <w:rsid w:val="003A6AF4"/>
    <w:rsid w:val="003A6B67"/>
    <w:rsid w:val="003A706F"/>
    <w:rsid w:val="003B0039"/>
    <w:rsid w:val="003B014B"/>
    <w:rsid w:val="003B0670"/>
    <w:rsid w:val="003B0C69"/>
    <w:rsid w:val="003B1446"/>
    <w:rsid w:val="003B1959"/>
    <w:rsid w:val="003B2706"/>
    <w:rsid w:val="003B3021"/>
    <w:rsid w:val="003B305F"/>
    <w:rsid w:val="003B3B51"/>
    <w:rsid w:val="003B48F2"/>
    <w:rsid w:val="003B50FC"/>
    <w:rsid w:val="003B609D"/>
    <w:rsid w:val="003B65FD"/>
    <w:rsid w:val="003B6932"/>
    <w:rsid w:val="003B6CAB"/>
    <w:rsid w:val="003B6FA8"/>
    <w:rsid w:val="003B74F8"/>
    <w:rsid w:val="003B79B4"/>
    <w:rsid w:val="003C0483"/>
    <w:rsid w:val="003C0EE0"/>
    <w:rsid w:val="003C10D2"/>
    <w:rsid w:val="003C10EA"/>
    <w:rsid w:val="003C1262"/>
    <w:rsid w:val="003C1369"/>
    <w:rsid w:val="003C32C3"/>
    <w:rsid w:val="003C4987"/>
    <w:rsid w:val="003C4ABD"/>
    <w:rsid w:val="003C5449"/>
    <w:rsid w:val="003C62D5"/>
    <w:rsid w:val="003C65BD"/>
    <w:rsid w:val="003C65F6"/>
    <w:rsid w:val="003C6679"/>
    <w:rsid w:val="003C737E"/>
    <w:rsid w:val="003C73E3"/>
    <w:rsid w:val="003C76D1"/>
    <w:rsid w:val="003C7A15"/>
    <w:rsid w:val="003D0161"/>
    <w:rsid w:val="003D0359"/>
    <w:rsid w:val="003D041A"/>
    <w:rsid w:val="003D0447"/>
    <w:rsid w:val="003D07C0"/>
    <w:rsid w:val="003D09E5"/>
    <w:rsid w:val="003D0F31"/>
    <w:rsid w:val="003D21FA"/>
    <w:rsid w:val="003D2D0F"/>
    <w:rsid w:val="003D2F2A"/>
    <w:rsid w:val="003D302B"/>
    <w:rsid w:val="003D3226"/>
    <w:rsid w:val="003D3726"/>
    <w:rsid w:val="003D3FED"/>
    <w:rsid w:val="003D4DDB"/>
    <w:rsid w:val="003D4F52"/>
    <w:rsid w:val="003D69E9"/>
    <w:rsid w:val="003D6EE8"/>
    <w:rsid w:val="003D731B"/>
    <w:rsid w:val="003D743F"/>
    <w:rsid w:val="003D75C9"/>
    <w:rsid w:val="003D7AB8"/>
    <w:rsid w:val="003D7BA9"/>
    <w:rsid w:val="003D7BF8"/>
    <w:rsid w:val="003D7F10"/>
    <w:rsid w:val="003E0A12"/>
    <w:rsid w:val="003E29B1"/>
    <w:rsid w:val="003E3037"/>
    <w:rsid w:val="003E310B"/>
    <w:rsid w:val="003E3203"/>
    <w:rsid w:val="003E453A"/>
    <w:rsid w:val="003E4D3C"/>
    <w:rsid w:val="003E527A"/>
    <w:rsid w:val="003E53AF"/>
    <w:rsid w:val="003E5414"/>
    <w:rsid w:val="003E58A2"/>
    <w:rsid w:val="003E658B"/>
    <w:rsid w:val="003E65EE"/>
    <w:rsid w:val="003E7203"/>
    <w:rsid w:val="003E737E"/>
    <w:rsid w:val="003E7D44"/>
    <w:rsid w:val="003F02B3"/>
    <w:rsid w:val="003F12D3"/>
    <w:rsid w:val="003F1838"/>
    <w:rsid w:val="003F19E2"/>
    <w:rsid w:val="003F1F64"/>
    <w:rsid w:val="003F2159"/>
    <w:rsid w:val="003F23F9"/>
    <w:rsid w:val="003F2C5D"/>
    <w:rsid w:val="003F30EC"/>
    <w:rsid w:val="003F393F"/>
    <w:rsid w:val="003F3B0A"/>
    <w:rsid w:val="003F3B68"/>
    <w:rsid w:val="003F4AF0"/>
    <w:rsid w:val="003F52D7"/>
    <w:rsid w:val="003F55EB"/>
    <w:rsid w:val="003F5AC6"/>
    <w:rsid w:val="003F6053"/>
    <w:rsid w:val="003F6243"/>
    <w:rsid w:val="003F6384"/>
    <w:rsid w:val="003F63D9"/>
    <w:rsid w:val="003F6692"/>
    <w:rsid w:val="00400351"/>
    <w:rsid w:val="00400863"/>
    <w:rsid w:val="00400987"/>
    <w:rsid w:val="004010E6"/>
    <w:rsid w:val="00401AE2"/>
    <w:rsid w:val="00401C39"/>
    <w:rsid w:val="00401FB8"/>
    <w:rsid w:val="0040315D"/>
    <w:rsid w:val="00403B2D"/>
    <w:rsid w:val="00403FA2"/>
    <w:rsid w:val="0040625D"/>
    <w:rsid w:val="004063EE"/>
    <w:rsid w:val="00406D39"/>
    <w:rsid w:val="00406E6D"/>
    <w:rsid w:val="0040732D"/>
    <w:rsid w:val="0040749F"/>
    <w:rsid w:val="00410E35"/>
    <w:rsid w:val="00411ECD"/>
    <w:rsid w:val="0041236B"/>
    <w:rsid w:val="00412DB7"/>
    <w:rsid w:val="00414116"/>
    <w:rsid w:val="00414917"/>
    <w:rsid w:val="00415B73"/>
    <w:rsid w:val="00415C38"/>
    <w:rsid w:val="00415DE2"/>
    <w:rsid w:val="0041622E"/>
    <w:rsid w:val="00417523"/>
    <w:rsid w:val="00420477"/>
    <w:rsid w:val="00420E00"/>
    <w:rsid w:val="004213E0"/>
    <w:rsid w:val="0042199D"/>
    <w:rsid w:val="00421DD4"/>
    <w:rsid w:val="00422037"/>
    <w:rsid w:val="00422796"/>
    <w:rsid w:val="00422CF8"/>
    <w:rsid w:val="0042363F"/>
    <w:rsid w:val="00423E20"/>
    <w:rsid w:val="00423FDD"/>
    <w:rsid w:val="004247B3"/>
    <w:rsid w:val="0042519E"/>
    <w:rsid w:val="004272FB"/>
    <w:rsid w:val="00430042"/>
    <w:rsid w:val="00430FEB"/>
    <w:rsid w:val="00431097"/>
    <w:rsid w:val="004317C3"/>
    <w:rsid w:val="00431876"/>
    <w:rsid w:val="004328C2"/>
    <w:rsid w:val="00432BBF"/>
    <w:rsid w:val="00432CB6"/>
    <w:rsid w:val="00433050"/>
    <w:rsid w:val="004330B2"/>
    <w:rsid w:val="0043415B"/>
    <w:rsid w:val="00434227"/>
    <w:rsid w:val="004342CF"/>
    <w:rsid w:val="00434E54"/>
    <w:rsid w:val="0043519C"/>
    <w:rsid w:val="00435217"/>
    <w:rsid w:val="00435308"/>
    <w:rsid w:val="00435652"/>
    <w:rsid w:val="0043774E"/>
    <w:rsid w:val="00437836"/>
    <w:rsid w:val="00437BF6"/>
    <w:rsid w:val="00437FE8"/>
    <w:rsid w:val="00440482"/>
    <w:rsid w:val="00440614"/>
    <w:rsid w:val="00440E87"/>
    <w:rsid w:val="004415B5"/>
    <w:rsid w:val="00442353"/>
    <w:rsid w:val="00442F90"/>
    <w:rsid w:val="00443918"/>
    <w:rsid w:val="00443EA1"/>
    <w:rsid w:val="004443DB"/>
    <w:rsid w:val="0044468E"/>
    <w:rsid w:val="004455D0"/>
    <w:rsid w:val="0044591B"/>
    <w:rsid w:val="00445C13"/>
    <w:rsid w:val="00446083"/>
    <w:rsid w:val="00446C6B"/>
    <w:rsid w:val="00450AE8"/>
    <w:rsid w:val="00450AF7"/>
    <w:rsid w:val="004510A5"/>
    <w:rsid w:val="004514A6"/>
    <w:rsid w:val="00451781"/>
    <w:rsid w:val="004517AE"/>
    <w:rsid w:val="00451DC1"/>
    <w:rsid w:val="00451FD3"/>
    <w:rsid w:val="004523FB"/>
    <w:rsid w:val="00452BEC"/>
    <w:rsid w:val="004539A2"/>
    <w:rsid w:val="00453D02"/>
    <w:rsid w:val="00454393"/>
    <w:rsid w:val="00454DED"/>
    <w:rsid w:val="00454F4C"/>
    <w:rsid w:val="004554D3"/>
    <w:rsid w:val="0045558E"/>
    <w:rsid w:val="00457116"/>
    <w:rsid w:val="00457B18"/>
    <w:rsid w:val="00457F16"/>
    <w:rsid w:val="00461B7D"/>
    <w:rsid w:val="00461D2F"/>
    <w:rsid w:val="00461D6C"/>
    <w:rsid w:val="004624D4"/>
    <w:rsid w:val="00462FE7"/>
    <w:rsid w:val="0046319D"/>
    <w:rsid w:val="0046342C"/>
    <w:rsid w:val="00463CC2"/>
    <w:rsid w:val="004642A9"/>
    <w:rsid w:val="0046469A"/>
    <w:rsid w:val="004648BB"/>
    <w:rsid w:val="00464A55"/>
    <w:rsid w:val="00464CAB"/>
    <w:rsid w:val="0046515C"/>
    <w:rsid w:val="00465B92"/>
    <w:rsid w:val="00466726"/>
    <w:rsid w:val="00466FE0"/>
    <w:rsid w:val="00467347"/>
    <w:rsid w:val="004676EA"/>
    <w:rsid w:val="0047258E"/>
    <w:rsid w:val="0047289C"/>
    <w:rsid w:val="00472D41"/>
    <w:rsid w:val="00473B9A"/>
    <w:rsid w:val="00474ADE"/>
    <w:rsid w:val="00474DA9"/>
    <w:rsid w:val="004757AF"/>
    <w:rsid w:val="00475BDE"/>
    <w:rsid w:val="00476AF7"/>
    <w:rsid w:val="0047719D"/>
    <w:rsid w:val="004771C0"/>
    <w:rsid w:val="004774EA"/>
    <w:rsid w:val="00477622"/>
    <w:rsid w:val="00480882"/>
    <w:rsid w:val="00482ED4"/>
    <w:rsid w:val="004831B1"/>
    <w:rsid w:val="0048382A"/>
    <w:rsid w:val="0048399A"/>
    <w:rsid w:val="00483C1D"/>
    <w:rsid w:val="00484196"/>
    <w:rsid w:val="0048439B"/>
    <w:rsid w:val="00485CF6"/>
    <w:rsid w:val="0048659B"/>
    <w:rsid w:val="00486C47"/>
    <w:rsid w:val="00486D50"/>
    <w:rsid w:val="00486F75"/>
    <w:rsid w:val="00487244"/>
    <w:rsid w:val="004875A2"/>
    <w:rsid w:val="004877E9"/>
    <w:rsid w:val="00487FC8"/>
    <w:rsid w:val="004902CF"/>
    <w:rsid w:val="00490940"/>
    <w:rsid w:val="004911A8"/>
    <w:rsid w:val="004916B2"/>
    <w:rsid w:val="00491B0F"/>
    <w:rsid w:val="00492326"/>
    <w:rsid w:val="00492B01"/>
    <w:rsid w:val="00493030"/>
    <w:rsid w:val="004930A6"/>
    <w:rsid w:val="004931A5"/>
    <w:rsid w:val="004941EB"/>
    <w:rsid w:val="004942BD"/>
    <w:rsid w:val="004945E3"/>
    <w:rsid w:val="0049483D"/>
    <w:rsid w:val="00494D07"/>
    <w:rsid w:val="00495888"/>
    <w:rsid w:val="00495904"/>
    <w:rsid w:val="0049606C"/>
    <w:rsid w:val="0049685B"/>
    <w:rsid w:val="00496EF9"/>
    <w:rsid w:val="00497729"/>
    <w:rsid w:val="004978E1"/>
    <w:rsid w:val="004979B8"/>
    <w:rsid w:val="00497EFA"/>
    <w:rsid w:val="004A01FE"/>
    <w:rsid w:val="004A03B4"/>
    <w:rsid w:val="004A0502"/>
    <w:rsid w:val="004A0FEC"/>
    <w:rsid w:val="004A15AD"/>
    <w:rsid w:val="004A1734"/>
    <w:rsid w:val="004A1A82"/>
    <w:rsid w:val="004A31C6"/>
    <w:rsid w:val="004A3578"/>
    <w:rsid w:val="004A384B"/>
    <w:rsid w:val="004A39F9"/>
    <w:rsid w:val="004A3AEE"/>
    <w:rsid w:val="004A3E75"/>
    <w:rsid w:val="004A3FA0"/>
    <w:rsid w:val="004A4057"/>
    <w:rsid w:val="004A4B5A"/>
    <w:rsid w:val="004A4E3A"/>
    <w:rsid w:val="004A51AC"/>
    <w:rsid w:val="004A5CAF"/>
    <w:rsid w:val="004A6434"/>
    <w:rsid w:val="004A6766"/>
    <w:rsid w:val="004A696F"/>
    <w:rsid w:val="004A71FE"/>
    <w:rsid w:val="004A7A1B"/>
    <w:rsid w:val="004A7D0D"/>
    <w:rsid w:val="004A7EF7"/>
    <w:rsid w:val="004B13F0"/>
    <w:rsid w:val="004B2053"/>
    <w:rsid w:val="004B2ABD"/>
    <w:rsid w:val="004B2ADA"/>
    <w:rsid w:val="004B2B09"/>
    <w:rsid w:val="004B39BE"/>
    <w:rsid w:val="004B3BED"/>
    <w:rsid w:val="004B44EE"/>
    <w:rsid w:val="004B4736"/>
    <w:rsid w:val="004B5879"/>
    <w:rsid w:val="004B5AC9"/>
    <w:rsid w:val="004B6A3B"/>
    <w:rsid w:val="004B6B6C"/>
    <w:rsid w:val="004B6BEC"/>
    <w:rsid w:val="004B6F56"/>
    <w:rsid w:val="004B7273"/>
    <w:rsid w:val="004B76B7"/>
    <w:rsid w:val="004C0F33"/>
    <w:rsid w:val="004C1152"/>
    <w:rsid w:val="004C1330"/>
    <w:rsid w:val="004C1538"/>
    <w:rsid w:val="004C16A6"/>
    <w:rsid w:val="004C1C62"/>
    <w:rsid w:val="004C3568"/>
    <w:rsid w:val="004C41A3"/>
    <w:rsid w:val="004C4465"/>
    <w:rsid w:val="004C4915"/>
    <w:rsid w:val="004C4F3F"/>
    <w:rsid w:val="004C500C"/>
    <w:rsid w:val="004C518F"/>
    <w:rsid w:val="004C5454"/>
    <w:rsid w:val="004C60F4"/>
    <w:rsid w:val="004C6106"/>
    <w:rsid w:val="004C663B"/>
    <w:rsid w:val="004C6EC2"/>
    <w:rsid w:val="004C70E6"/>
    <w:rsid w:val="004C736E"/>
    <w:rsid w:val="004C7D00"/>
    <w:rsid w:val="004D07ED"/>
    <w:rsid w:val="004D0DEF"/>
    <w:rsid w:val="004D12B0"/>
    <w:rsid w:val="004D1697"/>
    <w:rsid w:val="004D1ECB"/>
    <w:rsid w:val="004D21F4"/>
    <w:rsid w:val="004D2702"/>
    <w:rsid w:val="004D3082"/>
    <w:rsid w:val="004D31E5"/>
    <w:rsid w:val="004D3262"/>
    <w:rsid w:val="004D3293"/>
    <w:rsid w:val="004D384D"/>
    <w:rsid w:val="004D3BB8"/>
    <w:rsid w:val="004D3F65"/>
    <w:rsid w:val="004D4625"/>
    <w:rsid w:val="004D4CBB"/>
    <w:rsid w:val="004D4FE3"/>
    <w:rsid w:val="004D62D4"/>
    <w:rsid w:val="004D641A"/>
    <w:rsid w:val="004D6FF3"/>
    <w:rsid w:val="004D721C"/>
    <w:rsid w:val="004D7FAD"/>
    <w:rsid w:val="004E0490"/>
    <w:rsid w:val="004E055B"/>
    <w:rsid w:val="004E1082"/>
    <w:rsid w:val="004E1692"/>
    <w:rsid w:val="004E18FA"/>
    <w:rsid w:val="004E1B09"/>
    <w:rsid w:val="004E2607"/>
    <w:rsid w:val="004E282C"/>
    <w:rsid w:val="004E3EC4"/>
    <w:rsid w:val="004E416E"/>
    <w:rsid w:val="004E42FE"/>
    <w:rsid w:val="004E449D"/>
    <w:rsid w:val="004E5435"/>
    <w:rsid w:val="004E5DDA"/>
    <w:rsid w:val="004E6259"/>
    <w:rsid w:val="004E696A"/>
    <w:rsid w:val="004E6FC5"/>
    <w:rsid w:val="004E6FFB"/>
    <w:rsid w:val="004F100D"/>
    <w:rsid w:val="004F1697"/>
    <w:rsid w:val="004F1E6C"/>
    <w:rsid w:val="004F20A3"/>
    <w:rsid w:val="004F21C9"/>
    <w:rsid w:val="004F225A"/>
    <w:rsid w:val="004F28ED"/>
    <w:rsid w:val="004F2CC9"/>
    <w:rsid w:val="004F3084"/>
    <w:rsid w:val="004F372A"/>
    <w:rsid w:val="004F3BF7"/>
    <w:rsid w:val="004F4A15"/>
    <w:rsid w:val="004F4B5A"/>
    <w:rsid w:val="004F507E"/>
    <w:rsid w:val="004F512C"/>
    <w:rsid w:val="004F570C"/>
    <w:rsid w:val="004F5A08"/>
    <w:rsid w:val="004F5C9A"/>
    <w:rsid w:val="004F5E9C"/>
    <w:rsid w:val="004F66F6"/>
    <w:rsid w:val="004F7862"/>
    <w:rsid w:val="005001FF"/>
    <w:rsid w:val="005006C5"/>
    <w:rsid w:val="00500F04"/>
    <w:rsid w:val="00501973"/>
    <w:rsid w:val="00501D1D"/>
    <w:rsid w:val="00501E99"/>
    <w:rsid w:val="0050288C"/>
    <w:rsid w:val="00502ECF"/>
    <w:rsid w:val="00503A04"/>
    <w:rsid w:val="00503FEC"/>
    <w:rsid w:val="005041F5"/>
    <w:rsid w:val="0050502E"/>
    <w:rsid w:val="00505954"/>
    <w:rsid w:val="00505AAD"/>
    <w:rsid w:val="00506B95"/>
    <w:rsid w:val="00506F60"/>
    <w:rsid w:val="00507666"/>
    <w:rsid w:val="005076F8"/>
    <w:rsid w:val="005102D7"/>
    <w:rsid w:val="00510969"/>
    <w:rsid w:val="00510E17"/>
    <w:rsid w:val="00511034"/>
    <w:rsid w:val="005118BB"/>
    <w:rsid w:val="00511D4E"/>
    <w:rsid w:val="00511DE6"/>
    <w:rsid w:val="00511E66"/>
    <w:rsid w:val="005129D7"/>
    <w:rsid w:val="00513075"/>
    <w:rsid w:val="0051385D"/>
    <w:rsid w:val="00513CA6"/>
    <w:rsid w:val="00513FC0"/>
    <w:rsid w:val="005146BD"/>
    <w:rsid w:val="0051524E"/>
    <w:rsid w:val="0051579F"/>
    <w:rsid w:val="00515B7C"/>
    <w:rsid w:val="005163BB"/>
    <w:rsid w:val="00516966"/>
    <w:rsid w:val="00516A2B"/>
    <w:rsid w:val="0051703A"/>
    <w:rsid w:val="00517A4B"/>
    <w:rsid w:val="0052008B"/>
    <w:rsid w:val="00520424"/>
    <w:rsid w:val="005204A9"/>
    <w:rsid w:val="0052126C"/>
    <w:rsid w:val="00521294"/>
    <w:rsid w:val="005214E0"/>
    <w:rsid w:val="0052151D"/>
    <w:rsid w:val="00521C6F"/>
    <w:rsid w:val="005220A4"/>
    <w:rsid w:val="005237AB"/>
    <w:rsid w:val="00523917"/>
    <w:rsid w:val="005246A3"/>
    <w:rsid w:val="00524B39"/>
    <w:rsid w:val="00525154"/>
    <w:rsid w:val="005263DB"/>
    <w:rsid w:val="00527246"/>
    <w:rsid w:val="005301BD"/>
    <w:rsid w:val="00530985"/>
    <w:rsid w:val="00531931"/>
    <w:rsid w:val="00532006"/>
    <w:rsid w:val="005320E3"/>
    <w:rsid w:val="00532B0C"/>
    <w:rsid w:val="00532E75"/>
    <w:rsid w:val="00533BB5"/>
    <w:rsid w:val="005341B9"/>
    <w:rsid w:val="00535689"/>
    <w:rsid w:val="00535A0F"/>
    <w:rsid w:val="00535C6D"/>
    <w:rsid w:val="00535EA1"/>
    <w:rsid w:val="005360ED"/>
    <w:rsid w:val="00536699"/>
    <w:rsid w:val="00536B44"/>
    <w:rsid w:val="00537169"/>
    <w:rsid w:val="005374F0"/>
    <w:rsid w:val="00540A4E"/>
    <w:rsid w:val="00541B38"/>
    <w:rsid w:val="00541F58"/>
    <w:rsid w:val="005422C7"/>
    <w:rsid w:val="0054233F"/>
    <w:rsid w:val="00542354"/>
    <w:rsid w:val="005423B0"/>
    <w:rsid w:val="005429F2"/>
    <w:rsid w:val="00542A11"/>
    <w:rsid w:val="00542CCC"/>
    <w:rsid w:val="00542F0C"/>
    <w:rsid w:val="00542FC8"/>
    <w:rsid w:val="0054338B"/>
    <w:rsid w:val="005433B9"/>
    <w:rsid w:val="005433EF"/>
    <w:rsid w:val="00543865"/>
    <w:rsid w:val="00543925"/>
    <w:rsid w:val="005443E3"/>
    <w:rsid w:val="005447A4"/>
    <w:rsid w:val="0054526B"/>
    <w:rsid w:val="005458CA"/>
    <w:rsid w:val="00545A19"/>
    <w:rsid w:val="00545ACD"/>
    <w:rsid w:val="00545E72"/>
    <w:rsid w:val="005465F7"/>
    <w:rsid w:val="00546D3C"/>
    <w:rsid w:val="00546DE3"/>
    <w:rsid w:val="00547489"/>
    <w:rsid w:val="0054754F"/>
    <w:rsid w:val="00550086"/>
    <w:rsid w:val="005503B6"/>
    <w:rsid w:val="00550996"/>
    <w:rsid w:val="005509AE"/>
    <w:rsid w:val="00550BF7"/>
    <w:rsid w:val="00550FFC"/>
    <w:rsid w:val="0055128D"/>
    <w:rsid w:val="005528EC"/>
    <w:rsid w:val="00553867"/>
    <w:rsid w:val="00554BDF"/>
    <w:rsid w:val="005554E0"/>
    <w:rsid w:val="00556089"/>
    <w:rsid w:val="00556ADC"/>
    <w:rsid w:val="00556C63"/>
    <w:rsid w:val="00557404"/>
    <w:rsid w:val="00560BA2"/>
    <w:rsid w:val="00560EB4"/>
    <w:rsid w:val="00560ECF"/>
    <w:rsid w:val="00560F67"/>
    <w:rsid w:val="00561078"/>
    <w:rsid w:val="005612DD"/>
    <w:rsid w:val="005623DB"/>
    <w:rsid w:val="005624DF"/>
    <w:rsid w:val="005625A2"/>
    <w:rsid w:val="00562616"/>
    <w:rsid w:val="00563518"/>
    <w:rsid w:val="00563B5F"/>
    <w:rsid w:val="005642BC"/>
    <w:rsid w:val="00564866"/>
    <w:rsid w:val="00566648"/>
    <w:rsid w:val="00566A5A"/>
    <w:rsid w:val="00566A5D"/>
    <w:rsid w:val="00566DF3"/>
    <w:rsid w:val="00570349"/>
    <w:rsid w:val="00570426"/>
    <w:rsid w:val="00571030"/>
    <w:rsid w:val="00571588"/>
    <w:rsid w:val="005723A2"/>
    <w:rsid w:val="00572434"/>
    <w:rsid w:val="00572466"/>
    <w:rsid w:val="0057288B"/>
    <w:rsid w:val="00572CA4"/>
    <w:rsid w:val="00573564"/>
    <w:rsid w:val="005736BB"/>
    <w:rsid w:val="00573C8C"/>
    <w:rsid w:val="00573D40"/>
    <w:rsid w:val="00574C89"/>
    <w:rsid w:val="00574E13"/>
    <w:rsid w:val="00575537"/>
    <w:rsid w:val="0057599C"/>
    <w:rsid w:val="00575DE8"/>
    <w:rsid w:val="00575E7F"/>
    <w:rsid w:val="005777D5"/>
    <w:rsid w:val="005778FE"/>
    <w:rsid w:val="00577CD2"/>
    <w:rsid w:val="00577F6D"/>
    <w:rsid w:val="00581787"/>
    <w:rsid w:val="00581E77"/>
    <w:rsid w:val="0058214A"/>
    <w:rsid w:val="00582B18"/>
    <w:rsid w:val="00582FCC"/>
    <w:rsid w:val="00583DA6"/>
    <w:rsid w:val="005841CD"/>
    <w:rsid w:val="00584B4E"/>
    <w:rsid w:val="0058514C"/>
    <w:rsid w:val="005860AA"/>
    <w:rsid w:val="0058644E"/>
    <w:rsid w:val="00586C12"/>
    <w:rsid w:val="005876E2"/>
    <w:rsid w:val="00587BE4"/>
    <w:rsid w:val="00590686"/>
    <w:rsid w:val="005907D3"/>
    <w:rsid w:val="005909B7"/>
    <w:rsid w:val="005909E0"/>
    <w:rsid w:val="00590C26"/>
    <w:rsid w:val="005918B0"/>
    <w:rsid w:val="00591A77"/>
    <w:rsid w:val="00592B15"/>
    <w:rsid w:val="00592E10"/>
    <w:rsid w:val="00593A5D"/>
    <w:rsid w:val="00594F6B"/>
    <w:rsid w:val="005953DA"/>
    <w:rsid w:val="005958E5"/>
    <w:rsid w:val="00595A0E"/>
    <w:rsid w:val="00595CF2"/>
    <w:rsid w:val="00595CFE"/>
    <w:rsid w:val="00595D12"/>
    <w:rsid w:val="00596634"/>
    <w:rsid w:val="00596903"/>
    <w:rsid w:val="00596C41"/>
    <w:rsid w:val="00596F21"/>
    <w:rsid w:val="00597E9B"/>
    <w:rsid w:val="005A0205"/>
    <w:rsid w:val="005A03D6"/>
    <w:rsid w:val="005A0A4E"/>
    <w:rsid w:val="005A0CD4"/>
    <w:rsid w:val="005A0D8D"/>
    <w:rsid w:val="005A1F02"/>
    <w:rsid w:val="005A2206"/>
    <w:rsid w:val="005A2C4A"/>
    <w:rsid w:val="005A38DD"/>
    <w:rsid w:val="005A3E11"/>
    <w:rsid w:val="005A452C"/>
    <w:rsid w:val="005A47F0"/>
    <w:rsid w:val="005A4979"/>
    <w:rsid w:val="005A4C91"/>
    <w:rsid w:val="005A559A"/>
    <w:rsid w:val="005A6775"/>
    <w:rsid w:val="005A67EE"/>
    <w:rsid w:val="005A67FF"/>
    <w:rsid w:val="005A69D2"/>
    <w:rsid w:val="005A6C5E"/>
    <w:rsid w:val="005A73FC"/>
    <w:rsid w:val="005A7785"/>
    <w:rsid w:val="005A78F8"/>
    <w:rsid w:val="005B0654"/>
    <w:rsid w:val="005B0682"/>
    <w:rsid w:val="005B09AD"/>
    <w:rsid w:val="005B1E6C"/>
    <w:rsid w:val="005B26E4"/>
    <w:rsid w:val="005B2B4D"/>
    <w:rsid w:val="005B2B52"/>
    <w:rsid w:val="005B3705"/>
    <w:rsid w:val="005B3776"/>
    <w:rsid w:val="005B411F"/>
    <w:rsid w:val="005B4CED"/>
    <w:rsid w:val="005B50EB"/>
    <w:rsid w:val="005B655D"/>
    <w:rsid w:val="005B7873"/>
    <w:rsid w:val="005B78FD"/>
    <w:rsid w:val="005C0F92"/>
    <w:rsid w:val="005C1193"/>
    <w:rsid w:val="005C2522"/>
    <w:rsid w:val="005C2937"/>
    <w:rsid w:val="005C2F57"/>
    <w:rsid w:val="005C300F"/>
    <w:rsid w:val="005C3116"/>
    <w:rsid w:val="005C376D"/>
    <w:rsid w:val="005C39E1"/>
    <w:rsid w:val="005C3E2B"/>
    <w:rsid w:val="005C3FB1"/>
    <w:rsid w:val="005C46B7"/>
    <w:rsid w:val="005C4D8C"/>
    <w:rsid w:val="005C5A6D"/>
    <w:rsid w:val="005C5B81"/>
    <w:rsid w:val="005C5D06"/>
    <w:rsid w:val="005C5E86"/>
    <w:rsid w:val="005C64AD"/>
    <w:rsid w:val="005C6502"/>
    <w:rsid w:val="005C6745"/>
    <w:rsid w:val="005C6D20"/>
    <w:rsid w:val="005D0351"/>
    <w:rsid w:val="005D03BA"/>
    <w:rsid w:val="005D07C7"/>
    <w:rsid w:val="005D1721"/>
    <w:rsid w:val="005D1BF9"/>
    <w:rsid w:val="005D2498"/>
    <w:rsid w:val="005D2791"/>
    <w:rsid w:val="005D2B81"/>
    <w:rsid w:val="005D3190"/>
    <w:rsid w:val="005D47E3"/>
    <w:rsid w:val="005D5016"/>
    <w:rsid w:val="005D5137"/>
    <w:rsid w:val="005D6551"/>
    <w:rsid w:val="005D72DF"/>
    <w:rsid w:val="005D781B"/>
    <w:rsid w:val="005D788E"/>
    <w:rsid w:val="005D79EC"/>
    <w:rsid w:val="005D7D00"/>
    <w:rsid w:val="005E01EF"/>
    <w:rsid w:val="005E0505"/>
    <w:rsid w:val="005E0860"/>
    <w:rsid w:val="005E0BBB"/>
    <w:rsid w:val="005E103C"/>
    <w:rsid w:val="005E1763"/>
    <w:rsid w:val="005E289F"/>
    <w:rsid w:val="005E2957"/>
    <w:rsid w:val="005E2C8F"/>
    <w:rsid w:val="005E37A5"/>
    <w:rsid w:val="005E3927"/>
    <w:rsid w:val="005E3E41"/>
    <w:rsid w:val="005E455B"/>
    <w:rsid w:val="005E5306"/>
    <w:rsid w:val="005E5CE8"/>
    <w:rsid w:val="005E6BC4"/>
    <w:rsid w:val="005E6EDA"/>
    <w:rsid w:val="005E6F84"/>
    <w:rsid w:val="005F0B96"/>
    <w:rsid w:val="005F1C87"/>
    <w:rsid w:val="005F1D13"/>
    <w:rsid w:val="005F2DBA"/>
    <w:rsid w:val="005F30D9"/>
    <w:rsid w:val="005F3921"/>
    <w:rsid w:val="005F3B30"/>
    <w:rsid w:val="005F5023"/>
    <w:rsid w:val="005F52D8"/>
    <w:rsid w:val="005F55AC"/>
    <w:rsid w:val="00600788"/>
    <w:rsid w:val="00600BFA"/>
    <w:rsid w:val="00600CF0"/>
    <w:rsid w:val="00601A54"/>
    <w:rsid w:val="00601BFC"/>
    <w:rsid w:val="00601F45"/>
    <w:rsid w:val="00603459"/>
    <w:rsid w:val="00604379"/>
    <w:rsid w:val="0060456C"/>
    <w:rsid w:val="00604BCE"/>
    <w:rsid w:val="00604D4A"/>
    <w:rsid w:val="006063A5"/>
    <w:rsid w:val="00607EF9"/>
    <w:rsid w:val="0061048F"/>
    <w:rsid w:val="00610E97"/>
    <w:rsid w:val="006115D4"/>
    <w:rsid w:val="0061188F"/>
    <w:rsid w:val="00611C4D"/>
    <w:rsid w:val="006121CD"/>
    <w:rsid w:val="00612EEE"/>
    <w:rsid w:val="00613FD3"/>
    <w:rsid w:val="00614766"/>
    <w:rsid w:val="00614B48"/>
    <w:rsid w:val="0061608D"/>
    <w:rsid w:val="006168DB"/>
    <w:rsid w:val="00616D3B"/>
    <w:rsid w:val="006174CD"/>
    <w:rsid w:val="00617892"/>
    <w:rsid w:val="00617C14"/>
    <w:rsid w:val="00620222"/>
    <w:rsid w:val="00620444"/>
    <w:rsid w:val="00620556"/>
    <w:rsid w:val="00621175"/>
    <w:rsid w:val="006218FF"/>
    <w:rsid w:val="00621ACF"/>
    <w:rsid w:val="006222F4"/>
    <w:rsid w:val="0062254B"/>
    <w:rsid w:val="006230B4"/>
    <w:rsid w:val="00623A35"/>
    <w:rsid w:val="0062423A"/>
    <w:rsid w:val="006242A1"/>
    <w:rsid w:val="006242FD"/>
    <w:rsid w:val="006244DF"/>
    <w:rsid w:val="00624672"/>
    <w:rsid w:val="00625A2C"/>
    <w:rsid w:val="00625BED"/>
    <w:rsid w:val="00625DBC"/>
    <w:rsid w:val="00626657"/>
    <w:rsid w:val="0062685E"/>
    <w:rsid w:val="00627014"/>
    <w:rsid w:val="006300DA"/>
    <w:rsid w:val="006301D8"/>
    <w:rsid w:val="00630720"/>
    <w:rsid w:val="00631A6B"/>
    <w:rsid w:val="00631F7F"/>
    <w:rsid w:val="006329EC"/>
    <w:rsid w:val="006346AC"/>
    <w:rsid w:val="006348AF"/>
    <w:rsid w:val="00634F92"/>
    <w:rsid w:val="00635AD4"/>
    <w:rsid w:val="00635D0A"/>
    <w:rsid w:val="00636ECE"/>
    <w:rsid w:val="0063732F"/>
    <w:rsid w:val="00640E1A"/>
    <w:rsid w:val="00640E6D"/>
    <w:rsid w:val="00641088"/>
    <w:rsid w:val="00641BE3"/>
    <w:rsid w:val="0064259F"/>
    <w:rsid w:val="00642F16"/>
    <w:rsid w:val="006434BB"/>
    <w:rsid w:val="00643807"/>
    <w:rsid w:val="00644231"/>
    <w:rsid w:val="0064476E"/>
    <w:rsid w:val="00644790"/>
    <w:rsid w:val="00644AD5"/>
    <w:rsid w:val="00644C1C"/>
    <w:rsid w:val="00644CD6"/>
    <w:rsid w:val="0064589C"/>
    <w:rsid w:val="00645D97"/>
    <w:rsid w:val="00646E08"/>
    <w:rsid w:val="00647048"/>
    <w:rsid w:val="00647980"/>
    <w:rsid w:val="006511E9"/>
    <w:rsid w:val="0065127D"/>
    <w:rsid w:val="006515B5"/>
    <w:rsid w:val="0065289F"/>
    <w:rsid w:val="00652AD8"/>
    <w:rsid w:val="00653419"/>
    <w:rsid w:val="006539D7"/>
    <w:rsid w:val="00653E33"/>
    <w:rsid w:val="00653F40"/>
    <w:rsid w:val="00654181"/>
    <w:rsid w:val="00654A63"/>
    <w:rsid w:val="00655730"/>
    <w:rsid w:val="0065573C"/>
    <w:rsid w:val="00656124"/>
    <w:rsid w:val="006562B8"/>
    <w:rsid w:val="00656E9E"/>
    <w:rsid w:val="0065708E"/>
    <w:rsid w:val="00657AFD"/>
    <w:rsid w:val="006608D9"/>
    <w:rsid w:val="00661270"/>
    <w:rsid w:val="0066128B"/>
    <w:rsid w:val="0066182E"/>
    <w:rsid w:val="0066364B"/>
    <w:rsid w:val="006638A8"/>
    <w:rsid w:val="00663D12"/>
    <w:rsid w:val="0066416B"/>
    <w:rsid w:val="00664ABE"/>
    <w:rsid w:val="00664DFF"/>
    <w:rsid w:val="006650A7"/>
    <w:rsid w:val="006656A3"/>
    <w:rsid w:val="00665A16"/>
    <w:rsid w:val="00665FAF"/>
    <w:rsid w:val="00666334"/>
    <w:rsid w:val="006667E5"/>
    <w:rsid w:val="00666A17"/>
    <w:rsid w:val="00666ECF"/>
    <w:rsid w:val="006702B3"/>
    <w:rsid w:val="006708FB"/>
    <w:rsid w:val="00670D5F"/>
    <w:rsid w:val="00671288"/>
    <w:rsid w:val="0067136F"/>
    <w:rsid w:val="006715AE"/>
    <w:rsid w:val="00671748"/>
    <w:rsid w:val="006728B1"/>
    <w:rsid w:val="00672FC1"/>
    <w:rsid w:val="0067425E"/>
    <w:rsid w:val="0067496D"/>
    <w:rsid w:val="0067501A"/>
    <w:rsid w:val="0067538F"/>
    <w:rsid w:val="006779F4"/>
    <w:rsid w:val="00677A57"/>
    <w:rsid w:val="0068083A"/>
    <w:rsid w:val="00681F30"/>
    <w:rsid w:val="0068252F"/>
    <w:rsid w:val="00682539"/>
    <w:rsid w:val="00683356"/>
    <w:rsid w:val="00683637"/>
    <w:rsid w:val="006839EA"/>
    <w:rsid w:val="006840D3"/>
    <w:rsid w:val="00684AA9"/>
    <w:rsid w:val="00684E7F"/>
    <w:rsid w:val="00684F20"/>
    <w:rsid w:val="00685494"/>
    <w:rsid w:val="00685706"/>
    <w:rsid w:val="00685A47"/>
    <w:rsid w:val="00685F2F"/>
    <w:rsid w:val="00686E1D"/>
    <w:rsid w:val="00690B42"/>
    <w:rsid w:val="00690FE0"/>
    <w:rsid w:val="00691499"/>
    <w:rsid w:val="006925DB"/>
    <w:rsid w:val="00692A19"/>
    <w:rsid w:val="00692EA0"/>
    <w:rsid w:val="0069306B"/>
    <w:rsid w:val="006931BA"/>
    <w:rsid w:val="00693268"/>
    <w:rsid w:val="006935C5"/>
    <w:rsid w:val="0069425A"/>
    <w:rsid w:val="0069486C"/>
    <w:rsid w:val="00694F69"/>
    <w:rsid w:val="006955EE"/>
    <w:rsid w:val="00695AE2"/>
    <w:rsid w:val="00696F44"/>
    <w:rsid w:val="006A00F7"/>
    <w:rsid w:val="006A0201"/>
    <w:rsid w:val="006A02DA"/>
    <w:rsid w:val="006A051C"/>
    <w:rsid w:val="006A0731"/>
    <w:rsid w:val="006A0EE5"/>
    <w:rsid w:val="006A1286"/>
    <w:rsid w:val="006A170C"/>
    <w:rsid w:val="006A1918"/>
    <w:rsid w:val="006A21B3"/>
    <w:rsid w:val="006A21C3"/>
    <w:rsid w:val="006A2406"/>
    <w:rsid w:val="006A354A"/>
    <w:rsid w:val="006A3E20"/>
    <w:rsid w:val="006A4261"/>
    <w:rsid w:val="006A547A"/>
    <w:rsid w:val="006A54B7"/>
    <w:rsid w:val="006A58BB"/>
    <w:rsid w:val="006A5DB4"/>
    <w:rsid w:val="006A6102"/>
    <w:rsid w:val="006A72EA"/>
    <w:rsid w:val="006A7A85"/>
    <w:rsid w:val="006A7B3D"/>
    <w:rsid w:val="006A7F62"/>
    <w:rsid w:val="006B01A7"/>
    <w:rsid w:val="006B0B27"/>
    <w:rsid w:val="006B27BD"/>
    <w:rsid w:val="006B2D47"/>
    <w:rsid w:val="006B317C"/>
    <w:rsid w:val="006B3D9D"/>
    <w:rsid w:val="006B3F4A"/>
    <w:rsid w:val="006B45CD"/>
    <w:rsid w:val="006B46C9"/>
    <w:rsid w:val="006B4BDA"/>
    <w:rsid w:val="006B4C17"/>
    <w:rsid w:val="006B4CF3"/>
    <w:rsid w:val="006B4E7D"/>
    <w:rsid w:val="006B50A2"/>
    <w:rsid w:val="006B54B4"/>
    <w:rsid w:val="006B56AA"/>
    <w:rsid w:val="006B5AAC"/>
    <w:rsid w:val="006B5E49"/>
    <w:rsid w:val="006B6AFC"/>
    <w:rsid w:val="006B6DF2"/>
    <w:rsid w:val="006B6F46"/>
    <w:rsid w:val="006C0439"/>
    <w:rsid w:val="006C0C84"/>
    <w:rsid w:val="006C0DEB"/>
    <w:rsid w:val="006C2142"/>
    <w:rsid w:val="006C2E1E"/>
    <w:rsid w:val="006C2F48"/>
    <w:rsid w:val="006C2FAD"/>
    <w:rsid w:val="006C3BB6"/>
    <w:rsid w:val="006C58E2"/>
    <w:rsid w:val="006C5EDF"/>
    <w:rsid w:val="006C619F"/>
    <w:rsid w:val="006C6242"/>
    <w:rsid w:val="006C729B"/>
    <w:rsid w:val="006C78A6"/>
    <w:rsid w:val="006C7D96"/>
    <w:rsid w:val="006D06D3"/>
    <w:rsid w:val="006D2827"/>
    <w:rsid w:val="006D2A00"/>
    <w:rsid w:val="006D2A1E"/>
    <w:rsid w:val="006D2BAB"/>
    <w:rsid w:val="006D372E"/>
    <w:rsid w:val="006D3FAD"/>
    <w:rsid w:val="006D40DD"/>
    <w:rsid w:val="006D512E"/>
    <w:rsid w:val="006D52E8"/>
    <w:rsid w:val="006D57AD"/>
    <w:rsid w:val="006D58AB"/>
    <w:rsid w:val="006D5C00"/>
    <w:rsid w:val="006D626C"/>
    <w:rsid w:val="006D6C64"/>
    <w:rsid w:val="006D6EC5"/>
    <w:rsid w:val="006D6FA0"/>
    <w:rsid w:val="006D7050"/>
    <w:rsid w:val="006D7375"/>
    <w:rsid w:val="006E08F4"/>
    <w:rsid w:val="006E09FB"/>
    <w:rsid w:val="006E0B0C"/>
    <w:rsid w:val="006E0D30"/>
    <w:rsid w:val="006E10CF"/>
    <w:rsid w:val="006E113A"/>
    <w:rsid w:val="006E188D"/>
    <w:rsid w:val="006E18D7"/>
    <w:rsid w:val="006E1B5E"/>
    <w:rsid w:val="006E1C46"/>
    <w:rsid w:val="006E21D3"/>
    <w:rsid w:val="006E24C2"/>
    <w:rsid w:val="006E492D"/>
    <w:rsid w:val="006E4A45"/>
    <w:rsid w:val="006E4AEF"/>
    <w:rsid w:val="006E6887"/>
    <w:rsid w:val="006E6DCE"/>
    <w:rsid w:val="006E6E84"/>
    <w:rsid w:val="006E7B08"/>
    <w:rsid w:val="006E7F12"/>
    <w:rsid w:val="006F0309"/>
    <w:rsid w:val="006F0BA0"/>
    <w:rsid w:val="006F0F3C"/>
    <w:rsid w:val="006F15D7"/>
    <w:rsid w:val="006F1ACF"/>
    <w:rsid w:val="006F2864"/>
    <w:rsid w:val="006F350C"/>
    <w:rsid w:val="006F3B6D"/>
    <w:rsid w:val="006F3C76"/>
    <w:rsid w:val="006F5444"/>
    <w:rsid w:val="006F55F1"/>
    <w:rsid w:val="006F5DFD"/>
    <w:rsid w:val="006F602D"/>
    <w:rsid w:val="006F6447"/>
    <w:rsid w:val="006F681E"/>
    <w:rsid w:val="006F7931"/>
    <w:rsid w:val="006F7D2F"/>
    <w:rsid w:val="006F7F7D"/>
    <w:rsid w:val="007008CE"/>
    <w:rsid w:val="007009C8"/>
    <w:rsid w:val="00701B9E"/>
    <w:rsid w:val="00701D9F"/>
    <w:rsid w:val="00701F64"/>
    <w:rsid w:val="00702054"/>
    <w:rsid w:val="00703A9D"/>
    <w:rsid w:val="00703D02"/>
    <w:rsid w:val="0070433E"/>
    <w:rsid w:val="00705EE7"/>
    <w:rsid w:val="00706176"/>
    <w:rsid w:val="00706333"/>
    <w:rsid w:val="0070650C"/>
    <w:rsid w:val="007066EC"/>
    <w:rsid w:val="007074C6"/>
    <w:rsid w:val="0070783F"/>
    <w:rsid w:val="00707E0B"/>
    <w:rsid w:val="0071086B"/>
    <w:rsid w:val="00710BBC"/>
    <w:rsid w:val="007116AC"/>
    <w:rsid w:val="00711A99"/>
    <w:rsid w:val="00711D8E"/>
    <w:rsid w:val="00712E3A"/>
    <w:rsid w:val="0071385C"/>
    <w:rsid w:val="0071424B"/>
    <w:rsid w:val="00714459"/>
    <w:rsid w:val="0071468B"/>
    <w:rsid w:val="00714F01"/>
    <w:rsid w:val="007151F3"/>
    <w:rsid w:val="00715333"/>
    <w:rsid w:val="00715D98"/>
    <w:rsid w:val="00716593"/>
    <w:rsid w:val="00716852"/>
    <w:rsid w:val="007172D0"/>
    <w:rsid w:val="007176A7"/>
    <w:rsid w:val="00717AE8"/>
    <w:rsid w:val="00717B01"/>
    <w:rsid w:val="00717DB9"/>
    <w:rsid w:val="00722208"/>
    <w:rsid w:val="00722C1C"/>
    <w:rsid w:val="00722FD2"/>
    <w:rsid w:val="00723031"/>
    <w:rsid w:val="00723832"/>
    <w:rsid w:val="00723B34"/>
    <w:rsid w:val="00724295"/>
    <w:rsid w:val="007244E4"/>
    <w:rsid w:val="00724973"/>
    <w:rsid w:val="00724D27"/>
    <w:rsid w:val="00725D1E"/>
    <w:rsid w:val="00725DA1"/>
    <w:rsid w:val="0072671F"/>
    <w:rsid w:val="0072687D"/>
    <w:rsid w:val="00726E35"/>
    <w:rsid w:val="007275E7"/>
    <w:rsid w:val="0072766E"/>
    <w:rsid w:val="0072795A"/>
    <w:rsid w:val="007310F0"/>
    <w:rsid w:val="00731620"/>
    <w:rsid w:val="007330C4"/>
    <w:rsid w:val="0073427B"/>
    <w:rsid w:val="0073525B"/>
    <w:rsid w:val="007352E0"/>
    <w:rsid w:val="007364CC"/>
    <w:rsid w:val="00736A83"/>
    <w:rsid w:val="0073767C"/>
    <w:rsid w:val="00737771"/>
    <w:rsid w:val="007405EF"/>
    <w:rsid w:val="007406FC"/>
    <w:rsid w:val="007410FE"/>
    <w:rsid w:val="00741382"/>
    <w:rsid w:val="0074248F"/>
    <w:rsid w:val="00742E71"/>
    <w:rsid w:val="00743410"/>
    <w:rsid w:val="00743619"/>
    <w:rsid w:val="00745103"/>
    <w:rsid w:val="00745F97"/>
    <w:rsid w:val="00746DA9"/>
    <w:rsid w:val="007472DC"/>
    <w:rsid w:val="007476AA"/>
    <w:rsid w:val="007510C9"/>
    <w:rsid w:val="00751651"/>
    <w:rsid w:val="00753D00"/>
    <w:rsid w:val="00753E71"/>
    <w:rsid w:val="00754F88"/>
    <w:rsid w:val="00755C8F"/>
    <w:rsid w:val="00756540"/>
    <w:rsid w:val="007576F8"/>
    <w:rsid w:val="00757C13"/>
    <w:rsid w:val="00760CB1"/>
    <w:rsid w:val="007617DC"/>
    <w:rsid w:val="007627AF"/>
    <w:rsid w:val="00763C80"/>
    <w:rsid w:val="00764B58"/>
    <w:rsid w:val="00764BC6"/>
    <w:rsid w:val="00764D94"/>
    <w:rsid w:val="00765910"/>
    <w:rsid w:val="00766C7F"/>
    <w:rsid w:val="00766EE5"/>
    <w:rsid w:val="00767DDC"/>
    <w:rsid w:val="0077020D"/>
    <w:rsid w:val="007703BA"/>
    <w:rsid w:val="007705BD"/>
    <w:rsid w:val="00770CB4"/>
    <w:rsid w:val="00770EFB"/>
    <w:rsid w:val="00772365"/>
    <w:rsid w:val="00772416"/>
    <w:rsid w:val="00772C22"/>
    <w:rsid w:val="00772E0B"/>
    <w:rsid w:val="0077330E"/>
    <w:rsid w:val="007734BB"/>
    <w:rsid w:val="00773804"/>
    <w:rsid w:val="00774668"/>
    <w:rsid w:val="00774AB9"/>
    <w:rsid w:val="0077552A"/>
    <w:rsid w:val="0077591D"/>
    <w:rsid w:val="00775F5C"/>
    <w:rsid w:val="00780B3E"/>
    <w:rsid w:val="007814A8"/>
    <w:rsid w:val="007825CA"/>
    <w:rsid w:val="007827D7"/>
    <w:rsid w:val="00782DE6"/>
    <w:rsid w:val="007838FC"/>
    <w:rsid w:val="00784A81"/>
    <w:rsid w:val="00784B76"/>
    <w:rsid w:val="00784E4C"/>
    <w:rsid w:val="007856C2"/>
    <w:rsid w:val="0078654B"/>
    <w:rsid w:val="00786BF8"/>
    <w:rsid w:val="00786E0F"/>
    <w:rsid w:val="00786E9A"/>
    <w:rsid w:val="00787369"/>
    <w:rsid w:val="007873E2"/>
    <w:rsid w:val="00787617"/>
    <w:rsid w:val="00787656"/>
    <w:rsid w:val="007878AB"/>
    <w:rsid w:val="00787AEB"/>
    <w:rsid w:val="00787CF7"/>
    <w:rsid w:val="00787EC7"/>
    <w:rsid w:val="00790391"/>
    <w:rsid w:val="00790BB9"/>
    <w:rsid w:val="00790C7D"/>
    <w:rsid w:val="00791F6E"/>
    <w:rsid w:val="0079318B"/>
    <w:rsid w:val="007935B5"/>
    <w:rsid w:val="007943C8"/>
    <w:rsid w:val="007944C7"/>
    <w:rsid w:val="00794837"/>
    <w:rsid w:val="00794CCF"/>
    <w:rsid w:val="007962EF"/>
    <w:rsid w:val="0079683C"/>
    <w:rsid w:val="00796C2F"/>
    <w:rsid w:val="007978A2"/>
    <w:rsid w:val="007A0098"/>
    <w:rsid w:val="007A0EA2"/>
    <w:rsid w:val="007A1B92"/>
    <w:rsid w:val="007A2939"/>
    <w:rsid w:val="007A2EC8"/>
    <w:rsid w:val="007A2EF6"/>
    <w:rsid w:val="007A3038"/>
    <w:rsid w:val="007A3D2E"/>
    <w:rsid w:val="007A3E4B"/>
    <w:rsid w:val="007A4A77"/>
    <w:rsid w:val="007A53AA"/>
    <w:rsid w:val="007A53ED"/>
    <w:rsid w:val="007A5A35"/>
    <w:rsid w:val="007A604A"/>
    <w:rsid w:val="007A6517"/>
    <w:rsid w:val="007A71FE"/>
    <w:rsid w:val="007A721A"/>
    <w:rsid w:val="007B0017"/>
    <w:rsid w:val="007B0820"/>
    <w:rsid w:val="007B0DAC"/>
    <w:rsid w:val="007B1363"/>
    <w:rsid w:val="007B1DC5"/>
    <w:rsid w:val="007B209F"/>
    <w:rsid w:val="007B225F"/>
    <w:rsid w:val="007B285F"/>
    <w:rsid w:val="007B2B17"/>
    <w:rsid w:val="007B2EAA"/>
    <w:rsid w:val="007B2F50"/>
    <w:rsid w:val="007B3508"/>
    <w:rsid w:val="007B35A5"/>
    <w:rsid w:val="007B3A1F"/>
    <w:rsid w:val="007B546F"/>
    <w:rsid w:val="007B55B1"/>
    <w:rsid w:val="007B5670"/>
    <w:rsid w:val="007B6DFC"/>
    <w:rsid w:val="007B78C5"/>
    <w:rsid w:val="007B7A90"/>
    <w:rsid w:val="007B7E2F"/>
    <w:rsid w:val="007C063D"/>
    <w:rsid w:val="007C1347"/>
    <w:rsid w:val="007C1AFA"/>
    <w:rsid w:val="007C217B"/>
    <w:rsid w:val="007C2B74"/>
    <w:rsid w:val="007C3189"/>
    <w:rsid w:val="007C34DC"/>
    <w:rsid w:val="007C368E"/>
    <w:rsid w:val="007C37D2"/>
    <w:rsid w:val="007C5601"/>
    <w:rsid w:val="007C5A1C"/>
    <w:rsid w:val="007C6250"/>
    <w:rsid w:val="007C6378"/>
    <w:rsid w:val="007C63B6"/>
    <w:rsid w:val="007C6FA5"/>
    <w:rsid w:val="007C70DD"/>
    <w:rsid w:val="007C71F7"/>
    <w:rsid w:val="007C721A"/>
    <w:rsid w:val="007C7238"/>
    <w:rsid w:val="007C77C1"/>
    <w:rsid w:val="007C7BF7"/>
    <w:rsid w:val="007D11B6"/>
    <w:rsid w:val="007D1443"/>
    <w:rsid w:val="007D1AC8"/>
    <w:rsid w:val="007D2B25"/>
    <w:rsid w:val="007D2C92"/>
    <w:rsid w:val="007D3A76"/>
    <w:rsid w:val="007D43C1"/>
    <w:rsid w:val="007D4781"/>
    <w:rsid w:val="007D4D9D"/>
    <w:rsid w:val="007D5717"/>
    <w:rsid w:val="007D571C"/>
    <w:rsid w:val="007D773E"/>
    <w:rsid w:val="007D7A5C"/>
    <w:rsid w:val="007D7FA4"/>
    <w:rsid w:val="007E062F"/>
    <w:rsid w:val="007E0724"/>
    <w:rsid w:val="007E1AD4"/>
    <w:rsid w:val="007E1AF6"/>
    <w:rsid w:val="007E3069"/>
    <w:rsid w:val="007E3CAC"/>
    <w:rsid w:val="007E41F6"/>
    <w:rsid w:val="007E4E64"/>
    <w:rsid w:val="007E54A8"/>
    <w:rsid w:val="007E6992"/>
    <w:rsid w:val="007E72C5"/>
    <w:rsid w:val="007E739E"/>
    <w:rsid w:val="007F04A6"/>
    <w:rsid w:val="007F0A13"/>
    <w:rsid w:val="007F0BD5"/>
    <w:rsid w:val="007F1402"/>
    <w:rsid w:val="007F15ED"/>
    <w:rsid w:val="007F165F"/>
    <w:rsid w:val="007F18EC"/>
    <w:rsid w:val="007F1957"/>
    <w:rsid w:val="007F269C"/>
    <w:rsid w:val="007F2727"/>
    <w:rsid w:val="007F2FBD"/>
    <w:rsid w:val="007F3347"/>
    <w:rsid w:val="007F3828"/>
    <w:rsid w:val="007F4125"/>
    <w:rsid w:val="007F4719"/>
    <w:rsid w:val="007F51A0"/>
    <w:rsid w:val="007F5528"/>
    <w:rsid w:val="007F5AF0"/>
    <w:rsid w:val="007F6516"/>
    <w:rsid w:val="007F6650"/>
    <w:rsid w:val="007F683D"/>
    <w:rsid w:val="007F6ADB"/>
    <w:rsid w:val="007F6DE2"/>
    <w:rsid w:val="007F77FD"/>
    <w:rsid w:val="007F7A5F"/>
    <w:rsid w:val="007F7AC2"/>
    <w:rsid w:val="00801ED7"/>
    <w:rsid w:val="008029A9"/>
    <w:rsid w:val="008029EF"/>
    <w:rsid w:val="00802B19"/>
    <w:rsid w:val="0080305F"/>
    <w:rsid w:val="0080386D"/>
    <w:rsid w:val="00803D11"/>
    <w:rsid w:val="0080442C"/>
    <w:rsid w:val="008051A0"/>
    <w:rsid w:val="008051CC"/>
    <w:rsid w:val="00805475"/>
    <w:rsid w:val="00805652"/>
    <w:rsid w:val="008056AA"/>
    <w:rsid w:val="00806A57"/>
    <w:rsid w:val="00806B67"/>
    <w:rsid w:val="00806D38"/>
    <w:rsid w:val="00806E80"/>
    <w:rsid w:val="00806E84"/>
    <w:rsid w:val="008072EC"/>
    <w:rsid w:val="008078DB"/>
    <w:rsid w:val="008107E8"/>
    <w:rsid w:val="00810A6E"/>
    <w:rsid w:val="00810ACF"/>
    <w:rsid w:val="00811019"/>
    <w:rsid w:val="008115E1"/>
    <w:rsid w:val="00812077"/>
    <w:rsid w:val="008128AE"/>
    <w:rsid w:val="00815638"/>
    <w:rsid w:val="00816087"/>
    <w:rsid w:val="00816A1E"/>
    <w:rsid w:val="00816D55"/>
    <w:rsid w:val="00817A2C"/>
    <w:rsid w:val="008200F0"/>
    <w:rsid w:val="008203AF"/>
    <w:rsid w:val="008207E2"/>
    <w:rsid w:val="00820C6F"/>
    <w:rsid w:val="00820CEB"/>
    <w:rsid w:val="00821FC9"/>
    <w:rsid w:val="008223A6"/>
    <w:rsid w:val="00822B4B"/>
    <w:rsid w:val="00823718"/>
    <w:rsid w:val="00823D2A"/>
    <w:rsid w:val="00824A0E"/>
    <w:rsid w:val="008256B8"/>
    <w:rsid w:val="008257DA"/>
    <w:rsid w:val="0082597C"/>
    <w:rsid w:val="00825BE7"/>
    <w:rsid w:val="00825E79"/>
    <w:rsid w:val="00825F71"/>
    <w:rsid w:val="008268A7"/>
    <w:rsid w:val="008268DA"/>
    <w:rsid w:val="00830771"/>
    <w:rsid w:val="008311DC"/>
    <w:rsid w:val="00831681"/>
    <w:rsid w:val="00832535"/>
    <w:rsid w:val="008328B6"/>
    <w:rsid w:val="008329D5"/>
    <w:rsid w:val="00832B38"/>
    <w:rsid w:val="00832E0A"/>
    <w:rsid w:val="00832E7D"/>
    <w:rsid w:val="00832EFE"/>
    <w:rsid w:val="008330F9"/>
    <w:rsid w:val="00833F60"/>
    <w:rsid w:val="0083406E"/>
    <w:rsid w:val="00834343"/>
    <w:rsid w:val="008344DF"/>
    <w:rsid w:val="00834A46"/>
    <w:rsid w:val="00834D1E"/>
    <w:rsid w:val="008354F5"/>
    <w:rsid w:val="008363AF"/>
    <w:rsid w:val="008376C8"/>
    <w:rsid w:val="00837C2B"/>
    <w:rsid w:val="00840DF4"/>
    <w:rsid w:val="00841558"/>
    <w:rsid w:val="008421D5"/>
    <w:rsid w:val="00842A5D"/>
    <w:rsid w:val="00842DB6"/>
    <w:rsid w:val="00842EB7"/>
    <w:rsid w:val="00842EEB"/>
    <w:rsid w:val="008443DD"/>
    <w:rsid w:val="00845436"/>
    <w:rsid w:val="0084636D"/>
    <w:rsid w:val="0084644B"/>
    <w:rsid w:val="00846BF9"/>
    <w:rsid w:val="00846C1E"/>
    <w:rsid w:val="008470CE"/>
    <w:rsid w:val="00847308"/>
    <w:rsid w:val="00850081"/>
    <w:rsid w:val="0085122E"/>
    <w:rsid w:val="00851A25"/>
    <w:rsid w:val="00851E66"/>
    <w:rsid w:val="00852A56"/>
    <w:rsid w:val="00852F61"/>
    <w:rsid w:val="00853B91"/>
    <w:rsid w:val="00854C12"/>
    <w:rsid w:val="008556B6"/>
    <w:rsid w:val="00856363"/>
    <w:rsid w:val="00856C34"/>
    <w:rsid w:val="0085707A"/>
    <w:rsid w:val="00857313"/>
    <w:rsid w:val="00857E23"/>
    <w:rsid w:val="008603A7"/>
    <w:rsid w:val="0086064C"/>
    <w:rsid w:val="008606E5"/>
    <w:rsid w:val="0086232A"/>
    <w:rsid w:val="008626F5"/>
    <w:rsid w:val="00862A99"/>
    <w:rsid w:val="00862F5E"/>
    <w:rsid w:val="008636FF"/>
    <w:rsid w:val="00864025"/>
    <w:rsid w:val="008646E7"/>
    <w:rsid w:val="00864A5D"/>
    <w:rsid w:val="00864E64"/>
    <w:rsid w:val="0086581C"/>
    <w:rsid w:val="0086588E"/>
    <w:rsid w:val="0086633B"/>
    <w:rsid w:val="00866835"/>
    <w:rsid w:val="00867052"/>
    <w:rsid w:val="00867652"/>
    <w:rsid w:val="00867891"/>
    <w:rsid w:val="00870750"/>
    <w:rsid w:val="0087209F"/>
    <w:rsid w:val="008736D4"/>
    <w:rsid w:val="008737CD"/>
    <w:rsid w:val="0087445D"/>
    <w:rsid w:val="008750DB"/>
    <w:rsid w:val="00875F69"/>
    <w:rsid w:val="00876D4D"/>
    <w:rsid w:val="00877AC7"/>
    <w:rsid w:val="008808FD"/>
    <w:rsid w:val="00881624"/>
    <w:rsid w:val="00882366"/>
    <w:rsid w:val="00882C09"/>
    <w:rsid w:val="0088305A"/>
    <w:rsid w:val="00883955"/>
    <w:rsid w:val="00884E19"/>
    <w:rsid w:val="00885023"/>
    <w:rsid w:val="00885164"/>
    <w:rsid w:val="00885782"/>
    <w:rsid w:val="00885E33"/>
    <w:rsid w:val="00886159"/>
    <w:rsid w:val="008863F6"/>
    <w:rsid w:val="008869F8"/>
    <w:rsid w:val="00887E75"/>
    <w:rsid w:val="00890740"/>
    <w:rsid w:val="00890F41"/>
    <w:rsid w:val="00891B34"/>
    <w:rsid w:val="0089201A"/>
    <w:rsid w:val="00892699"/>
    <w:rsid w:val="00892B79"/>
    <w:rsid w:val="008937A0"/>
    <w:rsid w:val="00893A74"/>
    <w:rsid w:val="00893C9B"/>
    <w:rsid w:val="00894221"/>
    <w:rsid w:val="00894AE6"/>
    <w:rsid w:val="00894B2D"/>
    <w:rsid w:val="00895D55"/>
    <w:rsid w:val="008961C7"/>
    <w:rsid w:val="00896587"/>
    <w:rsid w:val="008965F1"/>
    <w:rsid w:val="00897735"/>
    <w:rsid w:val="00897992"/>
    <w:rsid w:val="00897A17"/>
    <w:rsid w:val="008A153B"/>
    <w:rsid w:val="008A27D0"/>
    <w:rsid w:val="008A298E"/>
    <w:rsid w:val="008A3A60"/>
    <w:rsid w:val="008A4511"/>
    <w:rsid w:val="008A4611"/>
    <w:rsid w:val="008A4DF1"/>
    <w:rsid w:val="008A548D"/>
    <w:rsid w:val="008A54B6"/>
    <w:rsid w:val="008A5E4E"/>
    <w:rsid w:val="008A658B"/>
    <w:rsid w:val="008A70CE"/>
    <w:rsid w:val="008A71BD"/>
    <w:rsid w:val="008A745D"/>
    <w:rsid w:val="008A7483"/>
    <w:rsid w:val="008A75F6"/>
    <w:rsid w:val="008A799A"/>
    <w:rsid w:val="008B14AB"/>
    <w:rsid w:val="008B1708"/>
    <w:rsid w:val="008B28E1"/>
    <w:rsid w:val="008B290F"/>
    <w:rsid w:val="008B31A7"/>
    <w:rsid w:val="008B344F"/>
    <w:rsid w:val="008B34B5"/>
    <w:rsid w:val="008B34DB"/>
    <w:rsid w:val="008B3E9D"/>
    <w:rsid w:val="008B469F"/>
    <w:rsid w:val="008B4BD3"/>
    <w:rsid w:val="008B5290"/>
    <w:rsid w:val="008B5294"/>
    <w:rsid w:val="008B5326"/>
    <w:rsid w:val="008B556A"/>
    <w:rsid w:val="008B64ED"/>
    <w:rsid w:val="008B663E"/>
    <w:rsid w:val="008B665A"/>
    <w:rsid w:val="008B66CB"/>
    <w:rsid w:val="008B714C"/>
    <w:rsid w:val="008B723B"/>
    <w:rsid w:val="008B7557"/>
    <w:rsid w:val="008C0110"/>
    <w:rsid w:val="008C07FF"/>
    <w:rsid w:val="008C0E57"/>
    <w:rsid w:val="008C1999"/>
    <w:rsid w:val="008C2344"/>
    <w:rsid w:val="008C2621"/>
    <w:rsid w:val="008C28C8"/>
    <w:rsid w:val="008C2F1C"/>
    <w:rsid w:val="008C3C31"/>
    <w:rsid w:val="008C3F73"/>
    <w:rsid w:val="008C3FA2"/>
    <w:rsid w:val="008C4418"/>
    <w:rsid w:val="008C49B1"/>
    <w:rsid w:val="008C4F9D"/>
    <w:rsid w:val="008C56B4"/>
    <w:rsid w:val="008C6754"/>
    <w:rsid w:val="008C689F"/>
    <w:rsid w:val="008C7BF4"/>
    <w:rsid w:val="008C7FCE"/>
    <w:rsid w:val="008D07FA"/>
    <w:rsid w:val="008D13B9"/>
    <w:rsid w:val="008D14A2"/>
    <w:rsid w:val="008D152B"/>
    <w:rsid w:val="008D15F3"/>
    <w:rsid w:val="008D1B1B"/>
    <w:rsid w:val="008D222A"/>
    <w:rsid w:val="008D285F"/>
    <w:rsid w:val="008D2930"/>
    <w:rsid w:val="008D313F"/>
    <w:rsid w:val="008D38D0"/>
    <w:rsid w:val="008D46A0"/>
    <w:rsid w:val="008D4F84"/>
    <w:rsid w:val="008D613A"/>
    <w:rsid w:val="008D78A2"/>
    <w:rsid w:val="008E12DF"/>
    <w:rsid w:val="008E12ED"/>
    <w:rsid w:val="008E14D4"/>
    <w:rsid w:val="008E1C69"/>
    <w:rsid w:val="008E1E72"/>
    <w:rsid w:val="008E261E"/>
    <w:rsid w:val="008E2687"/>
    <w:rsid w:val="008E2B4A"/>
    <w:rsid w:val="008E2C5B"/>
    <w:rsid w:val="008E31E9"/>
    <w:rsid w:val="008E37A3"/>
    <w:rsid w:val="008E445A"/>
    <w:rsid w:val="008E47F6"/>
    <w:rsid w:val="008E4BBE"/>
    <w:rsid w:val="008E4FF4"/>
    <w:rsid w:val="008E5161"/>
    <w:rsid w:val="008E577F"/>
    <w:rsid w:val="008E6D42"/>
    <w:rsid w:val="008E7865"/>
    <w:rsid w:val="008F01BE"/>
    <w:rsid w:val="008F01E4"/>
    <w:rsid w:val="008F0406"/>
    <w:rsid w:val="008F0631"/>
    <w:rsid w:val="008F1F44"/>
    <w:rsid w:val="008F26D1"/>
    <w:rsid w:val="008F27E3"/>
    <w:rsid w:val="008F30FC"/>
    <w:rsid w:val="008F32C9"/>
    <w:rsid w:val="008F35C7"/>
    <w:rsid w:val="008F3841"/>
    <w:rsid w:val="008F4480"/>
    <w:rsid w:val="008F47EA"/>
    <w:rsid w:val="008F4AD7"/>
    <w:rsid w:val="008F5F88"/>
    <w:rsid w:val="008F6B47"/>
    <w:rsid w:val="008F72AD"/>
    <w:rsid w:val="008F75F6"/>
    <w:rsid w:val="008F7E13"/>
    <w:rsid w:val="00900198"/>
    <w:rsid w:val="0090074D"/>
    <w:rsid w:val="00904BAE"/>
    <w:rsid w:val="00904BCB"/>
    <w:rsid w:val="00904EA3"/>
    <w:rsid w:val="00904F1A"/>
    <w:rsid w:val="00904F59"/>
    <w:rsid w:val="00905E14"/>
    <w:rsid w:val="00905E44"/>
    <w:rsid w:val="00906666"/>
    <w:rsid w:val="00906C78"/>
    <w:rsid w:val="00906F7B"/>
    <w:rsid w:val="00910610"/>
    <w:rsid w:val="00911271"/>
    <w:rsid w:val="00911945"/>
    <w:rsid w:val="0091218C"/>
    <w:rsid w:val="0091247D"/>
    <w:rsid w:val="00912BD7"/>
    <w:rsid w:val="00912DEE"/>
    <w:rsid w:val="00913DD4"/>
    <w:rsid w:val="00914786"/>
    <w:rsid w:val="00914DA6"/>
    <w:rsid w:val="00915975"/>
    <w:rsid w:val="00916636"/>
    <w:rsid w:val="00916A87"/>
    <w:rsid w:val="009172F7"/>
    <w:rsid w:val="0091793B"/>
    <w:rsid w:val="0092047B"/>
    <w:rsid w:val="0092054F"/>
    <w:rsid w:val="0092067D"/>
    <w:rsid w:val="009209A1"/>
    <w:rsid w:val="00920C7A"/>
    <w:rsid w:val="009210B8"/>
    <w:rsid w:val="00921458"/>
    <w:rsid w:val="009225E4"/>
    <w:rsid w:val="00922B4B"/>
    <w:rsid w:val="009230AE"/>
    <w:rsid w:val="0092332F"/>
    <w:rsid w:val="00923DB1"/>
    <w:rsid w:val="00924587"/>
    <w:rsid w:val="00924B47"/>
    <w:rsid w:val="00925CA0"/>
    <w:rsid w:val="00930122"/>
    <w:rsid w:val="00931593"/>
    <w:rsid w:val="00931694"/>
    <w:rsid w:val="009317A8"/>
    <w:rsid w:val="00932D61"/>
    <w:rsid w:val="00933566"/>
    <w:rsid w:val="009337FA"/>
    <w:rsid w:val="00933A87"/>
    <w:rsid w:val="009348B0"/>
    <w:rsid w:val="00935190"/>
    <w:rsid w:val="0093573E"/>
    <w:rsid w:val="00935B01"/>
    <w:rsid w:val="00935B12"/>
    <w:rsid w:val="00935F47"/>
    <w:rsid w:val="009362D3"/>
    <w:rsid w:val="00936790"/>
    <w:rsid w:val="00936955"/>
    <w:rsid w:val="00936CC4"/>
    <w:rsid w:val="00937791"/>
    <w:rsid w:val="00937C03"/>
    <w:rsid w:val="00937DCF"/>
    <w:rsid w:val="00940929"/>
    <w:rsid w:val="00940C5C"/>
    <w:rsid w:val="00940EBE"/>
    <w:rsid w:val="0094160C"/>
    <w:rsid w:val="00941809"/>
    <w:rsid w:val="00942504"/>
    <w:rsid w:val="0094357B"/>
    <w:rsid w:val="0094468C"/>
    <w:rsid w:val="00945720"/>
    <w:rsid w:val="00945876"/>
    <w:rsid w:val="0094593D"/>
    <w:rsid w:val="00945A50"/>
    <w:rsid w:val="00945C16"/>
    <w:rsid w:val="00946280"/>
    <w:rsid w:val="00946373"/>
    <w:rsid w:val="00946A6F"/>
    <w:rsid w:val="00947128"/>
    <w:rsid w:val="009474FF"/>
    <w:rsid w:val="00950C97"/>
    <w:rsid w:val="00950D6B"/>
    <w:rsid w:val="00951003"/>
    <w:rsid w:val="00951937"/>
    <w:rsid w:val="00951DA2"/>
    <w:rsid w:val="009526AE"/>
    <w:rsid w:val="00952746"/>
    <w:rsid w:val="009528E7"/>
    <w:rsid w:val="00954286"/>
    <w:rsid w:val="00954839"/>
    <w:rsid w:val="009548DE"/>
    <w:rsid w:val="00956034"/>
    <w:rsid w:val="0095608F"/>
    <w:rsid w:val="00956764"/>
    <w:rsid w:val="00956B6A"/>
    <w:rsid w:val="00957C0F"/>
    <w:rsid w:val="0096310D"/>
    <w:rsid w:val="00965DDF"/>
    <w:rsid w:val="00966129"/>
    <w:rsid w:val="00966245"/>
    <w:rsid w:val="00966422"/>
    <w:rsid w:val="00967018"/>
    <w:rsid w:val="00967F90"/>
    <w:rsid w:val="00970DCE"/>
    <w:rsid w:val="00971AD0"/>
    <w:rsid w:val="00971E42"/>
    <w:rsid w:val="00973357"/>
    <w:rsid w:val="009736B3"/>
    <w:rsid w:val="009736C6"/>
    <w:rsid w:val="00973EE9"/>
    <w:rsid w:val="00973F4D"/>
    <w:rsid w:val="009752C1"/>
    <w:rsid w:val="00975467"/>
    <w:rsid w:val="0097567F"/>
    <w:rsid w:val="00975DF9"/>
    <w:rsid w:val="00976041"/>
    <w:rsid w:val="00976487"/>
    <w:rsid w:val="009765DC"/>
    <w:rsid w:val="00976C68"/>
    <w:rsid w:val="00977354"/>
    <w:rsid w:val="00977EFC"/>
    <w:rsid w:val="009804AF"/>
    <w:rsid w:val="00980942"/>
    <w:rsid w:val="00981356"/>
    <w:rsid w:val="00981B44"/>
    <w:rsid w:val="00981D1B"/>
    <w:rsid w:val="00982865"/>
    <w:rsid w:val="00982C75"/>
    <w:rsid w:val="00983238"/>
    <w:rsid w:val="009833A2"/>
    <w:rsid w:val="0098397E"/>
    <w:rsid w:val="00983EF4"/>
    <w:rsid w:val="00984085"/>
    <w:rsid w:val="0098419E"/>
    <w:rsid w:val="00984574"/>
    <w:rsid w:val="0098473C"/>
    <w:rsid w:val="009847A2"/>
    <w:rsid w:val="00984C57"/>
    <w:rsid w:val="0098509A"/>
    <w:rsid w:val="0098619B"/>
    <w:rsid w:val="00986AFE"/>
    <w:rsid w:val="0098706F"/>
    <w:rsid w:val="0098713B"/>
    <w:rsid w:val="00987345"/>
    <w:rsid w:val="00987AD9"/>
    <w:rsid w:val="00990545"/>
    <w:rsid w:val="00990955"/>
    <w:rsid w:val="00990E45"/>
    <w:rsid w:val="00991444"/>
    <w:rsid w:val="00991E2B"/>
    <w:rsid w:val="00992EB1"/>
    <w:rsid w:val="00993A21"/>
    <w:rsid w:val="00993A3C"/>
    <w:rsid w:val="00993FDF"/>
    <w:rsid w:val="0099412A"/>
    <w:rsid w:val="00994272"/>
    <w:rsid w:val="00994E56"/>
    <w:rsid w:val="009950C0"/>
    <w:rsid w:val="00995223"/>
    <w:rsid w:val="00995604"/>
    <w:rsid w:val="009956B4"/>
    <w:rsid w:val="0099604A"/>
    <w:rsid w:val="00996B99"/>
    <w:rsid w:val="00996C51"/>
    <w:rsid w:val="00997ACF"/>
    <w:rsid w:val="009A0133"/>
    <w:rsid w:val="009A03DD"/>
    <w:rsid w:val="009A1900"/>
    <w:rsid w:val="009A2035"/>
    <w:rsid w:val="009A3F59"/>
    <w:rsid w:val="009A4CA3"/>
    <w:rsid w:val="009A5375"/>
    <w:rsid w:val="009A5A26"/>
    <w:rsid w:val="009A61A7"/>
    <w:rsid w:val="009A6E2D"/>
    <w:rsid w:val="009B0A5E"/>
    <w:rsid w:val="009B0C22"/>
    <w:rsid w:val="009B0EA5"/>
    <w:rsid w:val="009B153A"/>
    <w:rsid w:val="009B1598"/>
    <w:rsid w:val="009B162E"/>
    <w:rsid w:val="009B169F"/>
    <w:rsid w:val="009B1852"/>
    <w:rsid w:val="009B230D"/>
    <w:rsid w:val="009B34FC"/>
    <w:rsid w:val="009B4584"/>
    <w:rsid w:val="009B4EF9"/>
    <w:rsid w:val="009B5494"/>
    <w:rsid w:val="009B564A"/>
    <w:rsid w:val="009B5667"/>
    <w:rsid w:val="009B72B2"/>
    <w:rsid w:val="009C016D"/>
    <w:rsid w:val="009C0BE4"/>
    <w:rsid w:val="009C0E19"/>
    <w:rsid w:val="009C111A"/>
    <w:rsid w:val="009C14DC"/>
    <w:rsid w:val="009C19A6"/>
    <w:rsid w:val="009C2532"/>
    <w:rsid w:val="009C2EBA"/>
    <w:rsid w:val="009C30FC"/>
    <w:rsid w:val="009C3929"/>
    <w:rsid w:val="009C3E6C"/>
    <w:rsid w:val="009C4146"/>
    <w:rsid w:val="009C4916"/>
    <w:rsid w:val="009C4917"/>
    <w:rsid w:val="009C4A7A"/>
    <w:rsid w:val="009C4D1B"/>
    <w:rsid w:val="009C5038"/>
    <w:rsid w:val="009C6649"/>
    <w:rsid w:val="009C6775"/>
    <w:rsid w:val="009C6CC1"/>
    <w:rsid w:val="009D0279"/>
    <w:rsid w:val="009D05D2"/>
    <w:rsid w:val="009D133B"/>
    <w:rsid w:val="009D13E2"/>
    <w:rsid w:val="009D15B7"/>
    <w:rsid w:val="009D1D08"/>
    <w:rsid w:val="009D1F8D"/>
    <w:rsid w:val="009D311D"/>
    <w:rsid w:val="009D3509"/>
    <w:rsid w:val="009D38DF"/>
    <w:rsid w:val="009D3B4D"/>
    <w:rsid w:val="009D4739"/>
    <w:rsid w:val="009D4897"/>
    <w:rsid w:val="009D4ACB"/>
    <w:rsid w:val="009D4BAC"/>
    <w:rsid w:val="009D4C96"/>
    <w:rsid w:val="009D4F07"/>
    <w:rsid w:val="009D525D"/>
    <w:rsid w:val="009D5CE4"/>
    <w:rsid w:val="009E07D2"/>
    <w:rsid w:val="009E0AA3"/>
    <w:rsid w:val="009E1780"/>
    <w:rsid w:val="009E2098"/>
    <w:rsid w:val="009E2611"/>
    <w:rsid w:val="009E272B"/>
    <w:rsid w:val="009E365C"/>
    <w:rsid w:val="009E3997"/>
    <w:rsid w:val="009E3998"/>
    <w:rsid w:val="009E3E26"/>
    <w:rsid w:val="009E3F35"/>
    <w:rsid w:val="009E4195"/>
    <w:rsid w:val="009E41CE"/>
    <w:rsid w:val="009E43CA"/>
    <w:rsid w:val="009E47C2"/>
    <w:rsid w:val="009E4BAE"/>
    <w:rsid w:val="009E4D0B"/>
    <w:rsid w:val="009E61A4"/>
    <w:rsid w:val="009E627D"/>
    <w:rsid w:val="009E637B"/>
    <w:rsid w:val="009E660F"/>
    <w:rsid w:val="009E667F"/>
    <w:rsid w:val="009E7D23"/>
    <w:rsid w:val="009E7D3E"/>
    <w:rsid w:val="009E7EDD"/>
    <w:rsid w:val="009F006B"/>
    <w:rsid w:val="009F05D5"/>
    <w:rsid w:val="009F0C53"/>
    <w:rsid w:val="009F0FAF"/>
    <w:rsid w:val="009F0FB0"/>
    <w:rsid w:val="009F13E6"/>
    <w:rsid w:val="009F1818"/>
    <w:rsid w:val="009F1C13"/>
    <w:rsid w:val="009F1E32"/>
    <w:rsid w:val="009F1F99"/>
    <w:rsid w:val="009F2C17"/>
    <w:rsid w:val="009F34BD"/>
    <w:rsid w:val="009F4239"/>
    <w:rsid w:val="009F4AAA"/>
    <w:rsid w:val="009F62C8"/>
    <w:rsid w:val="009F694B"/>
    <w:rsid w:val="009F717F"/>
    <w:rsid w:val="009F77AF"/>
    <w:rsid w:val="009F7A7D"/>
    <w:rsid w:val="009F7ADD"/>
    <w:rsid w:val="00A009F0"/>
    <w:rsid w:val="00A00AA5"/>
    <w:rsid w:val="00A01648"/>
    <w:rsid w:val="00A01D58"/>
    <w:rsid w:val="00A022CD"/>
    <w:rsid w:val="00A024B6"/>
    <w:rsid w:val="00A02E32"/>
    <w:rsid w:val="00A02E8A"/>
    <w:rsid w:val="00A03860"/>
    <w:rsid w:val="00A03915"/>
    <w:rsid w:val="00A03CAE"/>
    <w:rsid w:val="00A04D7F"/>
    <w:rsid w:val="00A053D5"/>
    <w:rsid w:val="00A060A3"/>
    <w:rsid w:val="00A0729E"/>
    <w:rsid w:val="00A075C7"/>
    <w:rsid w:val="00A10619"/>
    <w:rsid w:val="00A11EDF"/>
    <w:rsid w:val="00A1220A"/>
    <w:rsid w:val="00A1324D"/>
    <w:rsid w:val="00A13C61"/>
    <w:rsid w:val="00A143A1"/>
    <w:rsid w:val="00A146D9"/>
    <w:rsid w:val="00A15DBA"/>
    <w:rsid w:val="00A15F41"/>
    <w:rsid w:val="00A17770"/>
    <w:rsid w:val="00A21B51"/>
    <w:rsid w:val="00A222DC"/>
    <w:rsid w:val="00A233B2"/>
    <w:rsid w:val="00A23DA0"/>
    <w:rsid w:val="00A23E8E"/>
    <w:rsid w:val="00A24CE1"/>
    <w:rsid w:val="00A24D41"/>
    <w:rsid w:val="00A24DFA"/>
    <w:rsid w:val="00A25707"/>
    <w:rsid w:val="00A26240"/>
    <w:rsid w:val="00A2650B"/>
    <w:rsid w:val="00A2785E"/>
    <w:rsid w:val="00A2788C"/>
    <w:rsid w:val="00A27A0B"/>
    <w:rsid w:val="00A27C69"/>
    <w:rsid w:val="00A30038"/>
    <w:rsid w:val="00A30688"/>
    <w:rsid w:val="00A310FA"/>
    <w:rsid w:val="00A31785"/>
    <w:rsid w:val="00A31D61"/>
    <w:rsid w:val="00A322C6"/>
    <w:rsid w:val="00A32807"/>
    <w:rsid w:val="00A32808"/>
    <w:rsid w:val="00A329F0"/>
    <w:rsid w:val="00A32F93"/>
    <w:rsid w:val="00A35B2C"/>
    <w:rsid w:val="00A366BF"/>
    <w:rsid w:val="00A3744E"/>
    <w:rsid w:val="00A37D48"/>
    <w:rsid w:val="00A40A55"/>
    <w:rsid w:val="00A41006"/>
    <w:rsid w:val="00A416A1"/>
    <w:rsid w:val="00A41933"/>
    <w:rsid w:val="00A41D5B"/>
    <w:rsid w:val="00A42C93"/>
    <w:rsid w:val="00A42E62"/>
    <w:rsid w:val="00A43426"/>
    <w:rsid w:val="00A43468"/>
    <w:rsid w:val="00A438D3"/>
    <w:rsid w:val="00A4397C"/>
    <w:rsid w:val="00A43C00"/>
    <w:rsid w:val="00A43F37"/>
    <w:rsid w:val="00A4499B"/>
    <w:rsid w:val="00A4536E"/>
    <w:rsid w:val="00A454C0"/>
    <w:rsid w:val="00A4564C"/>
    <w:rsid w:val="00A46519"/>
    <w:rsid w:val="00A47F0D"/>
    <w:rsid w:val="00A50DBB"/>
    <w:rsid w:val="00A52706"/>
    <w:rsid w:val="00A52C26"/>
    <w:rsid w:val="00A52F57"/>
    <w:rsid w:val="00A534A8"/>
    <w:rsid w:val="00A53BE3"/>
    <w:rsid w:val="00A54438"/>
    <w:rsid w:val="00A5449D"/>
    <w:rsid w:val="00A54A86"/>
    <w:rsid w:val="00A554F7"/>
    <w:rsid w:val="00A558B4"/>
    <w:rsid w:val="00A55CAA"/>
    <w:rsid w:val="00A5609C"/>
    <w:rsid w:val="00A56159"/>
    <w:rsid w:val="00A563E2"/>
    <w:rsid w:val="00A5667C"/>
    <w:rsid w:val="00A571C0"/>
    <w:rsid w:val="00A5729D"/>
    <w:rsid w:val="00A5772B"/>
    <w:rsid w:val="00A57D07"/>
    <w:rsid w:val="00A57F88"/>
    <w:rsid w:val="00A604EC"/>
    <w:rsid w:val="00A61510"/>
    <w:rsid w:val="00A618B7"/>
    <w:rsid w:val="00A62021"/>
    <w:rsid w:val="00A625AB"/>
    <w:rsid w:val="00A625BE"/>
    <w:rsid w:val="00A62F4C"/>
    <w:rsid w:val="00A63074"/>
    <w:rsid w:val="00A631B1"/>
    <w:rsid w:val="00A631C6"/>
    <w:rsid w:val="00A643BD"/>
    <w:rsid w:val="00A65066"/>
    <w:rsid w:val="00A650E2"/>
    <w:rsid w:val="00A655A0"/>
    <w:rsid w:val="00A65D9D"/>
    <w:rsid w:val="00A65F3B"/>
    <w:rsid w:val="00A66400"/>
    <w:rsid w:val="00A674BF"/>
    <w:rsid w:val="00A708DD"/>
    <w:rsid w:val="00A71338"/>
    <w:rsid w:val="00A71B13"/>
    <w:rsid w:val="00A7275E"/>
    <w:rsid w:val="00A72C49"/>
    <w:rsid w:val="00A73216"/>
    <w:rsid w:val="00A733E2"/>
    <w:rsid w:val="00A74391"/>
    <w:rsid w:val="00A74870"/>
    <w:rsid w:val="00A7585A"/>
    <w:rsid w:val="00A7592C"/>
    <w:rsid w:val="00A771B7"/>
    <w:rsid w:val="00A7777A"/>
    <w:rsid w:val="00A80FE6"/>
    <w:rsid w:val="00A819B2"/>
    <w:rsid w:val="00A822AE"/>
    <w:rsid w:val="00A82CF9"/>
    <w:rsid w:val="00A84A89"/>
    <w:rsid w:val="00A84AAA"/>
    <w:rsid w:val="00A84CFC"/>
    <w:rsid w:val="00A8514C"/>
    <w:rsid w:val="00A85201"/>
    <w:rsid w:val="00A85BF4"/>
    <w:rsid w:val="00A86954"/>
    <w:rsid w:val="00A86EA4"/>
    <w:rsid w:val="00A87126"/>
    <w:rsid w:val="00A87282"/>
    <w:rsid w:val="00A87E46"/>
    <w:rsid w:val="00A910F3"/>
    <w:rsid w:val="00A912DF"/>
    <w:rsid w:val="00A92986"/>
    <w:rsid w:val="00A932A9"/>
    <w:rsid w:val="00A933C1"/>
    <w:rsid w:val="00A9405D"/>
    <w:rsid w:val="00A94240"/>
    <w:rsid w:val="00A950EE"/>
    <w:rsid w:val="00A9668A"/>
    <w:rsid w:val="00A96B4E"/>
    <w:rsid w:val="00A96D3E"/>
    <w:rsid w:val="00A972A5"/>
    <w:rsid w:val="00A9767A"/>
    <w:rsid w:val="00AA07AC"/>
    <w:rsid w:val="00AA1254"/>
    <w:rsid w:val="00AA2FAC"/>
    <w:rsid w:val="00AA3586"/>
    <w:rsid w:val="00AA42C9"/>
    <w:rsid w:val="00AA488B"/>
    <w:rsid w:val="00AA4905"/>
    <w:rsid w:val="00AA497A"/>
    <w:rsid w:val="00AA5130"/>
    <w:rsid w:val="00AA52CA"/>
    <w:rsid w:val="00AA5523"/>
    <w:rsid w:val="00AA6B08"/>
    <w:rsid w:val="00AA6D2B"/>
    <w:rsid w:val="00AA73C0"/>
    <w:rsid w:val="00AA7D36"/>
    <w:rsid w:val="00AA7F6E"/>
    <w:rsid w:val="00AB0010"/>
    <w:rsid w:val="00AB012C"/>
    <w:rsid w:val="00AB0F6A"/>
    <w:rsid w:val="00AB103E"/>
    <w:rsid w:val="00AB18AF"/>
    <w:rsid w:val="00AB19AD"/>
    <w:rsid w:val="00AB2015"/>
    <w:rsid w:val="00AB22F0"/>
    <w:rsid w:val="00AB2323"/>
    <w:rsid w:val="00AB30BB"/>
    <w:rsid w:val="00AB36BD"/>
    <w:rsid w:val="00AB39B7"/>
    <w:rsid w:val="00AB3CB7"/>
    <w:rsid w:val="00AB4076"/>
    <w:rsid w:val="00AB426A"/>
    <w:rsid w:val="00AB4361"/>
    <w:rsid w:val="00AB4A93"/>
    <w:rsid w:val="00AB4B11"/>
    <w:rsid w:val="00AB4B9D"/>
    <w:rsid w:val="00AB5BF2"/>
    <w:rsid w:val="00AB5ED2"/>
    <w:rsid w:val="00AB61FD"/>
    <w:rsid w:val="00AC0D73"/>
    <w:rsid w:val="00AC2BF0"/>
    <w:rsid w:val="00AC3696"/>
    <w:rsid w:val="00AC3C15"/>
    <w:rsid w:val="00AC3C2C"/>
    <w:rsid w:val="00AC4BA5"/>
    <w:rsid w:val="00AC536B"/>
    <w:rsid w:val="00AC5552"/>
    <w:rsid w:val="00AC6199"/>
    <w:rsid w:val="00AC6272"/>
    <w:rsid w:val="00AC6717"/>
    <w:rsid w:val="00AC672C"/>
    <w:rsid w:val="00AC688E"/>
    <w:rsid w:val="00AC7629"/>
    <w:rsid w:val="00AC7D4E"/>
    <w:rsid w:val="00AD016A"/>
    <w:rsid w:val="00AD145F"/>
    <w:rsid w:val="00AD1A5B"/>
    <w:rsid w:val="00AD1E0A"/>
    <w:rsid w:val="00AD30A0"/>
    <w:rsid w:val="00AD3328"/>
    <w:rsid w:val="00AD37DF"/>
    <w:rsid w:val="00AD56D0"/>
    <w:rsid w:val="00AD5B0E"/>
    <w:rsid w:val="00AD7AEB"/>
    <w:rsid w:val="00AE05C1"/>
    <w:rsid w:val="00AE08ED"/>
    <w:rsid w:val="00AE104B"/>
    <w:rsid w:val="00AE12DD"/>
    <w:rsid w:val="00AE15AC"/>
    <w:rsid w:val="00AE1898"/>
    <w:rsid w:val="00AE1ABA"/>
    <w:rsid w:val="00AE253F"/>
    <w:rsid w:val="00AE2C0C"/>
    <w:rsid w:val="00AE313D"/>
    <w:rsid w:val="00AE3419"/>
    <w:rsid w:val="00AE399C"/>
    <w:rsid w:val="00AE430F"/>
    <w:rsid w:val="00AE4E70"/>
    <w:rsid w:val="00AE5A87"/>
    <w:rsid w:val="00AE6064"/>
    <w:rsid w:val="00AE6B66"/>
    <w:rsid w:val="00AE6D7D"/>
    <w:rsid w:val="00AE6E73"/>
    <w:rsid w:val="00AE7094"/>
    <w:rsid w:val="00AE76E8"/>
    <w:rsid w:val="00AE77B0"/>
    <w:rsid w:val="00AE7D9E"/>
    <w:rsid w:val="00AF0735"/>
    <w:rsid w:val="00AF0EB0"/>
    <w:rsid w:val="00AF0F5B"/>
    <w:rsid w:val="00AF145C"/>
    <w:rsid w:val="00AF2365"/>
    <w:rsid w:val="00AF26D4"/>
    <w:rsid w:val="00AF26EA"/>
    <w:rsid w:val="00AF2999"/>
    <w:rsid w:val="00AF375D"/>
    <w:rsid w:val="00AF3769"/>
    <w:rsid w:val="00AF3C6A"/>
    <w:rsid w:val="00AF3F10"/>
    <w:rsid w:val="00AF4668"/>
    <w:rsid w:val="00AF4D8B"/>
    <w:rsid w:val="00AF4DBC"/>
    <w:rsid w:val="00AF503E"/>
    <w:rsid w:val="00AF6A42"/>
    <w:rsid w:val="00AF6B60"/>
    <w:rsid w:val="00AF6D6D"/>
    <w:rsid w:val="00AF72D0"/>
    <w:rsid w:val="00AF73C7"/>
    <w:rsid w:val="00AF75E1"/>
    <w:rsid w:val="00AF7A54"/>
    <w:rsid w:val="00AF7C98"/>
    <w:rsid w:val="00B0087E"/>
    <w:rsid w:val="00B01D69"/>
    <w:rsid w:val="00B0267F"/>
    <w:rsid w:val="00B02840"/>
    <w:rsid w:val="00B040B8"/>
    <w:rsid w:val="00B04219"/>
    <w:rsid w:val="00B04CCC"/>
    <w:rsid w:val="00B05127"/>
    <w:rsid w:val="00B057C3"/>
    <w:rsid w:val="00B065AB"/>
    <w:rsid w:val="00B06BB9"/>
    <w:rsid w:val="00B06F0B"/>
    <w:rsid w:val="00B07D23"/>
    <w:rsid w:val="00B07D8C"/>
    <w:rsid w:val="00B1023E"/>
    <w:rsid w:val="00B1093E"/>
    <w:rsid w:val="00B110A2"/>
    <w:rsid w:val="00B110FC"/>
    <w:rsid w:val="00B11A03"/>
    <w:rsid w:val="00B121AC"/>
    <w:rsid w:val="00B1281B"/>
    <w:rsid w:val="00B139DC"/>
    <w:rsid w:val="00B13F15"/>
    <w:rsid w:val="00B14AFF"/>
    <w:rsid w:val="00B14F45"/>
    <w:rsid w:val="00B1598A"/>
    <w:rsid w:val="00B15C10"/>
    <w:rsid w:val="00B16516"/>
    <w:rsid w:val="00B167B9"/>
    <w:rsid w:val="00B173C4"/>
    <w:rsid w:val="00B1768F"/>
    <w:rsid w:val="00B17893"/>
    <w:rsid w:val="00B20540"/>
    <w:rsid w:val="00B20B0B"/>
    <w:rsid w:val="00B20BB7"/>
    <w:rsid w:val="00B21828"/>
    <w:rsid w:val="00B22889"/>
    <w:rsid w:val="00B23E4F"/>
    <w:rsid w:val="00B23EAE"/>
    <w:rsid w:val="00B23F29"/>
    <w:rsid w:val="00B242BF"/>
    <w:rsid w:val="00B245B3"/>
    <w:rsid w:val="00B245C3"/>
    <w:rsid w:val="00B245EC"/>
    <w:rsid w:val="00B262CC"/>
    <w:rsid w:val="00B26848"/>
    <w:rsid w:val="00B27908"/>
    <w:rsid w:val="00B30A09"/>
    <w:rsid w:val="00B30D61"/>
    <w:rsid w:val="00B318C5"/>
    <w:rsid w:val="00B31ACC"/>
    <w:rsid w:val="00B31F2B"/>
    <w:rsid w:val="00B320EB"/>
    <w:rsid w:val="00B32530"/>
    <w:rsid w:val="00B32697"/>
    <w:rsid w:val="00B34D22"/>
    <w:rsid w:val="00B35184"/>
    <w:rsid w:val="00B35D4F"/>
    <w:rsid w:val="00B3623D"/>
    <w:rsid w:val="00B3646C"/>
    <w:rsid w:val="00B3679F"/>
    <w:rsid w:val="00B3783F"/>
    <w:rsid w:val="00B37F02"/>
    <w:rsid w:val="00B4005E"/>
    <w:rsid w:val="00B404CB"/>
    <w:rsid w:val="00B40B80"/>
    <w:rsid w:val="00B41499"/>
    <w:rsid w:val="00B41B69"/>
    <w:rsid w:val="00B42CE2"/>
    <w:rsid w:val="00B43B4C"/>
    <w:rsid w:val="00B43B88"/>
    <w:rsid w:val="00B43F42"/>
    <w:rsid w:val="00B440A2"/>
    <w:rsid w:val="00B44193"/>
    <w:rsid w:val="00B4438B"/>
    <w:rsid w:val="00B4445C"/>
    <w:rsid w:val="00B4463A"/>
    <w:rsid w:val="00B44CAE"/>
    <w:rsid w:val="00B44D90"/>
    <w:rsid w:val="00B451E3"/>
    <w:rsid w:val="00B453B5"/>
    <w:rsid w:val="00B454AF"/>
    <w:rsid w:val="00B454D8"/>
    <w:rsid w:val="00B455B1"/>
    <w:rsid w:val="00B45CA6"/>
    <w:rsid w:val="00B46315"/>
    <w:rsid w:val="00B46566"/>
    <w:rsid w:val="00B46F65"/>
    <w:rsid w:val="00B472DE"/>
    <w:rsid w:val="00B50740"/>
    <w:rsid w:val="00B507D5"/>
    <w:rsid w:val="00B509CA"/>
    <w:rsid w:val="00B50FD1"/>
    <w:rsid w:val="00B514AD"/>
    <w:rsid w:val="00B520E5"/>
    <w:rsid w:val="00B526A4"/>
    <w:rsid w:val="00B53255"/>
    <w:rsid w:val="00B53270"/>
    <w:rsid w:val="00B53FDF"/>
    <w:rsid w:val="00B54F70"/>
    <w:rsid w:val="00B54FBB"/>
    <w:rsid w:val="00B551E4"/>
    <w:rsid w:val="00B55410"/>
    <w:rsid w:val="00B558D4"/>
    <w:rsid w:val="00B56DC6"/>
    <w:rsid w:val="00B57AD3"/>
    <w:rsid w:val="00B57B82"/>
    <w:rsid w:val="00B6062F"/>
    <w:rsid w:val="00B612BE"/>
    <w:rsid w:val="00B61328"/>
    <w:rsid w:val="00B61608"/>
    <w:rsid w:val="00B617B4"/>
    <w:rsid w:val="00B62230"/>
    <w:rsid w:val="00B635BB"/>
    <w:rsid w:val="00B642DA"/>
    <w:rsid w:val="00B6431F"/>
    <w:rsid w:val="00B64401"/>
    <w:rsid w:val="00B6568E"/>
    <w:rsid w:val="00B6571A"/>
    <w:rsid w:val="00B6577A"/>
    <w:rsid w:val="00B669C5"/>
    <w:rsid w:val="00B66A3A"/>
    <w:rsid w:val="00B66AD3"/>
    <w:rsid w:val="00B66F4A"/>
    <w:rsid w:val="00B67326"/>
    <w:rsid w:val="00B674D1"/>
    <w:rsid w:val="00B67774"/>
    <w:rsid w:val="00B67857"/>
    <w:rsid w:val="00B70A51"/>
    <w:rsid w:val="00B70B53"/>
    <w:rsid w:val="00B70B9C"/>
    <w:rsid w:val="00B71013"/>
    <w:rsid w:val="00B718E6"/>
    <w:rsid w:val="00B720F2"/>
    <w:rsid w:val="00B7256F"/>
    <w:rsid w:val="00B72D58"/>
    <w:rsid w:val="00B74686"/>
    <w:rsid w:val="00B74A0B"/>
    <w:rsid w:val="00B756B9"/>
    <w:rsid w:val="00B75872"/>
    <w:rsid w:val="00B76AAD"/>
    <w:rsid w:val="00B77513"/>
    <w:rsid w:val="00B77ADB"/>
    <w:rsid w:val="00B77E1A"/>
    <w:rsid w:val="00B807B3"/>
    <w:rsid w:val="00B80F29"/>
    <w:rsid w:val="00B81260"/>
    <w:rsid w:val="00B81B21"/>
    <w:rsid w:val="00B821F6"/>
    <w:rsid w:val="00B82265"/>
    <w:rsid w:val="00B83798"/>
    <w:rsid w:val="00B84006"/>
    <w:rsid w:val="00B84021"/>
    <w:rsid w:val="00B84753"/>
    <w:rsid w:val="00B84F39"/>
    <w:rsid w:val="00B8524B"/>
    <w:rsid w:val="00B86084"/>
    <w:rsid w:val="00B87574"/>
    <w:rsid w:val="00B87A18"/>
    <w:rsid w:val="00B90BFB"/>
    <w:rsid w:val="00B910CE"/>
    <w:rsid w:val="00B913D3"/>
    <w:rsid w:val="00B922DA"/>
    <w:rsid w:val="00B9264E"/>
    <w:rsid w:val="00B92CA6"/>
    <w:rsid w:val="00B93500"/>
    <w:rsid w:val="00B93AFD"/>
    <w:rsid w:val="00B93D93"/>
    <w:rsid w:val="00B94108"/>
    <w:rsid w:val="00B9432B"/>
    <w:rsid w:val="00B94370"/>
    <w:rsid w:val="00B94EBF"/>
    <w:rsid w:val="00B95065"/>
    <w:rsid w:val="00B95269"/>
    <w:rsid w:val="00B958AC"/>
    <w:rsid w:val="00B95A39"/>
    <w:rsid w:val="00B95FFB"/>
    <w:rsid w:val="00B9620D"/>
    <w:rsid w:val="00B96360"/>
    <w:rsid w:val="00B96960"/>
    <w:rsid w:val="00B96EC8"/>
    <w:rsid w:val="00B976F1"/>
    <w:rsid w:val="00B97BC2"/>
    <w:rsid w:val="00B97D6A"/>
    <w:rsid w:val="00BA0203"/>
    <w:rsid w:val="00BA05FF"/>
    <w:rsid w:val="00BA13B1"/>
    <w:rsid w:val="00BA14EA"/>
    <w:rsid w:val="00BA1763"/>
    <w:rsid w:val="00BA1DEC"/>
    <w:rsid w:val="00BA22A7"/>
    <w:rsid w:val="00BA38DF"/>
    <w:rsid w:val="00BA453E"/>
    <w:rsid w:val="00BA6815"/>
    <w:rsid w:val="00BA6D77"/>
    <w:rsid w:val="00BA7868"/>
    <w:rsid w:val="00BA7C40"/>
    <w:rsid w:val="00BB02F3"/>
    <w:rsid w:val="00BB0903"/>
    <w:rsid w:val="00BB0F41"/>
    <w:rsid w:val="00BB13FF"/>
    <w:rsid w:val="00BB145D"/>
    <w:rsid w:val="00BB18F9"/>
    <w:rsid w:val="00BB1DBA"/>
    <w:rsid w:val="00BB2122"/>
    <w:rsid w:val="00BB25FA"/>
    <w:rsid w:val="00BB2F03"/>
    <w:rsid w:val="00BB2F72"/>
    <w:rsid w:val="00BB353C"/>
    <w:rsid w:val="00BB36EF"/>
    <w:rsid w:val="00BB4A82"/>
    <w:rsid w:val="00BB5683"/>
    <w:rsid w:val="00BB5ADD"/>
    <w:rsid w:val="00BB7973"/>
    <w:rsid w:val="00BC1E30"/>
    <w:rsid w:val="00BC1FDA"/>
    <w:rsid w:val="00BC2A41"/>
    <w:rsid w:val="00BC2F9F"/>
    <w:rsid w:val="00BC34AE"/>
    <w:rsid w:val="00BC36FF"/>
    <w:rsid w:val="00BC3A95"/>
    <w:rsid w:val="00BC3E08"/>
    <w:rsid w:val="00BC4098"/>
    <w:rsid w:val="00BC4B0D"/>
    <w:rsid w:val="00BC575B"/>
    <w:rsid w:val="00BC58B6"/>
    <w:rsid w:val="00BC6497"/>
    <w:rsid w:val="00BC6BD8"/>
    <w:rsid w:val="00BC6CD3"/>
    <w:rsid w:val="00BD0432"/>
    <w:rsid w:val="00BD1A2A"/>
    <w:rsid w:val="00BD2293"/>
    <w:rsid w:val="00BD2512"/>
    <w:rsid w:val="00BD2578"/>
    <w:rsid w:val="00BD2C09"/>
    <w:rsid w:val="00BD30F9"/>
    <w:rsid w:val="00BD5C3C"/>
    <w:rsid w:val="00BD66D0"/>
    <w:rsid w:val="00BD678C"/>
    <w:rsid w:val="00BD7156"/>
    <w:rsid w:val="00BD72C2"/>
    <w:rsid w:val="00BD79FF"/>
    <w:rsid w:val="00BE038B"/>
    <w:rsid w:val="00BE12D1"/>
    <w:rsid w:val="00BE16BB"/>
    <w:rsid w:val="00BE1A17"/>
    <w:rsid w:val="00BE24D0"/>
    <w:rsid w:val="00BE2A5D"/>
    <w:rsid w:val="00BE2A65"/>
    <w:rsid w:val="00BE2D0B"/>
    <w:rsid w:val="00BE2F9C"/>
    <w:rsid w:val="00BE3161"/>
    <w:rsid w:val="00BE3466"/>
    <w:rsid w:val="00BE3C05"/>
    <w:rsid w:val="00BE3F8B"/>
    <w:rsid w:val="00BE5939"/>
    <w:rsid w:val="00BE5E3E"/>
    <w:rsid w:val="00BE731F"/>
    <w:rsid w:val="00BE7D33"/>
    <w:rsid w:val="00BF0879"/>
    <w:rsid w:val="00BF0DDD"/>
    <w:rsid w:val="00BF1888"/>
    <w:rsid w:val="00BF26F7"/>
    <w:rsid w:val="00BF2812"/>
    <w:rsid w:val="00BF28A1"/>
    <w:rsid w:val="00BF2C43"/>
    <w:rsid w:val="00BF2E2B"/>
    <w:rsid w:val="00BF43C0"/>
    <w:rsid w:val="00BF549B"/>
    <w:rsid w:val="00BF54FB"/>
    <w:rsid w:val="00BF56AB"/>
    <w:rsid w:val="00BF5BDC"/>
    <w:rsid w:val="00BF647A"/>
    <w:rsid w:val="00BF6967"/>
    <w:rsid w:val="00BF7066"/>
    <w:rsid w:val="00BF7F99"/>
    <w:rsid w:val="00C008C5"/>
    <w:rsid w:val="00C0184C"/>
    <w:rsid w:val="00C01C20"/>
    <w:rsid w:val="00C01CC6"/>
    <w:rsid w:val="00C01E0B"/>
    <w:rsid w:val="00C025FC"/>
    <w:rsid w:val="00C03ECB"/>
    <w:rsid w:val="00C03F26"/>
    <w:rsid w:val="00C04A36"/>
    <w:rsid w:val="00C04DA0"/>
    <w:rsid w:val="00C05352"/>
    <w:rsid w:val="00C05AE2"/>
    <w:rsid w:val="00C06A27"/>
    <w:rsid w:val="00C06A29"/>
    <w:rsid w:val="00C078CF"/>
    <w:rsid w:val="00C07943"/>
    <w:rsid w:val="00C10CB0"/>
    <w:rsid w:val="00C1161D"/>
    <w:rsid w:val="00C118B5"/>
    <w:rsid w:val="00C1193F"/>
    <w:rsid w:val="00C125D1"/>
    <w:rsid w:val="00C12A36"/>
    <w:rsid w:val="00C12B64"/>
    <w:rsid w:val="00C12DE0"/>
    <w:rsid w:val="00C13274"/>
    <w:rsid w:val="00C13FC7"/>
    <w:rsid w:val="00C14A91"/>
    <w:rsid w:val="00C15734"/>
    <w:rsid w:val="00C16020"/>
    <w:rsid w:val="00C162F1"/>
    <w:rsid w:val="00C16576"/>
    <w:rsid w:val="00C203B8"/>
    <w:rsid w:val="00C20FCD"/>
    <w:rsid w:val="00C21BEC"/>
    <w:rsid w:val="00C22EF2"/>
    <w:rsid w:val="00C23537"/>
    <w:rsid w:val="00C2418E"/>
    <w:rsid w:val="00C2490A"/>
    <w:rsid w:val="00C2527B"/>
    <w:rsid w:val="00C264E3"/>
    <w:rsid w:val="00C26D03"/>
    <w:rsid w:val="00C271F8"/>
    <w:rsid w:val="00C27271"/>
    <w:rsid w:val="00C27C75"/>
    <w:rsid w:val="00C30E5B"/>
    <w:rsid w:val="00C31DC6"/>
    <w:rsid w:val="00C322C7"/>
    <w:rsid w:val="00C323BA"/>
    <w:rsid w:val="00C32942"/>
    <w:rsid w:val="00C3372B"/>
    <w:rsid w:val="00C33738"/>
    <w:rsid w:val="00C352FF"/>
    <w:rsid w:val="00C35349"/>
    <w:rsid w:val="00C3562A"/>
    <w:rsid w:val="00C358CC"/>
    <w:rsid w:val="00C35C40"/>
    <w:rsid w:val="00C363DB"/>
    <w:rsid w:val="00C365A3"/>
    <w:rsid w:val="00C36B18"/>
    <w:rsid w:val="00C36E78"/>
    <w:rsid w:val="00C37284"/>
    <w:rsid w:val="00C37295"/>
    <w:rsid w:val="00C376D2"/>
    <w:rsid w:val="00C407AF"/>
    <w:rsid w:val="00C414C0"/>
    <w:rsid w:val="00C42028"/>
    <w:rsid w:val="00C42428"/>
    <w:rsid w:val="00C4384B"/>
    <w:rsid w:val="00C43D93"/>
    <w:rsid w:val="00C43DE7"/>
    <w:rsid w:val="00C44B77"/>
    <w:rsid w:val="00C44E89"/>
    <w:rsid w:val="00C44F98"/>
    <w:rsid w:val="00C45067"/>
    <w:rsid w:val="00C4583E"/>
    <w:rsid w:val="00C46CBF"/>
    <w:rsid w:val="00C478F0"/>
    <w:rsid w:val="00C5018B"/>
    <w:rsid w:val="00C50499"/>
    <w:rsid w:val="00C50525"/>
    <w:rsid w:val="00C5124A"/>
    <w:rsid w:val="00C519A8"/>
    <w:rsid w:val="00C51AF7"/>
    <w:rsid w:val="00C52060"/>
    <w:rsid w:val="00C5221D"/>
    <w:rsid w:val="00C522A1"/>
    <w:rsid w:val="00C5254A"/>
    <w:rsid w:val="00C5366F"/>
    <w:rsid w:val="00C54404"/>
    <w:rsid w:val="00C5463F"/>
    <w:rsid w:val="00C553C1"/>
    <w:rsid w:val="00C5550D"/>
    <w:rsid w:val="00C556BD"/>
    <w:rsid w:val="00C559B2"/>
    <w:rsid w:val="00C56443"/>
    <w:rsid w:val="00C56458"/>
    <w:rsid w:val="00C603B0"/>
    <w:rsid w:val="00C60A55"/>
    <w:rsid w:val="00C60F08"/>
    <w:rsid w:val="00C60FD4"/>
    <w:rsid w:val="00C62559"/>
    <w:rsid w:val="00C62FE3"/>
    <w:rsid w:val="00C64B0F"/>
    <w:rsid w:val="00C64B6E"/>
    <w:rsid w:val="00C64C86"/>
    <w:rsid w:val="00C64CC3"/>
    <w:rsid w:val="00C65357"/>
    <w:rsid w:val="00C6547C"/>
    <w:rsid w:val="00C659AE"/>
    <w:rsid w:val="00C659DE"/>
    <w:rsid w:val="00C6641E"/>
    <w:rsid w:val="00C664AA"/>
    <w:rsid w:val="00C66CC4"/>
    <w:rsid w:val="00C66EB3"/>
    <w:rsid w:val="00C670B4"/>
    <w:rsid w:val="00C7025F"/>
    <w:rsid w:val="00C7055E"/>
    <w:rsid w:val="00C707E2"/>
    <w:rsid w:val="00C70912"/>
    <w:rsid w:val="00C70939"/>
    <w:rsid w:val="00C71477"/>
    <w:rsid w:val="00C71A9E"/>
    <w:rsid w:val="00C72077"/>
    <w:rsid w:val="00C7234E"/>
    <w:rsid w:val="00C7297B"/>
    <w:rsid w:val="00C72A70"/>
    <w:rsid w:val="00C7431D"/>
    <w:rsid w:val="00C747B8"/>
    <w:rsid w:val="00C74AEA"/>
    <w:rsid w:val="00C75CBD"/>
    <w:rsid w:val="00C76547"/>
    <w:rsid w:val="00C778DD"/>
    <w:rsid w:val="00C77A7A"/>
    <w:rsid w:val="00C806DF"/>
    <w:rsid w:val="00C80A25"/>
    <w:rsid w:val="00C80FD1"/>
    <w:rsid w:val="00C82972"/>
    <w:rsid w:val="00C82ABC"/>
    <w:rsid w:val="00C82E40"/>
    <w:rsid w:val="00C835E9"/>
    <w:rsid w:val="00C83758"/>
    <w:rsid w:val="00C83A63"/>
    <w:rsid w:val="00C8412A"/>
    <w:rsid w:val="00C84D6F"/>
    <w:rsid w:val="00C850C6"/>
    <w:rsid w:val="00C85176"/>
    <w:rsid w:val="00C851A4"/>
    <w:rsid w:val="00C8596E"/>
    <w:rsid w:val="00C85C68"/>
    <w:rsid w:val="00C85EF1"/>
    <w:rsid w:val="00C8605B"/>
    <w:rsid w:val="00C86510"/>
    <w:rsid w:val="00C8674D"/>
    <w:rsid w:val="00C86FF5"/>
    <w:rsid w:val="00C87954"/>
    <w:rsid w:val="00C87959"/>
    <w:rsid w:val="00C87ACF"/>
    <w:rsid w:val="00C87F96"/>
    <w:rsid w:val="00C9007D"/>
    <w:rsid w:val="00C90416"/>
    <w:rsid w:val="00C90821"/>
    <w:rsid w:val="00C908F4"/>
    <w:rsid w:val="00C90B1A"/>
    <w:rsid w:val="00C91CF3"/>
    <w:rsid w:val="00C92A88"/>
    <w:rsid w:val="00C92C19"/>
    <w:rsid w:val="00C92F9A"/>
    <w:rsid w:val="00C9356C"/>
    <w:rsid w:val="00C94090"/>
    <w:rsid w:val="00C94477"/>
    <w:rsid w:val="00C94F46"/>
    <w:rsid w:val="00C955A8"/>
    <w:rsid w:val="00C959A0"/>
    <w:rsid w:val="00C96914"/>
    <w:rsid w:val="00C9694F"/>
    <w:rsid w:val="00C97ACF"/>
    <w:rsid w:val="00C97B4D"/>
    <w:rsid w:val="00CA0142"/>
    <w:rsid w:val="00CA023C"/>
    <w:rsid w:val="00CA0D2E"/>
    <w:rsid w:val="00CA0F01"/>
    <w:rsid w:val="00CA11C1"/>
    <w:rsid w:val="00CA1228"/>
    <w:rsid w:val="00CA1EDB"/>
    <w:rsid w:val="00CA24C9"/>
    <w:rsid w:val="00CA2768"/>
    <w:rsid w:val="00CA292A"/>
    <w:rsid w:val="00CA48BA"/>
    <w:rsid w:val="00CA4FEC"/>
    <w:rsid w:val="00CA5C91"/>
    <w:rsid w:val="00CA67E8"/>
    <w:rsid w:val="00CA6C67"/>
    <w:rsid w:val="00CA7682"/>
    <w:rsid w:val="00CA7EAA"/>
    <w:rsid w:val="00CB00F2"/>
    <w:rsid w:val="00CB0451"/>
    <w:rsid w:val="00CB0F3B"/>
    <w:rsid w:val="00CB0F87"/>
    <w:rsid w:val="00CB16CF"/>
    <w:rsid w:val="00CB1AEA"/>
    <w:rsid w:val="00CB1BB1"/>
    <w:rsid w:val="00CB1D52"/>
    <w:rsid w:val="00CB238C"/>
    <w:rsid w:val="00CB25CF"/>
    <w:rsid w:val="00CB2975"/>
    <w:rsid w:val="00CB2D79"/>
    <w:rsid w:val="00CB38FA"/>
    <w:rsid w:val="00CB3A32"/>
    <w:rsid w:val="00CB461E"/>
    <w:rsid w:val="00CB5DF6"/>
    <w:rsid w:val="00CB6CD3"/>
    <w:rsid w:val="00CB7617"/>
    <w:rsid w:val="00CB7E21"/>
    <w:rsid w:val="00CC04E1"/>
    <w:rsid w:val="00CC0F4A"/>
    <w:rsid w:val="00CC0FB3"/>
    <w:rsid w:val="00CC1FDF"/>
    <w:rsid w:val="00CC2162"/>
    <w:rsid w:val="00CC2447"/>
    <w:rsid w:val="00CC2757"/>
    <w:rsid w:val="00CC2BA6"/>
    <w:rsid w:val="00CC2DF2"/>
    <w:rsid w:val="00CC2EB9"/>
    <w:rsid w:val="00CC2FF1"/>
    <w:rsid w:val="00CC33B4"/>
    <w:rsid w:val="00CC34E4"/>
    <w:rsid w:val="00CC3AD8"/>
    <w:rsid w:val="00CC463F"/>
    <w:rsid w:val="00CC48A4"/>
    <w:rsid w:val="00CC49FF"/>
    <w:rsid w:val="00CC5524"/>
    <w:rsid w:val="00CC5737"/>
    <w:rsid w:val="00CC577F"/>
    <w:rsid w:val="00CC5816"/>
    <w:rsid w:val="00CC5A9E"/>
    <w:rsid w:val="00CC67A6"/>
    <w:rsid w:val="00CC7CB8"/>
    <w:rsid w:val="00CD03B3"/>
    <w:rsid w:val="00CD0A79"/>
    <w:rsid w:val="00CD0AA4"/>
    <w:rsid w:val="00CD0EAD"/>
    <w:rsid w:val="00CD0EC1"/>
    <w:rsid w:val="00CD1200"/>
    <w:rsid w:val="00CD1423"/>
    <w:rsid w:val="00CD16F9"/>
    <w:rsid w:val="00CD1AEB"/>
    <w:rsid w:val="00CD1C17"/>
    <w:rsid w:val="00CD1CD6"/>
    <w:rsid w:val="00CD1D80"/>
    <w:rsid w:val="00CD29B2"/>
    <w:rsid w:val="00CD2EA6"/>
    <w:rsid w:val="00CD321A"/>
    <w:rsid w:val="00CD3412"/>
    <w:rsid w:val="00CD342C"/>
    <w:rsid w:val="00CD3DBB"/>
    <w:rsid w:val="00CD45E4"/>
    <w:rsid w:val="00CD5F10"/>
    <w:rsid w:val="00CD62C6"/>
    <w:rsid w:val="00CD64AB"/>
    <w:rsid w:val="00CD654F"/>
    <w:rsid w:val="00CD65D8"/>
    <w:rsid w:val="00CD6DA5"/>
    <w:rsid w:val="00CD7189"/>
    <w:rsid w:val="00CD75BD"/>
    <w:rsid w:val="00CD76D3"/>
    <w:rsid w:val="00CE0015"/>
    <w:rsid w:val="00CE04FF"/>
    <w:rsid w:val="00CE106F"/>
    <w:rsid w:val="00CE1102"/>
    <w:rsid w:val="00CE1330"/>
    <w:rsid w:val="00CE1A73"/>
    <w:rsid w:val="00CE25CD"/>
    <w:rsid w:val="00CE4E8A"/>
    <w:rsid w:val="00CE502B"/>
    <w:rsid w:val="00CE587E"/>
    <w:rsid w:val="00CE6956"/>
    <w:rsid w:val="00CE7A9D"/>
    <w:rsid w:val="00CE7AF7"/>
    <w:rsid w:val="00CF0A36"/>
    <w:rsid w:val="00CF19B2"/>
    <w:rsid w:val="00CF1C7F"/>
    <w:rsid w:val="00CF2124"/>
    <w:rsid w:val="00CF24A0"/>
    <w:rsid w:val="00CF269B"/>
    <w:rsid w:val="00CF27C2"/>
    <w:rsid w:val="00CF29FD"/>
    <w:rsid w:val="00CF2F2B"/>
    <w:rsid w:val="00CF325C"/>
    <w:rsid w:val="00CF3318"/>
    <w:rsid w:val="00CF33D2"/>
    <w:rsid w:val="00CF51E1"/>
    <w:rsid w:val="00CF5FA6"/>
    <w:rsid w:val="00CF7D57"/>
    <w:rsid w:val="00D017BB"/>
    <w:rsid w:val="00D0180F"/>
    <w:rsid w:val="00D01B16"/>
    <w:rsid w:val="00D0215C"/>
    <w:rsid w:val="00D024B4"/>
    <w:rsid w:val="00D025BB"/>
    <w:rsid w:val="00D02C3F"/>
    <w:rsid w:val="00D02F83"/>
    <w:rsid w:val="00D035A0"/>
    <w:rsid w:val="00D03C14"/>
    <w:rsid w:val="00D03EBD"/>
    <w:rsid w:val="00D045BA"/>
    <w:rsid w:val="00D04D54"/>
    <w:rsid w:val="00D052F5"/>
    <w:rsid w:val="00D064FF"/>
    <w:rsid w:val="00D06AC2"/>
    <w:rsid w:val="00D06D72"/>
    <w:rsid w:val="00D073A4"/>
    <w:rsid w:val="00D07F31"/>
    <w:rsid w:val="00D10782"/>
    <w:rsid w:val="00D10BE7"/>
    <w:rsid w:val="00D10E72"/>
    <w:rsid w:val="00D11926"/>
    <w:rsid w:val="00D11FBF"/>
    <w:rsid w:val="00D128B9"/>
    <w:rsid w:val="00D128BA"/>
    <w:rsid w:val="00D134DE"/>
    <w:rsid w:val="00D15318"/>
    <w:rsid w:val="00D15D57"/>
    <w:rsid w:val="00D16B5D"/>
    <w:rsid w:val="00D16D35"/>
    <w:rsid w:val="00D17C10"/>
    <w:rsid w:val="00D17CE5"/>
    <w:rsid w:val="00D17F04"/>
    <w:rsid w:val="00D200F2"/>
    <w:rsid w:val="00D20D01"/>
    <w:rsid w:val="00D21469"/>
    <w:rsid w:val="00D22184"/>
    <w:rsid w:val="00D22298"/>
    <w:rsid w:val="00D22948"/>
    <w:rsid w:val="00D229D5"/>
    <w:rsid w:val="00D22B09"/>
    <w:rsid w:val="00D22B61"/>
    <w:rsid w:val="00D22E2B"/>
    <w:rsid w:val="00D23041"/>
    <w:rsid w:val="00D23414"/>
    <w:rsid w:val="00D23564"/>
    <w:rsid w:val="00D23B93"/>
    <w:rsid w:val="00D244DB"/>
    <w:rsid w:val="00D25B6B"/>
    <w:rsid w:val="00D25B7C"/>
    <w:rsid w:val="00D25E9B"/>
    <w:rsid w:val="00D26A67"/>
    <w:rsid w:val="00D275CC"/>
    <w:rsid w:val="00D27F36"/>
    <w:rsid w:val="00D302D4"/>
    <w:rsid w:val="00D30611"/>
    <w:rsid w:val="00D306E1"/>
    <w:rsid w:val="00D30AB8"/>
    <w:rsid w:val="00D30DEA"/>
    <w:rsid w:val="00D31172"/>
    <w:rsid w:val="00D31E85"/>
    <w:rsid w:val="00D32279"/>
    <w:rsid w:val="00D32B5C"/>
    <w:rsid w:val="00D32C87"/>
    <w:rsid w:val="00D3345F"/>
    <w:rsid w:val="00D3388A"/>
    <w:rsid w:val="00D349A9"/>
    <w:rsid w:val="00D34ECE"/>
    <w:rsid w:val="00D3502B"/>
    <w:rsid w:val="00D350B6"/>
    <w:rsid w:val="00D36D73"/>
    <w:rsid w:val="00D36ECC"/>
    <w:rsid w:val="00D40355"/>
    <w:rsid w:val="00D408F6"/>
    <w:rsid w:val="00D40CE8"/>
    <w:rsid w:val="00D40FA8"/>
    <w:rsid w:val="00D41B72"/>
    <w:rsid w:val="00D41E10"/>
    <w:rsid w:val="00D42617"/>
    <w:rsid w:val="00D42E29"/>
    <w:rsid w:val="00D43921"/>
    <w:rsid w:val="00D44834"/>
    <w:rsid w:val="00D45434"/>
    <w:rsid w:val="00D45678"/>
    <w:rsid w:val="00D459A0"/>
    <w:rsid w:val="00D468D3"/>
    <w:rsid w:val="00D47B3B"/>
    <w:rsid w:val="00D47B80"/>
    <w:rsid w:val="00D47E00"/>
    <w:rsid w:val="00D47E57"/>
    <w:rsid w:val="00D50F29"/>
    <w:rsid w:val="00D5100A"/>
    <w:rsid w:val="00D51AAA"/>
    <w:rsid w:val="00D52904"/>
    <w:rsid w:val="00D53115"/>
    <w:rsid w:val="00D546E5"/>
    <w:rsid w:val="00D547EA"/>
    <w:rsid w:val="00D54D71"/>
    <w:rsid w:val="00D55076"/>
    <w:rsid w:val="00D5538E"/>
    <w:rsid w:val="00D556A3"/>
    <w:rsid w:val="00D55EB5"/>
    <w:rsid w:val="00D5612B"/>
    <w:rsid w:val="00D56F18"/>
    <w:rsid w:val="00D5713F"/>
    <w:rsid w:val="00D57251"/>
    <w:rsid w:val="00D573A7"/>
    <w:rsid w:val="00D574DF"/>
    <w:rsid w:val="00D57CCC"/>
    <w:rsid w:val="00D624A2"/>
    <w:rsid w:val="00D62B6F"/>
    <w:rsid w:val="00D62B9F"/>
    <w:rsid w:val="00D62FBC"/>
    <w:rsid w:val="00D637C9"/>
    <w:rsid w:val="00D63863"/>
    <w:rsid w:val="00D63C90"/>
    <w:rsid w:val="00D6406A"/>
    <w:rsid w:val="00D643DD"/>
    <w:rsid w:val="00D644EB"/>
    <w:rsid w:val="00D64A4F"/>
    <w:rsid w:val="00D64A76"/>
    <w:rsid w:val="00D65D20"/>
    <w:rsid w:val="00D65ED7"/>
    <w:rsid w:val="00D66144"/>
    <w:rsid w:val="00D66959"/>
    <w:rsid w:val="00D66C18"/>
    <w:rsid w:val="00D66C5D"/>
    <w:rsid w:val="00D66F96"/>
    <w:rsid w:val="00D67225"/>
    <w:rsid w:val="00D672CB"/>
    <w:rsid w:val="00D672EF"/>
    <w:rsid w:val="00D67739"/>
    <w:rsid w:val="00D70085"/>
    <w:rsid w:val="00D717B9"/>
    <w:rsid w:val="00D7244B"/>
    <w:rsid w:val="00D7290B"/>
    <w:rsid w:val="00D7343E"/>
    <w:rsid w:val="00D73621"/>
    <w:rsid w:val="00D7373D"/>
    <w:rsid w:val="00D739E8"/>
    <w:rsid w:val="00D74EC7"/>
    <w:rsid w:val="00D75B0B"/>
    <w:rsid w:val="00D7603B"/>
    <w:rsid w:val="00D7640A"/>
    <w:rsid w:val="00D77425"/>
    <w:rsid w:val="00D775AE"/>
    <w:rsid w:val="00D8076E"/>
    <w:rsid w:val="00D80FB1"/>
    <w:rsid w:val="00D82504"/>
    <w:rsid w:val="00D82B2B"/>
    <w:rsid w:val="00D839CE"/>
    <w:rsid w:val="00D83B99"/>
    <w:rsid w:val="00D83FF3"/>
    <w:rsid w:val="00D84EDC"/>
    <w:rsid w:val="00D84F27"/>
    <w:rsid w:val="00D84F3C"/>
    <w:rsid w:val="00D85BEF"/>
    <w:rsid w:val="00D85CFC"/>
    <w:rsid w:val="00D86322"/>
    <w:rsid w:val="00D8689F"/>
    <w:rsid w:val="00D86F4C"/>
    <w:rsid w:val="00D902E1"/>
    <w:rsid w:val="00D9096C"/>
    <w:rsid w:val="00D91150"/>
    <w:rsid w:val="00D92CC3"/>
    <w:rsid w:val="00D930CF"/>
    <w:rsid w:val="00D93D74"/>
    <w:rsid w:val="00D93ECD"/>
    <w:rsid w:val="00D944ED"/>
    <w:rsid w:val="00D94C57"/>
    <w:rsid w:val="00D954AC"/>
    <w:rsid w:val="00D95A7F"/>
    <w:rsid w:val="00D96072"/>
    <w:rsid w:val="00D963EC"/>
    <w:rsid w:val="00D96558"/>
    <w:rsid w:val="00D966A9"/>
    <w:rsid w:val="00D968FB"/>
    <w:rsid w:val="00D969CC"/>
    <w:rsid w:val="00D96C92"/>
    <w:rsid w:val="00D97A1F"/>
    <w:rsid w:val="00DA00D9"/>
    <w:rsid w:val="00DA04CA"/>
    <w:rsid w:val="00DA0BF9"/>
    <w:rsid w:val="00DA1275"/>
    <w:rsid w:val="00DA17E3"/>
    <w:rsid w:val="00DA1CF3"/>
    <w:rsid w:val="00DA230A"/>
    <w:rsid w:val="00DA26D8"/>
    <w:rsid w:val="00DA2BA9"/>
    <w:rsid w:val="00DA3928"/>
    <w:rsid w:val="00DA49FC"/>
    <w:rsid w:val="00DA4F03"/>
    <w:rsid w:val="00DA5053"/>
    <w:rsid w:val="00DA51F2"/>
    <w:rsid w:val="00DA5535"/>
    <w:rsid w:val="00DA5BE3"/>
    <w:rsid w:val="00DA5D17"/>
    <w:rsid w:val="00DA5E3C"/>
    <w:rsid w:val="00DA5F01"/>
    <w:rsid w:val="00DA636D"/>
    <w:rsid w:val="00DA63E7"/>
    <w:rsid w:val="00DB03E7"/>
    <w:rsid w:val="00DB07D0"/>
    <w:rsid w:val="00DB0847"/>
    <w:rsid w:val="00DB1950"/>
    <w:rsid w:val="00DB2DFF"/>
    <w:rsid w:val="00DB300B"/>
    <w:rsid w:val="00DB3DC1"/>
    <w:rsid w:val="00DB5BB7"/>
    <w:rsid w:val="00DB6088"/>
    <w:rsid w:val="00DB6903"/>
    <w:rsid w:val="00DB6A82"/>
    <w:rsid w:val="00DB7441"/>
    <w:rsid w:val="00DB7DE3"/>
    <w:rsid w:val="00DB7F9A"/>
    <w:rsid w:val="00DC005B"/>
    <w:rsid w:val="00DC0B8C"/>
    <w:rsid w:val="00DC148E"/>
    <w:rsid w:val="00DC16E0"/>
    <w:rsid w:val="00DC20F1"/>
    <w:rsid w:val="00DC2128"/>
    <w:rsid w:val="00DC257A"/>
    <w:rsid w:val="00DC294A"/>
    <w:rsid w:val="00DC4396"/>
    <w:rsid w:val="00DC43C0"/>
    <w:rsid w:val="00DC4DC3"/>
    <w:rsid w:val="00DC4FDF"/>
    <w:rsid w:val="00DC598F"/>
    <w:rsid w:val="00DC5ECB"/>
    <w:rsid w:val="00DC6578"/>
    <w:rsid w:val="00DC6755"/>
    <w:rsid w:val="00DC69C4"/>
    <w:rsid w:val="00DC7157"/>
    <w:rsid w:val="00DC735D"/>
    <w:rsid w:val="00DC7B0E"/>
    <w:rsid w:val="00DC7D81"/>
    <w:rsid w:val="00DC7E9C"/>
    <w:rsid w:val="00DD0B3D"/>
    <w:rsid w:val="00DD1F87"/>
    <w:rsid w:val="00DD21AA"/>
    <w:rsid w:val="00DD2758"/>
    <w:rsid w:val="00DD5489"/>
    <w:rsid w:val="00DD5E0F"/>
    <w:rsid w:val="00DD7363"/>
    <w:rsid w:val="00DE0BB2"/>
    <w:rsid w:val="00DE3214"/>
    <w:rsid w:val="00DE392E"/>
    <w:rsid w:val="00DE4005"/>
    <w:rsid w:val="00DE47C1"/>
    <w:rsid w:val="00DE4B4B"/>
    <w:rsid w:val="00DE5AF4"/>
    <w:rsid w:val="00DE63E1"/>
    <w:rsid w:val="00DE6841"/>
    <w:rsid w:val="00DE68CA"/>
    <w:rsid w:val="00DE72D9"/>
    <w:rsid w:val="00DE787D"/>
    <w:rsid w:val="00DF2DC1"/>
    <w:rsid w:val="00DF2E9E"/>
    <w:rsid w:val="00DF2F12"/>
    <w:rsid w:val="00DF3291"/>
    <w:rsid w:val="00DF37BE"/>
    <w:rsid w:val="00DF3D8F"/>
    <w:rsid w:val="00DF580F"/>
    <w:rsid w:val="00DF5BB2"/>
    <w:rsid w:val="00DF77A9"/>
    <w:rsid w:val="00E00454"/>
    <w:rsid w:val="00E016A4"/>
    <w:rsid w:val="00E01941"/>
    <w:rsid w:val="00E02C38"/>
    <w:rsid w:val="00E03675"/>
    <w:rsid w:val="00E03A34"/>
    <w:rsid w:val="00E04200"/>
    <w:rsid w:val="00E042D4"/>
    <w:rsid w:val="00E04B90"/>
    <w:rsid w:val="00E04CF7"/>
    <w:rsid w:val="00E04E6A"/>
    <w:rsid w:val="00E06207"/>
    <w:rsid w:val="00E0668C"/>
    <w:rsid w:val="00E06EA2"/>
    <w:rsid w:val="00E10467"/>
    <w:rsid w:val="00E12B9E"/>
    <w:rsid w:val="00E12D3B"/>
    <w:rsid w:val="00E13310"/>
    <w:rsid w:val="00E13472"/>
    <w:rsid w:val="00E137EE"/>
    <w:rsid w:val="00E141FB"/>
    <w:rsid w:val="00E142D1"/>
    <w:rsid w:val="00E146F9"/>
    <w:rsid w:val="00E14DBF"/>
    <w:rsid w:val="00E15A15"/>
    <w:rsid w:val="00E15C11"/>
    <w:rsid w:val="00E15DB8"/>
    <w:rsid w:val="00E15E1F"/>
    <w:rsid w:val="00E164F5"/>
    <w:rsid w:val="00E1654E"/>
    <w:rsid w:val="00E16D1B"/>
    <w:rsid w:val="00E17671"/>
    <w:rsid w:val="00E17998"/>
    <w:rsid w:val="00E17BDB"/>
    <w:rsid w:val="00E17D6E"/>
    <w:rsid w:val="00E20C15"/>
    <w:rsid w:val="00E21ADA"/>
    <w:rsid w:val="00E223A1"/>
    <w:rsid w:val="00E2243E"/>
    <w:rsid w:val="00E22972"/>
    <w:rsid w:val="00E23E2A"/>
    <w:rsid w:val="00E2400E"/>
    <w:rsid w:val="00E2488C"/>
    <w:rsid w:val="00E24AB8"/>
    <w:rsid w:val="00E24F53"/>
    <w:rsid w:val="00E25331"/>
    <w:rsid w:val="00E2563E"/>
    <w:rsid w:val="00E25A7C"/>
    <w:rsid w:val="00E25E3E"/>
    <w:rsid w:val="00E30CF8"/>
    <w:rsid w:val="00E30D4F"/>
    <w:rsid w:val="00E30E47"/>
    <w:rsid w:val="00E31879"/>
    <w:rsid w:val="00E318EE"/>
    <w:rsid w:val="00E324CF"/>
    <w:rsid w:val="00E34231"/>
    <w:rsid w:val="00E3457F"/>
    <w:rsid w:val="00E3543B"/>
    <w:rsid w:val="00E3547A"/>
    <w:rsid w:val="00E35546"/>
    <w:rsid w:val="00E35EAE"/>
    <w:rsid w:val="00E36D92"/>
    <w:rsid w:val="00E37509"/>
    <w:rsid w:val="00E37EBC"/>
    <w:rsid w:val="00E40E95"/>
    <w:rsid w:val="00E40EE6"/>
    <w:rsid w:val="00E41080"/>
    <w:rsid w:val="00E411EA"/>
    <w:rsid w:val="00E41669"/>
    <w:rsid w:val="00E417BA"/>
    <w:rsid w:val="00E417EB"/>
    <w:rsid w:val="00E42284"/>
    <w:rsid w:val="00E4248A"/>
    <w:rsid w:val="00E42A32"/>
    <w:rsid w:val="00E42BD9"/>
    <w:rsid w:val="00E42C04"/>
    <w:rsid w:val="00E42F59"/>
    <w:rsid w:val="00E4317E"/>
    <w:rsid w:val="00E433E3"/>
    <w:rsid w:val="00E43D18"/>
    <w:rsid w:val="00E44759"/>
    <w:rsid w:val="00E44D1D"/>
    <w:rsid w:val="00E4594B"/>
    <w:rsid w:val="00E45D7D"/>
    <w:rsid w:val="00E467C0"/>
    <w:rsid w:val="00E500EC"/>
    <w:rsid w:val="00E50331"/>
    <w:rsid w:val="00E50C4A"/>
    <w:rsid w:val="00E51212"/>
    <w:rsid w:val="00E51441"/>
    <w:rsid w:val="00E51477"/>
    <w:rsid w:val="00E51533"/>
    <w:rsid w:val="00E51790"/>
    <w:rsid w:val="00E51AFE"/>
    <w:rsid w:val="00E51D77"/>
    <w:rsid w:val="00E5235D"/>
    <w:rsid w:val="00E535E7"/>
    <w:rsid w:val="00E536A0"/>
    <w:rsid w:val="00E54AEE"/>
    <w:rsid w:val="00E54C93"/>
    <w:rsid w:val="00E54F28"/>
    <w:rsid w:val="00E5595C"/>
    <w:rsid w:val="00E55CAE"/>
    <w:rsid w:val="00E56A17"/>
    <w:rsid w:val="00E572F5"/>
    <w:rsid w:val="00E5790F"/>
    <w:rsid w:val="00E600B5"/>
    <w:rsid w:val="00E61330"/>
    <w:rsid w:val="00E61448"/>
    <w:rsid w:val="00E61AB6"/>
    <w:rsid w:val="00E622E0"/>
    <w:rsid w:val="00E62CF5"/>
    <w:rsid w:val="00E632D2"/>
    <w:rsid w:val="00E636C5"/>
    <w:rsid w:val="00E6435C"/>
    <w:rsid w:val="00E645DA"/>
    <w:rsid w:val="00E64917"/>
    <w:rsid w:val="00E64F91"/>
    <w:rsid w:val="00E66916"/>
    <w:rsid w:val="00E67091"/>
    <w:rsid w:val="00E70B34"/>
    <w:rsid w:val="00E719B1"/>
    <w:rsid w:val="00E7319F"/>
    <w:rsid w:val="00E73277"/>
    <w:rsid w:val="00E73B09"/>
    <w:rsid w:val="00E749CF"/>
    <w:rsid w:val="00E74B45"/>
    <w:rsid w:val="00E76176"/>
    <w:rsid w:val="00E76257"/>
    <w:rsid w:val="00E76504"/>
    <w:rsid w:val="00E76C13"/>
    <w:rsid w:val="00E7720D"/>
    <w:rsid w:val="00E77A4B"/>
    <w:rsid w:val="00E800E8"/>
    <w:rsid w:val="00E8014A"/>
    <w:rsid w:val="00E80F5C"/>
    <w:rsid w:val="00E81549"/>
    <w:rsid w:val="00E8227A"/>
    <w:rsid w:val="00E8265B"/>
    <w:rsid w:val="00E833EB"/>
    <w:rsid w:val="00E8370F"/>
    <w:rsid w:val="00E8384C"/>
    <w:rsid w:val="00E84890"/>
    <w:rsid w:val="00E85A11"/>
    <w:rsid w:val="00E85AE8"/>
    <w:rsid w:val="00E873D6"/>
    <w:rsid w:val="00E87EDB"/>
    <w:rsid w:val="00E901F8"/>
    <w:rsid w:val="00E902FE"/>
    <w:rsid w:val="00E91560"/>
    <w:rsid w:val="00E916DE"/>
    <w:rsid w:val="00E93083"/>
    <w:rsid w:val="00E93F49"/>
    <w:rsid w:val="00E947AE"/>
    <w:rsid w:val="00E94958"/>
    <w:rsid w:val="00E94A15"/>
    <w:rsid w:val="00E95973"/>
    <w:rsid w:val="00E95C80"/>
    <w:rsid w:val="00E95EAD"/>
    <w:rsid w:val="00E963FE"/>
    <w:rsid w:val="00E96CDC"/>
    <w:rsid w:val="00E97E4A"/>
    <w:rsid w:val="00EA0087"/>
    <w:rsid w:val="00EA041B"/>
    <w:rsid w:val="00EA0514"/>
    <w:rsid w:val="00EA06F4"/>
    <w:rsid w:val="00EA0B2D"/>
    <w:rsid w:val="00EA18F9"/>
    <w:rsid w:val="00EA2105"/>
    <w:rsid w:val="00EA2345"/>
    <w:rsid w:val="00EA2630"/>
    <w:rsid w:val="00EA2807"/>
    <w:rsid w:val="00EA33DA"/>
    <w:rsid w:val="00EA3696"/>
    <w:rsid w:val="00EA384F"/>
    <w:rsid w:val="00EA3A7D"/>
    <w:rsid w:val="00EA3C80"/>
    <w:rsid w:val="00EA44CA"/>
    <w:rsid w:val="00EA469C"/>
    <w:rsid w:val="00EA4916"/>
    <w:rsid w:val="00EA4D8C"/>
    <w:rsid w:val="00EA4E43"/>
    <w:rsid w:val="00EA6658"/>
    <w:rsid w:val="00EA669F"/>
    <w:rsid w:val="00EA6BAE"/>
    <w:rsid w:val="00EA700A"/>
    <w:rsid w:val="00EB00CD"/>
    <w:rsid w:val="00EB0115"/>
    <w:rsid w:val="00EB08A8"/>
    <w:rsid w:val="00EB098B"/>
    <w:rsid w:val="00EB0BD8"/>
    <w:rsid w:val="00EB0FBC"/>
    <w:rsid w:val="00EB1600"/>
    <w:rsid w:val="00EB1702"/>
    <w:rsid w:val="00EB1CBB"/>
    <w:rsid w:val="00EB1FFE"/>
    <w:rsid w:val="00EB22D6"/>
    <w:rsid w:val="00EB3030"/>
    <w:rsid w:val="00EB3EC9"/>
    <w:rsid w:val="00EB43B6"/>
    <w:rsid w:val="00EB43BB"/>
    <w:rsid w:val="00EB4437"/>
    <w:rsid w:val="00EB4C93"/>
    <w:rsid w:val="00EB5659"/>
    <w:rsid w:val="00EB61DB"/>
    <w:rsid w:val="00EB663C"/>
    <w:rsid w:val="00EB6D36"/>
    <w:rsid w:val="00EB6F9F"/>
    <w:rsid w:val="00EB711E"/>
    <w:rsid w:val="00EB7B2C"/>
    <w:rsid w:val="00EC0003"/>
    <w:rsid w:val="00EC002C"/>
    <w:rsid w:val="00EC0297"/>
    <w:rsid w:val="00EC0323"/>
    <w:rsid w:val="00EC06CB"/>
    <w:rsid w:val="00EC17A7"/>
    <w:rsid w:val="00EC2F69"/>
    <w:rsid w:val="00EC477A"/>
    <w:rsid w:val="00EC4816"/>
    <w:rsid w:val="00EC5894"/>
    <w:rsid w:val="00EC58ED"/>
    <w:rsid w:val="00EC6433"/>
    <w:rsid w:val="00EC66FE"/>
    <w:rsid w:val="00EC67A7"/>
    <w:rsid w:val="00EC70EA"/>
    <w:rsid w:val="00EC73F0"/>
    <w:rsid w:val="00ED009B"/>
    <w:rsid w:val="00ED01B3"/>
    <w:rsid w:val="00ED098D"/>
    <w:rsid w:val="00ED1546"/>
    <w:rsid w:val="00ED1C45"/>
    <w:rsid w:val="00ED22C2"/>
    <w:rsid w:val="00ED2503"/>
    <w:rsid w:val="00ED2B48"/>
    <w:rsid w:val="00ED3837"/>
    <w:rsid w:val="00ED4425"/>
    <w:rsid w:val="00ED46E8"/>
    <w:rsid w:val="00ED4F7C"/>
    <w:rsid w:val="00ED5D43"/>
    <w:rsid w:val="00ED5F16"/>
    <w:rsid w:val="00ED6076"/>
    <w:rsid w:val="00ED6653"/>
    <w:rsid w:val="00ED691B"/>
    <w:rsid w:val="00ED6A05"/>
    <w:rsid w:val="00ED79E2"/>
    <w:rsid w:val="00EE0E00"/>
    <w:rsid w:val="00EE1F97"/>
    <w:rsid w:val="00EE2041"/>
    <w:rsid w:val="00EE2354"/>
    <w:rsid w:val="00EE2C7B"/>
    <w:rsid w:val="00EE307E"/>
    <w:rsid w:val="00EE3154"/>
    <w:rsid w:val="00EE32EE"/>
    <w:rsid w:val="00EE34C7"/>
    <w:rsid w:val="00EE3E83"/>
    <w:rsid w:val="00EE440F"/>
    <w:rsid w:val="00EE4B8B"/>
    <w:rsid w:val="00EE4FA4"/>
    <w:rsid w:val="00EE51E4"/>
    <w:rsid w:val="00EE55BB"/>
    <w:rsid w:val="00EE5C5D"/>
    <w:rsid w:val="00EE6096"/>
    <w:rsid w:val="00EE622A"/>
    <w:rsid w:val="00EE692A"/>
    <w:rsid w:val="00EE6E8F"/>
    <w:rsid w:val="00EE7169"/>
    <w:rsid w:val="00EE7A67"/>
    <w:rsid w:val="00EF06D5"/>
    <w:rsid w:val="00EF0876"/>
    <w:rsid w:val="00EF08F1"/>
    <w:rsid w:val="00EF0D92"/>
    <w:rsid w:val="00EF0EFE"/>
    <w:rsid w:val="00EF100D"/>
    <w:rsid w:val="00EF1FB8"/>
    <w:rsid w:val="00EF2A72"/>
    <w:rsid w:val="00EF2AEB"/>
    <w:rsid w:val="00EF438B"/>
    <w:rsid w:val="00EF476E"/>
    <w:rsid w:val="00EF4BD2"/>
    <w:rsid w:val="00EF5F54"/>
    <w:rsid w:val="00EF60AD"/>
    <w:rsid w:val="00EF63A3"/>
    <w:rsid w:val="00EF77E9"/>
    <w:rsid w:val="00EF7918"/>
    <w:rsid w:val="00EF7932"/>
    <w:rsid w:val="00EF7BA3"/>
    <w:rsid w:val="00EF7ECE"/>
    <w:rsid w:val="00F00A9E"/>
    <w:rsid w:val="00F01992"/>
    <w:rsid w:val="00F019D1"/>
    <w:rsid w:val="00F01CCE"/>
    <w:rsid w:val="00F02571"/>
    <w:rsid w:val="00F03C82"/>
    <w:rsid w:val="00F03EB5"/>
    <w:rsid w:val="00F04368"/>
    <w:rsid w:val="00F045F3"/>
    <w:rsid w:val="00F04C56"/>
    <w:rsid w:val="00F04D2B"/>
    <w:rsid w:val="00F05A1A"/>
    <w:rsid w:val="00F05E18"/>
    <w:rsid w:val="00F05E48"/>
    <w:rsid w:val="00F060B1"/>
    <w:rsid w:val="00F0612D"/>
    <w:rsid w:val="00F06B4F"/>
    <w:rsid w:val="00F07133"/>
    <w:rsid w:val="00F0768A"/>
    <w:rsid w:val="00F076C3"/>
    <w:rsid w:val="00F07C7E"/>
    <w:rsid w:val="00F10C4A"/>
    <w:rsid w:val="00F1180D"/>
    <w:rsid w:val="00F121D3"/>
    <w:rsid w:val="00F136CA"/>
    <w:rsid w:val="00F13D13"/>
    <w:rsid w:val="00F15F41"/>
    <w:rsid w:val="00F16394"/>
    <w:rsid w:val="00F165A9"/>
    <w:rsid w:val="00F16AC8"/>
    <w:rsid w:val="00F17599"/>
    <w:rsid w:val="00F204FB"/>
    <w:rsid w:val="00F20836"/>
    <w:rsid w:val="00F20977"/>
    <w:rsid w:val="00F20D71"/>
    <w:rsid w:val="00F2157F"/>
    <w:rsid w:val="00F2246C"/>
    <w:rsid w:val="00F22C51"/>
    <w:rsid w:val="00F22CC4"/>
    <w:rsid w:val="00F2328F"/>
    <w:rsid w:val="00F232C3"/>
    <w:rsid w:val="00F24811"/>
    <w:rsid w:val="00F24C8A"/>
    <w:rsid w:val="00F26EED"/>
    <w:rsid w:val="00F26FA1"/>
    <w:rsid w:val="00F2707B"/>
    <w:rsid w:val="00F30CB7"/>
    <w:rsid w:val="00F30DCE"/>
    <w:rsid w:val="00F3111B"/>
    <w:rsid w:val="00F316D5"/>
    <w:rsid w:val="00F3232B"/>
    <w:rsid w:val="00F329B5"/>
    <w:rsid w:val="00F33CDC"/>
    <w:rsid w:val="00F3555B"/>
    <w:rsid w:val="00F3594B"/>
    <w:rsid w:val="00F36761"/>
    <w:rsid w:val="00F369F9"/>
    <w:rsid w:val="00F37C43"/>
    <w:rsid w:val="00F4029E"/>
    <w:rsid w:val="00F40569"/>
    <w:rsid w:val="00F40971"/>
    <w:rsid w:val="00F40F93"/>
    <w:rsid w:val="00F411C4"/>
    <w:rsid w:val="00F415F7"/>
    <w:rsid w:val="00F41CF5"/>
    <w:rsid w:val="00F423D9"/>
    <w:rsid w:val="00F440BC"/>
    <w:rsid w:val="00F453EC"/>
    <w:rsid w:val="00F4554C"/>
    <w:rsid w:val="00F45B86"/>
    <w:rsid w:val="00F4647A"/>
    <w:rsid w:val="00F4715A"/>
    <w:rsid w:val="00F477AC"/>
    <w:rsid w:val="00F47A7A"/>
    <w:rsid w:val="00F50594"/>
    <w:rsid w:val="00F50730"/>
    <w:rsid w:val="00F507CE"/>
    <w:rsid w:val="00F50D16"/>
    <w:rsid w:val="00F51302"/>
    <w:rsid w:val="00F51456"/>
    <w:rsid w:val="00F51E37"/>
    <w:rsid w:val="00F523E7"/>
    <w:rsid w:val="00F5242D"/>
    <w:rsid w:val="00F52B06"/>
    <w:rsid w:val="00F532F5"/>
    <w:rsid w:val="00F53A6C"/>
    <w:rsid w:val="00F54562"/>
    <w:rsid w:val="00F5493E"/>
    <w:rsid w:val="00F54AB6"/>
    <w:rsid w:val="00F54E67"/>
    <w:rsid w:val="00F55018"/>
    <w:rsid w:val="00F551AD"/>
    <w:rsid w:val="00F55593"/>
    <w:rsid w:val="00F55FBD"/>
    <w:rsid w:val="00F565E9"/>
    <w:rsid w:val="00F56FE0"/>
    <w:rsid w:val="00F57291"/>
    <w:rsid w:val="00F575C0"/>
    <w:rsid w:val="00F60405"/>
    <w:rsid w:val="00F60617"/>
    <w:rsid w:val="00F608CD"/>
    <w:rsid w:val="00F61403"/>
    <w:rsid w:val="00F62092"/>
    <w:rsid w:val="00F625B1"/>
    <w:rsid w:val="00F62E42"/>
    <w:rsid w:val="00F63295"/>
    <w:rsid w:val="00F63AFE"/>
    <w:rsid w:val="00F63F25"/>
    <w:rsid w:val="00F648D4"/>
    <w:rsid w:val="00F649CC"/>
    <w:rsid w:val="00F659E5"/>
    <w:rsid w:val="00F65FE3"/>
    <w:rsid w:val="00F66079"/>
    <w:rsid w:val="00F664A6"/>
    <w:rsid w:val="00F6675E"/>
    <w:rsid w:val="00F66A5A"/>
    <w:rsid w:val="00F670DE"/>
    <w:rsid w:val="00F675C4"/>
    <w:rsid w:val="00F677C6"/>
    <w:rsid w:val="00F67C0D"/>
    <w:rsid w:val="00F70729"/>
    <w:rsid w:val="00F70EE8"/>
    <w:rsid w:val="00F70F04"/>
    <w:rsid w:val="00F70FBA"/>
    <w:rsid w:val="00F715EC"/>
    <w:rsid w:val="00F71682"/>
    <w:rsid w:val="00F718E1"/>
    <w:rsid w:val="00F7232D"/>
    <w:rsid w:val="00F72371"/>
    <w:rsid w:val="00F7288E"/>
    <w:rsid w:val="00F72D6F"/>
    <w:rsid w:val="00F72E45"/>
    <w:rsid w:val="00F73250"/>
    <w:rsid w:val="00F73565"/>
    <w:rsid w:val="00F744D1"/>
    <w:rsid w:val="00F74806"/>
    <w:rsid w:val="00F74E27"/>
    <w:rsid w:val="00F7523C"/>
    <w:rsid w:val="00F75C92"/>
    <w:rsid w:val="00F76FDE"/>
    <w:rsid w:val="00F77535"/>
    <w:rsid w:val="00F80335"/>
    <w:rsid w:val="00F816B2"/>
    <w:rsid w:val="00F81E10"/>
    <w:rsid w:val="00F82042"/>
    <w:rsid w:val="00F831F4"/>
    <w:rsid w:val="00F83E2B"/>
    <w:rsid w:val="00F85669"/>
    <w:rsid w:val="00F85973"/>
    <w:rsid w:val="00F85A2B"/>
    <w:rsid w:val="00F85AF0"/>
    <w:rsid w:val="00F860C5"/>
    <w:rsid w:val="00F861E2"/>
    <w:rsid w:val="00F865BC"/>
    <w:rsid w:val="00F90326"/>
    <w:rsid w:val="00F90342"/>
    <w:rsid w:val="00F90E10"/>
    <w:rsid w:val="00F90F12"/>
    <w:rsid w:val="00F913C0"/>
    <w:rsid w:val="00F928CC"/>
    <w:rsid w:val="00F92C85"/>
    <w:rsid w:val="00F92DB4"/>
    <w:rsid w:val="00F93C1E"/>
    <w:rsid w:val="00F93CDB"/>
    <w:rsid w:val="00F94615"/>
    <w:rsid w:val="00F946CF"/>
    <w:rsid w:val="00F9653F"/>
    <w:rsid w:val="00F9684E"/>
    <w:rsid w:val="00F97458"/>
    <w:rsid w:val="00FA0195"/>
    <w:rsid w:val="00FA0438"/>
    <w:rsid w:val="00FA0912"/>
    <w:rsid w:val="00FA0D95"/>
    <w:rsid w:val="00FA3193"/>
    <w:rsid w:val="00FA3F7C"/>
    <w:rsid w:val="00FA4AE5"/>
    <w:rsid w:val="00FA5173"/>
    <w:rsid w:val="00FA5287"/>
    <w:rsid w:val="00FA576A"/>
    <w:rsid w:val="00FA5CD2"/>
    <w:rsid w:val="00FA629C"/>
    <w:rsid w:val="00FA6872"/>
    <w:rsid w:val="00FA744F"/>
    <w:rsid w:val="00FB132B"/>
    <w:rsid w:val="00FB161A"/>
    <w:rsid w:val="00FB177A"/>
    <w:rsid w:val="00FB18EF"/>
    <w:rsid w:val="00FB2828"/>
    <w:rsid w:val="00FB2AF4"/>
    <w:rsid w:val="00FB3268"/>
    <w:rsid w:val="00FB3614"/>
    <w:rsid w:val="00FB461B"/>
    <w:rsid w:val="00FB4669"/>
    <w:rsid w:val="00FB4697"/>
    <w:rsid w:val="00FB482D"/>
    <w:rsid w:val="00FB4A47"/>
    <w:rsid w:val="00FB4CF6"/>
    <w:rsid w:val="00FB5B6F"/>
    <w:rsid w:val="00FB5F87"/>
    <w:rsid w:val="00FB684C"/>
    <w:rsid w:val="00FB69DC"/>
    <w:rsid w:val="00FB6AA7"/>
    <w:rsid w:val="00FB6B18"/>
    <w:rsid w:val="00FB71C1"/>
    <w:rsid w:val="00FB7CE3"/>
    <w:rsid w:val="00FC0BCD"/>
    <w:rsid w:val="00FC1615"/>
    <w:rsid w:val="00FC1731"/>
    <w:rsid w:val="00FC1C0F"/>
    <w:rsid w:val="00FC1DE8"/>
    <w:rsid w:val="00FC1DEB"/>
    <w:rsid w:val="00FC216C"/>
    <w:rsid w:val="00FC2C9C"/>
    <w:rsid w:val="00FC31DA"/>
    <w:rsid w:val="00FC3B2A"/>
    <w:rsid w:val="00FC43FD"/>
    <w:rsid w:val="00FC44EB"/>
    <w:rsid w:val="00FC5806"/>
    <w:rsid w:val="00FC5A07"/>
    <w:rsid w:val="00FC5CA2"/>
    <w:rsid w:val="00FC5E3B"/>
    <w:rsid w:val="00FC6178"/>
    <w:rsid w:val="00FC7387"/>
    <w:rsid w:val="00FC753D"/>
    <w:rsid w:val="00FD24DE"/>
    <w:rsid w:val="00FD2FDF"/>
    <w:rsid w:val="00FD31FB"/>
    <w:rsid w:val="00FD39F7"/>
    <w:rsid w:val="00FD3F7F"/>
    <w:rsid w:val="00FD4A70"/>
    <w:rsid w:val="00FD51DC"/>
    <w:rsid w:val="00FD5216"/>
    <w:rsid w:val="00FD52B4"/>
    <w:rsid w:val="00FD5C64"/>
    <w:rsid w:val="00FD5FA2"/>
    <w:rsid w:val="00FD6618"/>
    <w:rsid w:val="00FD6CBD"/>
    <w:rsid w:val="00FD7E08"/>
    <w:rsid w:val="00FD7E57"/>
    <w:rsid w:val="00FE001E"/>
    <w:rsid w:val="00FE0D26"/>
    <w:rsid w:val="00FE1BEB"/>
    <w:rsid w:val="00FE1D39"/>
    <w:rsid w:val="00FE292A"/>
    <w:rsid w:val="00FE2D14"/>
    <w:rsid w:val="00FE3551"/>
    <w:rsid w:val="00FE3597"/>
    <w:rsid w:val="00FE39D4"/>
    <w:rsid w:val="00FE3A60"/>
    <w:rsid w:val="00FE4A1D"/>
    <w:rsid w:val="00FE5299"/>
    <w:rsid w:val="00FE6061"/>
    <w:rsid w:val="00FE6414"/>
    <w:rsid w:val="00FF1372"/>
    <w:rsid w:val="00FF2904"/>
    <w:rsid w:val="00FF2D6C"/>
    <w:rsid w:val="00FF3122"/>
    <w:rsid w:val="00FF3802"/>
    <w:rsid w:val="00FF3CEC"/>
    <w:rsid w:val="00FF3D45"/>
    <w:rsid w:val="00FF43FD"/>
    <w:rsid w:val="00FF47C3"/>
    <w:rsid w:val="00FF49E3"/>
    <w:rsid w:val="00FF56EB"/>
    <w:rsid w:val="00FF58AB"/>
    <w:rsid w:val="00FF5F86"/>
    <w:rsid w:val="00FF63B4"/>
    <w:rsid w:val="00FF6AF3"/>
    <w:rsid w:val="00FF6C02"/>
    <w:rsid w:val="00FF6FE2"/>
    <w:rsid w:val="00FF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E5488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3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uiPriority="9" w:qFormat="1"/>
    <w:lsdException w:name="List Number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8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A73216"/>
    <w:rPr>
      <w:rFonts w:ascii="Arial" w:hAnsi="Arial" w:cs="Arial"/>
      <w:color w:val="000000" w:themeColor="text1"/>
      <w:kern w:val="24"/>
      <w:lang w:val="en-GB"/>
    </w:rPr>
  </w:style>
  <w:style w:type="paragraph" w:styleId="Heading1">
    <w:name w:val="heading 1"/>
    <w:basedOn w:val="Normal"/>
    <w:next w:val="Normal"/>
    <w:link w:val="Heading1Char"/>
    <w:uiPriority w:val="3"/>
    <w:qFormat/>
    <w:rsid w:val="006A3E20"/>
    <w:pPr>
      <w:keepNext/>
      <w:keepLines/>
      <w:ind w:firstLine="0"/>
      <w:jc w:val="center"/>
      <w:outlineLvl w:val="0"/>
    </w:pPr>
    <w:rPr>
      <w:rFonts w:eastAsiaTheme="majorEastAsia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6A3E20"/>
    <w:pPr>
      <w:keepNext/>
      <w:keepLines/>
      <w:ind w:firstLine="0"/>
      <w:outlineLvl w:val="1"/>
    </w:pPr>
    <w:rPr>
      <w:rFonts w:eastAsiaTheme="majorEastAsia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rsid w:val="00AB103E"/>
    <w:pPr>
      <w:keepNext/>
      <w:keepLines/>
      <w:ind w:firstLine="0"/>
      <w:outlineLvl w:val="2"/>
    </w:pPr>
    <w:rPr>
      <w:rFonts w:eastAsiaTheme="majorEastAsia" w:cstheme="majorBidi"/>
      <w:bCs/>
      <w:i/>
    </w:rPr>
  </w:style>
  <w:style w:type="paragraph" w:styleId="Heading4">
    <w:name w:val="heading 4"/>
    <w:basedOn w:val="Normal"/>
    <w:next w:val="Normal"/>
    <w:link w:val="Heading4Char"/>
    <w:uiPriority w:val="3"/>
    <w:unhideWhenUsed/>
    <w:qFormat/>
    <w:rsid w:val="006A3E20"/>
    <w:pPr>
      <w:keepNext/>
      <w:keepLines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3"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rsid w:val="003C32C3"/>
    <w:pPr>
      <w:pageBreakBefore/>
      <w:ind w:firstLine="0"/>
      <w:jc w:val="center"/>
      <w:outlineLvl w:val="0"/>
    </w:pPr>
    <w:rPr>
      <w:rFonts w:eastAsiaTheme="majorEastAsia" w:cstheme="majorBidi"/>
      <w:b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aliases w:val="No Indent"/>
    <w:uiPriority w:val="1"/>
    <w:qFormat/>
    <w:rsid w:val="006A3E20"/>
    <w:pPr>
      <w:ind w:firstLine="0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3"/>
    <w:rsid w:val="006A3E20"/>
    <w:rPr>
      <w:rFonts w:ascii="Arial" w:eastAsiaTheme="majorEastAsia" w:hAnsi="Arial" w:cstheme="majorBidi"/>
      <w:b/>
      <w:bCs/>
      <w:color w:val="000000" w:themeColor="text1"/>
      <w:kern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3"/>
    <w:rsid w:val="006A3E20"/>
    <w:rPr>
      <w:rFonts w:ascii="Arial" w:eastAsiaTheme="majorEastAsia" w:hAnsi="Arial" w:cstheme="majorBidi"/>
      <w:b/>
      <w:bCs/>
      <w:color w:val="000000" w:themeColor="text1"/>
      <w:kern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3"/>
    <w:rsid w:val="00AB103E"/>
    <w:rPr>
      <w:rFonts w:ascii="Arial" w:eastAsiaTheme="majorEastAsia" w:hAnsi="Arial" w:cstheme="majorBidi"/>
      <w:bCs/>
      <w:i/>
      <w:color w:val="000000" w:themeColor="text1"/>
      <w:kern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3"/>
    <w:rsid w:val="006A3E20"/>
    <w:rPr>
      <w:rFonts w:ascii="Arial" w:eastAsiaTheme="majorEastAsia" w:hAnsi="Arial" w:cstheme="majorBidi"/>
      <w:b/>
      <w:bCs/>
      <w:i/>
      <w:iCs/>
      <w:color w:val="000000" w:themeColor="text1"/>
      <w:kern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3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kern w:val="24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 w:firstLine="0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kern w:val="24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kern w:val="24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  <w:ind w:firstLine="0"/>
    </w:pPr>
    <w:rPr>
      <w:i/>
      <w:iCs/>
      <w:color w:val="00000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kern w:val="24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24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kern w:val="2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 w:firstLine="0"/>
      <w:jc w:val="center"/>
    </w:pPr>
    <w:rPr>
      <w:i/>
      <w:iCs/>
      <w:color w:val="DDDDD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DDDDDD" w:themeColor="accent1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kern w:val="24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0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4"/>
    <w:qFormat/>
    <w:pPr>
      <w:spacing w:before="240"/>
      <w:ind w:firstLine="0"/>
      <w:contextualSpacing/>
    </w:pPr>
  </w:style>
  <w:style w:type="paragraph" w:customStyle="1" w:styleId="Affiliation">
    <w:name w:val="Affiliation"/>
    <w:basedOn w:val="Normal"/>
    <w:uiPriority w:val="99"/>
    <w:rsid w:val="00746DA9"/>
    <w:pPr>
      <w:spacing w:line="240" w:lineRule="auto"/>
      <w:ind w:firstLine="0"/>
      <w:jc w:val="center"/>
      <w:outlineLvl w:val="0"/>
    </w:pPr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paragraph" w:customStyle="1" w:styleId="Authorname">
    <w:name w:val="Author name"/>
    <w:basedOn w:val="Normal"/>
    <w:next w:val="Affiliation"/>
    <w:uiPriority w:val="99"/>
    <w:rsid w:val="00746DA9"/>
    <w:pPr>
      <w:spacing w:line="240" w:lineRule="auto"/>
      <w:ind w:firstLine="0"/>
      <w:jc w:val="center"/>
      <w:outlineLvl w:val="0"/>
    </w:pPr>
    <w:rPr>
      <w:rFonts w:ascii="Times New Roman" w:eastAsia="Times New Roman" w:hAnsi="Times New Roman" w:cs="Times New Roman"/>
      <w:b/>
      <w:kern w:val="0"/>
      <w:sz w:val="22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46DA9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D45E4"/>
    <w:rPr>
      <w:color w:val="5F5F5F" w:themeColor="hyperlink"/>
      <w:u w:val="single"/>
    </w:rPr>
  </w:style>
  <w:style w:type="paragraph" w:customStyle="1" w:styleId="Default">
    <w:name w:val="Default"/>
    <w:rsid w:val="00F369F9"/>
    <w:pPr>
      <w:autoSpaceDE w:val="0"/>
      <w:autoSpaceDN w:val="0"/>
      <w:adjustRightInd w:val="0"/>
      <w:spacing w:line="240" w:lineRule="auto"/>
      <w:ind w:firstLine="0"/>
    </w:pPr>
    <w:rPr>
      <w:rFonts w:ascii="Times New Roman" w:hAnsi="Times New Roman" w:cs="Times New Roman"/>
      <w:color w:val="000000"/>
    </w:rPr>
  </w:style>
  <w:style w:type="paragraph" w:customStyle="1" w:styleId="EndNoteBibliographyTitle">
    <w:name w:val="EndNote Bibliography Title"/>
    <w:basedOn w:val="Normal"/>
    <w:link w:val="EndNoteBibliographyTitleChar"/>
    <w:rsid w:val="00F90E10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CommentTextChar"/>
    <w:link w:val="EndNoteBibliographyTitle"/>
    <w:rsid w:val="00F90E10"/>
    <w:rPr>
      <w:rFonts w:ascii="Arial" w:hAnsi="Arial" w:cs="Arial"/>
      <w:noProof/>
      <w:color w:val="000000" w:themeColor="text1"/>
      <w:kern w:val="24"/>
      <w:sz w:val="20"/>
      <w:szCs w:val="20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F90E10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CommentTextChar"/>
    <w:link w:val="EndNoteBibliography"/>
    <w:rsid w:val="00F90E10"/>
    <w:rPr>
      <w:rFonts w:ascii="Arial" w:hAnsi="Arial" w:cs="Arial"/>
      <w:noProof/>
      <w:color w:val="000000" w:themeColor="text1"/>
      <w:kern w:val="24"/>
      <w:sz w:val="20"/>
      <w:szCs w:val="20"/>
      <w:lang w:val="en-GB"/>
    </w:rPr>
  </w:style>
  <w:style w:type="paragraph" w:customStyle="1" w:styleId="FIG">
    <w:name w:val="FIG"/>
    <w:basedOn w:val="Normal"/>
    <w:uiPriority w:val="99"/>
    <w:rsid w:val="00FA3F7C"/>
    <w:pPr>
      <w:spacing w:line="240" w:lineRule="auto"/>
      <w:ind w:firstLine="0"/>
    </w:pPr>
    <w:rPr>
      <w:rFonts w:eastAsia="Times New Roman"/>
      <w:kern w:val="0"/>
      <w:sz w:val="20"/>
      <w:szCs w:val="20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3E20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316176"/>
    <w:rPr>
      <w:color w:val="919191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C12DE0"/>
    <w:pPr>
      <w:spacing w:before="240" w:line="259" w:lineRule="auto"/>
      <w:jc w:val="left"/>
      <w:outlineLvl w:val="9"/>
    </w:pPr>
    <w:rPr>
      <w:rFonts w:asciiTheme="majorHAnsi" w:hAnsiTheme="majorHAnsi"/>
      <w:b w:val="0"/>
      <w:bCs w:val="0"/>
      <w:color w:val="A5A5A5" w:themeColor="accent1" w:themeShade="BF"/>
      <w:kern w:val="0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C12DE0"/>
    <w:pPr>
      <w:spacing w:after="100" w:line="259" w:lineRule="auto"/>
      <w:ind w:left="220" w:firstLine="0"/>
    </w:pPr>
    <w:rPr>
      <w:rFonts w:asciiTheme="minorHAnsi" w:hAnsiTheme="minorHAnsi" w:cs="Times New Roman"/>
      <w:color w:val="auto"/>
      <w:kern w:val="0"/>
      <w:sz w:val="22"/>
      <w:szCs w:val="2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12DE0"/>
    <w:pPr>
      <w:spacing w:after="100" w:line="259" w:lineRule="auto"/>
      <w:ind w:firstLine="0"/>
    </w:pPr>
    <w:rPr>
      <w:rFonts w:asciiTheme="minorHAnsi" w:hAnsiTheme="minorHAnsi" w:cs="Times New Roman"/>
      <w:color w:val="auto"/>
      <w:kern w:val="0"/>
      <w:sz w:val="22"/>
      <w:szCs w:val="22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C12DE0"/>
    <w:pPr>
      <w:spacing w:after="100" w:line="259" w:lineRule="auto"/>
      <w:ind w:left="440" w:firstLine="0"/>
    </w:pPr>
    <w:rPr>
      <w:rFonts w:asciiTheme="minorHAnsi" w:hAnsiTheme="minorHAnsi" w:cs="Times New Roman"/>
      <w:color w:val="auto"/>
      <w:kern w:val="0"/>
      <w:sz w:val="22"/>
      <w:szCs w:val="22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99412A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9412A"/>
    <w:rPr>
      <w:rFonts w:ascii="Arial" w:hAnsi="Arial" w:cs="Arial"/>
      <w:color w:val="000000" w:themeColor="text1"/>
      <w:kern w:val="24"/>
      <w:sz w:val="20"/>
      <w:szCs w:val="20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166782"/>
  </w:style>
  <w:style w:type="paragraph" w:styleId="Revision">
    <w:name w:val="Revision"/>
    <w:hidden/>
    <w:uiPriority w:val="99"/>
    <w:semiHidden/>
    <w:rsid w:val="001F1BEC"/>
    <w:pPr>
      <w:spacing w:line="240" w:lineRule="auto"/>
      <w:ind w:firstLine="0"/>
    </w:pPr>
    <w:rPr>
      <w:rFonts w:ascii="Arial" w:hAnsi="Arial" w:cs="Arial"/>
      <w:color w:val="000000" w:themeColor="text1"/>
      <w:kern w:val="24"/>
      <w:lang w:val="en-GB"/>
    </w:rPr>
  </w:style>
  <w:style w:type="character" w:customStyle="1" w:styleId="authors">
    <w:name w:val="authors"/>
    <w:basedOn w:val="DefaultParagraphFont"/>
    <w:rsid w:val="0095608F"/>
  </w:style>
  <w:style w:type="character" w:customStyle="1" w:styleId="Date1">
    <w:name w:val="Date1"/>
    <w:basedOn w:val="DefaultParagraphFont"/>
    <w:rsid w:val="0095608F"/>
  </w:style>
  <w:style w:type="character" w:customStyle="1" w:styleId="arttitle">
    <w:name w:val="art_title"/>
    <w:basedOn w:val="DefaultParagraphFont"/>
    <w:rsid w:val="0095608F"/>
  </w:style>
  <w:style w:type="character" w:customStyle="1" w:styleId="serialtitle">
    <w:name w:val="serial_title"/>
    <w:basedOn w:val="DefaultParagraphFont"/>
    <w:rsid w:val="0095608F"/>
  </w:style>
  <w:style w:type="character" w:customStyle="1" w:styleId="volumeissue">
    <w:name w:val="volume_issue"/>
    <w:basedOn w:val="DefaultParagraphFont"/>
    <w:rsid w:val="0095608F"/>
  </w:style>
  <w:style w:type="character" w:customStyle="1" w:styleId="pagerange">
    <w:name w:val="page_range"/>
    <w:basedOn w:val="DefaultParagraphFont"/>
    <w:rsid w:val="0095608F"/>
  </w:style>
  <w:style w:type="character" w:customStyle="1" w:styleId="doilink">
    <w:name w:val="doi_link"/>
    <w:basedOn w:val="DefaultParagraphFont"/>
    <w:rsid w:val="0095608F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A0A4E"/>
    <w:rPr>
      <w:color w:val="605E5C"/>
      <w:shd w:val="clear" w:color="auto" w:fill="E1DFDD"/>
    </w:rPr>
  </w:style>
  <w:style w:type="character" w:customStyle="1" w:styleId="self-citation-authors">
    <w:name w:val="self-citation-authors"/>
    <w:basedOn w:val="DefaultParagraphFont"/>
    <w:rsid w:val="00636ECE"/>
  </w:style>
  <w:style w:type="character" w:customStyle="1" w:styleId="self-citation-year">
    <w:name w:val="self-citation-year"/>
    <w:basedOn w:val="DefaultParagraphFont"/>
    <w:rsid w:val="00636ECE"/>
  </w:style>
  <w:style w:type="character" w:customStyle="1" w:styleId="self-citation-title">
    <w:name w:val="self-citation-title"/>
    <w:basedOn w:val="DefaultParagraphFont"/>
    <w:rsid w:val="00636ECE"/>
  </w:style>
  <w:style w:type="character" w:customStyle="1" w:styleId="self-citation-journal">
    <w:name w:val="self-citation-journal"/>
    <w:basedOn w:val="DefaultParagraphFont"/>
    <w:rsid w:val="00636ECE"/>
  </w:style>
  <w:style w:type="character" w:customStyle="1" w:styleId="self-citation-volume">
    <w:name w:val="self-citation-volume"/>
    <w:basedOn w:val="DefaultParagraphFont"/>
    <w:rsid w:val="00636ECE"/>
  </w:style>
  <w:style w:type="character" w:customStyle="1" w:styleId="self-citation-elocation">
    <w:name w:val="self-citation-elocation"/>
    <w:basedOn w:val="DefaultParagraphFont"/>
    <w:rsid w:val="00636ECE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E6FC5"/>
    <w:rPr>
      <w:color w:val="605E5C"/>
      <w:shd w:val="clear" w:color="auto" w:fill="E1DFDD"/>
    </w:rPr>
  </w:style>
  <w:style w:type="character" w:customStyle="1" w:styleId="Date2">
    <w:name w:val="Date2"/>
    <w:basedOn w:val="DefaultParagraphFont"/>
    <w:rsid w:val="00BE2F9C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F02B3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F681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3" w:unhideWhenUsed="0" w:qFormat="1"/>
    <w:lsdException w:name="heading 2" w:uiPriority="3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unhideWhenUsed="0" w:qFormat="1"/>
    <w:lsdException w:name="heading 7" w:uiPriority="9" w:unhideWhenUsed="0" w:qFormat="1"/>
    <w:lsdException w:name="heading 8" w:uiPriority="9" w:unhideWhenUsed="0" w:qFormat="1"/>
    <w:lsdException w:name="heading 9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footnote reference" w:qFormat="1"/>
    <w:lsdException w:name="endnote text" w:qFormat="1"/>
    <w:lsdException w:name="List Bullet" w:uiPriority="9" w:qFormat="1"/>
    <w:lsdException w:name="List Number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8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A73216"/>
    <w:rPr>
      <w:rFonts w:ascii="Arial" w:hAnsi="Arial" w:cs="Arial"/>
      <w:color w:val="000000" w:themeColor="text1"/>
      <w:kern w:val="24"/>
      <w:lang w:val="en-GB"/>
    </w:rPr>
  </w:style>
  <w:style w:type="paragraph" w:styleId="Heading1">
    <w:name w:val="heading 1"/>
    <w:basedOn w:val="Normal"/>
    <w:next w:val="Normal"/>
    <w:link w:val="Heading1Char"/>
    <w:uiPriority w:val="3"/>
    <w:qFormat/>
    <w:rsid w:val="006A3E20"/>
    <w:pPr>
      <w:keepNext/>
      <w:keepLines/>
      <w:ind w:firstLine="0"/>
      <w:jc w:val="center"/>
      <w:outlineLvl w:val="0"/>
    </w:pPr>
    <w:rPr>
      <w:rFonts w:eastAsiaTheme="majorEastAsia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3"/>
    <w:unhideWhenUsed/>
    <w:qFormat/>
    <w:rsid w:val="006A3E20"/>
    <w:pPr>
      <w:keepNext/>
      <w:keepLines/>
      <w:ind w:firstLine="0"/>
      <w:outlineLvl w:val="1"/>
    </w:pPr>
    <w:rPr>
      <w:rFonts w:eastAsiaTheme="majorEastAsia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3"/>
    <w:unhideWhenUsed/>
    <w:qFormat/>
    <w:rsid w:val="00AB103E"/>
    <w:pPr>
      <w:keepNext/>
      <w:keepLines/>
      <w:ind w:firstLine="0"/>
      <w:outlineLvl w:val="2"/>
    </w:pPr>
    <w:rPr>
      <w:rFonts w:eastAsiaTheme="majorEastAsia" w:cstheme="majorBidi"/>
      <w:bCs/>
      <w:i/>
    </w:rPr>
  </w:style>
  <w:style w:type="paragraph" w:styleId="Heading4">
    <w:name w:val="heading 4"/>
    <w:basedOn w:val="Normal"/>
    <w:next w:val="Normal"/>
    <w:link w:val="Heading4Char"/>
    <w:uiPriority w:val="3"/>
    <w:unhideWhenUsed/>
    <w:qFormat/>
    <w:rsid w:val="006A3E20"/>
    <w:pPr>
      <w:keepNext/>
      <w:keepLines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3"/>
    <w:unhideWhenUsed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keepNext/>
      <w:keepLines/>
      <w:spacing w:before="40"/>
      <w:ind w:firstLine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keepNext/>
      <w:keepLines/>
      <w:spacing w:before="40"/>
      <w:ind w:firstLine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keepNext/>
      <w:keepLines/>
      <w:spacing w:before="40"/>
      <w:ind w:firstLine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rsid w:val="003C32C3"/>
    <w:pPr>
      <w:pageBreakBefore/>
      <w:ind w:firstLine="0"/>
      <w:jc w:val="center"/>
      <w:outlineLvl w:val="0"/>
    </w:pPr>
    <w:rPr>
      <w:rFonts w:eastAsiaTheme="majorEastAsia" w:cstheme="majorBidi"/>
      <w:b/>
    </w:rPr>
  </w:style>
  <w:style w:type="paragraph" w:styleId="Header">
    <w:name w:val="header"/>
    <w:basedOn w:val="Normal"/>
    <w:link w:val="HeaderChar"/>
    <w:uiPriority w:val="99"/>
    <w:unhideWhenUsed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Pr>
      <w:kern w:val="24"/>
    </w:rPr>
  </w:style>
  <w:style w:type="character" w:styleId="Strong">
    <w:name w:val="Strong"/>
    <w:basedOn w:val="DefaultParagraphFont"/>
    <w:uiPriority w:val="22"/>
    <w:unhideWhenUsed/>
    <w:qFormat/>
    <w:rPr>
      <w:b w:val="0"/>
      <w:bCs w:val="0"/>
      <w:caps/>
      <w:smallCaps w:val="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NoSpacing">
    <w:name w:val="No Spacing"/>
    <w:aliases w:val="No Indent"/>
    <w:uiPriority w:val="1"/>
    <w:qFormat/>
    <w:rsid w:val="006A3E20"/>
    <w:pPr>
      <w:ind w:firstLine="0"/>
    </w:pPr>
    <w:rPr>
      <w:rFonts w:ascii="Arial" w:hAnsi="Arial"/>
    </w:rPr>
  </w:style>
  <w:style w:type="character" w:customStyle="1" w:styleId="Heading1Char">
    <w:name w:val="Heading 1 Char"/>
    <w:basedOn w:val="DefaultParagraphFont"/>
    <w:link w:val="Heading1"/>
    <w:uiPriority w:val="3"/>
    <w:rsid w:val="006A3E20"/>
    <w:rPr>
      <w:rFonts w:ascii="Arial" w:eastAsiaTheme="majorEastAsia" w:hAnsi="Arial" w:cstheme="majorBidi"/>
      <w:b/>
      <w:bCs/>
      <w:color w:val="000000" w:themeColor="text1"/>
      <w:kern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3"/>
    <w:rsid w:val="006A3E20"/>
    <w:rPr>
      <w:rFonts w:ascii="Arial" w:eastAsiaTheme="majorEastAsia" w:hAnsi="Arial" w:cstheme="majorBidi"/>
      <w:b/>
      <w:bCs/>
      <w:color w:val="000000" w:themeColor="text1"/>
      <w:kern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kern w:val="24"/>
    </w:rPr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3"/>
    <w:rsid w:val="00AB103E"/>
    <w:rPr>
      <w:rFonts w:ascii="Arial" w:eastAsiaTheme="majorEastAsia" w:hAnsi="Arial" w:cstheme="majorBidi"/>
      <w:bCs/>
      <w:i/>
      <w:color w:val="000000" w:themeColor="text1"/>
      <w:kern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3"/>
    <w:rsid w:val="006A3E20"/>
    <w:rPr>
      <w:rFonts w:ascii="Arial" w:eastAsiaTheme="majorEastAsia" w:hAnsi="Arial" w:cstheme="majorBidi"/>
      <w:b/>
      <w:bCs/>
      <w:i/>
      <w:iCs/>
      <w:color w:val="000000" w:themeColor="text1"/>
      <w:kern w:val="24"/>
      <w:lang w:val="en-GB"/>
    </w:rPr>
  </w:style>
  <w:style w:type="character" w:customStyle="1" w:styleId="Heading5Char">
    <w:name w:val="Heading 5 Char"/>
    <w:basedOn w:val="DefaultParagraphFont"/>
    <w:link w:val="Heading5"/>
    <w:uiPriority w:val="3"/>
    <w:rPr>
      <w:rFonts w:asciiTheme="majorHAnsi" w:eastAsiaTheme="majorEastAsia" w:hAnsiTheme="majorHAnsi" w:cstheme="majorBidi"/>
      <w:i/>
      <w:iCs/>
      <w:kern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kern w:val="24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DDDDDD" w:themeColor="accent1" w:shadow="1"/>
        <w:left w:val="single" w:sz="2" w:space="10" w:color="DDDDDD" w:themeColor="accent1" w:shadow="1"/>
        <w:bottom w:val="single" w:sz="2" w:space="10" w:color="DDDDDD" w:themeColor="accent1" w:shadow="1"/>
        <w:right w:val="single" w:sz="2" w:space="10" w:color="DDDDDD" w:themeColor="accent1" w:shadow="1"/>
      </w:pBdr>
      <w:ind w:left="1152" w:right="1152" w:firstLine="0"/>
    </w:pPr>
    <w:rPr>
      <w:i/>
      <w:iCs/>
      <w:color w:val="DDDDD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  <w:ind w:firstLine="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Pr>
      <w:kern w:val="24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360" w:firstLine="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kern w:val="24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 w:line="240" w:lineRule="auto"/>
      <w:ind w:firstLine="0"/>
    </w:pPr>
    <w:rPr>
      <w:i/>
      <w:iCs/>
      <w:color w:val="000000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  <w:ind w:firstLine="0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kern w:val="24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kern w:val="24"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line="240" w:lineRule="auto"/>
      <w:ind w:firstLine="0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Segoe UI" w:hAnsi="Segoe UI" w:cs="Segoe UI"/>
      <w:kern w:val="24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kern w:val="24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pPr>
      <w:spacing w:line="240" w:lineRule="auto"/>
      <w:ind w:firstLine="0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  <w:ind w:firstLine="0"/>
    </w:pPr>
  </w:style>
  <w:style w:type="character" w:customStyle="1" w:styleId="FooterChar">
    <w:name w:val="Footer Char"/>
    <w:basedOn w:val="DefaultParagraphFont"/>
    <w:link w:val="Footer"/>
    <w:uiPriority w:val="99"/>
    <w:rPr>
      <w:kern w:val="24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Light1">
    <w:name w:val="Table Grid Light1"/>
    <w:basedOn w:val="TableNormal"/>
    <w:uiPriority w:val="4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6E6E6E" w:themeColor="accent1" w:themeShade="7F"/>
      <w:kern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6E6E6E" w:themeColor="accent1" w:themeShade="7F"/>
      <w:kern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kern w:val="24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kern w:val="24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 w:firstLine="0"/>
      <w:jc w:val="center"/>
    </w:pPr>
    <w:rPr>
      <w:i/>
      <w:iCs/>
      <w:color w:val="DDDDD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Pr>
      <w:i/>
      <w:iCs/>
      <w:color w:val="DDDDDD" w:themeColor="accent1"/>
      <w:kern w:val="24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 w:cs="Consolas"/>
      <w:kern w:val="24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pPr>
      <w:spacing w:line="240" w:lineRule="auto"/>
      <w:ind w:firstLine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 w:cs="Consolas"/>
      <w:kern w:val="24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0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unhideWhenUsed/>
    <w:qFormat/>
    <w:rPr>
      <w:vertAlign w:val="superscript"/>
    </w:rPr>
  </w:style>
  <w:style w:type="table" w:customStyle="1" w:styleId="APAReport">
    <w:name w:val="APA Report"/>
    <w:basedOn w:val="TableNormal"/>
    <w:uiPriority w:val="99"/>
    <w:pPr>
      <w:spacing w:line="240" w:lineRule="auto"/>
      <w:ind w:firstLine="0"/>
    </w:pPr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4"/>
    <w:qFormat/>
    <w:pPr>
      <w:spacing w:before="240"/>
      <w:ind w:firstLine="0"/>
      <w:contextualSpacing/>
    </w:pPr>
  </w:style>
  <w:style w:type="paragraph" w:customStyle="1" w:styleId="Affiliation">
    <w:name w:val="Affiliation"/>
    <w:basedOn w:val="Normal"/>
    <w:uiPriority w:val="99"/>
    <w:rsid w:val="00746DA9"/>
    <w:pPr>
      <w:spacing w:line="240" w:lineRule="auto"/>
      <w:ind w:firstLine="0"/>
      <w:jc w:val="center"/>
      <w:outlineLvl w:val="0"/>
    </w:pPr>
    <w:rPr>
      <w:rFonts w:ascii="Times New Roman" w:eastAsia="Times New Roman" w:hAnsi="Times New Roman" w:cs="Times New Roman"/>
      <w:kern w:val="0"/>
      <w:sz w:val="20"/>
      <w:szCs w:val="20"/>
      <w:lang w:eastAsia="en-US"/>
    </w:rPr>
  </w:style>
  <w:style w:type="paragraph" w:customStyle="1" w:styleId="Authorname">
    <w:name w:val="Author name"/>
    <w:basedOn w:val="Normal"/>
    <w:next w:val="Affiliation"/>
    <w:uiPriority w:val="99"/>
    <w:rsid w:val="00746DA9"/>
    <w:pPr>
      <w:spacing w:line="240" w:lineRule="auto"/>
      <w:ind w:firstLine="0"/>
      <w:jc w:val="center"/>
      <w:outlineLvl w:val="0"/>
    </w:pPr>
    <w:rPr>
      <w:rFonts w:ascii="Times New Roman" w:eastAsia="Times New Roman" w:hAnsi="Times New Roman" w:cs="Times New Roman"/>
      <w:b/>
      <w:kern w:val="0"/>
      <w:sz w:val="22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46DA9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D45E4"/>
    <w:rPr>
      <w:color w:val="5F5F5F" w:themeColor="hyperlink"/>
      <w:u w:val="single"/>
    </w:rPr>
  </w:style>
  <w:style w:type="paragraph" w:customStyle="1" w:styleId="Default">
    <w:name w:val="Default"/>
    <w:rsid w:val="00F369F9"/>
    <w:pPr>
      <w:autoSpaceDE w:val="0"/>
      <w:autoSpaceDN w:val="0"/>
      <w:adjustRightInd w:val="0"/>
      <w:spacing w:line="240" w:lineRule="auto"/>
      <w:ind w:firstLine="0"/>
    </w:pPr>
    <w:rPr>
      <w:rFonts w:ascii="Times New Roman" w:hAnsi="Times New Roman" w:cs="Times New Roman"/>
      <w:color w:val="000000"/>
    </w:rPr>
  </w:style>
  <w:style w:type="paragraph" w:customStyle="1" w:styleId="EndNoteBibliographyTitle">
    <w:name w:val="EndNote Bibliography Title"/>
    <w:basedOn w:val="Normal"/>
    <w:link w:val="EndNoteBibliographyTitleChar"/>
    <w:rsid w:val="00F90E10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CommentTextChar"/>
    <w:link w:val="EndNoteBibliographyTitle"/>
    <w:rsid w:val="00F90E10"/>
    <w:rPr>
      <w:rFonts w:ascii="Arial" w:hAnsi="Arial" w:cs="Arial"/>
      <w:noProof/>
      <w:color w:val="000000" w:themeColor="text1"/>
      <w:kern w:val="24"/>
      <w:sz w:val="20"/>
      <w:szCs w:val="20"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F90E10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CommentTextChar"/>
    <w:link w:val="EndNoteBibliography"/>
    <w:rsid w:val="00F90E10"/>
    <w:rPr>
      <w:rFonts w:ascii="Arial" w:hAnsi="Arial" w:cs="Arial"/>
      <w:noProof/>
      <w:color w:val="000000" w:themeColor="text1"/>
      <w:kern w:val="24"/>
      <w:sz w:val="20"/>
      <w:szCs w:val="20"/>
      <w:lang w:val="en-GB"/>
    </w:rPr>
  </w:style>
  <w:style w:type="paragraph" w:customStyle="1" w:styleId="FIG">
    <w:name w:val="FIG"/>
    <w:basedOn w:val="Normal"/>
    <w:uiPriority w:val="99"/>
    <w:rsid w:val="00FA3F7C"/>
    <w:pPr>
      <w:spacing w:line="240" w:lineRule="auto"/>
      <w:ind w:firstLine="0"/>
    </w:pPr>
    <w:rPr>
      <w:rFonts w:eastAsia="Times New Roman"/>
      <w:kern w:val="0"/>
      <w:sz w:val="20"/>
      <w:szCs w:val="20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A3E20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316176"/>
    <w:rPr>
      <w:color w:val="919191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C12DE0"/>
    <w:pPr>
      <w:spacing w:before="240" w:line="259" w:lineRule="auto"/>
      <w:jc w:val="left"/>
      <w:outlineLvl w:val="9"/>
    </w:pPr>
    <w:rPr>
      <w:rFonts w:asciiTheme="majorHAnsi" w:hAnsiTheme="majorHAnsi"/>
      <w:b w:val="0"/>
      <w:bCs w:val="0"/>
      <w:color w:val="A5A5A5" w:themeColor="accent1" w:themeShade="BF"/>
      <w:kern w:val="0"/>
      <w:sz w:val="32"/>
      <w:szCs w:val="32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C12DE0"/>
    <w:pPr>
      <w:spacing w:after="100" w:line="259" w:lineRule="auto"/>
      <w:ind w:left="220" w:firstLine="0"/>
    </w:pPr>
    <w:rPr>
      <w:rFonts w:asciiTheme="minorHAnsi" w:hAnsiTheme="minorHAnsi" w:cs="Times New Roman"/>
      <w:color w:val="auto"/>
      <w:kern w:val="0"/>
      <w:sz w:val="22"/>
      <w:szCs w:val="2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12DE0"/>
    <w:pPr>
      <w:spacing w:after="100" w:line="259" w:lineRule="auto"/>
      <w:ind w:firstLine="0"/>
    </w:pPr>
    <w:rPr>
      <w:rFonts w:asciiTheme="minorHAnsi" w:hAnsiTheme="minorHAnsi" w:cs="Times New Roman"/>
      <w:color w:val="auto"/>
      <w:kern w:val="0"/>
      <w:sz w:val="22"/>
      <w:szCs w:val="22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C12DE0"/>
    <w:pPr>
      <w:spacing w:after="100" w:line="259" w:lineRule="auto"/>
      <w:ind w:left="440" w:firstLine="0"/>
    </w:pPr>
    <w:rPr>
      <w:rFonts w:asciiTheme="minorHAnsi" w:hAnsiTheme="minorHAnsi" w:cs="Times New Roman"/>
      <w:color w:val="auto"/>
      <w:kern w:val="0"/>
      <w:sz w:val="22"/>
      <w:szCs w:val="22"/>
      <w:lang w:val="en-US" w:eastAsia="en-US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99412A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99412A"/>
    <w:rPr>
      <w:rFonts w:ascii="Arial" w:hAnsi="Arial" w:cs="Arial"/>
      <w:color w:val="000000" w:themeColor="text1"/>
      <w:kern w:val="24"/>
      <w:sz w:val="20"/>
      <w:szCs w:val="20"/>
      <w:lang w:val="en-GB"/>
    </w:rPr>
  </w:style>
  <w:style w:type="character" w:styleId="LineNumber">
    <w:name w:val="line number"/>
    <w:basedOn w:val="DefaultParagraphFont"/>
    <w:uiPriority w:val="99"/>
    <w:semiHidden/>
    <w:unhideWhenUsed/>
    <w:rsid w:val="00166782"/>
  </w:style>
  <w:style w:type="paragraph" w:styleId="Revision">
    <w:name w:val="Revision"/>
    <w:hidden/>
    <w:uiPriority w:val="99"/>
    <w:semiHidden/>
    <w:rsid w:val="001F1BEC"/>
    <w:pPr>
      <w:spacing w:line="240" w:lineRule="auto"/>
      <w:ind w:firstLine="0"/>
    </w:pPr>
    <w:rPr>
      <w:rFonts w:ascii="Arial" w:hAnsi="Arial" w:cs="Arial"/>
      <w:color w:val="000000" w:themeColor="text1"/>
      <w:kern w:val="24"/>
      <w:lang w:val="en-GB"/>
    </w:rPr>
  </w:style>
  <w:style w:type="character" w:customStyle="1" w:styleId="authors">
    <w:name w:val="authors"/>
    <w:basedOn w:val="DefaultParagraphFont"/>
    <w:rsid w:val="0095608F"/>
  </w:style>
  <w:style w:type="character" w:customStyle="1" w:styleId="Date1">
    <w:name w:val="Date1"/>
    <w:basedOn w:val="DefaultParagraphFont"/>
    <w:rsid w:val="0095608F"/>
  </w:style>
  <w:style w:type="character" w:customStyle="1" w:styleId="arttitle">
    <w:name w:val="art_title"/>
    <w:basedOn w:val="DefaultParagraphFont"/>
    <w:rsid w:val="0095608F"/>
  </w:style>
  <w:style w:type="character" w:customStyle="1" w:styleId="serialtitle">
    <w:name w:val="serial_title"/>
    <w:basedOn w:val="DefaultParagraphFont"/>
    <w:rsid w:val="0095608F"/>
  </w:style>
  <w:style w:type="character" w:customStyle="1" w:styleId="volumeissue">
    <w:name w:val="volume_issue"/>
    <w:basedOn w:val="DefaultParagraphFont"/>
    <w:rsid w:val="0095608F"/>
  </w:style>
  <w:style w:type="character" w:customStyle="1" w:styleId="pagerange">
    <w:name w:val="page_range"/>
    <w:basedOn w:val="DefaultParagraphFont"/>
    <w:rsid w:val="0095608F"/>
  </w:style>
  <w:style w:type="character" w:customStyle="1" w:styleId="doilink">
    <w:name w:val="doi_link"/>
    <w:basedOn w:val="DefaultParagraphFont"/>
    <w:rsid w:val="0095608F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A0A4E"/>
    <w:rPr>
      <w:color w:val="605E5C"/>
      <w:shd w:val="clear" w:color="auto" w:fill="E1DFDD"/>
    </w:rPr>
  </w:style>
  <w:style w:type="character" w:customStyle="1" w:styleId="self-citation-authors">
    <w:name w:val="self-citation-authors"/>
    <w:basedOn w:val="DefaultParagraphFont"/>
    <w:rsid w:val="00636ECE"/>
  </w:style>
  <w:style w:type="character" w:customStyle="1" w:styleId="self-citation-year">
    <w:name w:val="self-citation-year"/>
    <w:basedOn w:val="DefaultParagraphFont"/>
    <w:rsid w:val="00636ECE"/>
  </w:style>
  <w:style w:type="character" w:customStyle="1" w:styleId="self-citation-title">
    <w:name w:val="self-citation-title"/>
    <w:basedOn w:val="DefaultParagraphFont"/>
    <w:rsid w:val="00636ECE"/>
  </w:style>
  <w:style w:type="character" w:customStyle="1" w:styleId="self-citation-journal">
    <w:name w:val="self-citation-journal"/>
    <w:basedOn w:val="DefaultParagraphFont"/>
    <w:rsid w:val="00636ECE"/>
  </w:style>
  <w:style w:type="character" w:customStyle="1" w:styleId="self-citation-volume">
    <w:name w:val="self-citation-volume"/>
    <w:basedOn w:val="DefaultParagraphFont"/>
    <w:rsid w:val="00636ECE"/>
  </w:style>
  <w:style w:type="character" w:customStyle="1" w:styleId="self-citation-elocation">
    <w:name w:val="self-citation-elocation"/>
    <w:basedOn w:val="DefaultParagraphFont"/>
    <w:rsid w:val="00636ECE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4E6FC5"/>
    <w:rPr>
      <w:color w:val="605E5C"/>
      <w:shd w:val="clear" w:color="auto" w:fill="E1DFDD"/>
    </w:rPr>
  </w:style>
  <w:style w:type="character" w:customStyle="1" w:styleId="Date2">
    <w:name w:val="Date2"/>
    <w:basedOn w:val="DefaultParagraphFont"/>
    <w:rsid w:val="00BE2F9C"/>
  </w:style>
  <w:style w:type="character" w:customStyle="1" w:styleId="UnresolvedMention4">
    <w:name w:val="Unresolved Mention4"/>
    <w:basedOn w:val="DefaultParagraphFont"/>
    <w:uiPriority w:val="99"/>
    <w:semiHidden/>
    <w:unhideWhenUsed/>
    <w:rsid w:val="003F02B3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F68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9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64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30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6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1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7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84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93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2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28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6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94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kydrive\Dropbox\daily\PAPERS\New%20Paper%20Template%20APA%206th%20e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B7B"/>
    <w:rsid w:val="00000CE5"/>
    <w:rsid w:val="0000583A"/>
    <w:rsid w:val="00006847"/>
    <w:rsid w:val="00007F5E"/>
    <w:rsid w:val="00016487"/>
    <w:rsid w:val="00061DF6"/>
    <w:rsid w:val="000635AC"/>
    <w:rsid w:val="0007309B"/>
    <w:rsid w:val="00080C41"/>
    <w:rsid w:val="000B5C9B"/>
    <w:rsid w:val="000C0C58"/>
    <w:rsid w:val="001372C6"/>
    <w:rsid w:val="00166688"/>
    <w:rsid w:val="001A5FD9"/>
    <w:rsid w:val="001B12EA"/>
    <w:rsid w:val="001D11BC"/>
    <w:rsid w:val="00203B56"/>
    <w:rsid w:val="00241DF2"/>
    <w:rsid w:val="00251F8F"/>
    <w:rsid w:val="00252603"/>
    <w:rsid w:val="00290B74"/>
    <w:rsid w:val="00296031"/>
    <w:rsid w:val="002A0340"/>
    <w:rsid w:val="002A5AA6"/>
    <w:rsid w:val="002A5F5D"/>
    <w:rsid w:val="00305871"/>
    <w:rsid w:val="00335167"/>
    <w:rsid w:val="00375D15"/>
    <w:rsid w:val="003A5752"/>
    <w:rsid w:val="003E13F6"/>
    <w:rsid w:val="003E4DAF"/>
    <w:rsid w:val="003E527A"/>
    <w:rsid w:val="00411ECD"/>
    <w:rsid w:val="0044613E"/>
    <w:rsid w:val="0045521B"/>
    <w:rsid w:val="00462EF5"/>
    <w:rsid w:val="00463A41"/>
    <w:rsid w:val="004930A6"/>
    <w:rsid w:val="00494423"/>
    <w:rsid w:val="00495B41"/>
    <w:rsid w:val="004963D2"/>
    <w:rsid w:val="004A51AC"/>
    <w:rsid w:val="004C663B"/>
    <w:rsid w:val="004D1ECB"/>
    <w:rsid w:val="004E08CF"/>
    <w:rsid w:val="004E393B"/>
    <w:rsid w:val="00542CCC"/>
    <w:rsid w:val="005545DB"/>
    <w:rsid w:val="00557571"/>
    <w:rsid w:val="005723A2"/>
    <w:rsid w:val="00591754"/>
    <w:rsid w:val="00597F9D"/>
    <w:rsid w:val="005B623D"/>
    <w:rsid w:val="005B6512"/>
    <w:rsid w:val="005D2498"/>
    <w:rsid w:val="006751B9"/>
    <w:rsid w:val="00684F20"/>
    <w:rsid w:val="00693E5E"/>
    <w:rsid w:val="006A3AD1"/>
    <w:rsid w:val="006C7275"/>
    <w:rsid w:val="006E472D"/>
    <w:rsid w:val="006F1ACF"/>
    <w:rsid w:val="006F21A7"/>
    <w:rsid w:val="00701B9E"/>
    <w:rsid w:val="007466E0"/>
    <w:rsid w:val="00766EE5"/>
    <w:rsid w:val="007962EF"/>
    <w:rsid w:val="007A19FD"/>
    <w:rsid w:val="007A36FB"/>
    <w:rsid w:val="007A6CFC"/>
    <w:rsid w:val="007D20D2"/>
    <w:rsid w:val="007D40F4"/>
    <w:rsid w:val="00810A6E"/>
    <w:rsid w:val="00820E9B"/>
    <w:rsid w:val="00866203"/>
    <w:rsid w:val="00883B7B"/>
    <w:rsid w:val="00890F2D"/>
    <w:rsid w:val="008B4FF9"/>
    <w:rsid w:val="008C264A"/>
    <w:rsid w:val="008D13B9"/>
    <w:rsid w:val="008E1FB3"/>
    <w:rsid w:val="008E71E4"/>
    <w:rsid w:val="0090213C"/>
    <w:rsid w:val="009272D4"/>
    <w:rsid w:val="00937331"/>
    <w:rsid w:val="0096768D"/>
    <w:rsid w:val="00973BC6"/>
    <w:rsid w:val="00973F4D"/>
    <w:rsid w:val="00981356"/>
    <w:rsid w:val="00981866"/>
    <w:rsid w:val="00984D39"/>
    <w:rsid w:val="009D0983"/>
    <w:rsid w:val="009F4239"/>
    <w:rsid w:val="00A23E8E"/>
    <w:rsid w:val="00A264B4"/>
    <w:rsid w:val="00A32807"/>
    <w:rsid w:val="00A366BF"/>
    <w:rsid w:val="00A40E9D"/>
    <w:rsid w:val="00A84CFC"/>
    <w:rsid w:val="00A9668A"/>
    <w:rsid w:val="00AC5C5B"/>
    <w:rsid w:val="00AE6BA3"/>
    <w:rsid w:val="00B41499"/>
    <w:rsid w:val="00B42116"/>
    <w:rsid w:val="00B76080"/>
    <w:rsid w:val="00B846DB"/>
    <w:rsid w:val="00BB3DDB"/>
    <w:rsid w:val="00BD3728"/>
    <w:rsid w:val="00BF2F5A"/>
    <w:rsid w:val="00C47D44"/>
    <w:rsid w:val="00C60A55"/>
    <w:rsid w:val="00CB477A"/>
    <w:rsid w:val="00CD1423"/>
    <w:rsid w:val="00CD6DA5"/>
    <w:rsid w:val="00CE3DD2"/>
    <w:rsid w:val="00D30AB8"/>
    <w:rsid w:val="00D40CE8"/>
    <w:rsid w:val="00D47E57"/>
    <w:rsid w:val="00D61D4E"/>
    <w:rsid w:val="00DA50F6"/>
    <w:rsid w:val="00DB5064"/>
    <w:rsid w:val="00DF51E3"/>
    <w:rsid w:val="00E15E1F"/>
    <w:rsid w:val="00E21683"/>
    <w:rsid w:val="00E2488C"/>
    <w:rsid w:val="00E33C31"/>
    <w:rsid w:val="00E42BD9"/>
    <w:rsid w:val="00E56B34"/>
    <w:rsid w:val="00E752A6"/>
    <w:rsid w:val="00EA33DA"/>
    <w:rsid w:val="00EB08A8"/>
    <w:rsid w:val="00F13BBC"/>
    <w:rsid w:val="00F20075"/>
    <w:rsid w:val="00F338D1"/>
    <w:rsid w:val="00F4715A"/>
    <w:rsid w:val="00F60405"/>
    <w:rsid w:val="00F6481C"/>
    <w:rsid w:val="00F87AB6"/>
    <w:rsid w:val="00FA1E76"/>
    <w:rsid w:val="00FB2F9D"/>
    <w:rsid w:val="00FD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3"/>
    <w:unhideWhenUsed/>
    <w:qFormat/>
    <w:pPr>
      <w:keepNext/>
      <w:keepLines/>
      <w:spacing w:after="0" w:line="480" w:lineRule="auto"/>
      <w:ind w:firstLine="720"/>
      <w:outlineLvl w:val="2"/>
    </w:pPr>
    <w:rPr>
      <w:rFonts w:asciiTheme="majorHAnsi" w:eastAsiaTheme="majorEastAsia" w:hAnsiTheme="majorHAnsi" w:cstheme="majorBidi"/>
      <w:b/>
      <w:bCs/>
      <w:kern w:val="2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3"/>
    <w:unhideWhenUsed/>
    <w:qFormat/>
    <w:pPr>
      <w:keepNext/>
      <w:keepLines/>
      <w:spacing w:after="0" w:line="480" w:lineRule="auto"/>
      <w:ind w:firstLine="720"/>
      <w:outlineLvl w:val="3"/>
    </w:pPr>
    <w:rPr>
      <w:rFonts w:asciiTheme="majorHAnsi" w:eastAsiaTheme="majorEastAsia" w:hAnsiTheme="majorHAnsi" w:cstheme="majorBidi"/>
      <w:b/>
      <w:bCs/>
      <w:i/>
      <w:iCs/>
      <w:kern w:val="24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3"/>
    <w:unhideWhenUsed/>
    <w:qFormat/>
    <w:pPr>
      <w:keepNext/>
      <w:keepLines/>
      <w:spacing w:after="0" w:line="480" w:lineRule="auto"/>
      <w:ind w:firstLine="720"/>
      <w:outlineLvl w:val="4"/>
    </w:pPr>
    <w:rPr>
      <w:rFonts w:asciiTheme="majorHAnsi" w:eastAsiaTheme="majorEastAsia" w:hAnsiTheme="majorHAnsi" w:cstheme="majorBidi"/>
      <w:i/>
      <w:iCs/>
      <w:kern w:val="2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3"/>
    <w:rPr>
      <w:rFonts w:asciiTheme="majorHAnsi" w:eastAsiaTheme="majorEastAsia" w:hAnsiTheme="majorHAnsi" w:cstheme="majorBidi"/>
      <w:b/>
      <w:bCs/>
      <w:kern w:val="2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3"/>
    <w:rPr>
      <w:rFonts w:asciiTheme="majorHAnsi" w:eastAsiaTheme="majorEastAsia" w:hAnsiTheme="majorHAnsi" w:cstheme="majorBidi"/>
      <w:b/>
      <w:bCs/>
      <w:i/>
      <w:iCs/>
      <w:kern w:val="24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3"/>
    <w:rPr>
      <w:rFonts w:asciiTheme="majorHAnsi" w:eastAsiaTheme="majorEastAsia" w:hAnsiTheme="majorHAnsi" w:cstheme="majorBidi"/>
      <w:i/>
      <w:iCs/>
      <w:kern w:val="24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A1E76"/>
    <w:rPr>
      <w:color w:val="808080"/>
    </w:rPr>
  </w:style>
  <w:style w:type="character" w:styleId="Strong">
    <w:name w:val="Strong"/>
    <w:basedOn w:val="DefaultParagraphFont"/>
    <w:uiPriority w:val="22"/>
    <w:unhideWhenUsed/>
    <w:qFormat/>
    <w:rsid w:val="00FA1E76"/>
    <w:rPr>
      <w:b w:val="0"/>
      <w:bCs w:val="0"/>
      <w:caps/>
      <w:smallCaps w:val="0"/>
    </w:rPr>
  </w:style>
  <w:style w:type="paragraph" w:customStyle="1" w:styleId="E06F5235EAC14DAAADB13C43CAAADB203">
    <w:name w:val="E06F5235EAC14DAAADB13C43CAAADB203"/>
    <w:rsid w:val="00FA1E76"/>
    <w:pPr>
      <w:spacing w:before="2400" w:after="0" w:line="480" w:lineRule="auto"/>
      <w:contextualSpacing/>
      <w:jc w:val="center"/>
    </w:pPr>
    <w:rPr>
      <w:rFonts w:asciiTheme="majorHAnsi" w:eastAsiaTheme="majorEastAsia" w:hAnsiTheme="majorHAnsi" w:cstheme="majorBidi"/>
      <w:color w:val="000000" w:themeColor="text1"/>
      <w:kern w:val="24"/>
      <w:sz w:val="24"/>
      <w:szCs w:val="24"/>
      <w:lang w:val="en-GB" w:eastAsia="ja-JP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3" w:qFormat="1"/>
    <w:lsdException w:name="heading 4" w:uiPriority="3" w:qFormat="1"/>
    <w:lsdException w:name="heading 5" w:uiPriority="3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3"/>
    <w:unhideWhenUsed/>
    <w:qFormat/>
    <w:pPr>
      <w:keepNext/>
      <w:keepLines/>
      <w:spacing w:after="0" w:line="480" w:lineRule="auto"/>
      <w:ind w:firstLine="720"/>
      <w:outlineLvl w:val="2"/>
    </w:pPr>
    <w:rPr>
      <w:rFonts w:asciiTheme="majorHAnsi" w:eastAsiaTheme="majorEastAsia" w:hAnsiTheme="majorHAnsi" w:cstheme="majorBidi"/>
      <w:b/>
      <w:bCs/>
      <w:kern w:val="24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3"/>
    <w:unhideWhenUsed/>
    <w:qFormat/>
    <w:pPr>
      <w:keepNext/>
      <w:keepLines/>
      <w:spacing w:after="0" w:line="480" w:lineRule="auto"/>
      <w:ind w:firstLine="720"/>
      <w:outlineLvl w:val="3"/>
    </w:pPr>
    <w:rPr>
      <w:rFonts w:asciiTheme="majorHAnsi" w:eastAsiaTheme="majorEastAsia" w:hAnsiTheme="majorHAnsi" w:cstheme="majorBidi"/>
      <w:b/>
      <w:bCs/>
      <w:i/>
      <w:iCs/>
      <w:kern w:val="24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3"/>
    <w:unhideWhenUsed/>
    <w:qFormat/>
    <w:pPr>
      <w:keepNext/>
      <w:keepLines/>
      <w:spacing w:after="0" w:line="480" w:lineRule="auto"/>
      <w:ind w:firstLine="720"/>
      <w:outlineLvl w:val="4"/>
    </w:pPr>
    <w:rPr>
      <w:rFonts w:asciiTheme="majorHAnsi" w:eastAsiaTheme="majorEastAsia" w:hAnsiTheme="majorHAnsi" w:cstheme="majorBidi"/>
      <w:i/>
      <w:iCs/>
      <w:kern w:val="2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unhideWhenUsed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3"/>
    <w:rPr>
      <w:rFonts w:asciiTheme="majorHAnsi" w:eastAsiaTheme="majorEastAsia" w:hAnsiTheme="majorHAnsi" w:cstheme="majorBidi"/>
      <w:b/>
      <w:bCs/>
      <w:kern w:val="2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3"/>
    <w:rPr>
      <w:rFonts w:asciiTheme="majorHAnsi" w:eastAsiaTheme="majorEastAsia" w:hAnsiTheme="majorHAnsi" w:cstheme="majorBidi"/>
      <w:b/>
      <w:bCs/>
      <w:i/>
      <w:iCs/>
      <w:kern w:val="24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3"/>
    <w:rPr>
      <w:rFonts w:asciiTheme="majorHAnsi" w:eastAsiaTheme="majorEastAsia" w:hAnsiTheme="majorHAnsi" w:cstheme="majorBidi"/>
      <w:i/>
      <w:iCs/>
      <w:kern w:val="24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FA1E76"/>
    <w:rPr>
      <w:color w:val="808080"/>
    </w:rPr>
  </w:style>
  <w:style w:type="character" w:styleId="Strong">
    <w:name w:val="Strong"/>
    <w:basedOn w:val="DefaultParagraphFont"/>
    <w:uiPriority w:val="22"/>
    <w:unhideWhenUsed/>
    <w:qFormat/>
    <w:rsid w:val="00FA1E76"/>
    <w:rPr>
      <w:b w:val="0"/>
      <w:bCs w:val="0"/>
      <w:caps/>
      <w:smallCaps w:val="0"/>
    </w:rPr>
  </w:style>
  <w:style w:type="paragraph" w:customStyle="1" w:styleId="E06F5235EAC14DAAADB13C43CAAADB203">
    <w:name w:val="E06F5235EAC14DAAADB13C43CAAADB203"/>
    <w:rsid w:val="00FA1E76"/>
    <w:pPr>
      <w:spacing w:before="2400" w:after="0" w:line="480" w:lineRule="auto"/>
      <w:contextualSpacing/>
      <w:jc w:val="center"/>
    </w:pPr>
    <w:rPr>
      <w:rFonts w:asciiTheme="majorHAnsi" w:eastAsiaTheme="majorEastAsia" w:hAnsiTheme="majorHAnsi" w:cstheme="majorBidi"/>
      <w:color w:val="000000" w:themeColor="text1"/>
      <w:kern w:val="24"/>
      <w:sz w:val="24"/>
      <w:szCs w:val="24"/>
      <w:lang w:val="en-GB" w:eastAsia="ja-JP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3F537299-677B-4F1F-8869-E20812FDD401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>ASSESSING THE ROLE SPOKEN NARRATIVES IN MAGIC MISDIRECTION</Abstract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SelectedStyle="\APASixthEditionOfficeOnline.xsl" StyleName="APA Sixth Edition" Version="6">
  <b:Source>
    <b:Tag>Article</b:Tag>
    <b:SourceType>JournalArticle</b:SourceType>
    <b:Guid>{A9826F97-9AB6-4323-9880-F46D9FA5FDF4}</b:Guid>
    <b:Title>Article Title</b:Title>
    <b:Year>Year</b:Year>
    <b:JournalName>Journal Title</b:JournalName>
    <b:Pages>Pages From - To</b:Pages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1</b:RefOrder>
  </b:Source>
  <b:Source>
    <b:Tag>Last</b:Tag>
    <b:SourceType>Book</b:SourceType>
    <b:Guid>{60AAA012-579D-4CB3-B717-40E27E8995F9}</b:Guid>
    <b:Title>Book Title</b:Title>
    <b:Year>Year</b:Year>
    <b:City>City Name</b:City>
    <b:Publisher>Publisher Name</b:Publisher>
    <b:Author>
      <b:Author>
        <b:NameList>
          <b:Person>
            <b:Last>Last Name</b:Last>
            <b:First>First,</b:First>
            <b:Middle>Middle</b:Middle>
          </b:Person>
        </b:NameList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C49F074-30BA-4C9C-B9EE-E13520AAFA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01FBA6-0345-4E3A-95B4-EB31E3DD727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a561373-a3a1-4bed-a7c2-81410491a214}" enabled="0" method="" siteId="{1a561373-a3a1-4bed-a7c2-81410491a2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New Paper Template APA 6th ed.dotx</Template>
  <TotalTime>5</TotalTime>
  <Pages>4</Pages>
  <Words>719</Words>
  <Characters>4103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Magician Patter Does Not Boost Deception in the Three- Card Monte</vt:lpstr>
      <vt:lpstr>Where is the red card? Spoken narratives fail to misdirect visual attention in a close-up magic performance</vt:lpstr>
    </vt:vector>
  </TitlesOfParts>
  <Company/>
  <LinksUpToDate>false</LinksUpToDate>
  <CharactersWithSpaces>4813</CharactersWithSpaces>
  <SharedDoc>false</SharedDoc>
  <HLinks>
    <vt:vector size="84" baseType="variant">
      <vt:variant>
        <vt:i4>1441888</vt:i4>
      </vt:variant>
      <vt:variant>
        <vt:i4>68</vt:i4>
      </vt:variant>
      <vt:variant>
        <vt:i4>0</vt:i4>
      </vt:variant>
      <vt:variant>
        <vt:i4>5</vt:i4>
      </vt:variant>
      <vt:variant>
        <vt:lpwstr>https://docs.google.com/spreadsheets/d/10Mlojx2w8dwzh9is4P-apdn_jl2jCUYqJ3wJ0hKKO0Y/edit</vt:lpwstr>
      </vt:variant>
      <vt:variant>
        <vt:lpwstr>gid=1725897141</vt:lpwstr>
      </vt:variant>
      <vt:variant>
        <vt:i4>6357106</vt:i4>
      </vt:variant>
      <vt:variant>
        <vt:i4>65</vt:i4>
      </vt:variant>
      <vt:variant>
        <vt:i4>0</vt:i4>
      </vt:variant>
      <vt:variant>
        <vt:i4>5</vt:i4>
      </vt:variant>
      <vt:variant>
        <vt:lpwstr>https://www.youtube.com/watch?v=8XTwwlMdk9I</vt:lpwstr>
      </vt:variant>
      <vt:variant>
        <vt:lpwstr/>
      </vt:variant>
      <vt:variant>
        <vt:i4>7536702</vt:i4>
      </vt:variant>
      <vt:variant>
        <vt:i4>62</vt:i4>
      </vt:variant>
      <vt:variant>
        <vt:i4>0</vt:i4>
      </vt:variant>
      <vt:variant>
        <vt:i4>5</vt:i4>
      </vt:variant>
      <vt:variant>
        <vt:lpwstr>https://www.youtube.com/watch?v=w9SmAEzNNsk</vt:lpwstr>
      </vt:variant>
      <vt:variant>
        <vt:lpwstr/>
      </vt:variant>
      <vt:variant>
        <vt:i4>4456459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4390923</vt:i4>
      </vt:variant>
      <vt:variant>
        <vt:i4>49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4325387</vt:i4>
      </vt:variant>
      <vt:variant>
        <vt:i4>43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4587531</vt:i4>
      </vt:variant>
      <vt:variant>
        <vt:i4>37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4653067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4521995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4194315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4325387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4521995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4456459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Assessing the Role of Magician Patter on Deception in the Three-Card Monte</dc:title>
  <cp:lastModifiedBy>Sudha S Subramani C P</cp:lastModifiedBy>
  <cp:revision>5</cp:revision>
  <dcterms:created xsi:type="dcterms:W3CDTF">2026-03-04T22:35:00Z</dcterms:created>
  <dcterms:modified xsi:type="dcterms:W3CDTF">2026-03-09T02:32:00Z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TC039823519991</vt:lpwstr>
  </property>
</Properties>
</file>