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2916F644" w14:textId="77777777" w:rsidR="009A1766" w:rsidRPr="00A54E47" w:rsidRDefault="009A1766" w:rsidP="009A1766">
      <w:pPr>
        <w:spacing w:line="480" w:lineRule="auto"/>
        <w:jc w:val="both"/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4"/>
          <w:szCs w:val="24"/>
        </w:rPr>
      </w:pPr>
      <w:r w:rsidRPr="00A54E47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 xml:space="preserve">Table </w:t>
      </w:r>
      <w:r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>S</w:t>
      </w:r>
      <w:r w:rsidRPr="00A54E47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4"/>
          <w:szCs w:val="24"/>
        </w:rPr>
        <w:fldChar w:fldCharType="begin"/>
      </w:r>
      <w:r w:rsidRPr="00A54E47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instrText xml:space="preserve"> SEQ Table \* ARABIC </w:instrText>
      </w:r>
      <w:r w:rsidRPr="00A54E47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4"/>
          <w:szCs w:val="24"/>
        </w:rPr>
        <w:fldChar w:fldCharType="separate"/>
      </w:r>
      <w:r w:rsidRPr="00A54E47">
        <w:rPr>
          <w:rFonts w:ascii="Times New Roman" w:eastAsia="Times New Roman" w:hAnsi="Times New Roman" w:cs="Times New Roman"/>
          <w:b/>
          <w:bCs/>
          <w:noProof/>
          <w:color w:val="000000" w:themeColor="text1"/>
          <w:sz w:val="24"/>
          <w:szCs w:val="24"/>
        </w:rPr>
        <w:t>1</w:t>
      </w:r>
      <w:r w:rsidRPr="00A54E47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4"/>
          <w:szCs w:val="24"/>
        </w:rPr>
        <w:fldChar w:fldCharType="end"/>
      </w:r>
    </w:p>
    <w:p w14:paraId="70F269AA" w14:textId="77777777" w:rsidR="009A1766" w:rsidRPr="00A54E47" w:rsidRDefault="009A1766" w:rsidP="009A1766">
      <w:pPr>
        <w:spacing w:line="480" w:lineRule="auto"/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</w:rPr>
      </w:pPr>
      <w:r w:rsidRPr="00A54E47"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</w:rPr>
        <w:t>Descriptive statistics of all study variables concerning the sample subset used in the main analyses.</w:t>
      </w:r>
    </w:p>
    <w:tbl>
      <w:tblPr>
        <w:tblW w:w="5002" w:type="pct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261"/>
        <w:gridCol w:w="3558"/>
        <w:gridCol w:w="607"/>
        <w:gridCol w:w="749"/>
        <w:gridCol w:w="655"/>
        <w:gridCol w:w="749"/>
        <w:gridCol w:w="749"/>
        <w:gridCol w:w="36"/>
      </w:tblGrid>
      <w:tr w:rsidR="009A1766" w:rsidRPr="00A54E47" w14:paraId="22E70A90" w14:textId="77777777" w:rsidTr="00C86CCE">
        <w:trPr>
          <w:gridAfter w:val="1"/>
          <w:tblHeader/>
        </w:trPr>
        <w:tc>
          <w:tcPr>
            <w:tcW w:w="1207" w:type="pct"/>
            <w:tcBorders>
              <w:top w:val="single" w:sz="4" w:space="0" w:color="auto"/>
              <w:bottom w:val="single" w:sz="4" w:space="0" w:color="auto"/>
            </w:tcBorders>
          </w:tcPr>
          <w:p w14:paraId="1ECC8C3B" w14:textId="77777777" w:rsidR="009A1766" w:rsidRPr="00A54E47" w:rsidRDefault="009A1766" w:rsidP="00C86CCE">
            <w:pPr>
              <w:spacing w:line="48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A54E47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Construct</w:t>
            </w:r>
          </w:p>
        </w:tc>
        <w:tc>
          <w:tcPr>
            <w:tcW w:w="1900" w:type="pct"/>
            <w:tcBorders>
              <w:top w:val="single" w:sz="4" w:space="0" w:color="auto"/>
              <w:bottom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82C7572" w14:textId="77777777" w:rsidR="009A1766" w:rsidRPr="00A54E47" w:rsidRDefault="009A1766" w:rsidP="00C86CCE">
            <w:pPr>
              <w:spacing w:line="48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A54E47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Variable</w:t>
            </w:r>
          </w:p>
        </w:tc>
        <w:tc>
          <w:tcPr>
            <w:tcW w:w="324" w:type="pct"/>
            <w:tcBorders>
              <w:top w:val="single" w:sz="4" w:space="0" w:color="auto"/>
              <w:bottom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CA2713A" w14:textId="77777777" w:rsidR="009A1766" w:rsidRPr="00A54E47" w:rsidRDefault="009A1766" w:rsidP="00C86CCE">
            <w:pPr>
              <w:spacing w:line="480" w:lineRule="auto"/>
              <w:jc w:val="both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 w:themeColor="text1"/>
                <w:sz w:val="24"/>
                <w:szCs w:val="24"/>
              </w:rPr>
            </w:pPr>
            <w:r w:rsidRPr="00A54E47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 w:themeColor="text1"/>
                <w:sz w:val="24"/>
                <w:szCs w:val="24"/>
              </w:rPr>
              <w:t>N</w:t>
            </w:r>
          </w:p>
        </w:tc>
        <w:tc>
          <w:tcPr>
            <w:tcW w:w="400" w:type="pct"/>
            <w:tcBorders>
              <w:top w:val="single" w:sz="4" w:space="0" w:color="auto"/>
              <w:bottom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EDE9D9B" w14:textId="77777777" w:rsidR="009A1766" w:rsidRPr="00A54E47" w:rsidRDefault="009A1766" w:rsidP="00C86CCE">
            <w:pPr>
              <w:spacing w:line="480" w:lineRule="auto"/>
              <w:jc w:val="both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 w:themeColor="text1"/>
                <w:sz w:val="24"/>
                <w:szCs w:val="24"/>
              </w:rPr>
            </w:pPr>
            <w:r w:rsidRPr="00A54E47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 w:themeColor="text1"/>
                <w:sz w:val="24"/>
                <w:szCs w:val="24"/>
              </w:rPr>
              <w:t>M</w:t>
            </w:r>
          </w:p>
        </w:tc>
        <w:tc>
          <w:tcPr>
            <w:tcW w:w="350" w:type="pct"/>
            <w:tcBorders>
              <w:top w:val="single" w:sz="4" w:space="0" w:color="auto"/>
              <w:bottom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D510D7E" w14:textId="77777777" w:rsidR="009A1766" w:rsidRPr="00A54E47" w:rsidRDefault="009A1766" w:rsidP="00C86CCE">
            <w:pPr>
              <w:spacing w:line="480" w:lineRule="auto"/>
              <w:jc w:val="both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 w:themeColor="text1"/>
                <w:sz w:val="24"/>
                <w:szCs w:val="24"/>
              </w:rPr>
            </w:pPr>
            <w:r w:rsidRPr="00A54E47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 w:themeColor="text1"/>
                <w:sz w:val="24"/>
                <w:szCs w:val="24"/>
              </w:rPr>
              <w:t>SD</w:t>
            </w:r>
          </w:p>
        </w:tc>
        <w:tc>
          <w:tcPr>
            <w:tcW w:w="800" w:type="pct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7F4781" w14:textId="77777777" w:rsidR="009A1766" w:rsidRPr="00A54E47" w:rsidRDefault="009A1766" w:rsidP="00C86CCE">
            <w:pPr>
              <w:spacing w:line="48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A54E47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Range</w:t>
            </w:r>
          </w:p>
        </w:tc>
      </w:tr>
      <w:tr w:rsidR="009A1766" w:rsidRPr="00A54E47" w14:paraId="43F21F06" w14:textId="77777777" w:rsidTr="00C86CCE">
        <w:trPr>
          <w:gridAfter w:val="1"/>
          <w:trHeight w:val="20"/>
        </w:trPr>
        <w:tc>
          <w:tcPr>
            <w:tcW w:w="1207" w:type="pct"/>
            <w:tcBorders>
              <w:top w:val="single" w:sz="4" w:space="0" w:color="auto"/>
            </w:tcBorders>
          </w:tcPr>
          <w:p w14:paraId="148D02F8" w14:textId="77777777" w:rsidR="009A1766" w:rsidRPr="00A54E47" w:rsidRDefault="009A1766" w:rsidP="00C86CCE">
            <w:pPr>
              <w:spacing w:line="48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900" w:type="pct"/>
            <w:tcBorders>
              <w:top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0B7909B" w14:textId="77777777" w:rsidR="009A1766" w:rsidRPr="00A54E47" w:rsidRDefault="009A1766" w:rsidP="00C86CCE">
            <w:pPr>
              <w:spacing w:line="48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54E4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Age</w:t>
            </w:r>
          </w:p>
        </w:tc>
        <w:tc>
          <w:tcPr>
            <w:tcW w:w="324" w:type="pct"/>
            <w:tcBorders>
              <w:top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D3339BE" w14:textId="77777777" w:rsidR="009A1766" w:rsidRPr="00A54E47" w:rsidRDefault="009A1766" w:rsidP="00C86CCE">
            <w:pPr>
              <w:spacing w:line="48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54E4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99</w:t>
            </w:r>
          </w:p>
        </w:tc>
        <w:tc>
          <w:tcPr>
            <w:tcW w:w="400" w:type="pct"/>
            <w:tcBorders>
              <w:top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13AE0AD" w14:textId="77777777" w:rsidR="009A1766" w:rsidRPr="00A54E47" w:rsidRDefault="009A1766" w:rsidP="00C86CCE">
            <w:pPr>
              <w:spacing w:line="48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54E4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12.99</w:t>
            </w:r>
          </w:p>
        </w:tc>
        <w:tc>
          <w:tcPr>
            <w:tcW w:w="350" w:type="pct"/>
            <w:tcBorders>
              <w:top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ACA2A18" w14:textId="77777777" w:rsidR="009A1766" w:rsidRPr="00A54E47" w:rsidRDefault="009A1766" w:rsidP="00C86CCE">
            <w:pPr>
              <w:spacing w:line="48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54E4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1.32</w:t>
            </w:r>
          </w:p>
        </w:tc>
        <w:tc>
          <w:tcPr>
            <w:tcW w:w="800" w:type="pct"/>
            <w:gridSpan w:val="2"/>
            <w:tcBorders>
              <w:top w:val="single" w:sz="4" w:space="0" w:color="auto"/>
            </w:tcBorders>
            <w:vAlign w:val="center"/>
          </w:tcPr>
          <w:p w14:paraId="18BDC9C4" w14:textId="77777777" w:rsidR="009A1766" w:rsidRPr="00A54E47" w:rsidRDefault="009A1766" w:rsidP="00C86CCE">
            <w:pPr>
              <w:spacing w:line="48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54E4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11.00 - 15.00</w:t>
            </w:r>
          </w:p>
        </w:tc>
      </w:tr>
      <w:tr w:rsidR="009A1766" w:rsidRPr="00A54E47" w14:paraId="0E54710B" w14:textId="77777777" w:rsidTr="00C86CCE">
        <w:trPr>
          <w:gridAfter w:val="1"/>
          <w:trHeight w:val="20"/>
        </w:trPr>
        <w:tc>
          <w:tcPr>
            <w:tcW w:w="1207" w:type="pct"/>
            <w:vAlign w:val="center"/>
          </w:tcPr>
          <w:p w14:paraId="3A9CF336" w14:textId="77777777" w:rsidR="009A1766" w:rsidRPr="00A54E47" w:rsidRDefault="009A1766" w:rsidP="00C86CCE">
            <w:pPr>
              <w:spacing w:line="48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900" w:type="pct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22B23C7" w14:textId="77777777" w:rsidR="009A1766" w:rsidRPr="00A54E47" w:rsidRDefault="009A1766" w:rsidP="00C86CCE">
            <w:pPr>
              <w:spacing w:line="48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54E4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Gender</w:t>
            </w:r>
          </w:p>
        </w:tc>
        <w:tc>
          <w:tcPr>
            <w:tcW w:w="324" w:type="pct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C0855DF" w14:textId="77777777" w:rsidR="009A1766" w:rsidRPr="00A54E47" w:rsidRDefault="009A1766" w:rsidP="00C86CCE">
            <w:pPr>
              <w:spacing w:line="48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00" w:type="pct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6D317EA" w14:textId="77777777" w:rsidR="009A1766" w:rsidRPr="00A54E47" w:rsidRDefault="009A1766" w:rsidP="00C86CCE">
            <w:pPr>
              <w:spacing w:line="48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50" w:type="pct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B4945ED" w14:textId="77777777" w:rsidR="009A1766" w:rsidRPr="00A54E47" w:rsidRDefault="009A1766" w:rsidP="00C86CCE">
            <w:pPr>
              <w:spacing w:line="48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00" w:type="pct"/>
            <w:vAlign w:val="center"/>
          </w:tcPr>
          <w:p w14:paraId="150C4761" w14:textId="77777777" w:rsidR="009A1766" w:rsidRPr="00A54E47" w:rsidRDefault="009A1766" w:rsidP="00C86CCE">
            <w:pPr>
              <w:spacing w:line="48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00" w:type="pct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31B0325" w14:textId="77777777" w:rsidR="009A1766" w:rsidRPr="00A54E47" w:rsidRDefault="009A1766" w:rsidP="00C86CCE">
            <w:pPr>
              <w:spacing w:line="48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9A1766" w:rsidRPr="00A54E47" w14:paraId="63EF6F3A" w14:textId="77777777" w:rsidTr="00C86CCE">
        <w:trPr>
          <w:gridAfter w:val="1"/>
          <w:trHeight w:val="20"/>
        </w:trPr>
        <w:tc>
          <w:tcPr>
            <w:tcW w:w="1207" w:type="pct"/>
            <w:vAlign w:val="center"/>
          </w:tcPr>
          <w:p w14:paraId="58817B3A" w14:textId="77777777" w:rsidR="009A1766" w:rsidRPr="00A54E47" w:rsidRDefault="009A1766" w:rsidP="00C86CCE">
            <w:pPr>
              <w:spacing w:line="480" w:lineRule="auto"/>
              <w:ind w:left="72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900" w:type="pct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A613DCD" w14:textId="77777777" w:rsidR="009A1766" w:rsidRPr="00A54E47" w:rsidRDefault="009A1766" w:rsidP="00C86CCE">
            <w:pPr>
              <w:spacing w:line="480" w:lineRule="auto"/>
              <w:ind w:left="72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54E4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Male</w:t>
            </w:r>
          </w:p>
        </w:tc>
        <w:tc>
          <w:tcPr>
            <w:tcW w:w="324" w:type="pct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F8CEA96" w14:textId="77777777" w:rsidR="009A1766" w:rsidRPr="00A54E47" w:rsidRDefault="009A1766" w:rsidP="00C86CCE">
            <w:pPr>
              <w:spacing w:line="48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54E4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46</w:t>
            </w:r>
          </w:p>
        </w:tc>
        <w:tc>
          <w:tcPr>
            <w:tcW w:w="400" w:type="pct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C108C21" w14:textId="77777777" w:rsidR="009A1766" w:rsidRPr="00A54E47" w:rsidRDefault="009A1766" w:rsidP="00C86CCE">
            <w:pPr>
              <w:spacing w:line="48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54E4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350" w:type="pct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1DCAFC6" w14:textId="77777777" w:rsidR="009A1766" w:rsidRPr="00A54E47" w:rsidRDefault="009A1766" w:rsidP="00C86CCE">
            <w:pPr>
              <w:spacing w:line="48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54E4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400" w:type="pct"/>
            <w:vAlign w:val="center"/>
          </w:tcPr>
          <w:p w14:paraId="0A4FF3FC" w14:textId="77777777" w:rsidR="009A1766" w:rsidRPr="00A54E47" w:rsidRDefault="009A1766" w:rsidP="00C86CCE">
            <w:pPr>
              <w:spacing w:line="48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54E4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400" w:type="pct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84FAEBE" w14:textId="77777777" w:rsidR="009A1766" w:rsidRPr="00A54E47" w:rsidRDefault="009A1766" w:rsidP="00C86CCE">
            <w:pPr>
              <w:spacing w:line="48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9A1766" w:rsidRPr="00A54E47" w14:paraId="681915E3" w14:textId="77777777" w:rsidTr="00C86CCE">
        <w:trPr>
          <w:gridAfter w:val="1"/>
          <w:trHeight w:val="20"/>
        </w:trPr>
        <w:tc>
          <w:tcPr>
            <w:tcW w:w="1207" w:type="pct"/>
            <w:vAlign w:val="center"/>
          </w:tcPr>
          <w:p w14:paraId="738AE82C" w14:textId="77777777" w:rsidR="009A1766" w:rsidRPr="00A54E47" w:rsidRDefault="009A1766" w:rsidP="00C86CCE">
            <w:pPr>
              <w:spacing w:line="480" w:lineRule="auto"/>
              <w:ind w:left="72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900" w:type="pct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2F9D39A" w14:textId="77777777" w:rsidR="009A1766" w:rsidRPr="00A54E47" w:rsidRDefault="009A1766" w:rsidP="00C86CCE">
            <w:pPr>
              <w:spacing w:line="480" w:lineRule="auto"/>
              <w:ind w:left="72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54E4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Female</w:t>
            </w:r>
          </w:p>
        </w:tc>
        <w:tc>
          <w:tcPr>
            <w:tcW w:w="324" w:type="pct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53778E9" w14:textId="77777777" w:rsidR="009A1766" w:rsidRPr="00A54E47" w:rsidRDefault="009A1766" w:rsidP="00C86CCE">
            <w:pPr>
              <w:spacing w:line="48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54E4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24</w:t>
            </w:r>
          </w:p>
        </w:tc>
        <w:tc>
          <w:tcPr>
            <w:tcW w:w="400" w:type="pct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C2664CD" w14:textId="77777777" w:rsidR="009A1766" w:rsidRPr="00A54E47" w:rsidRDefault="009A1766" w:rsidP="00C86CCE">
            <w:pPr>
              <w:spacing w:line="48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54E4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350" w:type="pct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7F5E45D" w14:textId="77777777" w:rsidR="009A1766" w:rsidRPr="00A54E47" w:rsidRDefault="009A1766" w:rsidP="00C86CCE">
            <w:pPr>
              <w:spacing w:line="48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54E4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400" w:type="pct"/>
            <w:vAlign w:val="center"/>
          </w:tcPr>
          <w:p w14:paraId="0F46A01A" w14:textId="77777777" w:rsidR="009A1766" w:rsidRPr="00A54E47" w:rsidRDefault="009A1766" w:rsidP="00C86CCE">
            <w:pPr>
              <w:spacing w:line="48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54E4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400" w:type="pct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378B088" w14:textId="77777777" w:rsidR="009A1766" w:rsidRPr="00A54E47" w:rsidRDefault="009A1766" w:rsidP="00C86CCE">
            <w:pPr>
              <w:spacing w:line="48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9A1766" w:rsidRPr="00A54E47" w14:paraId="2CD761AB" w14:textId="77777777" w:rsidTr="00C86CCE">
        <w:trPr>
          <w:gridAfter w:val="1"/>
          <w:trHeight w:val="20"/>
        </w:trPr>
        <w:tc>
          <w:tcPr>
            <w:tcW w:w="1207" w:type="pct"/>
            <w:tcBorders>
              <w:bottom w:val="single" w:sz="4" w:space="0" w:color="FFFFFF"/>
            </w:tcBorders>
            <w:vAlign w:val="center"/>
          </w:tcPr>
          <w:p w14:paraId="2569A66B" w14:textId="77777777" w:rsidR="009A1766" w:rsidRPr="00A54E47" w:rsidRDefault="009A1766" w:rsidP="00C86CCE">
            <w:pPr>
              <w:spacing w:line="480" w:lineRule="auto"/>
              <w:ind w:left="72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900" w:type="pct"/>
            <w:tcBorders>
              <w:bottom w:val="single" w:sz="4" w:space="0" w:color="FFFFFF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122217F" w14:textId="77777777" w:rsidR="009A1766" w:rsidRPr="00A54E47" w:rsidRDefault="009A1766" w:rsidP="00C86CCE">
            <w:pPr>
              <w:spacing w:line="480" w:lineRule="auto"/>
              <w:ind w:left="72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54E4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Non-binary</w:t>
            </w:r>
          </w:p>
        </w:tc>
        <w:tc>
          <w:tcPr>
            <w:tcW w:w="324" w:type="pct"/>
            <w:tcBorders>
              <w:bottom w:val="single" w:sz="4" w:space="0" w:color="FFFFFF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56C020A" w14:textId="77777777" w:rsidR="009A1766" w:rsidRPr="00A54E47" w:rsidRDefault="009A1766" w:rsidP="00C86CCE">
            <w:pPr>
              <w:spacing w:line="48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54E4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25</w:t>
            </w:r>
          </w:p>
        </w:tc>
        <w:tc>
          <w:tcPr>
            <w:tcW w:w="400" w:type="pct"/>
            <w:tcBorders>
              <w:bottom w:val="single" w:sz="4" w:space="0" w:color="FFFFFF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B9731F8" w14:textId="77777777" w:rsidR="009A1766" w:rsidRPr="00A54E47" w:rsidRDefault="009A1766" w:rsidP="00C86CCE">
            <w:pPr>
              <w:spacing w:line="48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54E4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350" w:type="pct"/>
            <w:tcBorders>
              <w:bottom w:val="single" w:sz="4" w:space="0" w:color="FFFFFF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264C5FF" w14:textId="77777777" w:rsidR="009A1766" w:rsidRPr="00A54E47" w:rsidRDefault="009A1766" w:rsidP="00C86CCE">
            <w:pPr>
              <w:spacing w:line="48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54E4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400" w:type="pct"/>
            <w:tcBorders>
              <w:bottom w:val="single" w:sz="4" w:space="0" w:color="FFFFFF"/>
            </w:tcBorders>
            <w:vAlign w:val="center"/>
          </w:tcPr>
          <w:p w14:paraId="6F0C8560" w14:textId="77777777" w:rsidR="009A1766" w:rsidRPr="00A54E47" w:rsidRDefault="009A1766" w:rsidP="00C86CCE">
            <w:pPr>
              <w:spacing w:line="48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54E4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400" w:type="pct"/>
            <w:tcBorders>
              <w:bottom w:val="single" w:sz="4" w:space="0" w:color="FFFFFF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E65A77E" w14:textId="77777777" w:rsidR="009A1766" w:rsidRPr="00A54E47" w:rsidRDefault="009A1766" w:rsidP="00C86CCE">
            <w:pPr>
              <w:spacing w:line="48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9A1766" w:rsidRPr="00A54E47" w14:paraId="47B891F8" w14:textId="77777777" w:rsidTr="00C86CCE">
        <w:trPr>
          <w:gridAfter w:val="1"/>
          <w:trHeight w:val="20"/>
        </w:trPr>
        <w:tc>
          <w:tcPr>
            <w:tcW w:w="1207" w:type="pct"/>
            <w:tcBorders>
              <w:top w:val="single" w:sz="4" w:space="0" w:color="FFFFFF"/>
              <w:bottom w:val="single" w:sz="4" w:space="0" w:color="auto"/>
            </w:tcBorders>
            <w:vAlign w:val="center"/>
          </w:tcPr>
          <w:p w14:paraId="5DCAAF3E" w14:textId="77777777" w:rsidR="009A1766" w:rsidRPr="00A54E47" w:rsidRDefault="009A1766" w:rsidP="00C86CCE">
            <w:pPr>
              <w:spacing w:line="480" w:lineRule="auto"/>
              <w:ind w:left="72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900" w:type="pct"/>
            <w:tcBorders>
              <w:top w:val="single" w:sz="4" w:space="0" w:color="FFFFFF"/>
              <w:bottom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3B1BA5C" w14:textId="77777777" w:rsidR="009A1766" w:rsidRPr="00A54E47" w:rsidRDefault="009A1766" w:rsidP="00C86CCE">
            <w:pPr>
              <w:spacing w:line="480" w:lineRule="auto"/>
              <w:ind w:left="72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54E4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Other/Not specified</w:t>
            </w:r>
          </w:p>
        </w:tc>
        <w:tc>
          <w:tcPr>
            <w:tcW w:w="324" w:type="pct"/>
            <w:tcBorders>
              <w:top w:val="single" w:sz="4" w:space="0" w:color="FFFFFF"/>
              <w:bottom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4473749" w14:textId="77777777" w:rsidR="009A1766" w:rsidRPr="00A54E47" w:rsidRDefault="009A1766" w:rsidP="00C86CCE">
            <w:pPr>
              <w:spacing w:line="48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54E4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400" w:type="pct"/>
            <w:tcBorders>
              <w:top w:val="single" w:sz="4" w:space="0" w:color="FFFFFF"/>
              <w:bottom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B20B986" w14:textId="77777777" w:rsidR="009A1766" w:rsidRPr="00A54E47" w:rsidRDefault="009A1766" w:rsidP="00C86CCE">
            <w:pPr>
              <w:spacing w:line="48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54E4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350" w:type="pct"/>
            <w:tcBorders>
              <w:top w:val="single" w:sz="4" w:space="0" w:color="FFFFFF"/>
              <w:bottom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17A0088" w14:textId="77777777" w:rsidR="009A1766" w:rsidRPr="00A54E47" w:rsidRDefault="009A1766" w:rsidP="00C86CCE">
            <w:pPr>
              <w:spacing w:line="48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54E4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400" w:type="pct"/>
            <w:tcBorders>
              <w:top w:val="single" w:sz="4" w:space="0" w:color="FFFFFF"/>
              <w:bottom w:val="single" w:sz="4" w:space="0" w:color="auto"/>
            </w:tcBorders>
            <w:vAlign w:val="center"/>
          </w:tcPr>
          <w:p w14:paraId="40731362" w14:textId="77777777" w:rsidR="009A1766" w:rsidRPr="00A54E47" w:rsidRDefault="009A1766" w:rsidP="00C86CCE">
            <w:pPr>
              <w:spacing w:line="48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54E4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400" w:type="pct"/>
            <w:tcBorders>
              <w:top w:val="single" w:sz="4" w:space="0" w:color="FFFFFF"/>
              <w:bottom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9BB765D" w14:textId="77777777" w:rsidR="009A1766" w:rsidRPr="00A54E47" w:rsidRDefault="009A1766" w:rsidP="00C86CCE">
            <w:pPr>
              <w:spacing w:line="48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9A1766" w:rsidRPr="00A54E47" w14:paraId="7C5BC479" w14:textId="77777777" w:rsidTr="00C86CCE">
        <w:trPr>
          <w:trHeight w:val="20"/>
        </w:trPr>
        <w:tc>
          <w:tcPr>
            <w:tcW w:w="1207" w:type="pct"/>
            <w:tcBorders>
              <w:bottom w:val="single" w:sz="4" w:space="0" w:color="auto"/>
            </w:tcBorders>
            <w:vAlign w:val="center"/>
          </w:tcPr>
          <w:p w14:paraId="0EC4BC2D" w14:textId="77777777" w:rsidR="009A1766" w:rsidRPr="00A54E47" w:rsidRDefault="009A1766" w:rsidP="00C86CCE">
            <w:pPr>
              <w:spacing w:line="48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54E4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Verbal Ability</w:t>
            </w:r>
          </w:p>
        </w:tc>
        <w:tc>
          <w:tcPr>
            <w:tcW w:w="1900" w:type="pct"/>
            <w:tcBorders>
              <w:bottom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C73BF19" w14:textId="77777777" w:rsidR="009A1766" w:rsidRPr="00A54E47" w:rsidRDefault="009A1766" w:rsidP="00C86CCE">
            <w:pPr>
              <w:spacing w:line="48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54E4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Similarities Score (WISC-V)</w:t>
            </w:r>
          </w:p>
        </w:tc>
        <w:tc>
          <w:tcPr>
            <w:tcW w:w="324" w:type="pct"/>
            <w:tcBorders>
              <w:bottom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F76F720" w14:textId="77777777" w:rsidR="009A1766" w:rsidRPr="00A54E47" w:rsidRDefault="009A1766" w:rsidP="00C86CCE">
            <w:pPr>
              <w:spacing w:line="48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54E4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97</w:t>
            </w:r>
          </w:p>
        </w:tc>
        <w:tc>
          <w:tcPr>
            <w:tcW w:w="400" w:type="pct"/>
            <w:tcBorders>
              <w:bottom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1F366AF" w14:textId="77777777" w:rsidR="009A1766" w:rsidRPr="00A54E47" w:rsidRDefault="009A1766" w:rsidP="00C86CCE">
            <w:pPr>
              <w:spacing w:line="48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54E4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26.09</w:t>
            </w:r>
          </w:p>
        </w:tc>
        <w:tc>
          <w:tcPr>
            <w:tcW w:w="350" w:type="pct"/>
            <w:tcBorders>
              <w:bottom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1B71C2B" w14:textId="77777777" w:rsidR="009A1766" w:rsidRPr="00A54E47" w:rsidRDefault="009A1766" w:rsidP="00C86CCE">
            <w:pPr>
              <w:spacing w:line="48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54E4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6.16</w:t>
            </w:r>
          </w:p>
        </w:tc>
        <w:tc>
          <w:tcPr>
            <w:tcW w:w="800" w:type="pct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C07A3B" w14:textId="77777777" w:rsidR="009A1766" w:rsidRPr="00A54E47" w:rsidRDefault="009A1766" w:rsidP="00C86CCE">
            <w:pPr>
              <w:spacing w:line="48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54E4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3.00 - 38.00</w:t>
            </w:r>
          </w:p>
        </w:tc>
        <w:tc>
          <w:tcPr>
            <w:tcW w:w="0" w:type="auto"/>
          </w:tcPr>
          <w:p w14:paraId="6B1E16C0" w14:textId="77777777" w:rsidR="009A1766" w:rsidRPr="00A54E47" w:rsidRDefault="009A1766" w:rsidP="00C86CCE">
            <w:pPr>
              <w:spacing w:line="48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9A1766" w:rsidRPr="00A54E47" w14:paraId="3109F3AE" w14:textId="77777777" w:rsidTr="00C86CCE">
        <w:trPr>
          <w:gridAfter w:val="1"/>
          <w:trHeight w:val="20"/>
        </w:trPr>
        <w:tc>
          <w:tcPr>
            <w:tcW w:w="1207" w:type="pct"/>
            <w:vMerge w:val="restart"/>
            <w:tcBorders>
              <w:top w:val="single" w:sz="4" w:space="0" w:color="auto"/>
            </w:tcBorders>
            <w:vAlign w:val="center"/>
          </w:tcPr>
          <w:p w14:paraId="678D5868" w14:textId="77777777" w:rsidR="009A1766" w:rsidRPr="00A54E47" w:rsidRDefault="009A1766" w:rsidP="00C86CCE">
            <w:pPr>
              <w:spacing w:line="48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54E4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Theory of Mind</w:t>
            </w:r>
          </w:p>
        </w:tc>
        <w:tc>
          <w:tcPr>
            <w:tcW w:w="1900" w:type="pct"/>
            <w:tcBorders>
              <w:top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48570C3" w14:textId="77777777" w:rsidR="009A1766" w:rsidRPr="00A54E47" w:rsidRDefault="009A1766" w:rsidP="00C86CCE">
            <w:pPr>
              <w:spacing w:line="48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54E4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Strange Stories (SS)</w:t>
            </w:r>
          </w:p>
        </w:tc>
        <w:tc>
          <w:tcPr>
            <w:tcW w:w="324" w:type="pct"/>
            <w:tcBorders>
              <w:top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E43C0A7" w14:textId="77777777" w:rsidR="009A1766" w:rsidRPr="00A54E47" w:rsidRDefault="009A1766" w:rsidP="00C86CCE">
            <w:pPr>
              <w:spacing w:line="48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54E4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99</w:t>
            </w:r>
          </w:p>
        </w:tc>
        <w:tc>
          <w:tcPr>
            <w:tcW w:w="400" w:type="pct"/>
            <w:tcBorders>
              <w:top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842C261" w14:textId="77777777" w:rsidR="009A1766" w:rsidRPr="00A54E47" w:rsidRDefault="009A1766" w:rsidP="00C86CCE">
            <w:pPr>
              <w:spacing w:line="48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54E4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1.34</w:t>
            </w:r>
          </w:p>
        </w:tc>
        <w:tc>
          <w:tcPr>
            <w:tcW w:w="350" w:type="pct"/>
            <w:tcBorders>
              <w:top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427B286" w14:textId="77777777" w:rsidR="009A1766" w:rsidRPr="00A54E47" w:rsidRDefault="009A1766" w:rsidP="00C86CCE">
            <w:pPr>
              <w:spacing w:line="48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54E4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0.40</w:t>
            </w:r>
          </w:p>
        </w:tc>
        <w:tc>
          <w:tcPr>
            <w:tcW w:w="800" w:type="pct"/>
            <w:gridSpan w:val="2"/>
            <w:tcBorders>
              <w:top w:val="single" w:sz="4" w:space="0" w:color="auto"/>
            </w:tcBorders>
            <w:vAlign w:val="center"/>
          </w:tcPr>
          <w:p w14:paraId="01F86366" w14:textId="77777777" w:rsidR="009A1766" w:rsidRPr="00A54E47" w:rsidRDefault="009A1766" w:rsidP="00C86CCE">
            <w:pPr>
              <w:spacing w:line="48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54E4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0.17 - 2.00</w:t>
            </w:r>
          </w:p>
        </w:tc>
      </w:tr>
      <w:tr w:rsidR="009A1766" w:rsidRPr="00A54E47" w14:paraId="66AC958E" w14:textId="77777777" w:rsidTr="00C86CCE">
        <w:trPr>
          <w:gridAfter w:val="1"/>
          <w:trHeight w:val="20"/>
        </w:trPr>
        <w:tc>
          <w:tcPr>
            <w:tcW w:w="1207" w:type="pct"/>
            <w:vMerge/>
            <w:vAlign w:val="center"/>
          </w:tcPr>
          <w:p w14:paraId="65D639D2" w14:textId="77777777" w:rsidR="009A1766" w:rsidRPr="00A54E47" w:rsidRDefault="009A1766" w:rsidP="00C86CCE">
            <w:pPr>
              <w:spacing w:line="48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900" w:type="pct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6751570" w14:textId="77777777" w:rsidR="009A1766" w:rsidRPr="00A54E47" w:rsidRDefault="009A1766" w:rsidP="00C86CCE">
            <w:pPr>
              <w:spacing w:line="48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54E4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Silent Films (SF)</w:t>
            </w:r>
          </w:p>
        </w:tc>
        <w:tc>
          <w:tcPr>
            <w:tcW w:w="324" w:type="pct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4C455F6" w14:textId="77777777" w:rsidR="009A1766" w:rsidRPr="00A54E47" w:rsidRDefault="009A1766" w:rsidP="00C86CCE">
            <w:pPr>
              <w:spacing w:line="48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54E4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99</w:t>
            </w:r>
          </w:p>
        </w:tc>
        <w:tc>
          <w:tcPr>
            <w:tcW w:w="400" w:type="pct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B2283E6" w14:textId="77777777" w:rsidR="009A1766" w:rsidRPr="00A54E47" w:rsidRDefault="009A1766" w:rsidP="00C86CCE">
            <w:pPr>
              <w:spacing w:line="48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54E4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1.10</w:t>
            </w:r>
          </w:p>
        </w:tc>
        <w:tc>
          <w:tcPr>
            <w:tcW w:w="350" w:type="pct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62AFDFA" w14:textId="77777777" w:rsidR="009A1766" w:rsidRPr="00A54E47" w:rsidRDefault="009A1766" w:rsidP="00C86CCE">
            <w:pPr>
              <w:spacing w:line="48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54E4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0.37</w:t>
            </w:r>
          </w:p>
        </w:tc>
        <w:tc>
          <w:tcPr>
            <w:tcW w:w="800" w:type="pct"/>
            <w:gridSpan w:val="2"/>
            <w:tcBorders>
              <w:bottom w:val="single" w:sz="4" w:space="0" w:color="auto"/>
            </w:tcBorders>
            <w:vAlign w:val="center"/>
          </w:tcPr>
          <w:p w14:paraId="5A5E1731" w14:textId="77777777" w:rsidR="009A1766" w:rsidRPr="00A54E47" w:rsidRDefault="009A1766" w:rsidP="00C86CCE">
            <w:pPr>
              <w:spacing w:line="48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54E4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0.17 - 1.83</w:t>
            </w:r>
          </w:p>
        </w:tc>
      </w:tr>
      <w:tr w:rsidR="009A1766" w:rsidRPr="00A54E47" w14:paraId="7FC7B4B4" w14:textId="77777777" w:rsidTr="00C86CCE">
        <w:trPr>
          <w:gridAfter w:val="1"/>
          <w:trHeight w:val="20"/>
        </w:trPr>
        <w:tc>
          <w:tcPr>
            <w:tcW w:w="1207" w:type="pct"/>
            <w:vMerge w:val="restart"/>
            <w:tcBorders>
              <w:top w:val="single" w:sz="4" w:space="0" w:color="auto"/>
            </w:tcBorders>
            <w:vAlign w:val="center"/>
          </w:tcPr>
          <w:p w14:paraId="05F251DD" w14:textId="77777777" w:rsidR="009A1766" w:rsidRPr="00A54E47" w:rsidRDefault="009A1766" w:rsidP="00C86CCE">
            <w:pPr>
              <w:spacing w:line="48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54E4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Online Interaction Behavior</w:t>
            </w:r>
          </w:p>
        </w:tc>
        <w:tc>
          <w:tcPr>
            <w:tcW w:w="1900" w:type="pct"/>
            <w:tcBorders>
              <w:top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C3B46A1" w14:textId="77777777" w:rsidR="009A1766" w:rsidRPr="00A54E47" w:rsidRDefault="009A1766" w:rsidP="00C86CCE">
            <w:pPr>
              <w:spacing w:line="48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54E4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Superiority of online social interaction (POSI subscale)</w:t>
            </w:r>
          </w:p>
        </w:tc>
        <w:tc>
          <w:tcPr>
            <w:tcW w:w="324" w:type="pct"/>
            <w:tcBorders>
              <w:top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91162EF" w14:textId="77777777" w:rsidR="009A1766" w:rsidRPr="00A54E47" w:rsidRDefault="009A1766" w:rsidP="00C86CCE">
            <w:pPr>
              <w:spacing w:line="48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54E4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99</w:t>
            </w:r>
          </w:p>
        </w:tc>
        <w:tc>
          <w:tcPr>
            <w:tcW w:w="400" w:type="pct"/>
            <w:tcBorders>
              <w:top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B0D3980" w14:textId="77777777" w:rsidR="009A1766" w:rsidRPr="00A54E47" w:rsidRDefault="009A1766" w:rsidP="00C86CCE">
            <w:pPr>
              <w:spacing w:line="48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54E4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2.44</w:t>
            </w:r>
          </w:p>
        </w:tc>
        <w:tc>
          <w:tcPr>
            <w:tcW w:w="350" w:type="pct"/>
            <w:tcBorders>
              <w:top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563B2B4" w14:textId="77777777" w:rsidR="009A1766" w:rsidRPr="00A54E47" w:rsidRDefault="009A1766" w:rsidP="00C86CCE">
            <w:pPr>
              <w:spacing w:line="48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54E4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0.74</w:t>
            </w:r>
          </w:p>
        </w:tc>
        <w:tc>
          <w:tcPr>
            <w:tcW w:w="800" w:type="pct"/>
            <w:gridSpan w:val="2"/>
            <w:tcBorders>
              <w:top w:val="single" w:sz="4" w:space="0" w:color="auto"/>
            </w:tcBorders>
            <w:vAlign w:val="center"/>
          </w:tcPr>
          <w:p w14:paraId="5CCB56A4" w14:textId="77777777" w:rsidR="009A1766" w:rsidRPr="00A54E47" w:rsidRDefault="009A1766" w:rsidP="00C86CCE">
            <w:pPr>
              <w:spacing w:line="48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54E4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1.00 - 4.60</w:t>
            </w:r>
          </w:p>
        </w:tc>
      </w:tr>
      <w:tr w:rsidR="009A1766" w:rsidRPr="00A54E47" w14:paraId="274F04A6" w14:textId="77777777" w:rsidTr="00C86CCE">
        <w:trPr>
          <w:gridAfter w:val="1"/>
          <w:trHeight w:val="20"/>
        </w:trPr>
        <w:tc>
          <w:tcPr>
            <w:tcW w:w="1207" w:type="pct"/>
            <w:vMerge/>
          </w:tcPr>
          <w:p w14:paraId="2B6C6982" w14:textId="77777777" w:rsidR="009A1766" w:rsidRPr="00A54E47" w:rsidRDefault="009A1766" w:rsidP="00C86CCE">
            <w:pPr>
              <w:spacing w:line="48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900" w:type="pct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9186D53" w14:textId="77777777" w:rsidR="009A1766" w:rsidRPr="00A54E47" w:rsidRDefault="009A1766" w:rsidP="00C86CCE">
            <w:pPr>
              <w:spacing w:line="48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54E4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Frequency of online social interaction (POSI subscale)</w:t>
            </w:r>
          </w:p>
        </w:tc>
        <w:tc>
          <w:tcPr>
            <w:tcW w:w="324" w:type="pct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92705D5" w14:textId="77777777" w:rsidR="009A1766" w:rsidRPr="00A54E47" w:rsidRDefault="009A1766" w:rsidP="00C86CCE">
            <w:pPr>
              <w:spacing w:line="48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54E4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99</w:t>
            </w:r>
          </w:p>
        </w:tc>
        <w:tc>
          <w:tcPr>
            <w:tcW w:w="400" w:type="pct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9179FCF" w14:textId="77777777" w:rsidR="009A1766" w:rsidRPr="00A54E47" w:rsidRDefault="009A1766" w:rsidP="00C86CCE">
            <w:pPr>
              <w:spacing w:line="48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54E4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2.56</w:t>
            </w:r>
          </w:p>
        </w:tc>
        <w:tc>
          <w:tcPr>
            <w:tcW w:w="350" w:type="pct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A5AA377" w14:textId="77777777" w:rsidR="009A1766" w:rsidRPr="00A54E47" w:rsidRDefault="009A1766" w:rsidP="00C86CCE">
            <w:pPr>
              <w:spacing w:line="48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54E4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0.83</w:t>
            </w:r>
          </w:p>
        </w:tc>
        <w:tc>
          <w:tcPr>
            <w:tcW w:w="800" w:type="pct"/>
            <w:gridSpan w:val="2"/>
            <w:vAlign w:val="center"/>
          </w:tcPr>
          <w:p w14:paraId="523DC8D9" w14:textId="77777777" w:rsidR="009A1766" w:rsidRPr="00A54E47" w:rsidRDefault="009A1766" w:rsidP="00C86CCE">
            <w:pPr>
              <w:spacing w:line="48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54E4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1.00 - 4.67</w:t>
            </w:r>
          </w:p>
        </w:tc>
      </w:tr>
      <w:tr w:rsidR="009A1766" w:rsidRPr="00A54E47" w14:paraId="6DD39097" w14:textId="77777777" w:rsidTr="00C86CCE">
        <w:trPr>
          <w:gridAfter w:val="1"/>
          <w:trHeight w:val="20"/>
        </w:trPr>
        <w:tc>
          <w:tcPr>
            <w:tcW w:w="1207" w:type="pct"/>
            <w:vMerge/>
          </w:tcPr>
          <w:p w14:paraId="1D7229A7" w14:textId="77777777" w:rsidR="009A1766" w:rsidRPr="00A54E47" w:rsidRDefault="009A1766" w:rsidP="00C86CCE">
            <w:pPr>
              <w:spacing w:line="48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900" w:type="pct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FB49AE0" w14:textId="77777777" w:rsidR="009A1766" w:rsidRPr="00A54E47" w:rsidRDefault="009A1766" w:rsidP="00C86CCE">
            <w:pPr>
              <w:spacing w:line="48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54E4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Propensity for online social interaction (POSI subscale)</w:t>
            </w:r>
          </w:p>
        </w:tc>
        <w:tc>
          <w:tcPr>
            <w:tcW w:w="324" w:type="pct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EA6477D" w14:textId="77777777" w:rsidR="009A1766" w:rsidRPr="00A54E47" w:rsidRDefault="009A1766" w:rsidP="00C86CCE">
            <w:pPr>
              <w:spacing w:line="48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54E4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99</w:t>
            </w:r>
          </w:p>
        </w:tc>
        <w:tc>
          <w:tcPr>
            <w:tcW w:w="400" w:type="pct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C113E29" w14:textId="77777777" w:rsidR="009A1766" w:rsidRPr="00A54E47" w:rsidRDefault="009A1766" w:rsidP="00C86CCE">
            <w:pPr>
              <w:spacing w:line="48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54E4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2.45</w:t>
            </w:r>
          </w:p>
        </w:tc>
        <w:tc>
          <w:tcPr>
            <w:tcW w:w="350" w:type="pct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C8A63C4" w14:textId="77777777" w:rsidR="009A1766" w:rsidRPr="00A54E47" w:rsidRDefault="009A1766" w:rsidP="00C86CCE">
            <w:pPr>
              <w:spacing w:line="48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54E4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0.69</w:t>
            </w:r>
          </w:p>
        </w:tc>
        <w:tc>
          <w:tcPr>
            <w:tcW w:w="800" w:type="pct"/>
            <w:gridSpan w:val="2"/>
            <w:vAlign w:val="center"/>
          </w:tcPr>
          <w:p w14:paraId="44222ADF" w14:textId="77777777" w:rsidR="009A1766" w:rsidRPr="00A54E47" w:rsidRDefault="009A1766" w:rsidP="00C86CCE">
            <w:pPr>
              <w:spacing w:line="48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54E4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1.00 - 3.86</w:t>
            </w:r>
          </w:p>
        </w:tc>
      </w:tr>
      <w:tr w:rsidR="009A1766" w:rsidRPr="00A54E47" w14:paraId="17DD534B" w14:textId="77777777" w:rsidTr="00C86CCE">
        <w:trPr>
          <w:gridAfter w:val="1"/>
          <w:trHeight w:val="20"/>
        </w:trPr>
        <w:tc>
          <w:tcPr>
            <w:tcW w:w="1207" w:type="pct"/>
            <w:vMerge/>
          </w:tcPr>
          <w:p w14:paraId="685EDA0D" w14:textId="77777777" w:rsidR="009A1766" w:rsidRPr="00A54E47" w:rsidRDefault="009A1766" w:rsidP="00C86CCE">
            <w:pPr>
              <w:spacing w:line="48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900" w:type="pct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9E025D4" w14:textId="77777777" w:rsidR="009A1766" w:rsidRPr="00A54E47" w:rsidRDefault="009A1766" w:rsidP="00C86CCE">
            <w:pPr>
              <w:spacing w:line="48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54E4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Online conversation frequency</w:t>
            </w:r>
          </w:p>
        </w:tc>
        <w:tc>
          <w:tcPr>
            <w:tcW w:w="324" w:type="pct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717E838" w14:textId="77777777" w:rsidR="009A1766" w:rsidRPr="00A54E47" w:rsidRDefault="009A1766" w:rsidP="00C86CCE">
            <w:pPr>
              <w:spacing w:line="48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54E4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99</w:t>
            </w:r>
          </w:p>
        </w:tc>
        <w:tc>
          <w:tcPr>
            <w:tcW w:w="400" w:type="pct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B347AA4" w14:textId="77777777" w:rsidR="009A1766" w:rsidRPr="00A54E47" w:rsidRDefault="009A1766" w:rsidP="00C86CCE">
            <w:pPr>
              <w:spacing w:line="48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54E4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4.58</w:t>
            </w:r>
          </w:p>
        </w:tc>
        <w:tc>
          <w:tcPr>
            <w:tcW w:w="350" w:type="pct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751DEAA" w14:textId="77777777" w:rsidR="009A1766" w:rsidRPr="00A54E47" w:rsidRDefault="009A1766" w:rsidP="00C86CCE">
            <w:pPr>
              <w:spacing w:line="48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54E4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1.82</w:t>
            </w:r>
          </w:p>
        </w:tc>
        <w:tc>
          <w:tcPr>
            <w:tcW w:w="800" w:type="pct"/>
            <w:gridSpan w:val="2"/>
            <w:vAlign w:val="center"/>
          </w:tcPr>
          <w:p w14:paraId="0AD7E79E" w14:textId="77777777" w:rsidR="009A1766" w:rsidRPr="00A54E47" w:rsidRDefault="009A1766" w:rsidP="00C86CCE">
            <w:pPr>
              <w:spacing w:line="48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54E4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1.00 - 10.00</w:t>
            </w:r>
          </w:p>
        </w:tc>
      </w:tr>
      <w:tr w:rsidR="009A1766" w:rsidRPr="00A54E47" w14:paraId="724AA25A" w14:textId="77777777" w:rsidTr="00C86CCE">
        <w:trPr>
          <w:gridAfter w:val="1"/>
          <w:trHeight w:val="20"/>
        </w:trPr>
        <w:tc>
          <w:tcPr>
            <w:tcW w:w="1207" w:type="pct"/>
            <w:vMerge/>
            <w:tcBorders>
              <w:bottom w:val="single" w:sz="4" w:space="0" w:color="auto"/>
            </w:tcBorders>
          </w:tcPr>
          <w:p w14:paraId="20D1353F" w14:textId="77777777" w:rsidR="009A1766" w:rsidRPr="00A54E47" w:rsidRDefault="009A1766" w:rsidP="00C86CCE">
            <w:pPr>
              <w:spacing w:line="48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900" w:type="pct"/>
            <w:tcBorders>
              <w:bottom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4F472ED" w14:textId="77777777" w:rsidR="009A1766" w:rsidRPr="00A54E47" w:rsidRDefault="009A1766" w:rsidP="00C86CCE">
            <w:pPr>
              <w:spacing w:line="48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54E4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Online self-disclosure frequency</w:t>
            </w:r>
          </w:p>
        </w:tc>
        <w:tc>
          <w:tcPr>
            <w:tcW w:w="324" w:type="pct"/>
            <w:tcBorders>
              <w:bottom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0E9BB0E" w14:textId="77777777" w:rsidR="009A1766" w:rsidRPr="00A54E47" w:rsidRDefault="009A1766" w:rsidP="00C86CCE">
            <w:pPr>
              <w:spacing w:line="48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54E4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99</w:t>
            </w:r>
          </w:p>
        </w:tc>
        <w:tc>
          <w:tcPr>
            <w:tcW w:w="400" w:type="pct"/>
            <w:tcBorders>
              <w:bottom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1B9AA1B" w14:textId="77777777" w:rsidR="009A1766" w:rsidRPr="00A54E47" w:rsidRDefault="009A1766" w:rsidP="00C86CCE">
            <w:pPr>
              <w:spacing w:line="48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54E4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4.2</w:t>
            </w:r>
          </w:p>
        </w:tc>
        <w:tc>
          <w:tcPr>
            <w:tcW w:w="350" w:type="pct"/>
            <w:tcBorders>
              <w:bottom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ABF931E" w14:textId="77777777" w:rsidR="009A1766" w:rsidRPr="00A54E47" w:rsidRDefault="009A1766" w:rsidP="00C86CCE">
            <w:pPr>
              <w:spacing w:line="48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54E4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1.68</w:t>
            </w:r>
          </w:p>
        </w:tc>
        <w:tc>
          <w:tcPr>
            <w:tcW w:w="800" w:type="pct"/>
            <w:gridSpan w:val="2"/>
            <w:tcBorders>
              <w:bottom w:val="single" w:sz="4" w:space="0" w:color="auto"/>
            </w:tcBorders>
            <w:vAlign w:val="center"/>
          </w:tcPr>
          <w:p w14:paraId="527BCBEA" w14:textId="77777777" w:rsidR="009A1766" w:rsidRPr="00A54E47" w:rsidRDefault="009A1766" w:rsidP="00C86CCE">
            <w:pPr>
              <w:spacing w:line="48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54E4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1.00 - 10.00</w:t>
            </w:r>
          </w:p>
        </w:tc>
      </w:tr>
    </w:tbl>
    <w:p w14:paraId="34434870" w14:textId="77777777" w:rsidR="009A1766" w:rsidRPr="00A54E47" w:rsidRDefault="009A1766" w:rsidP="009A1766">
      <w:pPr>
        <w:keepNext/>
        <w:spacing w:line="480" w:lineRule="auto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</w:pPr>
    </w:p>
    <w:p w14:paraId="0E556388" w14:textId="77777777" w:rsidR="0073196B" w:rsidRDefault="0073196B"/>
    <w:sectPr w:rsidR="0073196B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9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A1766"/>
    <w:rsid w:val="001536E3"/>
    <w:rsid w:val="00470460"/>
    <w:rsid w:val="005E4B91"/>
    <w:rsid w:val="0073196B"/>
    <w:rsid w:val="00934B11"/>
    <w:rsid w:val="009A1766"/>
    <w:rsid w:val="00BB74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722B7650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CA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A1766"/>
    <w:pPr>
      <w:spacing w:after="0" w:line="276" w:lineRule="auto"/>
    </w:pPr>
    <w:rPr>
      <w:rFonts w:ascii="Calibri" w:eastAsia="Calibri" w:hAnsi="Calibri" w:cs="Calibri"/>
      <w:kern w:val="0"/>
      <w:sz w:val="22"/>
      <w:szCs w:val="22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9A1766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val="en-US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A1766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val="en-US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A1766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val="en-US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A1766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sz w:val="24"/>
      <w:szCs w:val="24"/>
      <w:lang w:val="en-US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A1766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sz w:val="24"/>
      <w:szCs w:val="24"/>
      <w:lang w:val="en-US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A1766"/>
    <w:pPr>
      <w:keepNext/>
      <w:keepLines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4"/>
      <w:szCs w:val="24"/>
      <w:lang w:val="en-US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A1766"/>
    <w:pPr>
      <w:keepNext/>
      <w:keepLines/>
      <w:spacing w:before="4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4"/>
      <w:szCs w:val="24"/>
      <w:lang w:val="en-US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A1766"/>
    <w:pPr>
      <w:keepNext/>
      <w:keepLines/>
      <w:spacing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4"/>
      <w:szCs w:val="24"/>
      <w:lang w:val="en-US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A1766"/>
    <w:pPr>
      <w:keepNext/>
      <w:keepLines/>
      <w:spacing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4"/>
      <w:szCs w:val="24"/>
      <w:lang w:val="en-US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A1766"/>
    <w:rPr>
      <w:rFonts w:asciiTheme="majorHAnsi" w:eastAsiaTheme="majorEastAsia" w:hAnsiTheme="majorHAnsi" w:cstheme="majorBidi"/>
      <w:color w:val="0F4761" w:themeColor="accent1" w:themeShade="BF"/>
      <w:sz w:val="40"/>
      <w:szCs w:val="40"/>
      <w:lang w:val="en-US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A1766"/>
    <w:rPr>
      <w:rFonts w:asciiTheme="majorHAnsi" w:eastAsiaTheme="majorEastAsia" w:hAnsiTheme="majorHAnsi" w:cstheme="majorBidi"/>
      <w:color w:val="0F4761" w:themeColor="accent1" w:themeShade="BF"/>
      <w:sz w:val="32"/>
      <w:szCs w:val="32"/>
      <w:lang w:val="en-US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A1766"/>
    <w:rPr>
      <w:rFonts w:eastAsiaTheme="majorEastAsia" w:cstheme="majorBidi"/>
      <w:color w:val="0F4761" w:themeColor="accent1" w:themeShade="BF"/>
      <w:sz w:val="28"/>
      <w:szCs w:val="28"/>
      <w:lang w:val="en-US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A1766"/>
    <w:rPr>
      <w:rFonts w:eastAsiaTheme="majorEastAsia" w:cstheme="majorBidi"/>
      <w:i/>
      <w:iCs/>
      <w:color w:val="0F4761" w:themeColor="accent1" w:themeShade="BF"/>
      <w:lang w:val="en-US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A1766"/>
    <w:rPr>
      <w:rFonts w:eastAsiaTheme="majorEastAsia" w:cstheme="majorBidi"/>
      <w:color w:val="0F4761" w:themeColor="accent1" w:themeShade="BF"/>
      <w:lang w:val="en-US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A1766"/>
    <w:rPr>
      <w:rFonts w:eastAsiaTheme="majorEastAsia" w:cstheme="majorBidi"/>
      <w:i/>
      <w:iCs/>
      <w:color w:val="595959" w:themeColor="text1" w:themeTint="A6"/>
      <w:lang w:val="en-US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A1766"/>
    <w:rPr>
      <w:rFonts w:eastAsiaTheme="majorEastAsia" w:cstheme="majorBidi"/>
      <w:color w:val="595959" w:themeColor="text1" w:themeTint="A6"/>
      <w:lang w:val="en-US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A1766"/>
    <w:rPr>
      <w:rFonts w:eastAsiaTheme="majorEastAsia" w:cstheme="majorBidi"/>
      <w:i/>
      <w:iCs/>
      <w:color w:val="272727" w:themeColor="text1" w:themeTint="D8"/>
      <w:lang w:val="en-US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A1766"/>
    <w:rPr>
      <w:rFonts w:eastAsiaTheme="majorEastAsia" w:cstheme="majorBidi"/>
      <w:color w:val="272727" w:themeColor="text1" w:themeTint="D8"/>
      <w:lang w:val="en-US"/>
    </w:rPr>
  </w:style>
  <w:style w:type="paragraph" w:styleId="Title">
    <w:name w:val="Title"/>
    <w:basedOn w:val="Normal"/>
    <w:next w:val="Normal"/>
    <w:link w:val="TitleChar"/>
    <w:uiPriority w:val="10"/>
    <w:qFormat/>
    <w:rsid w:val="009A176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en-US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9A1766"/>
    <w:rPr>
      <w:rFonts w:asciiTheme="majorHAnsi" w:eastAsiaTheme="majorEastAsia" w:hAnsiTheme="majorHAnsi" w:cstheme="majorBidi"/>
      <w:spacing w:val="-10"/>
      <w:kern w:val="28"/>
      <w:sz w:val="56"/>
      <w:szCs w:val="56"/>
      <w:lang w:val="en-US"/>
    </w:rPr>
  </w:style>
  <w:style w:type="paragraph" w:styleId="Subtitle">
    <w:name w:val="Subtitle"/>
    <w:basedOn w:val="Normal"/>
    <w:next w:val="Normal"/>
    <w:link w:val="SubtitleChar"/>
    <w:uiPriority w:val="11"/>
    <w:qFormat/>
    <w:rsid w:val="009A1766"/>
    <w:pPr>
      <w:numPr>
        <w:ilvl w:val="1"/>
      </w:numPr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val="en-US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9A1766"/>
    <w:rPr>
      <w:rFonts w:eastAsiaTheme="majorEastAsia" w:cstheme="majorBidi"/>
      <w:color w:val="595959" w:themeColor="text1" w:themeTint="A6"/>
      <w:spacing w:val="15"/>
      <w:sz w:val="28"/>
      <w:szCs w:val="28"/>
      <w:lang w:val="en-US"/>
    </w:rPr>
  </w:style>
  <w:style w:type="paragraph" w:styleId="Quote">
    <w:name w:val="Quote"/>
    <w:basedOn w:val="Normal"/>
    <w:next w:val="Normal"/>
    <w:link w:val="QuoteChar"/>
    <w:uiPriority w:val="29"/>
    <w:qFormat/>
    <w:rsid w:val="009A1766"/>
    <w:pPr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4"/>
      <w:szCs w:val="24"/>
      <w:lang w:val="en-US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9A1766"/>
    <w:rPr>
      <w:i/>
      <w:iCs/>
      <w:color w:val="404040" w:themeColor="text1" w:themeTint="BF"/>
      <w:lang w:val="en-US"/>
    </w:rPr>
  </w:style>
  <w:style w:type="paragraph" w:styleId="ListParagraph">
    <w:name w:val="List Paragraph"/>
    <w:basedOn w:val="Normal"/>
    <w:uiPriority w:val="34"/>
    <w:qFormat/>
    <w:rsid w:val="009A1766"/>
    <w:pPr>
      <w:spacing w:after="160" w:line="278" w:lineRule="auto"/>
      <w:ind w:left="720"/>
      <w:contextualSpacing/>
    </w:pPr>
    <w:rPr>
      <w:rFonts w:asciiTheme="minorHAnsi" w:eastAsiaTheme="minorHAnsi" w:hAnsiTheme="minorHAnsi" w:cstheme="minorBidi"/>
      <w:kern w:val="2"/>
      <w:sz w:val="24"/>
      <w:szCs w:val="24"/>
      <w:lang w:val="en-US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9A1766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A176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sz w:val="24"/>
      <w:szCs w:val="24"/>
      <w:lang w:val="en-US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A1766"/>
    <w:rPr>
      <w:i/>
      <w:iCs/>
      <w:color w:val="0F4761" w:themeColor="accent1" w:themeShade="BF"/>
      <w:lang w:val="en-US"/>
    </w:rPr>
  </w:style>
  <w:style w:type="character" w:styleId="IntenseReference">
    <w:name w:val="Intense Reference"/>
    <w:basedOn w:val="DefaultParagraphFont"/>
    <w:uiPriority w:val="32"/>
    <w:qFormat/>
    <w:rsid w:val="009A1766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Theory of Mind Goes Online-Supplementary Material .dotx</Template>
  <TotalTime>0</TotalTime>
  <Pages>1</Pages>
  <Words>131</Words>
  <Characters>751</Characters>
  <Application>Microsoft Office Word</Application>
  <DocSecurity>0</DocSecurity>
  <Lines>6</Lines>
  <Paragraphs>1</Paragraphs>
  <ScaleCrop>false</ScaleCrop>
  <Company/>
  <LinksUpToDate>false</LinksUpToDate>
  <CharactersWithSpaces>881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Sepideh Yasiniyan</dc:creator>
  <cp:keywords/>
  <dc:description/>
  <cp:lastModifiedBy>Sepideh Yasiniyan</cp:lastModifiedBy>
  <cp:revision>2</cp:revision>
  <dcterms:created xsi:type="dcterms:W3CDTF">2026-08-06T23:15:00Z</dcterms:created>
  <dcterms:modified xsi:type="dcterms:W3CDTF">2026-08-06T23:15:00Z</dcterms:modified>
</cp:coreProperties>
</file>