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0EEBA" w14:textId="614F3F0F" w:rsidR="005E680C" w:rsidRPr="00150FE1" w:rsidRDefault="005E680C" w:rsidP="009D1C20">
      <w:pPr>
        <w:rPr>
          <w:lang w:val="en-US"/>
        </w:rPr>
      </w:pPr>
    </w:p>
    <w:p w14:paraId="7D034117" w14:textId="1F2E8D0F" w:rsidR="007C493D" w:rsidRPr="007C3CCC" w:rsidRDefault="007C493D" w:rsidP="007C3CCC">
      <w:pPr>
        <w:pStyle w:val="NormalWeb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  <w:lang w:val="en-US"/>
        </w:rPr>
      </w:pPr>
      <w:r w:rsidRPr="00150FE1">
        <w:rPr>
          <w:lang w:val="en-US"/>
        </w:rPr>
        <w:t xml:space="preserve">I hereby declare that I grant permission to Nature Publishing Group, a division of Macmillan Publisher Ltd, to publish the Supplementary </w:t>
      </w:r>
      <w:r w:rsidR="0073300C" w:rsidRPr="00150FE1">
        <w:rPr>
          <w:lang w:val="en-US"/>
        </w:rPr>
        <w:t>Video</w:t>
      </w:r>
      <w:r w:rsidRPr="00150FE1">
        <w:rPr>
          <w:lang w:val="en-US"/>
        </w:rPr>
        <w:t xml:space="preserve"> S1</w:t>
      </w:r>
      <w:r w:rsidR="00A20443" w:rsidRPr="00150FE1">
        <w:rPr>
          <w:lang w:val="en-US"/>
        </w:rPr>
        <w:t xml:space="preserve"> and related images</w:t>
      </w:r>
      <w:r w:rsidRPr="00150FE1">
        <w:rPr>
          <w:lang w:val="en-US"/>
        </w:rPr>
        <w:t xml:space="preserve"> together with article </w:t>
      </w:r>
      <w:r w:rsidRPr="007C3CCC">
        <w:rPr>
          <w:lang w:val="en-US"/>
        </w:rPr>
        <w:t>“</w:t>
      </w:r>
      <w:r w:rsidR="007C3CCC" w:rsidRPr="007C3CCC">
        <w:rPr>
          <w:lang w:val="en-US"/>
        </w:rPr>
        <w:t>Automated video-based assessment of facial bradykinesia in de-novo Parkinson's disease</w:t>
      </w:r>
      <w:r w:rsidRPr="007C3CCC">
        <w:rPr>
          <w:lang w:val="en-US"/>
        </w:rPr>
        <w:t>,”</w:t>
      </w:r>
      <w:r w:rsidRPr="00150FE1">
        <w:rPr>
          <w:lang w:val="en-US"/>
        </w:rPr>
        <w:t xml:space="preserve"> </w:t>
      </w:r>
      <w:r w:rsidR="0073300C" w:rsidRPr="00150FE1">
        <w:rPr>
          <w:lang w:val="en-US"/>
        </w:rPr>
        <w:t xml:space="preserve">featuring </w:t>
      </w:r>
      <w:r w:rsidR="006570DF" w:rsidRPr="00150FE1">
        <w:rPr>
          <w:lang w:val="en-US"/>
        </w:rPr>
        <w:t>recording of my speech</w:t>
      </w:r>
      <w:r w:rsidR="0073300C" w:rsidRPr="00150FE1">
        <w:rPr>
          <w:lang w:val="en-US"/>
        </w:rPr>
        <w:t xml:space="preserve"> </w:t>
      </w:r>
      <w:r w:rsidRPr="00150FE1">
        <w:rPr>
          <w:lang w:val="en-US"/>
        </w:rPr>
        <w:t>in all formats (</w:t>
      </w:r>
      <w:proofErr w:type="gramStart"/>
      <w:r w:rsidRPr="00150FE1">
        <w:rPr>
          <w:lang w:val="en-US"/>
        </w:rPr>
        <w:t>i.e.</w:t>
      </w:r>
      <w:proofErr w:type="gramEnd"/>
      <w:r w:rsidRPr="00150FE1">
        <w:rPr>
          <w:lang w:val="en-US"/>
        </w:rPr>
        <w:t xml:space="preserve"> print and digital) under an Open Access Creative Commons license. </w:t>
      </w:r>
    </w:p>
    <w:p w14:paraId="00E50260" w14:textId="77777777" w:rsidR="007C493D" w:rsidRPr="00150FE1" w:rsidRDefault="007C493D" w:rsidP="00F77E10">
      <w:pPr>
        <w:jc w:val="right"/>
        <w:rPr>
          <w:szCs w:val="24"/>
          <w:lang w:val="en-US"/>
        </w:rPr>
      </w:pPr>
    </w:p>
    <w:p w14:paraId="6C98C974" w14:textId="5E9569D4" w:rsidR="00392024" w:rsidRPr="00150FE1" w:rsidRDefault="00392024" w:rsidP="009D1C20">
      <w:pPr>
        <w:rPr>
          <w:szCs w:val="24"/>
          <w:lang w:val="en-US"/>
        </w:rPr>
      </w:pPr>
    </w:p>
    <w:p w14:paraId="3C756A44" w14:textId="17260D48" w:rsidR="00392024" w:rsidRPr="00150FE1" w:rsidRDefault="007C493D" w:rsidP="009D1C20">
      <w:pPr>
        <w:rPr>
          <w:szCs w:val="24"/>
          <w:lang w:val="en-US"/>
        </w:rPr>
      </w:pP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</w:p>
    <w:p w14:paraId="7F7A9322" w14:textId="646BB5E3" w:rsidR="00392024" w:rsidRPr="00150FE1" w:rsidRDefault="00392024" w:rsidP="009D1C20">
      <w:pPr>
        <w:rPr>
          <w:szCs w:val="24"/>
          <w:lang w:val="en-US"/>
        </w:rPr>
      </w:pPr>
    </w:p>
    <w:p w14:paraId="1C6B76CA" w14:textId="5E3D5A7B" w:rsidR="00392024" w:rsidRPr="00150FE1" w:rsidRDefault="00392024" w:rsidP="009D1C20">
      <w:pPr>
        <w:rPr>
          <w:szCs w:val="24"/>
          <w:lang w:val="en-US"/>
        </w:rPr>
      </w:pPr>
    </w:p>
    <w:p w14:paraId="61B8EB89" w14:textId="421DF7CF" w:rsidR="006119D1" w:rsidRPr="00150FE1" w:rsidRDefault="006119D1" w:rsidP="009D1C20">
      <w:pPr>
        <w:rPr>
          <w:szCs w:val="24"/>
          <w:lang w:val="en-US"/>
        </w:rPr>
      </w:pPr>
      <w:r w:rsidRPr="00150FE1">
        <w:rPr>
          <w:szCs w:val="24"/>
          <w:lang w:val="en-US"/>
        </w:rPr>
        <w:t>Prague 22.09.2016</w:t>
      </w:r>
      <w:r w:rsidR="00392024" w:rsidRPr="00150FE1">
        <w:rPr>
          <w:szCs w:val="24"/>
          <w:lang w:val="en-US"/>
        </w:rPr>
        <w:tab/>
      </w:r>
      <w:r w:rsidR="00392024" w:rsidRPr="00150FE1">
        <w:rPr>
          <w:szCs w:val="24"/>
          <w:lang w:val="en-US"/>
        </w:rPr>
        <w:tab/>
      </w:r>
      <w:r w:rsidR="00392024" w:rsidRPr="00150FE1">
        <w:rPr>
          <w:szCs w:val="24"/>
          <w:lang w:val="en-US"/>
        </w:rPr>
        <w:tab/>
      </w:r>
      <w:r w:rsidR="00392024" w:rsidRPr="00150FE1">
        <w:rPr>
          <w:szCs w:val="24"/>
          <w:lang w:val="en-US"/>
        </w:rPr>
        <w:tab/>
      </w:r>
      <w:r w:rsidR="00392024" w:rsidRPr="00150FE1">
        <w:rPr>
          <w:szCs w:val="24"/>
          <w:lang w:val="en-US"/>
        </w:rPr>
        <w:tab/>
      </w:r>
      <w:r w:rsidR="00392024" w:rsidRPr="00150FE1">
        <w:rPr>
          <w:szCs w:val="24"/>
          <w:lang w:val="en-US"/>
        </w:rPr>
        <w:tab/>
      </w:r>
      <w:r w:rsidR="00392024" w:rsidRPr="00150FE1">
        <w:rPr>
          <w:szCs w:val="24"/>
          <w:lang w:val="en-US"/>
        </w:rPr>
        <w:tab/>
      </w:r>
    </w:p>
    <w:p w14:paraId="0E30E3E7" w14:textId="256FB3EB" w:rsidR="007C493D" w:rsidRPr="00150FE1" w:rsidRDefault="006119D1" w:rsidP="009D1C20">
      <w:pPr>
        <w:rPr>
          <w:szCs w:val="24"/>
          <w:lang w:val="en-US"/>
        </w:rPr>
      </w:pP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="007C3CCC">
        <w:rPr>
          <w:szCs w:val="24"/>
          <w:lang w:val="en-US"/>
        </w:rPr>
        <w:t>Michal Novotný</w:t>
      </w:r>
    </w:p>
    <w:p w14:paraId="04A3D56F" w14:textId="1A5E3C5B" w:rsidR="00392024" w:rsidRPr="00150FE1" w:rsidRDefault="00392024" w:rsidP="009D1C20">
      <w:pPr>
        <w:rPr>
          <w:szCs w:val="24"/>
          <w:lang w:val="en-US"/>
        </w:rPr>
      </w:pP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  <w:t>(</w:t>
      </w:r>
      <w:proofErr w:type="gramStart"/>
      <w:r w:rsidRPr="00150FE1">
        <w:rPr>
          <w:szCs w:val="24"/>
          <w:lang w:val="en-US"/>
        </w:rPr>
        <w:t>person</w:t>
      </w:r>
      <w:proofErr w:type="gramEnd"/>
      <w:r w:rsidRPr="00150FE1">
        <w:rPr>
          <w:szCs w:val="24"/>
          <w:lang w:val="en-US"/>
        </w:rPr>
        <w:t xml:space="preserve"> speaking in the video)</w:t>
      </w:r>
    </w:p>
    <w:p w14:paraId="1C3FC5DD" w14:textId="2457DF73" w:rsidR="00150FE1" w:rsidRPr="00150FE1" w:rsidRDefault="00150FE1" w:rsidP="009D1C20">
      <w:pPr>
        <w:rPr>
          <w:szCs w:val="24"/>
          <w:lang w:val="en-US"/>
        </w:rPr>
      </w:pPr>
    </w:p>
    <w:p w14:paraId="55966E26" w14:textId="698C2738" w:rsidR="00150FE1" w:rsidRPr="00150FE1" w:rsidRDefault="00150FE1" w:rsidP="009D1C20">
      <w:pPr>
        <w:rPr>
          <w:szCs w:val="24"/>
          <w:lang w:val="en-US"/>
        </w:rPr>
      </w:pPr>
    </w:p>
    <w:p w14:paraId="070C90DC" w14:textId="77777777" w:rsidR="00150FE1" w:rsidRPr="00150FE1" w:rsidRDefault="00150FE1" w:rsidP="009D1C20">
      <w:pPr>
        <w:rPr>
          <w:szCs w:val="24"/>
          <w:lang w:val="en-US"/>
        </w:rPr>
      </w:pPr>
    </w:p>
    <w:p w14:paraId="081DEE5D" w14:textId="77777777" w:rsidR="00150FE1" w:rsidRPr="00150FE1" w:rsidRDefault="00150FE1" w:rsidP="009D1C20">
      <w:pPr>
        <w:rPr>
          <w:szCs w:val="24"/>
          <w:lang w:val="en-US"/>
        </w:rPr>
      </w:pPr>
    </w:p>
    <w:p w14:paraId="7F4E203A" w14:textId="77777777" w:rsidR="00150FE1" w:rsidRPr="00150FE1" w:rsidRDefault="00150FE1" w:rsidP="009D1C20">
      <w:pPr>
        <w:rPr>
          <w:szCs w:val="24"/>
          <w:lang w:val="en-US"/>
        </w:rPr>
      </w:pPr>
    </w:p>
    <w:p w14:paraId="733744FB" w14:textId="542FFC51" w:rsidR="00150FE1" w:rsidRPr="00150FE1" w:rsidRDefault="00150FE1" w:rsidP="009D1C20">
      <w:pPr>
        <w:rPr>
          <w:szCs w:val="24"/>
          <w:lang w:val="en-US"/>
        </w:rPr>
      </w:pPr>
      <w:r w:rsidRPr="00150FE1">
        <w:rPr>
          <w:szCs w:val="24"/>
          <w:lang w:val="en-US"/>
        </w:rPr>
        <w:t>On behalf of the research team</w:t>
      </w:r>
      <w:r w:rsidR="00BA19EB">
        <w:rPr>
          <w:szCs w:val="24"/>
          <w:lang w:val="en-US"/>
        </w:rPr>
        <w:t>:</w:t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="007C3CCC">
        <w:rPr>
          <w:szCs w:val="24"/>
          <w:lang w:val="en-US"/>
        </w:rPr>
        <w:t xml:space="preserve">        Michal Novotný</w:t>
      </w:r>
    </w:p>
    <w:p w14:paraId="2A5E5163" w14:textId="77777777" w:rsidR="00150FE1" w:rsidRPr="00150FE1" w:rsidRDefault="00150FE1" w:rsidP="009D1C20">
      <w:pPr>
        <w:rPr>
          <w:szCs w:val="24"/>
          <w:lang w:val="en-US"/>
        </w:rPr>
      </w:pP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</w:r>
      <w:r w:rsidRPr="00150FE1">
        <w:rPr>
          <w:szCs w:val="24"/>
          <w:lang w:val="en-US"/>
        </w:rPr>
        <w:tab/>
        <w:t xml:space="preserve">   (</w:t>
      </w:r>
      <w:proofErr w:type="gramStart"/>
      <w:r w:rsidRPr="00150FE1">
        <w:rPr>
          <w:szCs w:val="24"/>
          <w:lang w:val="en-US"/>
        </w:rPr>
        <w:t>corresponding</w:t>
      </w:r>
      <w:proofErr w:type="gramEnd"/>
      <w:r w:rsidRPr="00150FE1">
        <w:rPr>
          <w:szCs w:val="24"/>
          <w:lang w:val="en-US"/>
        </w:rPr>
        <w:t xml:space="preserve"> author)</w:t>
      </w:r>
    </w:p>
    <w:sectPr w:rsidR="00150FE1" w:rsidRPr="00150FE1">
      <w:headerReference w:type="default" r:id="rId7"/>
      <w:pgSz w:w="11906" w:h="16838" w:code="9"/>
      <w:pgMar w:top="3261" w:right="1134" w:bottom="1701" w:left="1134" w:header="99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33FF" w14:textId="77777777" w:rsidR="00984DC8" w:rsidRDefault="00984DC8">
      <w:r>
        <w:separator/>
      </w:r>
    </w:p>
  </w:endnote>
  <w:endnote w:type="continuationSeparator" w:id="0">
    <w:p w14:paraId="3DA8D0BA" w14:textId="77777777" w:rsidR="00984DC8" w:rsidRDefault="0098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591E" w14:textId="77777777" w:rsidR="00984DC8" w:rsidRDefault="00984DC8">
      <w:r>
        <w:separator/>
      </w:r>
    </w:p>
  </w:footnote>
  <w:footnote w:type="continuationSeparator" w:id="0">
    <w:p w14:paraId="0533747C" w14:textId="77777777" w:rsidR="00984DC8" w:rsidRDefault="00984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6520"/>
    </w:tblGrid>
    <w:tr w:rsidR="009B6EFB" w14:paraId="4BBCE51C" w14:textId="77777777">
      <w:trPr>
        <w:trHeight w:val="1273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222F24" w14:textId="77777777" w:rsidR="009B6EFB" w:rsidRDefault="007C493D">
          <w:pPr>
            <w:pStyle w:val="Header"/>
            <w:jc w:val="both"/>
          </w:pPr>
          <w:r>
            <w:rPr>
              <w:noProof/>
              <w:lang w:eastAsia="cs-CZ"/>
            </w:rPr>
            <w:drawing>
              <wp:inline distT="0" distB="0" distL="0" distR="0" wp14:anchorId="785BE045" wp14:editId="77B7A9A1">
                <wp:extent cx="966470" cy="957580"/>
                <wp:effectExtent l="0" t="0" r="5080" b="0"/>
                <wp:docPr id="1" name="obrázek 1" descr="cun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un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B6EFB">
            <w:rPr>
              <w:noProof/>
            </w:rPr>
            <w:object w:dxaOrig="1440" w:dyaOrig="1453" w14:anchorId="5BF37B5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in;height:72.65pt" fillcolor="window">
                <v:imagedata r:id="rId2" o:title=""/>
              </v:shape>
              <o:OLEObject Type="Embed" ProgID="Word.Picture.8" ShapeID="_x0000_i1025" DrawAspect="Content" ObjectID="_1706001057" r:id="rId3"/>
            </w:object>
          </w:r>
        </w:p>
      </w:tc>
      <w:tc>
        <w:tcPr>
          <w:tcW w:w="6520" w:type="dxa"/>
          <w:tcBorders>
            <w:top w:val="nil"/>
            <w:left w:val="nil"/>
            <w:bottom w:val="nil"/>
            <w:right w:val="nil"/>
          </w:tcBorders>
        </w:tcPr>
        <w:p w14:paraId="0C778339" w14:textId="77777777" w:rsidR="009B6EFB" w:rsidRDefault="009B6EFB">
          <w:pPr>
            <w:pStyle w:val="Header"/>
            <w:jc w:val="center"/>
          </w:pPr>
          <w:r>
            <w:t>UNIVERSITA KARLOVA V PRAZE</w:t>
          </w:r>
        </w:p>
        <w:p w14:paraId="5FF1E105" w14:textId="77777777" w:rsidR="009B6EFB" w:rsidRDefault="009B6EFB">
          <w:pPr>
            <w:pStyle w:val="Header"/>
            <w:jc w:val="center"/>
          </w:pPr>
          <w:r>
            <w:t>1. lékařská fakulta</w:t>
          </w:r>
        </w:p>
        <w:p w14:paraId="5D526950" w14:textId="77777777" w:rsidR="009B6EFB" w:rsidRDefault="009B6EFB">
          <w:pPr>
            <w:pStyle w:val="Header"/>
            <w:jc w:val="center"/>
          </w:pPr>
        </w:p>
        <w:p w14:paraId="3D9EFC80" w14:textId="77777777" w:rsidR="009B6EFB" w:rsidRDefault="009B6EFB">
          <w:pPr>
            <w:pStyle w:val="Header"/>
            <w:jc w:val="center"/>
            <w:rPr>
              <w:b/>
            </w:rPr>
          </w:pPr>
          <w:r>
            <w:rPr>
              <w:b/>
            </w:rPr>
            <w:t>NEUROLOGICKÁ KLINIKA</w:t>
          </w:r>
        </w:p>
        <w:p w14:paraId="17499D8F" w14:textId="77777777" w:rsidR="009B6EFB" w:rsidRPr="009D1C20" w:rsidRDefault="009B6EFB">
          <w:pPr>
            <w:pStyle w:val="Header"/>
            <w:jc w:val="center"/>
            <w:rPr>
              <w:sz w:val="20"/>
            </w:rPr>
          </w:pPr>
          <w:r>
            <w:rPr>
              <w:sz w:val="20"/>
            </w:rPr>
            <w:t>přednosta Prof. MUDr. Evžen Růžička, DrSc.</w:t>
          </w:r>
        </w:p>
        <w:p w14:paraId="7E2E2F5E" w14:textId="77777777" w:rsidR="009B6EFB" w:rsidRDefault="009B6EFB">
          <w:pPr>
            <w:pStyle w:val="Header"/>
            <w:jc w:val="center"/>
            <w:rPr>
              <w:sz w:val="20"/>
            </w:rPr>
          </w:pPr>
          <w:r>
            <w:rPr>
              <w:sz w:val="20"/>
            </w:rPr>
            <w:t>Kateřinská 30, 128 21 Praha 2</w:t>
          </w:r>
        </w:p>
        <w:p w14:paraId="4CDC20BC" w14:textId="77777777" w:rsidR="009B6EFB" w:rsidRDefault="009B6EFB">
          <w:pPr>
            <w:pStyle w:val="Header"/>
            <w:jc w:val="center"/>
            <w:rPr>
              <w:sz w:val="20"/>
            </w:rPr>
          </w:pPr>
          <w:r>
            <w:rPr>
              <w:sz w:val="20"/>
            </w:rPr>
            <w:t>Tel: (+420) 2 24 96 55 50, Fax / Tel: (+420) 2 24 92 26 78</w:t>
          </w:r>
        </w:p>
        <w:p w14:paraId="33E0A23E" w14:textId="77777777" w:rsidR="009B6EFB" w:rsidRDefault="009B6EFB">
          <w:pPr>
            <w:pStyle w:val="Header"/>
            <w:jc w:val="center"/>
          </w:pPr>
          <w:r>
            <w:rPr>
              <w:sz w:val="20"/>
            </w:rPr>
            <w:t>e-mail: NEURO@LF1.CUNI.CZ</w:t>
          </w:r>
        </w:p>
      </w:tc>
    </w:tr>
  </w:tbl>
  <w:p w14:paraId="28AE530B" w14:textId="77777777" w:rsidR="009B6EFB" w:rsidRDefault="009B6EF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15C52D5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4A034F6"/>
    <w:multiLevelType w:val="singleLevel"/>
    <w:tmpl w:val="A086B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1EA60AC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74E1764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A231FA3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28E0B22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4A651FA"/>
    <w:multiLevelType w:val="singleLevel"/>
    <w:tmpl w:val="A086B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A4A4264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MzUyNTCwNLY0MjJW0lEKTi0uzszPAykwrgUAAuvZNSwAAAA="/>
  </w:docVars>
  <w:rsids>
    <w:rsidRoot w:val="007C493D"/>
    <w:rsid w:val="000579A1"/>
    <w:rsid w:val="00150FE1"/>
    <w:rsid w:val="00197B7E"/>
    <w:rsid w:val="001A4A97"/>
    <w:rsid w:val="001D3D63"/>
    <w:rsid w:val="00307E33"/>
    <w:rsid w:val="00392024"/>
    <w:rsid w:val="004E71F0"/>
    <w:rsid w:val="00560D8A"/>
    <w:rsid w:val="005E0220"/>
    <w:rsid w:val="005E680C"/>
    <w:rsid w:val="006119D1"/>
    <w:rsid w:val="006535C5"/>
    <w:rsid w:val="006570DF"/>
    <w:rsid w:val="0073300C"/>
    <w:rsid w:val="00763027"/>
    <w:rsid w:val="007C3CCC"/>
    <w:rsid w:val="007C493D"/>
    <w:rsid w:val="00984DC8"/>
    <w:rsid w:val="009B6EFB"/>
    <w:rsid w:val="009D1C20"/>
    <w:rsid w:val="00A20443"/>
    <w:rsid w:val="00A60BFD"/>
    <w:rsid w:val="00AB14F0"/>
    <w:rsid w:val="00AD0ECC"/>
    <w:rsid w:val="00BA19EB"/>
    <w:rsid w:val="00C21C0D"/>
    <w:rsid w:val="00C26A6F"/>
    <w:rsid w:val="00CE0277"/>
    <w:rsid w:val="00CE367E"/>
    <w:rsid w:val="00ED2F06"/>
    <w:rsid w:val="00F2643C"/>
    <w:rsid w:val="00F67517"/>
    <w:rsid w:val="00F7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13D8FCCF"/>
  <w15:docId w15:val="{994EE99F-A0C4-42F8-8E72-AA5C47EC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Times" w:hAnsi="Courier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02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nhideWhenUsed/>
    <w:rsid w:val="007C3CCC"/>
    <w:pPr>
      <w:spacing w:before="100" w:beforeAutospacing="1" w:after="100" w:afterAutospacing="1"/>
    </w:pPr>
    <w:rPr>
      <w:rFonts w:eastAsia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sz\Desktop\Neurologick&#225;%20klinik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Neurologická klinika.dot</Template>
  <TotalTime>0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Neurologická klinika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Neurologická klinika</dc:title>
  <dc:creator>Rusz</dc:creator>
  <cp:lastModifiedBy>Novotny, Michal</cp:lastModifiedBy>
  <cp:revision>4</cp:revision>
  <cp:lastPrinted>2000-05-10T09:28:00Z</cp:lastPrinted>
  <dcterms:created xsi:type="dcterms:W3CDTF">2022-02-10T11:20:00Z</dcterms:created>
  <dcterms:modified xsi:type="dcterms:W3CDTF">2022-02-10T11:24:00Z</dcterms:modified>
</cp:coreProperties>
</file>