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D501C1" w14:textId="77777777" w:rsidR="00E63216" w:rsidRDefault="000B38BE" w:rsidP="00E63216">
      <w:pPr>
        <w:pStyle w:val="Subtitle"/>
        <w:jc w:val="right"/>
      </w:pPr>
      <w:r>
        <w:rPr>
          <w:noProof/>
        </w:rPr>
        <w:drawing>
          <wp:inline distT="0" distB="0" distL="0" distR="0" wp14:anchorId="607EA52B" wp14:editId="3009329E">
            <wp:extent cx="2880000" cy="933623"/>
            <wp:effectExtent l="0" t="0" r="0" b="0"/>
            <wp:docPr id="1" name="Picture 1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&#10;&#10;Description automatically generated with medium confidenc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933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2893F" w14:textId="3D619D1C" w:rsidR="00013F50" w:rsidRDefault="004874FA" w:rsidP="005B40B6">
      <w:pPr>
        <w:pStyle w:val="Subtitle"/>
      </w:pPr>
      <w:r w:rsidRPr="004874FA">
        <w:t>A systematic review of barriers to and facilitators of the use of evidence by policymakers</w:t>
      </w:r>
      <w:r w:rsidR="006E1A3A">
        <w:t>:</w:t>
      </w:r>
      <w:r w:rsidR="006E1A3A">
        <w:br/>
      </w:r>
      <w:r w:rsidR="0050572B">
        <w:t>Search</w:t>
      </w:r>
      <w:r w:rsidR="00970A1E">
        <w:t xml:space="preserve"> </w:t>
      </w:r>
      <w:r w:rsidR="0050572B">
        <w:t>methodology</w:t>
      </w:r>
    </w:p>
    <w:p w14:paraId="3C5EC1AA" w14:textId="15DDEA97" w:rsidR="00E63216" w:rsidRDefault="005B21A9">
      <w:pPr>
        <w:pStyle w:val="TOC1"/>
        <w:tabs>
          <w:tab w:val="left" w:pos="480"/>
          <w:tab w:val="right" w:leader="dot" w:pos="9016"/>
        </w:tabs>
        <w:rPr>
          <w:rFonts w:eastAsiaTheme="minorEastAsia"/>
          <w:noProof/>
          <w:sz w:val="22"/>
          <w:lang w:eastAsia="en-GB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125971804" w:history="1">
        <w:r w:rsidR="00E63216" w:rsidRPr="009C7025">
          <w:rPr>
            <w:rStyle w:val="Hyperlink"/>
            <w:noProof/>
          </w:rPr>
          <w:t>1</w:t>
        </w:r>
        <w:r w:rsidR="00E63216">
          <w:rPr>
            <w:rFonts w:eastAsiaTheme="minorEastAsia"/>
            <w:noProof/>
            <w:sz w:val="22"/>
            <w:lang w:eastAsia="en-GB"/>
          </w:rPr>
          <w:tab/>
        </w:r>
        <w:r w:rsidR="00E63216" w:rsidRPr="009C7025">
          <w:rPr>
            <w:rStyle w:val="Hyperlink"/>
            <w:noProof/>
          </w:rPr>
          <w:t>Search strategy creation</w:t>
        </w:r>
        <w:r w:rsidR="00E63216">
          <w:rPr>
            <w:noProof/>
            <w:webHidden/>
          </w:rPr>
          <w:tab/>
        </w:r>
        <w:r w:rsidR="00E63216">
          <w:rPr>
            <w:noProof/>
            <w:webHidden/>
          </w:rPr>
          <w:fldChar w:fldCharType="begin"/>
        </w:r>
        <w:r w:rsidR="00E63216">
          <w:rPr>
            <w:noProof/>
            <w:webHidden/>
          </w:rPr>
          <w:instrText xml:space="preserve"> PAGEREF _Toc125971804 \h </w:instrText>
        </w:r>
        <w:r w:rsidR="00E63216">
          <w:rPr>
            <w:noProof/>
            <w:webHidden/>
          </w:rPr>
        </w:r>
        <w:r w:rsidR="00E63216">
          <w:rPr>
            <w:noProof/>
            <w:webHidden/>
          </w:rPr>
          <w:fldChar w:fldCharType="separate"/>
        </w:r>
        <w:r w:rsidR="00E63216">
          <w:rPr>
            <w:noProof/>
            <w:webHidden/>
          </w:rPr>
          <w:t>2</w:t>
        </w:r>
        <w:r w:rsidR="00E63216">
          <w:rPr>
            <w:noProof/>
            <w:webHidden/>
          </w:rPr>
          <w:fldChar w:fldCharType="end"/>
        </w:r>
      </w:hyperlink>
    </w:p>
    <w:p w14:paraId="1A386895" w14:textId="3AE21576" w:rsidR="00E63216" w:rsidRDefault="00000000">
      <w:pPr>
        <w:pStyle w:val="TOC1"/>
        <w:tabs>
          <w:tab w:val="left" w:pos="480"/>
          <w:tab w:val="right" w:leader="dot" w:pos="9016"/>
        </w:tabs>
        <w:rPr>
          <w:rFonts w:eastAsiaTheme="minorEastAsia"/>
          <w:noProof/>
          <w:sz w:val="22"/>
          <w:lang w:eastAsia="en-GB"/>
        </w:rPr>
      </w:pPr>
      <w:hyperlink w:anchor="_Toc125971805" w:history="1">
        <w:r w:rsidR="00E63216" w:rsidRPr="009C7025">
          <w:rPr>
            <w:rStyle w:val="Hyperlink"/>
            <w:noProof/>
          </w:rPr>
          <w:t>2</w:t>
        </w:r>
        <w:r w:rsidR="00E63216">
          <w:rPr>
            <w:rFonts w:eastAsiaTheme="minorEastAsia"/>
            <w:noProof/>
            <w:sz w:val="22"/>
            <w:lang w:eastAsia="en-GB"/>
          </w:rPr>
          <w:tab/>
        </w:r>
        <w:r w:rsidR="00E63216" w:rsidRPr="009C7025">
          <w:rPr>
            <w:rStyle w:val="Hyperlink"/>
            <w:noProof/>
          </w:rPr>
          <w:t>Sources</w:t>
        </w:r>
        <w:r w:rsidR="00E63216">
          <w:rPr>
            <w:noProof/>
            <w:webHidden/>
          </w:rPr>
          <w:tab/>
        </w:r>
        <w:r w:rsidR="00E63216">
          <w:rPr>
            <w:noProof/>
            <w:webHidden/>
          </w:rPr>
          <w:fldChar w:fldCharType="begin"/>
        </w:r>
        <w:r w:rsidR="00E63216">
          <w:rPr>
            <w:noProof/>
            <w:webHidden/>
          </w:rPr>
          <w:instrText xml:space="preserve"> PAGEREF _Toc125971805 \h </w:instrText>
        </w:r>
        <w:r w:rsidR="00E63216">
          <w:rPr>
            <w:noProof/>
            <w:webHidden/>
          </w:rPr>
        </w:r>
        <w:r w:rsidR="00E63216">
          <w:rPr>
            <w:noProof/>
            <w:webHidden/>
          </w:rPr>
          <w:fldChar w:fldCharType="separate"/>
        </w:r>
        <w:r w:rsidR="00E63216">
          <w:rPr>
            <w:noProof/>
            <w:webHidden/>
          </w:rPr>
          <w:t>2</w:t>
        </w:r>
        <w:r w:rsidR="00E63216">
          <w:rPr>
            <w:noProof/>
            <w:webHidden/>
          </w:rPr>
          <w:fldChar w:fldCharType="end"/>
        </w:r>
      </w:hyperlink>
    </w:p>
    <w:p w14:paraId="0110DD19" w14:textId="4754B19A" w:rsidR="00E63216" w:rsidRDefault="00000000">
      <w:pPr>
        <w:pStyle w:val="TOC1"/>
        <w:tabs>
          <w:tab w:val="left" w:pos="480"/>
          <w:tab w:val="right" w:leader="dot" w:pos="9016"/>
        </w:tabs>
        <w:rPr>
          <w:rFonts w:eastAsiaTheme="minorEastAsia"/>
          <w:noProof/>
          <w:sz w:val="22"/>
          <w:lang w:eastAsia="en-GB"/>
        </w:rPr>
      </w:pPr>
      <w:hyperlink w:anchor="_Toc125971806" w:history="1">
        <w:r w:rsidR="00E63216" w:rsidRPr="009C7025">
          <w:rPr>
            <w:rStyle w:val="Hyperlink"/>
            <w:noProof/>
          </w:rPr>
          <w:t>3</w:t>
        </w:r>
        <w:r w:rsidR="00E63216">
          <w:rPr>
            <w:rFonts w:eastAsiaTheme="minorEastAsia"/>
            <w:noProof/>
            <w:sz w:val="22"/>
            <w:lang w:eastAsia="en-GB"/>
          </w:rPr>
          <w:tab/>
        </w:r>
        <w:r w:rsidR="00E63216" w:rsidRPr="009C7025">
          <w:rPr>
            <w:rStyle w:val="Hyperlink"/>
            <w:noProof/>
          </w:rPr>
          <w:t>Information management</w:t>
        </w:r>
        <w:r w:rsidR="00E63216">
          <w:rPr>
            <w:noProof/>
            <w:webHidden/>
          </w:rPr>
          <w:tab/>
        </w:r>
        <w:r w:rsidR="00E63216">
          <w:rPr>
            <w:noProof/>
            <w:webHidden/>
          </w:rPr>
          <w:fldChar w:fldCharType="begin"/>
        </w:r>
        <w:r w:rsidR="00E63216">
          <w:rPr>
            <w:noProof/>
            <w:webHidden/>
          </w:rPr>
          <w:instrText xml:space="preserve"> PAGEREF _Toc125971806 \h </w:instrText>
        </w:r>
        <w:r w:rsidR="00E63216">
          <w:rPr>
            <w:noProof/>
            <w:webHidden/>
          </w:rPr>
        </w:r>
        <w:r w:rsidR="00E63216">
          <w:rPr>
            <w:noProof/>
            <w:webHidden/>
          </w:rPr>
          <w:fldChar w:fldCharType="separate"/>
        </w:r>
        <w:r w:rsidR="00E63216">
          <w:rPr>
            <w:noProof/>
            <w:webHidden/>
          </w:rPr>
          <w:t>3</w:t>
        </w:r>
        <w:r w:rsidR="00E63216">
          <w:rPr>
            <w:noProof/>
            <w:webHidden/>
          </w:rPr>
          <w:fldChar w:fldCharType="end"/>
        </w:r>
      </w:hyperlink>
    </w:p>
    <w:p w14:paraId="7EFEA7B3" w14:textId="16B30BB3" w:rsidR="00E63216" w:rsidRDefault="00000000">
      <w:pPr>
        <w:pStyle w:val="TOC1"/>
        <w:tabs>
          <w:tab w:val="left" w:pos="480"/>
          <w:tab w:val="right" w:leader="dot" w:pos="9016"/>
        </w:tabs>
        <w:rPr>
          <w:rFonts w:eastAsiaTheme="minorEastAsia"/>
          <w:noProof/>
          <w:sz w:val="22"/>
          <w:lang w:eastAsia="en-GB"/>
        </w:rPr>
      </w:pPr>
      <w:hyperlink w:anchor="_Toc125971807" w:history="1">
        <w:r w:rsidR="00E63216" w:rsidRPr="009C7025">
          <w:rPr>
            <w:rStyle w:val="Hyperlink"/>
            <w:noProof/>
          </w:rPr>
          <w:t>4</w:t>
        </w:r>
        <w:r w:rsidR="00E63216">
          <w:rPr>
            <w:rFonts w:eastAsiaTheme="minorEastAsia"/>
            <w:noProof/>
            <w:sz w:val="22"/>
            <w:lang w:eastAsia="en-GB"/>
          </w:rPr>
          <w:tab/>
        </w:r>
        <w:r w:rsidR="00E63216" w:rsidRPr="009C7025">
          <w:rPr>
            <w:rStyle w:val="Hyperlink"/>
            <w:noProof/>
          </w:rPr>
          <w:t>Results</w:t>
        </w:r>
        <w:r w:rsidR="00E63216">
          <w:rPr>
            <w:noProof/>
            <w:webHidden/>
          </w:rPr>
          <w:tab/>
        </w:r>
        <w:r w:rsidR="00E63216">
          <w:rPr>
            <w:noProof/>
            <w:webHidden/>
          </w:rPr>
          <w:fldChar w:fldCharType="begin"/>
        </w:r>
        <w:r w:rsidR="00E63216">
          <w:rPr>
            <w:noProof/>
            <w:webHidden/>
          </w:rPr>
          <w:instrText xml:space="preserve"> PAGEREF _Toc125971807 \h </w:instrText>
        </w:r>
        <w:r w:rsidR="00E63216">
          <w:rPr>
            <w:noProof/>
            <w:webHidden/>
          </w:rPr>
        </w:r>
        <w:r w:rsidR="00E63216">
          <w:rPr>
            <w:noProof/>
            <w:webHidden/>
          </w:rPr>
          <w:fldChar w:fldCharType="separate"/>
        </w:r>
        <w:r w:rsidR="00E63216">
          <w:rPr>
            <w:noProof/>
            <w:webHidden/>
          </w:rPr>
          <w:t>3</w:t>
        </w:r>
        <w:r w:rsidR="00E63216">
          <w:rPr>
            <w:noProof/>
            <w:webHidden/>
          </w:rPr>
          <w:fldChar w:fldCharType="end"/>
        </w:r>
      </w:hyperlink>
    </w:p>
    <w:p w14:paraId="0A7470E6" w14:textId="7713712F" w:rsidR="00E63216" w:rsidRDefault="00000000">
      <w:pPr>
        <w:pStyle w:val="TOC1"/>
        <w:tabs>
          <w:tab w:val="left" w:pos="480"/>
          <w:tab w:val="right" w:leader="dot" w:pos="9016"/>
        </w:tabs>
        <w:rPr>
          <w:rFonts w:eastAsiaTheme="minorEastAsia"/>
          <w:noProof/>
          <w:sz w:val="22"/>
          <w:lang w:eastAsia="en-GB"/>
        </w:rPr>
      </w:pPr>
      <w:hyperlink w:anchor="_Toc125971808" w:history="1">
        <w:r w:rsidR="00E63216" w:rsidRPr="009C7025">
          <w:rPr>
            <w:rStyle w:val="Hyperlink"/>
            <w:noProof/>
          </w:rPr>
          <w:t>5</w:t>
        </w:r>
        <w:r w:rsidR="00E63216">
          <w:rPr>
            <w:rFonts w:eastAsiaTheme="minorEastAsia"/>
            <w:noProof/>
            <w:sz w:val="22"/>
            <w:lang w:eastAsia="en-GB"/>
          </w:rPr>
          <w:tab/>
        </w:r>
        <w:r w:rsidR="00E63216" w:rsidRPr="009C7025">
          <w:rPr>
            <w:rStyle w:val="Hyperlink"/>
            <w:noProof/>
          </w:rPr>
          <w:t>References</w:t>
        </w:r>
        <w:r w:rsidR="00E63216">
          <w:rPr>
            <w:noProof/>
            <w:webHidden/>
          </w:rPr>
          <w:tab/>
        </w:r>
        <w:r w:rsidR="00E63216">
          <w:rPr>
            <w:noProof/>
            <w:webHidden/>
          </w:rPr>
          <w:fldChar w:fldCharType="begin"/>
        </w:r>
        <w:r w:rsidR="00E63216">
          <w:rPr>
            <w:noProof/>
            <w:webHidden/>
          </w:rPr>
          <w:instrText xml:space="preserve"> PAGEREF _Toc125971808 \h </w:instrText>
        </w:r>
        <w:r w:rsidR="00E63216">
          <w:rPr>
            <w:noProof/>
            <w:webHidden/>
          </w:rPr>
        </w:r>
        <w:r w:rsidR="00E63216">
          <w:rPr>
            <w:noProof/>
            <w:webHidden/>
          </w:rPr>
          <w:fldChar w:fldCharType="separate"/>
        </w:r>
        <w:r w:rsidR="00E63216">
          <w:rPr>
            <w:noProof/>
            <w:webHidden/>
          </w:rPr>
          <w:t>4</w:t>
        </w:r>
        <w:r w:rsidR="00E63216">
          <w:rPr>
            <w:noProof/>
            <w:webHidden/>
          </w:rPr>
          <w:fldChar w:fldCharType="end"/>
        </w:r>
      </w:hyperlink>
    </w:p>
    <w:p w14:paraId="301BD1BE" w14:textId="7C5D4AE6" w:rsidR="00E63216" w:rsidRDefault="00000000">
      <w:pPr>
        <w:pStyle w:val="TOC1"/>
        <w:tabs>
          <w:tab w:val="left" w:pos="480"/>
          <w:tab w:val="right" w:leader="dot" w:pos="9016"/>
        </w:tabs>
        <w:rPr>
          <w:rFonts w:eastAsiaTheme="minorEastAsia"/>
          <w:noProof/>
          <w:sz w:val="22"/>
          <w:lang w:eastAsia="en-GB"/>
        </w:rPr>
      </w:pPr>
      <w:hyperlink w:anchor="_Toc125971809" w:history="1">
        <w:r w:rsidR="00E63216" w:rsidRPr="009C7025">
          <w:rPr>
            <w:rStyle w:val="Hyperlink"/>
            <w:noProof/>
          </w:rPr>
          <w:t>6</w:t>
        </w:r>
        <w:r w:rsidR="00E63216">
          <w:rPr>
            <w:rFonts w:eastAsiaTheme="minorEastAsia"/>
            <w:noProof/>
            <w:sz w:val="22"/>
            <w:lang w:eastAsia="en-GB"/>
          </w:rPr>
          <w:tab/>
        </w:r>
        <w:r w:rsidR="00E63216" w:rsidRPr="009C7025">
          <w:rPr>
            <w:rStyle w:val="Hyperlink"/>
            <w:noProof/>
          </w:rPr>
          <w:t>Appendix: Search strategies</w:t>
        </w:r>
        <w:r w:rsidR="00E63216">
          <w:rPr>
            <w:noProof/>
            <w:webHidden/>
          </w:rPr>
          <w:tab/>
        </w:r>
        <w:r w:rsidR="00E63216">
          <w:rPr>
            <w:noProof/>
            <w:webHidden/>
          </w:rPr>
          <w:fldChar w:fldCharType="begin"/>
        </w:r>
        <w:r w:rsidR="00E63216">
          <w:rPr>
            <w:noProof/>
            <w:webHidden/>
          </w:rPr>
          <w:instrText xml:space="preserve"> PAGEREF _Toc125971809 \h </w:instrText>
        </w:r>
        <w:r w:rsidR="00E63216">
          <w:rPr>
            <w:noProof/>
            <w:webHidden/>
          </w:rPr>
        </w:r>
        <w:r w:rsidR="00E63216">
          <w:rPr>
            <w:noProof/>
            <w:webHidden/>
          </w:rPr>
          <w:fldChar w:fldCharType="separate"/>
        </w:r>
        <w:r w:rsidR="00E63216">
          <w:rPr>
            <w:noProof/>
            <w:webHidden/>
          </w:rPr>
          <w:t>4</w:t>
        </w:r>
        <w:r w:rsidR="00E63216">
          <w:rPr>
            <w:noProof/>
            <w:webHidden/>
          </w:rPr>
          <w:fldChar w:fldCharType="end"/>
        </w:r>
      </w:hyperlink>
    </w:p>
    <w:p w14:paraId="364A239E" w14:textId="50BDA4C6" w:rsidR="00E63216" w:rsidRDefault="00000000">
      <w:pPr>
        <w:pStyle w:val="TOC2"/>
        <w:tabs>
          <w:tab w:val="left" w:pos="880"/>
          <w:tab w:val="right" w:leader="dot" w:pos="9016"/>
        </w:tabs>
        <w:rPr>
          <w:rFonts w:eastAsiaTheme="minorEastAsia"/>
          <w:noProof/>
          <w:sz w:val="22"/>
          <w:lang w:eastAsia="en-GB"/>
        </w:rPr>
      </w:pPr>
      <w:hyperlink w:anchor="_Toc125971810" w:history="1">
        <w:r w:rsidR="00E63216" w:rsidRPr="009C7025">
          <w:rPr>
            <w:rStyle w:val="Hyperlink"/>
            <w:noProof/>
          </w:rPr>
          <w:t>6.1</w:t>
        </w:r>
        <w:r w:rsidR="00E63216">
          <w:rPr>
            <w:rFonts w:eastAsiaTheme="minorEastAsia"/>
            <w:noProof/>
            <w:sz w:val="22"/>
            <w:lang w:eastAsia="en-GB"/>
          </w:rPr>
          <w:tab/>
        </w:r>
        <w:r w:rsidR="00E63216" w:rsidRPr="009C7025">
          <w:rPr>
            <w:rStyle w:val="Hyperlink"/>
            <w:noProof/>
          </w:rPr>
          <w:t xml:space="preserve">Ovid MEDLINE </w:t>
        </w:r>
        <w:r w:rsidR="00E63216" w:rsidRPr="009C7025">
          <w:rPr>
            <w:rStyle w:val="Hyperlink"/>
            <w:noProof/>
            <w:lang w:eastAsia="en-GB"/>
          </w:rPr>
          <w:t>ALL</w:t>
        </w:r>
        <w:r w:rsidR="00E63216">
          <w:rPr>
            <w:noProof/>
            <w:webHidden/>
          </w:rPr>
          <w:tab/>
        </w:r>
        <w:r w:rsidR="00E63216">
          <w:rPr>
            <w:noProof/>
            <w:webHidden/>
          </w:rPr>
          <w:fldChar w:fldCharType="begin"/>
        </w:r>
        <w:r w:rsidR="00E63216">
          <w:rPr>
            <w:noProof/>
            <w:webHidden/>
          </w:rPr>
          <w:instrText xml:space="preserve"> PAGEREF _Toc125971810 \h </w:instrText>
        </w:r>
        <w:r w:rsidR="00E63216">
          <w:rPr>
            <w:noProof/>
            <w:webHidden/>
          </w:rPr>
        </w:r>
        <w:r w:rsidR="00E63216">
          <w:rPr>
            <w:noProof/>
            <w:webHidden/>
          </w:rPr>
          <w:fldChar w:fldCharType="separate"/>
        </w:r>
        <w:r w:rsidR="00E63216">
          <w:rPr>
            <w:noProof/>
            <w:webHidden/>
          </w:rPr>
          <w:t>4</w:t>
        </w:r>
        <w:r w:rsidR="00E63216">
          <w:rPr>
            <w:noProof/>
            <w:webHidden/>
          </w:rPr>
          <w:fldChar w:fldCharType="end"/>
        </w:r>
      </w:hyperlink>
    </w:p>
    <w:p w14:paraId="554523B6" w14:textId="0BB24C20" w:rsidR="00E63216" w:rsidRDefault="00000000">
      <w:pPr>
        <w:pStyle w:val="TOC2"/>
        <w:tabs>
          <w:tab w:val="left" w:pos="880"/>
          <w:tab w:val="right" w:leader="dot" w:pos="9016"/>
        </w:tabs>
        <w:rPr>
          <w:rFonts w:eastAsiaTheme="minorEastAsia"/>
          <w:noProof/>
          <w:sz w:val="22"/>
          <w:lang w:eastAsia="en-GB"/>
        </w:rPr>
      </w:pPr>
      <w:hyperlink w:anchor="_Toc125971811" w:history="1">
        <w:r w:rsidR="00E63216" w:rsidRPr="009C7025">
          <w:rPr>
            <w:rStyle w:val="Hyperlink"/>
            <w:noProof/>
          </w:rPr>
          <w:t>6.2</w:t>
        </w:r>
        <w:r w:rsidR="00E63216">
          <w:rPr>
            <w:rFonts w:eastAsiaTheme="minorEastAsia"/>
            <w:noProof/>
            <w:sz w:val="22"/>
            <w:lang w:eastAsia="en-GB"/>
          </w:rPr>
          <w:tab/>
        </w:r>
        <w:r w:rsidR="00E63216" w:rsidRPr="009C7025">
          <w:rPr>
            <w:rStyle w:val="Hyperlink"/>
            <w:noProof/>
          </w:rPr>
          <w:t>Ovid Embase</w:t>
        </w:r>
        <w:r w:rsidR="00E63216">
          <w:rPr>
            <w:noProof/>
            <w:webHidden/>
          </w:rPr>
          <w:tab/>
        </w:r>
        <w:r w:rsidR="00E63216">
          <w:rPr>
            <w:noProof/>
            <w:webHidden/>
          </w:rPr>
          <w:fldChar w:fldCharType="begin"/>
        </w:r>
        <w:r w:rsidR="00E63216">
          <w:rPr>
            <w:noProof/>
            <w:webHidden/>
          </w:rPr>
          <w:instrText xml:space="preserve"> PAGEREF _Toc125971811 \h </w:instrText>
        </w:r>
        <w:r w:rsidR="00E63216">
          <w:rPr>
            <w:noProof/>
            <w:webHidden/>
          </w:rPr>
        </w:r>
        <w:r w:rsidR="00E63216">
          <w:rPr>
            <w:noProof/>
            <w:webHidden/>
          </w:rPr>
          <w:fldChar w:fldCharType="separate"/>
        </w:r>
        <w:r w:rsidR="00E63216">
          <w:rPr>
            <w:noProof/>
            <w:webHidden/>
          </w:rPr>
          <w:t>6</w:t>
        </w:r>
        <w:r w:rsidR="00E63216">
          <w:rPr>
            <w:noProof/>
            <w:webHidden/>
          </w:rPr>
          <w:fldChar w:fldCharType="end"/>
        </w:r>
      </w:hyperlink>
    </w:p>
    <w:p w14:paraId="5877E99D" w14:textId="48ECB60C" w:rsidR="00E63216" w:rsidRDefault="00000000">
      <w:pPr>
        <w:pStyle w:val="TOC2"/>
        <w:tabs>
          <w:tab w:val="left" w:pos="880"/>
          <w:tab w:val="right" w:leader="dot" w:pos="9016"/>
        </w:tabs>
        <w:rPr>
          <w:rFonts w:eastAsiaTheme="minorEastAsia"/>
          <w:noProof/>
          <w:sz w:val="22"/>
          <w:lang w:eastAsia="en-GB"/>
        </w:rPr>
      </w:pPr>
      <w:hyperlink w:anchor="_Toc125971812" w:history="1">
        <w:r w:rsidR="00E63216" w:rsidRPr="009C7025">
          <w:rPr>
            <w:rStyle w:val="Hyperlink"/>
            <w:noProof/>
          </w:rPr>
          <w:t>6.3</w:t>
        </w:r>
        <w:r w:rsidR="00E63216">
          <w:rPr>
            <w:rFonts w:eastAsiaTheme="minorEastAsia"/>
            <w:noProof/>
            <w:sz w:val="22"/>
            <w:lang w:eastAsia="en-GB"/>
          </w:rPr>
          <w:tab/>
        </w:r>
        <w:r w:rsidR="00E63216" w:rsidRPr="009C7025">
          <w:rPr>
            <w:rStyle w:val="Hyperlink"/>
            <w:noProof/>
          </w:rPr>
          <w:t>OvidSP APA PsycInfo</w:t>
        </w:r>
        <w:r w:rsidR="00E63216">
          <w:rPr>
            <w:noProof/>
            <w:webHidden/>
          </w:rPr>
          <w:tab/>
        </w:r>
        <w:r w:rsidR="00E63216">
          <w:rPr>
            <w:noProof/>
            <w:webHidden/>
          </w:rPr>
          <w:fldChar w:fldCharType="begin"/>
        </w:r>
        <w:r w:rsidR="00E63216">
          <w:rPr>
            <w:noProof/>
            <w:webHidden/>
          </w:rPr>
          <w:instrText xml:space="preserve"> PAGEREF _Toc125971812 \h </w:instrText>
        </w:r>
        <w:r w:rsidR="00E63216">
          <w:rPr>
            <w:noProof/>
            <w:webHidden/>
          </w:rPr>
        </w:r>
        <w:r w:rsidR="00E63216">
          <w:rPr>
            <w:noProof/>
            <w:webHidden/>
          </w:rPr>
          <w:fldChar w:fldCharType="separate"/>
        </w:r>
        <w:r w:rsidR="00E63216">
          <w:rPr>
            <w:noProof/>
            <w:webHidden/>
          </w:rPr>
          <w:t>8</w:t>
        </w:r>
        <w:r w:rsidR="00E63216">
          <w:rPr>
            <w:noProof/>
            <w:webHidden/>
          </w:rPr>
          <w:fldChar w:fldCharType="end"/>
        </w:r>
      </w:hyperlink>
    </w:p>
    <w:p w14:paraId="0B4A067A" w14:textId="7A3D21B1" w:rsidR="00E63216" w:rsidRDefault="00000000">
      <w:pPr>
        <w:pStyle w:val="TOC2"/>
        <w:tabs>
          <w:tab w:val="left" w:pos="880"/>
          <w:tab w:val="right" w:leader="dot" w:pos="9016"/>
        </w:tabs>
        <w:rPr>
          <w:rFonts w:eastAsiaTheme="minorEastAsia"/>
          <w:noProof/>
          <w:sz w:val="22"/>
          <w:lang w:eastAsia="en-GB"/>
        </w:rPr>
      </w:pPr>
      <w:hyperlink w:anchor="_Toc125971813" w:history="1">
        <w:r w:rsidR="00E63216" w:rsidRPr="009C7025">
          <w:rPr>
            <w:rStyle w:val="Hyperlink"/>
            <w:noProof/>
          </w:rPr>
          <w:t>6.4</w:t>
        </w:r>
        <w:r w:rsidR="00E63216">
          <w:rPr>
            <w:rFonts w:eastAsiaTheme="minorEastAsia"/>
            <w:noProof/>
            <w:sz w:val="22"/>
            <w:lang w:eastAsia="en-GB"/>
          </w:rPr>
          <w:tab/>
        </w:r>
        <w:r w:rsidR="00E63216" w:rsidRPr="009C7025">
          <w:rPr>
            <w:rStyle w:val="Hyperlink"/>
            <w:noProof/>
          </w:rPr>
          <w:t>OvidSP Social Policy &amp; Practice</w:t>
        </w:r>
        <w:r w:rsidR="00E63216">
          <w:rPr>
            <w:noProof/>
            <w:webHidden/>
          </w:rPr>
          <w:tab/>
        </w:r>
        <w:r w:rsidR="00E63216">
          <w:rPr>
            <w:noProof/>
            <w:webHidden/>
          </w:rPr>
          <w:fldChar w:fldCharType="begin"/>
        </w:r>
        <w:r w:rsidR="00E63216">
          <w:rPr>
            <w:noProof/>
            <w:webHidden/>
          </w:rPr>
          <w:instrText xml:space="preserve"> PAGEREF _Toc125971813 \h </w:instrText>
        </w:r>
        <w:r w:rsidR="00E63216">
          <w:rPr>
            <w:noProof/>
            <w:webHidden/>
          </w:rPr>
        </w:r>
        <w:r w:rsidR="00E63216">
          <w:rPr>
            <w:noProof/>
            <w:webHidden/>
          </w:rPr>
          <w:fldChar w:fldCharType="separate"/>
        </w:r>
        <w:r w:rsidR="00E63216">
          <w:rPr>
            <w:noProof/>
            <w:webHidden/>
          </w:rPr>
          <w:t>10</w:t>
        </w:r>
        <w:r w:rsidR="00E63216">
          <w:rPr>
            <w:noProof/>
            <w:webHidden/>
          </w:rPr>
          <w:fldChar w:fldCharType="end"/>
        </w:r>
      </w:hyperlink>
    </w:p>
    <w:p w14:paraId="31E73303" w14:textId="7451DDBF" w:rsidR="00E63216" w:rsidRDefault="00000000">
      <w:pPr>
        <w:pStyle w:val="TOC2"/>
        <w:tabs>
          <w:tab w:val="left" w:pos="880"/>
          <w:tab w:val="right" w:leader="dot" w:pos="9016"/>
        </w:tabs>
        <w:rPr>
          <w:rFonts w:eastAsiaTheme="minorEastAsia"/>
          <w:noProof/>
          <w:sz w:val="22"/>
          <w:lang w:eastAsia="en-GB"/>
        </w:rPr>
      </w:pPr>
      <w:hyperlink w:anchor="_Toc125971814" w:history="1">
        <w:r w:rsidR="00E63216" w:rsidRPr="009C7025">
          <w:rPr>
            <w:rStyle w:val="Hyperlink"/>
            <w:noProof/>
          </w:rPr>
          <w:t>6.5</w:t>
        </w:r>
        <w:r w:rsidR="00E63216">
          <w:rPr>
            <w:rFonts w:eastAsiaTheme="minorEastAsia"/>
            <w:noProof/>
            <w:sz w:val="22"/>
            <w:lang w:eastAsia="en-GB"/>
          </w:rPr>
          <w:tab/>
        </w:r>
        <w:r w:rsidR="00E63216" w:rsidRPr="009C7025">
          <w:rPr>
            <w:rStyle w:val="Hyperlink"/>
            <w:noProof/>
          </w:rPr>
          <w:t>Wiley Cochrane Central Register of Controlled Trials</w:t>
        </w:r>
        <w:r w:rsidR="00E63216">
          <w:rPr>
            <w:noProof/>
            <w:webHidden/>
          </w:rPr>
          <w:tab/>
        </w:r>
        <w:r w:rsidR="00E63216">
          <w:rPr>
            <w:noProof/>
            <w:webHidden/>
          </w:rPr>
          <w:fldChar w:fldCharType="begin"/>
        </w:r>
        <w:r w:rsidR="00E63216">
          <w:rPr>
            <w:noProof/>
            <w:webHidden/>
          </w:rPr>
          <w:instrText xml:space="preserve"> PAGEREF _Toc125971814 \h </w:instrText>
        </w:r>
        <w:r w:rsidR="00E63216">
          <w:rPr>
            <w:noProof/>
            <w:webHidden/>
          </w:rPr>
        </w:r>
        <w:r w:rsidR="00E63216">
          <w:rPr>
            <w:noProof/>
            <w:webHidden/>
          </w:rPr>
          <w:fldChar w:fldCharType="separate"/>
        </w:r>
        <w:r w:rsidR="00E63216">
          <w:rPr>
            <w:noProof/>
            <w:webHidden/>
          </w:rPr>
          <w:t>12</w:t>
        </w:r>
        <w:r w:rsidR="00E63216">
          <w:rPr>
            <w:noProof/>
            <w:webHidden/>
          </w:rPr>
          <w:fldChar w:fldCharType="end"/>
        </w:r>
      </w:hyperlink>
    </w:p>
    <w:p w14:paraId="0D9CD8E1" w14:textId="4C67A495" w:rsidR="00E63216" w:rsidRDefault="00000000">
      <w:pPr>
        <w:pStyle w:val="TOC2"/>
        <w:tabs>
          <w:tab w:val="left" w:pos="880"/>
          <w:tab w:val="right" w:leader="dot" w:pos="9016"/>
        </w:tabs>
        <w:rPr>
          <w:rFonts w:eastAsiaTheme="minorEastAsia"/>
          <w:noProof/>
          <w:sz w:val="22"/>
          <w:lang w:eastAsia="en-GB"/>
        </w:rPr>
      </w:pPr>
      <w:hyperlink w:anchor="_Toc125971815" w:history="1">
        <w:r w:rsidR="00E63216" w:rsidRPr="009C7025">
          <w:rPr>
            <w:rStyle w:val="Hyperlink"/>
            <w:noProof/>
          </w:rPr>
          <w:t>6.6</w:t>
        </w:r>
        <w:r w:rsidR="00E63216">
          <w:rPr>
            <w:rFonts w:eastAsiaTheme="minorEastAsia"/>
            <w:noProof/>
            <w:sz w:val="22"/>
            <w:lang w:eastAsia="en-GB"/>
          </w:rPr>
          <w:tab/>
        </w:r>
        <w:r w:rsidR="00E63216" w:rsidRPr="009C7025">
          <w:rPr>
            <w:rStyle w:val="Hyperlink"/>
            <w:noProof/>
          </w:rPr>
          <w:t>Web of Science Core Collection</w:t>
        </w:r>
        <w:r w:rsidR="00E63216">
          <w:rPr>
            <w:noProof/>
            <w:webHidden/>
          </w:rPr>
          <w:tab/>
        </w:r>
        <w:r w:rsidR="00E63216">
          <w:rPr>
            <w:noProof/>
            <w:webHidden/>
          </w:rPr>
          <w:fldChar w:fldCharType="begin"/>
        </w:r>
        <w:r w:rsidR="00E63216">
          <w:rPr>
            <w:noProof/>
            <w:webHidden/>
          </w:rPr>
          <w:instrText xml:space="preserve"> PAGEREF _Toc125971815 \h </w:instrText>
        </w:r>
        <w:r w:rsidR="00E63216">
          <w:rPr>
            <w:noProof/>
            <w:webHidden/>
          </w:rPr>
        </w:r>
        <w:r w:rsidR="00E63216">
          <w:rPr>
            <w:noProof/>
            <w:webHidden/>
          </w:rPr>
          <w:fldChar w:fldCharType="separate"/>
        </w:r>
        <w:r w:rsidR="00E63216">
          <w:rPr>
            <w:noProof/>
            <w:webHidden/>
          </w:rPr>
          <w:t>14</w:t>
        </w:r>
        <w:r w:rsidR="00E63216">
          <w:rPr>
            <w:noProof/>
            <w:webHidden/>
          </w:rPr>
          <w:fldChar w:fldCharType="end"/>
        </w:r>
      </w:hyperlink>
    </w:p>
    <w:p w14:paraId="5538DA99" w14:textId="055C72F7" w:rsidR="00E63216" w:rsidRDefault="00000000">
      <w:pPr>
        <w:pStyle w:val="TOC2"/>
        <w:tabs>
          <w:tab w:val="left" w:pos="880"/>
          <w:tab w:val="right" w:leader="dot" w:pos="9016"/>
        </w:tabs>
        <w:rPr>
          <w:rFonts w:eastAsiaTheme="minorEastAsia"/>
          <w:noProof/>
          <w:sz w:val="22"/>
          <w:lang w:eastAsia="en-GB"/>
        </w:rPr>
      </w:pPr>
      <w:hyperlink w:anchor="_Toc125971816" w:history="1">
        <w:r w:rsidR="00E63216" w:rsidRPr="009C7025">
          <w:rPr>
            <w:rStyle w:val="Hyperlink"/>
            <w:noProof/>
          </w:rPr>
          <w:t>6.7</w:t>
        </w:r>
        <w:r w:rsidR="00E63216">
          <w:rPr>
            <w:rFonts w:eastAsiaTheme="minorEastAsia"/>
            <w:noProof/>
            <w:sz w:val="22"/>
            <w:lang w:eastAsia="en-GB"/>
          </w:rPr>
          <w:tab/>
        </w:r>
        <w:r w:rsidR="00E63216" w:rsidRPr="009C7025">
          <w:rPr>
            <w:rStyle w:val="Hyperlink"/>
            <w:noProof/>
          </w:rPr>
          <w:t>Web of Science SciELO</w:t>
        </w:r>
        <w:r w:rsidR="00E63216">
          <w:rPr>
            <w:noProof/>
            <w:webHidden/>
          </w:rPr>
          <w:tab/>
        </w:r>
        <w:r w:rsidR="00E63216">
          <w:rPr>
            <w:noProof/>
            <w:webHidden/>
          </w:rPr>
          <w:fldChar w:fldCharType="begin"/>
        </w:r>
        <w:r w:rsidR="00E63216">
          <w:rPr>
            <w:noProof/>
            <w:webHidden/>
          </w:rPr>
          <w:instrText xml:space="preserve"> PAGEREF _Toc125971816 \h </w:instrText>
        </w:r>
        <w:r w:rsidR="00E63216">
          <w:rPr>
            <w:noProof/>
            <w:webHidden/>
          </w:rPr>
        </w:r>
        <w:r w:rsidR="00E63216">
          <w:rPr>
            <w:noProof/>
            <w:webHidden/>
          </w:rPr>
          <w:fldChar w:fldCharType="separate"/>
        </w:r>
        <w:r w:rsidR="00E63216">
          <w:rPr>
            <w:noProof/>
            <w:webHidden/>
          </w:rPr>
          <w:t>17</w:t>
        </w:r>
        <w:r w:rsidR="00E63216">
          <w:rPr>
            <w:noProof/>
            <w:webHidden/>
          </w:rPr>
          <w:fldChar w:fldCharType="end"/>
        </w:r>
      </w:hyperlink>
    </w:p>
    <w:p w14:paraId="0126F587" w14:textId="6582BF50" w:rsidR="00E63216" w:rsidRDefault="00000000">
      <w:pPr>
        <w:pStyle w:val="TOC2"/>
        <w:tabs>
          <w:tab w:val="left" w:pos="880"/>
          <w:tab w:val="right" w:leader="dot" w:pos="9016"/>
        </w:tabs>
        <w:rPr>
          <w:rFonts w:eastAsiaTheme="minorEastAsia"/>
          <w:noProof/>
          <w:sz w:val="22"/>
          <w:lang w:eastAsia="en-GB"/>
        </w:rPr>
      </w:pPr>
      <w:hyperlink w:anchor="_Toc125971817" w:history="1">
        <w:r w:rsidR="00E63216" w:rsidRPr="009C7025">
          <w:rPr>
            <w:rStyle w:val="Hyperlink"/>
            <w:noProof/>
          </w:rPr>
          <w:t>6.8</w:t>
        </w:r>
        <w:r w:rsidR="00E63216">
          <w:rPr>
            <w:rFonts w:eastAsiaTheme="minorEastAsia"/>
            <w:noProof/>
            <w:sz w:val="22"/>
            <w:lang w:eastAsia="en-GB"/>
          </w:rPr>
          <w:tab/>
        </w:r>
        <w:r w:rsidR="00E63216" w:rsidRPr="009C7025">
          <w:rPr>
            <w:rStyle w:val="Hyperlink"/>
            <w:noProof/>
          </w:rPr>
          <w:t>EBSCOhost Africa-Wide Information</w:t>
        </w:r>
        <w:r w:rsidR="00E63216">
          <w:rPr>
            <w:noProof/>
            <w:webHidden/>
          </w:rPr>
          <w:tab/>
        </w:r>
        <w:r w:rsidR="00E63216">
          <w:rPr>
            <w:noProof/>
            <w:webHidden/>
          </w:rPr>
          <w:fldChar w:fldCharType="begin"/>
        </w:r>
        <w:r w:rsidR="00E63216">
          <w:rPr>
            <w:noProof/>
            <w:webHidden/>
          </w:rPr>
          <w:instrText xml:space="preserve"> PAGEREF _Toc125971817 \h </w:instrText>
        </w:r>
        <w:r w:rsidR="00E63216">
          <w:rPr>
            <w:noProof/>
            <w:webHidden/>
          </w:rPr>
        </w:r>
        <w:r w:rsidR="00E63216">
          <w:rPr>
            <w:noProof/>
            <w:webHidden/>
          </w:rPr>
          <w:fldChar w:fldCharType="separate"/>
        </w:r>
        <w:r w:rsidR="00E63216">
          <w:rPr>
            <w:noProof/>
            <w:webHidden/>
          </w:rPr>
          <w:t>20</w:t>
        </w:r>
        <w:r w:rsidR="00E63216">
          <w:rPr>
            <w:noProof/>
            <w:webHidden/>
          </w:rPr>
          <w:fldChar w:fldCharType="end"/>
        </w:r>
      </w:hyperlink>
    </w:p>
    <w:p w14:paraId="4EA5FCA1" w14:textId="1830335C" w:rsidR="00E63216" w:rsidRDefault="00000000">
      <w:pPr>
        <w:pStyle w:val="TOC2"/>
        <w:tabs>
          <w:tab w:val="left" w:pos="880"/>
          <w:tab w:val="right" w:leader="dot" w:pos="9016"/>
        </w:tabs>
        <w:rPr>
          <w:rFonts w:eastAsiaTheme="minorEastAsia"/>
          <w:noProof/>
          <w:sz w:val="22"/>
          <w:lang w:eastAsia="en-GB"/>
        </w:rPr>
      </w:pPr>
      <w:hyperlink w:anchor="_Toc125971818" w:history="1">
        <w:r w:rsidR="00E63216" w:rsidRPr="009C7025">
          <w:rPr>
            <w:rStyle w:val="Hyperlink"/>
            <w:noProof/>
          </w:rPr>
          <w:t>6.9</w:t>
        </w:r>
        <w:r w:rsidR="00E63216">
          <w:rPr>
            <w:rFonts w:eastAsiaTheme="minorEastAsia"/>
            <w:noProof/>
            <w:sz w:val="22"/>
            <w:lang w:eastAsia="en-GB"/>
          </w:rPr>
          <w:tab/>
        </w:r>
        <w:r w:rsidR="00E63216" w:rsidRPr="009C7025">
          <w:rPr>
            <w:rStyle w:val="Hyperlink"/>
            <w:noProof/>
          </w:rPr>
          <w:t>EBSCOhost Academic Search Complete</w:t>
        </w:r>
        <w:r w:rsidR="00E63216">
          <w:rPr>
            <w:noProof/>
            <w:webHidden/>
          </w:rPr>
          <w:tab/>
        </w:r>
        <w:r w:rsidR="00E63216">
          <w:rPr>
            <w:noProof/>
            <w:webHidden/>
          </w:rPr>
          <w:fldChar w:fldCharType="begin"/>
        </w:r>
        <w:r w:rsidR="00E63216">
          <w:rPr>
            <w:noProof/>
            <w:webHidden/>
          </w:rPr>
          <w:instrText xml:space="preserve"> PAGEREF _Toc125971818 \h </w:instrText>
        </w:r>
        <w:r w:rsidR="00E63216">
          <w:rPr>
            <w:noProof/>
            <w:webHidden/>
          </w:rPr>
        </w:r>
        <w:r w:rsidR="00E63216">
          <w:rPr>
            <w:noProof/>
            <w:webHidden/>
          </w:rPr>
          <w:fldChar w:fldCharType="separate"/>
        </w:r>
        <w:r w:rsidR="00E63216">
          <w:rPr>
            <w:noProof/>
            <w:webHidden/>
          </w:rPr>
          <w:t>23</w:t>
        </w:r>
        <w:r w:rsidR="00E63216">
          <w:rPr>
            <w:noProof/>
            <w:webHidden/>
          </w:rPr>
          <w:fldChar w:fldCharType="end"/>
        </w:r>
      </w:hyperlink>
    </w:p>
    <w:p w14:paraId="50D99C5B" w14:textId="41AA66E5" w:rsidR="00E63216" w:rsidRDefault="00000000">
      <w:pPr>
        <w:pStyle w:val="TOC2"/>
        <w:tabs>
          <w:tab w:val="left" w:pos="1100"/>
          <w:tab w:val="right" w:leader="dot" w:pos="9016"/>
        </w:tabs>
        <w:rPr>
          <w:rFonts w:eastAsiaTheme="minorEastAsia"/>
          <w:noProof/>
          <w:sz w:val="22"/>
          <w:lang w:eastAsia="en-GB"/>
        </w:rPr>
      </w:pPr>
      <w:hyperlink w:anchor="_Toc125971819" w:history="1">
        <w:r w:rsidR="00E63216" w:rsidRPr="009C7025">
          <w:rPr>
            <w:rStyle w:val="Hyperlink"/>
            <w:noProof/>
          </w:rPr>
          <w:t>6.10</w:t>
        </w:r>
        <w:r w:rsidR="00E63216">
          <w:rPr>
            <w:rFonts w:eastAsiaTheme="minorEastAsia"/>
            <w:noProof/>
            <w:sz w:val="22"/>
            <w:lang w:eastAsia="en-GB"/>
          </w:rPr>
          <w:tab/>
        </w:r>
        <w:r w:rsidR="00E63216" w:rsidRPr="009C7025">
          <w:rPr>
            <w:rStyle w:val="Hyperlink"/>
            <w:noProof/>
          </w:rPr>
          <w:t>International HTA Database</w:t>
        </w:r>
        <w:r w:rsidR="00E63216">
          <w:rPr>
            <w:noProof/>
            <w:webHidden/>
          </w:rPr>
          <w:tab/>
        </w:r>
        <w:r w:rsidR="00E63216">
          <w:rPr>
            <w:noProof/>
            <w:webHidden/>
          </w:rPr>
          <w:fldChar w:fldCharType="begin"/>
        </w:r>
        <w:r w:rsidR="00E63216">
          <w:rPr>
            <w:noProof/>
            <w:webHidden/>
          </w:rPr>
          <w:instrText xml:space="preserve"> PAGEREF _Toc125971819 \h </w:instrText>
        </w:r>
        <w:r w:rsidR="00E63216">
          <w:rPr>
            <w:noProof/>
            <w:webHidden/>
          </w:rPr>
        </w:r>
        <w:r w:rsidR="00E63216">
          <w:rPr>
            <w:noProof/>
            <w:webHidden/>
          </w:rPr>
          <w:fldChar w:fldCharType="separate"/>
        </w:r>
        <w:r w:rsidR="00E63216">
          <w:rPr>
            <w:noProof/>
            <w:webHidden/>
          </w:rPr>
          <w:t>26</w:t>
        </w:r>
        <w:r w:rsidR="00E63216">
          <w:rPr>
            <w:noProof/>
            <w:webHidden/>
          </w:rPr>
          <w:fldChar w:fldCharType="end"/>
        </w:r>
      </w:hyperlink>
    </w:p>
    <w:p w14:paraId="47503BA1" w14:textId="0AB5B537" w:rsidR="00E63216" w:rsidRDefault="00000000">
      <w:pPr>
        <w:pStyle w:val="TOC2"/>
        <w:tabs>
          <w:tab w:val="left" w:pos="1100"/>
          <w:tab w:val="right" w:leader="dot" w:pos="9016"/>
        </w:tabs>
        <w:rPr>
          <w:rFonts w:eastAsiaTheme="minorEastAsia"/>
          <w:noProof/>
          <w:sz w:val="22"/>
          <w:lang w:eastAsia="en-GB"/>
        </w:rPr>
      </w:pPr>
      <w:hyperlink w:anchor="_Toc125971820" w:history="1">
        <w:r w:rsidR="00E63216" w:rsidRPr="009C7025">
          <w:rPr>
            <w:rStyle w:val="Hyperlink"/>
            <w:noProof/>
          </w:rPr>
          <w:t>6.11</w:t>
        </w:r>
        <w:r w:rsidR="00E63216">
          <w:rPr>
            <w:rFonts w:eastAsiaTheme="minorEastAsia"/>
            <w:noProof/>
            <w:sz w:val="22"/>
            <w:lang w:eastAsia="en-GB"/>
          </w:rPr>
          <w:tab/>
        </w:r>
        <w:r w:rsidR="00E63216" w:rsidRPr="009C7025">
          <w:rPr>
            <w:rStyle w:val="Hyperlink"/>
            <w:noProof/>
          </w:rPr>
          <w:t>ProQuest Applied Social Sciences Index &amp; Abstracts (ASSIA)</w:t>
        </w:r>
        <w:r w:rsidR="00E63216">
          <w:rPr>
            <w:noProof/>
            <w:webHidden/>
          </w:rPr>
          <w:tab/>
        </w:r>
        <w:r w:rsidR="00E63216">
          <w:rPr>
            <w:noProof/>
            <w:webHidden/>
          </w:rPr>
          <w:fldChar w:fldCharType="begin"/>
        </w:r>
        <w:r w:rsidR="00E63216">
          <w:rPr>
            <w:noProof/>
            <w:webHidden/>
          </w:rPr>
          <w:instrText xml:space="preserve"> PAGEREF _Toc125971820 \h </w:instrText>
        </w:r>
        <w:r w:rsidR="00E63216">
          <w:rPr>
            <w:noProof/>
            <w:webHidden/>
          </w:rPr>
        </w:r>
        <w:r w:rsidR="00E63216">
          <w:rPr>
            <w:noProof/>
            <w:webHidden/>
          </w:rPr>
          <w:fldChar w:fldCharType="separate"/>
        </w:r>
        <w:r w:rsidR="00E63216">
          <w:rPr>
            <w:noProof/>
            <w:webHidden/>
          </w:rPr>
          <w:t>27</w:t>
        </w:r>
        <w:r w:rsidR="00E63216">
          <w:rPr>
            <w:noProof/>
            <w:webHidden/>
          </w:rPr>
          <w:fldChar w:fldCharType="end"/>
        </w:r>
      </w:hyperlink>
    </w:p>
    <w:p w14:paraId="6C0C70E5" w14:textId="1D8A45E6" w:rsidR="00E63216" w:rsidRDefault="00000000">
      <w:pPr>
        <w:pStyle w:val="TOC2"/>
        <w:tabs>
          <w:tab w:val="left" w:pos="1100"/>
          <w:tab w:val="right" w:leader="dot" w:pos="9016"/>
        </w:tabs>
        <w:rPr>
          <w:rFonts w:eastAsiaTheme="minorEastAsia"/>
          <w:noProof/>
          <w:sz w:val="22"/>
          <w:lang w:eastAsia="en-GB"/>
        </w:rPr>
      </w:pPr>
      <w:hyperlink w:anchor="_Toc125971821" w:history="1">
        <w:r w:rsidR="00E63216" w:rsidRPr="009C7025">
          <w:rPr>
            <w:rStyle w:val="Hyperlink"/>
            <w:noProof/>
          </w:rPr>
          <w:t>6.12</w:t>
        </w:r>
        <w:r w:rsidR="00E63216">
          <w:rPr>
            <w:rFonts w:eastAsiaTheme="minorEastAsia"/>
            <w:noProof/>
            <w:sz w:val="22"/>
            <w:lang w:eastAsia="en-GB"/>
          </w:rPr>
          <w:tab/>
        </w:r>
        <w:r w:rsidR="00E63216" w:rsidRPr="009C7025">
          <w:rPr>
            <w:rStyle w:val="Hyperlink"/>
            <w:noProof/>
          </w:rPr>
          <w:t>ProQuest International Bibliography of the Social Sciences (IBSS)</w:t>
        </w:r>
        <w:r w:rsidR="00E63216">
          <w:rPr>
            <w:noProof/>
            <w:webHidden/>
          </w:rPr>
          <w:tab/>
        </w:r>
        <w:r w:rsidR="00E63216">
          <w:rPr>
            <w:noProof/>
            <w:webHidden/>
          </w:rPr>
          <w:fldChar w:fldCharType="begin"/>
        </w:r>
        <w:r w:rsidR="00E63216">
          <w:rPr>
            <w:noProof/>
            <w:webHidden/>
          </w:rPr>
          <w:instrText xml:space="preserve"> PAGEREF _Toc125971821 \h </w:instrText>
        </w:r>
        <w:r w:rsidR="00E63216">
          <w:rPr>
            <w:noProof/>
            <w:webHidden/>
          </w:rPr>
        </w:r>
        <w:r w:rsidR="00E63216">
          <w:rPr>
            <w:noProof/>
            <w:webHidden/>
          </w:rPr>
          <w:fldChar w:fldCharType="separate"/>
        </w:r>
        <w:r w:rsidR="00E63216">
          <w:rPr>
            <w:noProof/>
            <w:webHidden/>
          </w:rPr>
          <w:t>29</w:t>
        </w:r>
        <w:r w:rsidR="00E63216">
          <w:rPr>
            <w:noProof/>
            <w:webHidden/>
          </w:rPr>
          <w:fldChar w:fldCharType="end"/>
        </w:r>
      </w:hyperlink>
    </w:p>
    <w:p w14:paraId="17FD93F9" w14:textId="3453E020" w:rsidR="000D7C15" w:rsidRPr="009E09EE" w:rsidRDefault="005B21A9">
      <w:r>
        <w:fldChar w:fldCharType="end"/>
      </w:r>
    </w:p>
    <w:p w14:paraId="1A0E7739" w14:textId="7AE000D0" w:rsidR="00013F50" w:rsidRPr="00A26602" w:rsidRDefault="3D11609D" w:rsidP="00A26602">
      <w:pPr>
        <w:pStyle w:val="Heading1"/>
      </w:pPr>
      <w:bookmarkStart w:id="0" w:name="_Toc125971804"/>
      <w:r w:rsidRPr="00A26602">
        <w:lastRenderedPageBreak/>
        <w:t>Search</w:t>
      </w:r>
      <w:r w:rsidR="00970A1E">
        <w:t xml:space="preserve"> </w:t>
      </w:r>
      <w:r w:rsidR="00E63C01">
        <w:t>strategy creation</w:t>
      </w:r>
      <w:bookmarkEnd w:id="0"/>
    </w:p>
    <w:p w14:paraId="2064E750" w14:textId="380FD3E8" w:rsidR="00237C1C" w:rsidRDefault="00457FE4" w:rsidP="00D4256E">
      <w:r>
        <w:t>This project is an update of a previously published systematic review.</w:t>
      </w:r>
      <w:r w:rsidR="00410700" w:rsidRPr="00410700">
        <w:rPr>
          <w:vertAlign w:val="superscript"/>
        </w:rPr>
        <w:t>1</w:t>
      </w:r>
      <w:r>
        <w:t xml:space="preserve"> However, as an information professional was not used to create the search strategy, it was decided that a new search would be created</w:t>
      </w:r>
      <w:r w:rsidR="00237C1C">
        <w:t xml:space="preserve"> for this update. </w:t>
      </w:r>
    </w:p>
    <w:p w14:paraId="75C5B82E" w14:textId="1A35E37D" w:rsidR="00D4256E" w:rsidRDefault="0056258D" w:rsidP="00D4256E">
      <w:r>
        <w:t>A</w:t>
      </w:r>
      <w:r w:rsidR="00970A1E">
        <w:t xml:space="preserve"> </w:t>
      </w:r>
      <w:r>
        <w:t>draft</w:t>
      </w:r>
      <w:r w:rsidR="00970A1E">
        <w:t xml:space="preserve"> </w:t>
      </w:r>
      <w:r>
        <w:t>search</w:t>
      </w:r>
      <w:r w:rsidR="00970A1E">
        <w:t xml:space="preserve"> </w:t>
      </w:r>
      <w:r>
        <w:t>strategy</w:t>
      </w:r>
      <w:r w:rsidR="00970A1E">
        <w:t xml:space="preserve"> </w:t>
      </w:r>
      <w:r>
        <w:t>was</w:t>
      </w:r>
      <w:r w:rsidR="00970A1E">
        <w:t xml:space="preserve"> </w:t>
      </w:r>
      <w:r>
        <w:t>c</w:t>
      </w:r>
      <w:r w:rsidR="00D4256E">
        <w:t>ompiled</w:t>
      </w:r>
      <w:r w:rsidR="00970A1E">
        <w:t xml:space="preserve"> </w:t>
      </w:r>
      <w:r w:rsidR="00D4256E">
        <w:t>in</w:t>
      </w:r>
      <w:r w:rsidR="00970A1E">
        <w:t xml:space="preserve"> </w:t>
      </w:r>
      <w:r w:rsidR="00D4256E">
        <w:t>the</w:t>
      </w:r>
      <w:r w:rsidR="00970A1E">
        <w:t xml:space="preserve"> </w:t>
      </w:r>
      <w:r w:rsidR="00D4256E">
        <w:t>Ovi</w:t>
      </w:r>
      <w:r w:rsidR="005B40B6">
        <w:t>d</w:t>
      </w:r>
      <w:r w:rsidR="00D4256E">
        <w:t>SP</w:t>
      </w:r>
      <w:r w:rsidR="00970A1E">
        <w:t xml:space="preserve"> </w:t>
      </w:r>
      <w:r w:rsidR="00D4256E">
        <w:t>Medline</w:t>
      </w:r>
      <w:r w:rsidR="00970A1E">
        <w:t xml:space="preserve"> </w:t>
      </w:r>
      <w:r w:rsidR="00D4256E">
        <w:t>database</w:t>
      </w:r>
      <w:r w:rsidR="00970A1E">
        <w:t xml:space="preserve"> </w:t>
      </w:r>
      <w:r w:rsidR="00D4256E">
        <w:t>by</w:t>
      </w:r>
      <w:r w:rsidR="00970A1E">
        <w:t xml:space="preserve"> </w:t>
      </w:r>
      <w:r w:rsidR="00D4256E">
        <w:t>an</w:t>
      </w:r>
      <w:r w:rsidR="00970A1E">
        <w:t xml:space="preserve"> </w:t>
      </w:r>
      <w:r w:rsidR="00D4256E">
        <w:t>experienced</w:t>
      </w:r>
      <w:r w:rsidR="00970A1E">
        <w:t xml:space="preserve"> </w:t>
      </w:r>
      <w:r w:rsidR="00D4256E">
        <w:t>information</w:t>
      </w:r>
      <w:r w:rsidR="00970A1E">
        <w:t xml:space="preserve"> </w:t>
      </w:r>
      <w:r w:rsidR="00D4256E">
        <w:t>specialist</w:t>
      </w:r>
      <w:r w:rsidR="00970A1E">
        <w:t xml:space="preserve"> </w:t>
      </w:r>
      <w:r w:rsidR="0069593F">
        <w:t>(JF)</w:t>
      </w:r>
      <w:r w:rsidR="00F47130">
        <w:t>.</w:t>
      </w:r>
      <w:r w:rsidR="00970A1E">
        <w:t xml:space="preserve"> </w:t>
      </w:r>
      <w:r w:rsidR="00DF39B5">
        <w:t>The</w:t>
      </w:r>
      <w:r w:rsidR="00970A1E">
        <w:t xml:space="preserve"> </w:t>
      </w:r>
      <w:r w:rsidR="006E2392">
        <w:t>search</w:t>
      </w:r>
      <w:r w:rsidR="00970A1E">
        <w:t xml:space="preserve"> </w:t>
      </w:r>
      <w:r w:rsidR="00D4256E">
        <w:t>included</w:t>
      </w:r>
      <w:r w:rsidR="00970A1E">
        <w:t xml:space="preserve"> </w:t>
      </w:r>
      <w:r w:rsidR="00D4256E">
        <w:t>strings</w:t>
      </w:r>
      <w:r w:rsidR="00970A1E">
        <w:t xml:space="preserve"> </w:t>
      </w:r>
      <w:r w:rsidR="00D4256E">
        <w:t>of</w:t>
      </w:r>
      <w:r w:rsidR="00970A1E">
        <w:t xml:space="preserve"> </w:t>
      </w:r>
      <w:r w:rsidR="00D4256E">
        <w:t>terms,</w:t>
      </w:r>
      <w:r w:rsidR="00970A1E">
        <w:t xml:space="preserve"> </w:t>
      </w:r>
      <w:r w:rsidR="00D4256E">
        <w:t>synonyms</w:t>
      </w:r>
      <w:r w:rsidR="00970A1E">
        <w:t xml:space="preserve"> </w:t>
      </w:r>
      <w:r w:rsidR="00D4256E">
        <w:t>and</w:t>
      </w:r>
      <w:r w:rsidR="00970A1E">
        <w:t xml:space="preserve"> </w:t>
      </w:r>
      <w:r w:rsidR="00D4256E">
        <w:t>controlled</w:t>
      </w:r>
      <w:r w:rsidR="00970A1E">
        <w:t xml:space="preserve"> </w:t>
      </w:r>
      <w:r w:rsidR="00D4256E">
        <w:t>vocabulary</w:t>
      </w:r>
      <w:r w:rsidR="00970A1E">
        <w:t xml:space="preserve"> </w:t>
      </w:r>
      <w:r w:rsidR="00D4256E">
        <w:t>terms</w:t>
      </w:r>
      <w:r w:rsidR="00970A1E">
        <w:t xml:space="preserve"> </w:t>
      </w:r>
      <w:r w:rsidR="00D4256E">
        <w:t>(where</w:t>
      </w:r>
      <w:r w:rsidR="00970A1E">
        <w:t xml:space="preserve"> </w:t>
      </w:r>
      <w:r w:rsidR="00D4256E">
        <w:t>available)</w:t>
      </w:r>
      <w:r w:rsidR="00970A1E">
        <w:t xml:space="preserve"> </w:t>
      </w:r>
      <w:r w:rsidR="00D4256E">
        <w:t>to</w:t>
      </w:r>
      <w:r w:rsidR="00970A1E">
        <w:t xml:space="preserve"> </w:t>
      </w:r>
      <w:r w:rsidR="00D4256E">
        <w:t>reflect</w:t>
      </w:r>
      <w:r w:rsidR="00970A1E">
        <w:t xml:space="preserve"> </w:t>
      </w:r>
      <w:r w:rsidR="00131111">
        <w:t>t</w:t>
      </w:r>
      <w:r w:rsidR="006E2392">
        <w:t>hree</w:t>
      </w:r>
      <w:r w:rsidR="00970A1E">
        <w:t xml:space="preserve"> </w:t>
      </w:r>
      <w:r w:rsidR="00D4256E">
        <w:t>concepts:</w:t>
      </w:r>
    </w:p>
    <w:p w14:paraId="3D37B7D2" w14:textId="0F954F78" w:rsidR="00D4256E" w:rsidRPr="00EB2574" w:rsidRDefault="00D4256E" w:rsidP="00C31B6C">
      <w:pPr>
        <w:ind w:left="720"/>
      </w:pPr>
      <w:r w:rsidRPr="00EB2574">
        <w:t>Concept</w:t>
      </w:r>
      <w:r w:rsidR="00970A1E">
        <w:t xml:space="preserve"> </w:t>
      </w:r>
      <w:r w:rsidRPr="00EB2574">
        <w:t>1:</w:t>
      </w:r>
      <w:r w:rsidR="00970A1E">
        <w:t xml:space="preserve"> </w:t>
      </w:r>
      <w:r w:rsidR="00575A3A">
        <w:t>Evidence</w:t>
      </w:r>
    </w:p>
    <w:p w14:paraId="285A96B7" w14:textId="50A60C7F" w:rsidR="006E2392" w:rsidRPr="004E11BD" w:rsidRDefault="00D900BC" w:rsidP="00C31B6C">
      <w:pPr>
        <w:ind w:left="720"/>
      </w:pPr>
      <w:r w:rsidRPr="004E11BD">
        <w:t>Concept</w:t>
      </w:r>
      <w:r w:rsidR="00970A1E">
        <w:t xml:space="preserve"> </w:t>
      </w:r>
      <w:r w:rsidRPr="004E11BD">
        <w:t>2:</w:t>
      </w:r>
      <w:r w:rsidR="00970A1E">
        <w:t xml:space="preserve"> </w:t>
      </w:r>
      <w:r w:rsidR="009935CB">
        <w:t>Barriers and facilitators</w:t>
      </w:r>
    </w:p>
    <w:p w14:paraId="1D93B78D" w14:textId="3B1EE0DB" w:rsidR="00D4256E" w:rsidRPr="00666BAD" w:rsidRDefault="00D4256E" w:rsidP="00C31B6C">
      <w:pPr>
        <w:ind w:left="720"/>
      </w:pPr>
      <w:r w:rsidRPr="00666BAD">
        <w:t>Concept</w:t>
      </w:r>
      <w:r w:rsidR="00970A1E">
        <w:t xml:space="preserve"> </w:t>
      </w:r>
      <w:r w:rsidR="00666BAD" w:rsidRPr="00666BAD">
        <w:t>3</w:t>
      </w:r>
      <w:r w:rsidRPr="00666BAD">
        <w:t>:</w:t>
      </w:r>
      <w:r w:rsidR="00970A1E">
        <w:t xml:space="preserve"> </w:t>
      </w:r>
      <w:r w:rsidR="009935CB">
        <w:t>Policymakers</w:t>
      </w:r>
    </w:p>
    <w:p w14:paraId="36E8CB51" w14:textId="6D89425F" w:rsidR="009935CB" w:rsidRDefault="009935CB" w:rsidP="00CA0DE1">
      <w:r>
        <w:t xml:space="preserve">The search terms used in this search are very common so it was decided to use proximity searches to increase the precision of the search, where this technique was available. </w:t>
      </w:r>
    </w:p>
    <w:p w14:paraId="570E56C9" w14:textId="12014E22" w:rsidR="00CA0DE1" w:rsidRPr="00890509" w:rsidRDefault="00B87246" w:rsidP="00CA0DE1">
      <w:r>
        <w:t>In order to capture information from across disciplines and contexts, no geographical, methodological or language limits were applied.</w:t>
      </w:r>
    </w:p>
    <w:p w14:paraId="46F561E8" w14:textId="3DAE27DE" w:rsidR="00D4256E" w:rsidRDefault="0056258D" w:rsidP="00D4256E">
      <w:r>
        <w:t>This</w:t>
      </w:r>
      <w:r w:rsidR="00970A1E">
        <w:t xml:space="preserve"> </w:t>
      </w:r>
      <w:r>
        <w:t>search</w:t>
      </w:r>
      <w:r w:rsidR="00970A1E">
        <w:t xml:space="preserve"> </w:t>
      </w:r>
      <w:r>
        <w:t>strategy</w:t>
      </w:r>
      <w:r w:rsidR="00970A1E">
        <w:t xml:space="preserve"> </w:t>
      </w:r>
      <w:r>
        <w:t>was</w:t>
      </w:r>
      <w:r w:rsidR="00970A1E">
        <w:t xml:space="preserve"> </w:t>
      </w:r>
      <w:r>
        <w:t>refined</w:t>
      </w:r>
      <w:r w:rsidR="00970A1E">
        <w:t xml:space="preserve"> </w:t>
      </w:r>
      <w:r>
        <w:t>with</w:t>
      </w:r>
      <w:r w:rsidR="00970A1E">
        <w:t xml:space="preserve"> </w:t>
      </w:r>
      <w:r>
        <w:t>the</w:t>
      </w:r>
      <w:r w:rsidR="00970A1E">
        <w:t xml:space="preserve"> </w:t>
      </w:r>
      <w:r>
        <w:t>project</w:t>
      </w:r>
      <w:r w:rsidR="00970A1E">
        <w:t xml:space="preserve"> </w:t>
      </w:r>
      <w:r>
        <w:t>team</w:t>
      </w:r>
      <w:r w:rsidR="00970A1E">
        <w:t xml:space="preserve"> </w:t>
      </w:r>
      <w:r>
        <w:t>until</w:t>
      </w:r>
      <w:r w:rsidR="00970A1E">
        <w:t xml:space="preserve"> </w:t>
      </w:r>
      <w:r>
        <w:t>the</w:t>
      </w:r>
      <w:r w:rsidR="00970A1E">
        <w:t xml:space="preserve"> </w:t>
      </w:r>
      <w:r>
        <w:t>results</w:t>
      </w:r>
      <w:r w:rsidR="00970A1E">
        <w:t xml:space="preserve"> </w:t>
      </w:r>
      <w:r>
        <w:t>retrieved</w:t>
      </w:r>
      <w:r w:rsidR="00970A1E">
        <w:t xml:space="preserve"> </w:t>
      </w:r>
      <w:r>
        <w:t>reflected</w:t>
      </w:r>
      <w:r w:rsidR="00970A1E">
        <w:t xml:space="preserve"> </w:t>
      </w:r>
      <w:r>
        <w:t>the</w:t>
      </w:r>
      <w:r w:rsidR="00970A1E">
        <w:t xml:space="preserve"> </w:t>
      </w:r>
      <w:r>
        <w:t>scope</w:t>
      </w:r>
      <w:r w:rsidR="00970A1E">
        <w:t xml:space="preserve"> </w:t>
      </w:r>
      <w:r>
        <w:t>of</w:t>
      </w:r>
      <w:r w:rsidR="00970A1E">
        <w:t xml:space="preserve"> </w:t>
      </w:r>
      <w:r>
        <w:t>the</w:t>
      </w:r>
      <w:r w:rsidR="00970A1E">
        <w:t xml:space="preserve"> </w:t>
      </w:r>
      <w:r>
        <w:t>project.</w:t>
      </w:r>
      <w:r w:rsidR="00970A1E">
        <w:t xml:space="preserve"> </w:t>
      </w:r>
      <w:r>
        <w:t>The</w:t>
      </w:r>
      <w:r w:rsidR="00970A1E">
        <w:t xml:space="preserve"> </w:t>
      </w:r>
      <w:r>
        <w:t>agreed</w:t>
      </w:r>
      <w:r w:rsidR="00970A1E">
        <w:t xml:space="preserve"> </w:t>
      </w:r>
      <w:r>
        <w:t>OvidSP</w:t>
      </w:r>
      <w:r w:rsidR="00970A1E">
        <w:t xml:space="preserve"> </w:t>
      </w:r>
      <w:r>
        <w:t>Medline</w:t>
      </w:r>
      <w:r w:rsidR="00970A1E">
        <w:t xml:space="preserve"> </w:t>
      </w:r>
      <w:r>
        <w:t>search</w:t>
      </w:r>
      <w:r w:rsidR="00970A1E">
        <w:t xml:space="preserve"> </w:t>
      </w:r>
      <w:r>
        <w:t>was</w:t>
      </w:r>
      <w:r w:rsidR="00970A1E">
        <w:t xml:space="preserve"> </w:t>
      </w:r>
      <w:r>
        <w:t>adapted</w:t>
      </w:r>
      <w:r w:rsidR="00970A1E">
        <w:t xml:space="preserve"> </w:t>
      </w:r>
      <w:r>
        <w:t>for</w:t>
      </w:r>
      <w:r w:rsidR="00970A1E">
        <w:t xml:space="preserve"> </w:t>
      </w:r>
      <w:r>
        <w:t>each</w:t>
      </w:r>
      <w:r w:rsidR="00970A1E">
        <w:t xml:space="preserve"> </w:t>
      </w:r>
      <w:r>
        <w:t>database</w:t>
      </w:r>
      <w:r w:rsidR="00970A1E">
        <w:t xml:space="preserve"> </w:t>
      </w:r>
      <w:r>
        <w:t>to</w:t>
      </w:r>
      <w:r w:rsidR="00970A1E">
        <w:t xml:space="preserve"> </w:t>
      </w:r>
      <w:r>
        <w:t>incorporate</w:t>
      </w:r>
      <w:r w:rsidR="00970A1E">
        <w:t xml:space="preserve"> </w:t>
      </w:r>
      <w:r>
        <w:t>database-specific</w:t>
      </w:r>
      <w:r w:rsidR="00970A1E">
        <w:t xml:space="preserve"> </w:t>
      </w:r>
      <w:r>
        <w:t>syntax</w:t>
      </w:r>
      <w:r w:rsidR="00970A1E">
        <w:t xml:space="preserve"> </w:t>
      </w:r>
      <w:r>
        <w:t>and</w:t>
      </w:r>
      <w:r w:rsidR="00970A1E">
        <w:t xml:space="preserve"> </w:t>
      </w:r>
      <w:r>
        <w:t>controlled</w:t>
      </w:r>
      <w:r w:rsidR="00970A1E">
        <w:t xml:space="preserve"> </w:t>
      </w:r>
      <w:r>
        <w:t>vocabularies.</w:t>
      </w:r>
      <w:r w:rsidR="00970A1E">
        <w:t xml:space="preserve"> </w:t>
      </w:r>
      <w:r>
        <w:t>Full</w:t>
      </w:r>
      <w:r w:rsidR="00970A1E">
        <w:t xml:space="preserve"> </w:t>
      </w:r>
      <w:r>
        <w:t>details</w:t>
      </w:r>
      <w:r w:rsidR="00970A1E">
        <w:t xml:space="preserve"> </w:t>
      </w:r>
      <w:r>
        <w:t>of</w:t>
      </w:r>
      <w:r w:rsidR="00970A1E">
        <w:t xml:space="preserve"> </w:t>
      </w:r>
      <w:r>
        <w:t>the</w:t>
      </w:r>
      <w:r w:rsidR="00970A1E">
        <w:t xml:space="preserve"> </w:t>
      </w:r>
      <w:r>
        <w:t>search</w:t>
      </w:r>
      <w:r w:rsidR="00970A1E">
        <w:t xml:space="preserve"> </w:t>
      </w:r>
      <w:r>
        <w:t>strings</w:t>
      </w:r>
      <w:r w:rsidR="00970A1E">
        <w:t xml:space="preserve"> </w:t>
      </w:r>
      <w:r>
        <w:t>used</w:t>
      </w:r>
      <w:r w:rsidR="00970A1E">
        <w:t xml:space="preserve"> </w:t>
      </w:r>
      <w:r>
        <w:t>for</w:t>
      </w:r>
      <w:r w:rsidR="00970A1E">
        <w:t xml:space="preserve"> </w:t>
      </w:r>
      <w:r>
        <w:t>each</w:t>
      </w:r>
      <w:r w:rsidR="00970A1E">
        <w:t xml:space="preserve"> </w:t>
      </w:r>
      <w:r>
        <w:t>database</w:t>
      </w:r>
      <w:r w:rsidR="00C70D46">
        <w:t xml:space="preserve"> </w:t>
      </w:r>
      <w:r>
        <w:t>can</w:t>
      </w:r>
      <w:r w:rsidR="00970A1E">
        <w:t xml:space="preserve"> </w:t>
      </w:r>
      <w:r>
        <w:t>be</w:t>
      </w:r>
      <w:r w:rsidR="00970A1E">
        <w:t xml:space="preserve"> </w:t>
      </w:r>
      <w:r>
        <w:t>found</w:t>
      </w:r>
      <w:r w:rsidR="00970A1E">
        <w:t xml:space="preserve"> </w:t>
      </w:r>
      <w:r>
        <w:t>in</w:t>
      </w:r>
      <w:r w:rsidR="00970A1E">
        <w:t xml:space="preserve"> </w:t>
      </w:r>
      <w:r>
        <w:t>the</w:t>
      </w:r>
      <w:r w:rsidR="00970A1E">
        <w:t xml:space="preserve"> </w:t>
      </w:r>
      <w:r>
        <w:t>appendix.</w:t>
      </w:r>
    </w:p>
    <w:p w14:paraId="4AAACAD9" w14:textId="50C9EC28" w:rsidR="00D4256E" w:rsidRDefault="00E63C01" w:rsidP="00E63C01">
      <w:pPr>
        <w:pStyle w:val="Heading1"/>
      </w:pPr>
      <w:bookmarkStart w:id="1" w:name="_Toc125971805"/>
      <w:r>
        <w:t>Sources</w:t>
      </w:r>
      <w:bookmarkEnd w:id="1"/>
    </w:p>
    <w:p w14:paraId="43EAA326" w14:textId="60CE9869" w:rsidR="00C63DA4" w:rsidRDefault="00D4256E" w:rsidP="00013F50">
      <w:r>
        <w:t>The</w:t>
      </w:r>
      <w:r w:rsidR="00970A1E">
        <w:t xml:space="preserve"> </w:t>
      </w:r>
      <w:r>
        <w:t>following</w:t>
      </w:r>
      <w:r w:rsidR="00970A1E">
        <w:t xml:space="preserve"> </w:t>
      </w:r>
      <w:r w:rsidR="002B016B">
        <w:t>bibliographic</w:t>
      </w:r>
      <w:r w:rsidR="00970A1E">
        <w:t xml:space="preserve"> </w:t>
      </w:r>
      <w:r>
        <w:t>databases</w:t>
      </w:r>
      <w:r w:rsidR="00970A1E">
        <w:t xml:space="preserve"> </w:t>
      </w:r>
      <w:r>
        <w:t>were</w:t>
      </w:r>
      <w:r w:rsidR="00970A1E">
        <w:t xml:space="preserve"> </w:t>
      </w:r>
      <w:r>
        <w:t>searched</w:t>
      </w:r>
      <w:r w:rsidR="00970A1E">
        <w:t xml:space="preserve"> </w:t>
      </w:r>
      <w:r w:rsidR="00C54FDD">
        <w:t>on</w:t>
      </w:r>
      <w:r w:rsidR="00970A1E">
        <w:t xml:space="preserve"> </w:t>
      </w:r>
      <w:r w:rsidR="00C70D46">
        <w:t>22 June 2022</w:t>
      </w:r>
      <w:r w:rsidR="00C54FDD">
        <w:t>.</w:t>
      </w:r>
      <w:r w:rsidR="00970A1E">
        <w:t xml:space="preserve"> </w:t>
      </w:r>
    </w:p>
    <w:p w14:paraId="6B2332AB" w14:textId="70EBA667" w:rsidR="00085562" w:rsidRDefault="00FA5BEB" w:rsidP="002B016B">
      <w:pPr>
        <w:pStyle w:val="ListParagraph"/>
        <w:numPr>
          <w:ilvl w:val="0"/>
          <w:numId w:val="2"/>
        </w:numPr>
        <w:ind w:left="567" w:hanging="567"/>
      </w:pPr>
      <w:r>
        <w:t>EBSCOhost</w:t>
      </w:r>
      <w:r w:rsidR="00085562">
        <w:t xml:space="preserve"> Academic Search Complete, complete database.</w:t>
      </w:r>
    </w:p>
    <w:p w14:paraId="584B5DC3" w14:textId="10BE2F24" w:rsidR="001775F1" w:rsidRPr="0095333E" w:rsidRDefault="001775F1" w:rsidP="002B016B">
      <w:pPr>
        <w:pStyle w:val="ListParagraph"/>
        <w:numPr>
          <w:ilvl w:val="0"/>
          <w:numId w:val="2"/>
        </w:numPr>
        <w:ind w:left="567" w:hanging="567"/>
      </w:pPr>
      <w:proofErr w:type="spellStart"/>
      <w:r w:rsidRPr="0095333E">
        <w:t>OvidSP</w:t>
      </w:r>
      <w:proofErr w:type="spellEnd"/>
      <w:r w:rsidRPr="0095333E">
        <w:t xml:space="preserve"> APA </w:t>
      </w:r>
      <w:proofErr w:type="spellStart"/>
      <w:r w:rsidRPr="0095333E">
        <w:t>PsycInfo</w:t>
      </w:r>
      <w:proofErr w:type="spellEnd"/>
      <w:r w:rsidRPr="0095333E">
        <w:t xml:space="preserve">, </w:t>
      </w:r>
      <w:r w:rsidR="0095333E" w:rsidRPr="0095333E">
        <w:t>1806 to June Week 2 2022</w:t>
      </w:r>
      <w:r w:rsidR="0095333E">
        <w:t>.</w:t>
      </w:r>
    </w:p>
    <w:p w14:paraId="0734A72F" w14:textId="555AAA97" w:rsidR="002B016B" w:rsidRDefault="00FA5BEB" w:rsidP="002B016B">
      <w:pPr>
        <w:pStyle w:val="ListParagraph"/>
        <w:numPr>
          <w:ilvl w:val="0"/>
          <w:numId w:val="2"/>
        </w:numPr>
        <w:ind w:left="567" w:hanging="567"/>
        <w:rPr>
          <w:lang w:val="it-IT"/>
        </w:rPr>
      </w:pPr>
      <w:r>
        <w:rPr>
          <w:lang w:val="it-IT"/>
        </w:rPr>
        <w:t>EBSCOhost</w:t>
      </w:r>
      <w:r w:rsidR="00970A1E">
        <w:rPr>
          <w:lang w:val="it-IT"/>
        </w:rPr>
        <w:t xml:space="preserve"> </w:t>
      </w:r>
      <w:r w:rsidR="002B016B" w:rsidRPr="00F224F9">
        <w:rPr>
          <w:lang w:val="it-IT"/>
        </w:rPr>
        <w:t>Africa-Wide</w:t>
      </w:r>
      <w:r w:rsidR="00970A1E">
        <w:rPr>
          <w:lang w:val="it-IT"/>
        </w:rPr>
        <w:t xml:space="preserve"> </w:t>
      </w:r>
      <w:r w:rsidR="002B016B" w:rsidRPr="00F224F9">
        <w:rPr>
          <w:lang w:val="it-IT"/>
        </w:rPr>
        <w:t>Information,</w:t>
      </w:r>
      <w:r w:rsidR="00970A1E">
        <w:rPr>
          <w:lang w:val="it-IT"/>
        </w:rPr>
        <w:t xml:space="preserve"> </w:t>
      </w:r>
      <w:r w:rsidR="002B016B" w:rsidRPr="00F224F9">
        <w:rPr>
          <w:lang w:val="it-IT"/>
        </w:rPr>
        <w:t>complete</w:t>
      </w:r>
      <w:r w:rsidR="00970A1E">
        <w:rPr>
          <w:lang w:val="it-IT"/>
        </w:rPr>
        <w:t xml:space="preserve"> </w:t>
      </w:r>
      <w:r w:rsidR="002B016B" w:rsidRPr="00F224F9">
        <w:rPr>
          <w:lang w:val="it-IT"/>
        </w:rPr>
        <w:t>database</w:t>
      </w:r>
      <w:r w:rsidR="00F224F9" w:rsidRPr="00F224F9">
        <w:rPr>
          <w:lang w:val="it-IT"/>
        </w:rPr>
        <w:t>.</w:t>
      </w:r>
      <w:r w:rsidR="00970A1E">
        <w:rPr>
          <w:lang w:val="it-IT"/>
        </w:rPr>
        <w:t xml:space="preserve"> </w:t>
      </w:r>
    </w:p>
    <w:p w14:paraId="2CAF8F2F" w14:textId="4B06B343" w:rsidR="002B016B" w:rsidRDefault="002B016B" w:rsidP="002B016B">
      <w:pPr>
        <w:pStyle w:val="ListParagraph"/>
        <w:numPr>
          <w:ilvl w:val="0"/>
          <w:numId w:val="2"/>
        </w:numPr>
        <w:ind w:left="567" w:hanging="567"/>
      </w:pPr>
      <w:r>
        <w:t>Wiley</w:t>
      </w:r>
      <w:r w:rsidR="00970A1E">
        <w:t xml:space="preserve"> </w:t>
      </w:r>
      <w:r>
        <w:t>Cochrane</w:t>
      </w:r>
      <w:r w:rsidR="00970A1E">
        <w:t xml:space="preserve"> </w:t>
      </w:r>
      <w:r w:rsidR="003B7C6A">
        <w:t xml:space="preserve">Library (results taken from the Cochrane Database of Systematic Reviews </w:t>
      </w:r>
      <w:r w:rsidR="007C5CD8">
        <w:t xml:space="preserve">and the CENTRAL Trials Register), </w:t>
      </w:r>
      <w:r w:rsidR="00BA4BB0">
        <w:t>Issue 6 of 12, June 2022.</w:t>
      </w:r>
    </w:p>
    <w:p w14:paraId="64F60D98" w14:textId="679742BD" w:rsidR="002B016B" w:rsidRDefault="002B016B" w:rsidP="002B016B">
      <w:pPr>
        <w:pStyle w:val="ListParagraph"/>
        <w:numPr>
          <w:ilvl w:val="0"/>
          <w:numId w:val="2"/>
        </w:numPr>
        <w:ind w:left="567" w:hanging="567"/>
      </w:pPr>
      <w:proofErr w:type="spellStart"/>
      <w:r>
        <w:t>OvidSP</w:t>
      </w:r>
      <w:proofErr w:type="spellEnd"/>
      <w:r w:rsidR="00970A1E">
        <w:t xml:space="preserve"> </w:t>
      </w:r>
      <w:proofErr w:type="spellStart"/>
      <w:r>
        <w:t>Embase</w:t>
      </w:r>
      <w:r w:rsidR="0007548C">
        <w:t>+Embase</w:t>
      </w:r>
      <w:proofErr w:type="spellEnd"/>
      <w:r w:rsidR="00970A1E">
        <w:t xml:space="preserve"> </w:t>
      </w:r>
      <w:r w:rsidR="0007548C">
        <w:t>Classic</w:t>
      </w:r>
      <w:r>
        <w:t>,</w:t>
      </w:r>
      <w:r w:rsidR="00970A1E">
        <w:t xml:space="preserve"> </w:t>
      </w:r>
      <w:r w:rsidR="0007548C">
        <w:t>1947</w:t>
      </w:r>
      <w:r w:rsidR="00970A1E">
        <w:t xml:space="preserve"> </w:t>
      </w:r>
      <w:r w:rsidR="0007548C">
        <w:t>to</w:t>
      </w:r>
      <w:r w:rsidR="0073134A">
        <w:t xml:space="preserve"> 21 June 2022</w:t>
      </w:r>
      <w:r w:rsidR="00E04B31">
        <w:t>.</w:t>
      </w:r>
      <w:r w:rsidR="00970A1E">
        <w:t xml:space="preserve"> </w:t>
      </w:r>
    </w:p>
    <w:p w14:paraId="7CDD5130" w14:textId="1A4B1155" w:rsidR="00C70D75" w:rsidRPr="00C70D75" w:rsidRDefault="00C70D75" w:rsidP="002B016B">
      <w:pPr>
        <w:pStyle w:val="ListParagraph"/>
        <w:numPr>
          <w:ilvl w:val="0"/>
          <w:numId w:val="2"/>
        </w:numPr>
        <w:ind w:left="567" w:hanging="567"/>
        <w:rPr>
          <w:lang w:val="it-IT"/>
        </w:rPr>
      </w:pPr>
      <w:r w:rsidRPr="00C70D75">
        <w:rPr>
          <w:lang w:val="it-IT"/>
        </w:rPr>
        <w:t>International HTA Database (database.inahta.org</w:t>
      </w:r>
      <w:r w:rsidRPr="00C70D75">
        <w:t>), complete database</w:t>
      </w:r>
    </w:p>
    <w:p w14:paraId="75BF1F4B" w14:textId="170914FE" w:rsidR="00131111" w:rsidRDefault="0069593F" w:rsidP="000D7C15">
      <w:pPr>
        <w:pStyle w:val="ListParagraph"/>
        <w:numPr>
          <w:ilvl w:val="0"/>
          <w:numId w:val="2"/>
        </w:numPr>
        <w:ind w:left="567" w:hanging="567"/>
      </w:pPr>
      <w:r>
        <w:lastRenderedPageBreak/>
        <w:t>OvidSP</w:t>
      </w:r>
      <w:r w:rsidR="00970A1E">
        <w:t xml:space="preserve"> </w:t>
      </w:r>
      <w:r>
        <w:t>Medline</w:t>
      </w:r>
      <w:r w:rsidR="00970A1E">
        <w:t xml:space="preserve"> </w:t>
      </w:r>
      <w:r>
        <w:t>ALL,</w:t>
      </w:r>
      <w:r w:rsidR="00970A1E">
        <w:t xml:space="preserve"> </w:t>
      </w:r>
      <w:r>
        <w:t>1946</w:t>
      </w:r>
      <w:r w:rsidR="00970A1E">
        <w:t xml:space="preserve"> </w:t>
      </w:r>
      <w:r>
        <w:t>to</w:t>
      </w:r>
      <w:r w:rsidR="00970A1E">
        <w:t xml:space="preserve"> </w:t>
      </w:r>
      <w:r w:rsidR="00DC593F">
        <w:t>21 June 2022</w:t>
      </w:r>
      <w:r w:rsidR="00EA0845">
        <w:t>.</w:t>
      </w:r>
      <w:r w:rsidR="00970A1E">
        <w:t xml:space="preserve"> </w:t>
      </w:r>
    </w:p>
    <w:p w14:paraId="2BF81640" w14:textId="5A913C2B" w:rsidR="00256F2D" w:rsidRDefault="00256F2D" w:rsidP="000D7C15">
      <w:pPr>
        <w:pStyle w:val="ListParagraph"/>
        <w:numPr>
          <w:ilvl w:val="0"/>
          <w:numId w:val="2"/>
        </w:numPr>
        <w:ind w:left="567" w:hanging="567"/>
      </w:pPr>
      <w:r>
        <w:t xml:space="preserve">Clarivate Analytics Web of Science </w:t>
      </w:r>
      <w:proofErr w:type="spellStart"/>
      <w:r>
        <w:t>SciELO</w:t>
      </w:r>
      <w:proofErr w:type="spellEnd"/>
      <w:r>
        <w:t xml:space="preserve">, </w:t>
      </w:r>
      <w:r w:rsidR="00085562">
        <w:t>2002-present.</w:t>
      </w:r>
    </w:p>
    <w:p w14:paraId="63436051" w14:textId="55B0ABF6" w:rsidR="0095333E" w:rsidRDefault="0095333E" w:rsidP="000D7C15">
      <w:pPr>
        <w:pStyle w:val="ListParagraph"/>
        <w:numPr>
          <w:ilvl w:val="0"/>
          <w:numId w:val="2"/>
        </w:numPr>
        <w:ind w:left="567" w:hanging="567"/>
      </w:pPr>
      <w:r>
        <w:t>OvidSP Social Policy &amp; Practice, 202204</w:t>
      </w:r>
      <w:r w:rsidR="00256F2D">
        <w:t>.</w:t>
      </w:r>
    </w:p>
    <w:p w14:paraId="183C8F90" w14:textId="527724D2" w:rsidR="00F63E5F" w:rsidRDefault="0069593F" w:rsidP="000D7C15">
      <w:pPr>
        <w:pStyle w:val="ListParagraph"/>
        <w:numPr>
          <w:ilvl w:val="0"/>
          <w:numId w:val="2"/>
        </w:numPr>
        <w:ind w:left="567" w:hanging="567"/>
      </w:pPr>
      <w:r>
        <w:t>Clarivate</w:t>
      </w:r>
      <w:r w:rsidR="00970A1E">
        <w:t xml:space="preserve"> </w:t>
      </w:r>
      <w:r>
        <w:t>Analytics</w:t>
      </w:r>
      <w:r w:rsidR="00970A1E">
        <w:t xml:space="preserve"> </w:t>
      </w:r>
      <w:r>
        <w:t>Web</w:t>
      </w:r>
      <w:r w:rsidR="00970A1E">
        <w:t xml:space="preserve"> </w:t>
      </w:r>
      <w:r>
        <w:t>of</w:t>
      </w:r>
      <w:r w:rsidR="00970A1E">
        <w:t xml:space="preserve"> </w:t>
      </w:r>
      <w:r>
        <w:t>Science</w:t>
      </w:r>
      <w:r w:rsidR="00970A1E">
        <w:t xml:space="preserve"> </w:t>
      </w:r>
      <w:r w:rsidR="006F2BD0">
        <w:t>Core</w:t>
      </w:r>
      <w:r w:rsidR="00970A1E">
        <w:t xml:space="preserve"> </w:t>
      </w:r>
      <w:r w:rsidR="006F2BD0">
        <w:t>Collection.</w:t>
      </w:r>
      <w:r w:rsidR="00970A1E">
        <w:t xml:space="preserve"> </w:t>
      </w:r>
      <w:r w:rsidR="006F2BD0">
        <w:t>This</w:t>
      </w:r>
      <w:r w:rsidR="00970A1E">
        <w:t xml:space="preserve"> </w:t>
      </w:r>
      <w:r w:rsidR="006F2BD0">
        <w:t>consists</w:t>
      </w:r>
      <w:r w:rsidR="00970A1E">
        <w:t xml:space="preserve"> </w:t>
      </w:r>
      <w:r w:rsidR="006F2BD0">
        <w:t>of</w:t>
      </w:r>
      <w:r w:rsidR="00970A1E">
        <w:t xml:space="preserve"> </w:t>
      </w:r>
      <w:r w:rsidR="006F2BD0">
        <w:t>the</w:t>
      </w:r>
      <w:r w:rsidR="00970A1E">
        <w:t xml:space="preserve"> </w:t>
      </w:r>
      <w:r w:rsidR="006F2BD0">
        <w:t>following</w:t>
      </w:r>
      <w:r w:rsidR="00970A1E">
        <w:t xml:space="preserve"> </w:t>
      </w:r>
      <w:r w:rsidR="006F2BD0">
        <w:t>databases</w:t>
      </w:r>
      <w:r w:rsidR="00970A1E">
        <w:t xml:space="preserve"> </w:t>
      </w:r>
      <w:r w:rsidR="006F2BD0">
        <w:t>which</w:t>
      </w:r>
      <w:r w:rsidR="00970A1E">
        <w:t xml:space="preserve"> </w:t>
      </w:r>
      <w:r w:rsidR="006F2BD0">
        <w:t>are</w:t>
      </w:r>
      <w:r w:rsidR="00970A1E">
        <w:t xml:space="preserve"> </w:t>
      </w:r>
      <w:r w:rsidR="006F2BD0">
        <w:t>all</w:t>
      </w:r>
      <w:r w:rsidR="00970A1E">
        <w:t xml:space="preserve"> </w:t>
      </w:r>
      <w:r w:rsidR="006F2BD0">
        <w:t>searched</w:t>
      </w:r>
      <w:r w:rsidR="00970A1E">
        <w:t xml:space="preserve"> </w:t>
      </w:r>
      <w:r w:rsidR="006F2BD0">
        <w:t>together.</w:t>
      </w:r>
      <w:r w:rsidR="00970A1E">
        <w:t xml:space="preserve"> </w:t>
      </w:r>
    </w:p>
    <w:p w14:paraId="46BE3551" w14:textId="0B7D509C" w:rsidR="00B2289D" w:rsidRDefault="00B2289D" w:rsidP="00B2289D">
      <w:pPr>
        <w:pStyle w:val="ListParagraph"/>
        <w:numPr>
          <w:ilvl w:val="1"/>
          <w:numId w:val="2"/>
        </w:numPr>
        <w:ind w:left="1134" w:hanging="567"/>
      </w:pPr>
      <w:r>
        <w:t>Science</w:t>
      </w:r>
      <w:r w:rsidR="00970A1E">
        <w:t xml:space="preserve"> </w:t>
      </w:r>
      <w:r>
        <w:t>Citation</w:t>
      </w:r>
      <w:r w:rsidR="00970A1E">
        <w:t xml:space="preserve"> </w:t>
      </w:r>
      <w:r>
        <w:t>Index</w:t>
      </w:r>
      <w:r w:rsidR="00970A1E">
        <w:t xml:space="preserve"> </w:t>
      </w:r>
      <w:r>
        <w:t>Expanded</w:t>
      </w:r>
      <w:r w:rsidR="00970A1E">
        <w:t xml:space="preserve"> </w:t>
      </w:r>
      <w:r>
        <w:t>(SCI-Expanded),</w:t>
      </w:r>
      <w:r w:rsidR="00970A1E">
        <w:t xml:space="preserve"> </w:t>
      </w:r>
      <w:r>
        <w:t>1970-present</w:t>
      </w:r>
    </w:p>
    <w:p w14:paraId="0A103A13" w14:textId="1723BB07" w:rsidR="00B2289D" w:rsidRPr="00B2289D" w:rsidRDefault="00B2289D" w:rsidP="00B2289D">
      <w:pPr>
        <w:pStyle w:val="ListParagraph"/>
        <w:numPr>
          <w:ilvl w:val="1"/>
          <w:numId w:val="2"/>
        </w:numPr>
        <w:ind w:left="1134" w:hanging="567"/>
        <w:rPr>
          <w:lang w:val="fr-FR"/>
        </w:rPr>
      </w:pPr>
      <w:r w:rsidRPr="00B2289D">
        <w:rPr>
          <w:lang w:val="fr-FR"/>
        </w:rPr>
        <w:t>Social</w:t>
      </w:r>
      <w:r w:rsidR="00970A1E">
        <w:rPr>
          <w:lang w:val="fr-FR"/>
        </w:rPr>
        <w:t xml:space="preserve"> </w:t>
      </w:r>
      <w:r w:rsidRPr="00B2289D">
        <w:rPr>
          <w:lang w:val="fr-FR"/>
        </w:rPr>
        <w:t>Sciences</w:t>
      </w:r>
      <w:r w:rsidR="00970A1E">
        <w:rPr>
          <w:lang w:val="fr-FR"/>
        </w:rPr>
        <w:t xml:space="preserve"> </w:t>
      </w:r>
      <w:r w:rsidRPr="00B2289D">
        <w:rPr>
          <w:lang w:val="fr-FR"/>
        </w:rPr>
        <w:t>Citation</w:t>
      </w:r>
      <w:r w:rsidR="00970A1E">
        <w:rPr>
          <w:lang w:val="fr-FR"/>
        </w:rPr>
        <w:t xml:space="preserve"> </w:t>
      </w:r>
      <w:r w:rsidRPr="00B2289D">
        <w:rPr>
          <w:lang w:val="fr-FR"/>
        </w:rPr>
        <w:t>Index</w:t>
      </w:r>
      <w:r w:rsidR="00970A1E">
        <w:rPr>
          <w:lang w:val="fr-FR"/>
        </w:rPr>
        <w:t xml:space="preserve"> </w:t>
      </w:r>
      <w:r w:rsidRPr="00B2289D">
        <w:rPr>
          <w:lang w:val="fr-FR"/>
        </w:rPr>
        <w:t>(SSCI)</w:t>
      </w:r>
      <w:r>
        <w:rPr>
          <w:lang w:val="fr-FR"/>
        </w:rPr>
        <w:t>,</w:t>
      </w:r>
      <w:r w:rsidR="00970A1E">
        <w:rPr>
          <w:lang w:val="fr-FR"/>
        </w:rPr>
        <w:t xml:space="preserve"> </w:t>
      </w:r>
      <w:r>
        <w:rPr>
          <w:lang w:val="fr-FR"/>
        </w:rPr>
        <w:t>1970-present</w:t>
      </w:r>
    </w:p>
    <w:p w14:paraId="2B908F9E" w14:textId="3D374409" w:rsidR="00B2289D" w:rsidRPr="00B2289D" w:rsidRDefault="00B2289D" w:rsidP="00B2289D">
      <w:pPr>
        <w:pStyle w:val="ListParagraph"/>
        <w:numPr>
          <w:ilvl w:val="1"/>
          <w:numId w:val="2"/>
        </w:numPr>
        <w:ind w:left="1134" w:hanging="567"/>
        <w:rPr>
          <w:lang w:val="fr-FR"/>
        </w:rPr>
      </w:pPr>
      <w:r w:rsidRPr="00B2289D">
        <w:rPr>
          <w:lang w:val="fr-FR"/>
        </w:rPr>
        <w:t>Arts</w:t>
      </w:r>
      <w:r w:rsidR="00970A1E">
        <w:rPr>
          <w:lang w:val="fr-FR"/>
        </w:rPr>
        <w:t xml:space="preserve"> </w:t>
      </w:r>
      <w:r w:rsidRPr="00B2289D">
        <w:rPr>
          <w:lang w:val="fr-FR"/>
        </w:rPr>
        <w:t>&amp;</w:t>
      </w:r>
      <w:r w:rsidR="00970A1E">
        <w:rPr>
          <w:lang w:val="fr-FR"/>
        </w:rPr>
        <w:t xml:space="preserve"> </w:t>
      </w:r>
      <w:proofErr w:type="spellStart"/>
      <w:r w:rsidRPr="00B2289D">
        <w:rPr>
          <w:lang w:val="fr-FR"/>
        </w:rPr>
        <w:t>Humanities</w:t>
      </w:r>
      <w:proofErr w:type="spellEnd"/>
      <w:r w:rsidR="00970A1E">
        <w:rPr>
          <w:lang w:val="fr-FR"/>
        </w:rPr>
        <w:t xml:space="preserve"> </w:t>
      </w:r>
      <w:r w:rsidRPr="00B2289D">
        <w:rPr>
          <w:lang w:val="fr-FR"/>
        </w:rPr>
        <w:t>Citation</w:t>
      </w:r>
      <w:r w:rsidR="00970A1E">
        <w:rPr>
          <w:lang w:val="fr-FR"/>
        </w:rPr>
        <w:t xml:space="preserve"> </w:t>
      </w:r>
      <w:r w:rsidRPr="00B2289D">
        <w:rPr>
          <w:lang w:val="fr-FR"/>
        </w:rPr>
        <w:t>Index</w:t>
      </w:r>
      <w:r w:rsidR="00970A1E">
        <w:rPr>
          <w:lang w:val="fr-FR"/>
        </w:rPr>
        <w:t xml:space="preserve"> </w:t>
      </w:r>
      <w:r w:rsidRPr="00B2289D">
        <w:rPr>
          <w:lang w:val="fr-FR"/>
        </w:rPr>
        <w:t>(A&amp;HCI),</w:t>
      </w:r>
      <w:r w:rsidR="00970A1E">
        <w:rPr>
          <w:lang w:val="fr-FR"/>
        </w:rPr>
        <w:t xml:space="preserve"> </w:t>
      </w:r>
      <w:r w:rsidRPr="00B2289D">
        <w:rPr>
          <w:lang w:val="fr-FR"/>
        </w:rPr>
        <w:t>1975-pr</w:t>
      </w:r>
      <w:r>
        <w:rPr>
          <w:lang w:val="fr-FR"/>
        </w:rPr>
        <w:t>esent</w:t>
      </w:r>
    </w:p>
    <w:p w14:paraId="63E27A63" w14:textId="09154D26" w:rsidR="00B2289D" w:rsidRDefault="00B2289D" w:rsidP="00B2289D">
      <w:pPr>
        <w:pStyle w:val="ListParagraph"/>
        <w:numPr>
          <w:ilvl w:val="1"/>
          <w:numId w:val="2"/>
        </w:numPr>
        <w:ind w:left="1134" w:hanging="567"/>
      </w:pPr>
      <w:r>
        <w:t>Conference</w:t>
      </w:r>
      <w:r w:rsidR="00970A1E">
        <w:t xml:space="preserve"> </w:t>
      </w:r>
      <w:r>
        <w:t>Proceedings</w:t>
      </w:r>
      <w:r w:rsidR="00970A1E">
        <w:t xml:space="preserve"> </w:t>
      </w:r>
      <w:r>
        <w:t>Citation</w:t>
      </w:r>
      <w:r w:rsidR="00970A1E">
        <w:t xml:space="preserve"> </w:t>
      </w:r>
      <w:r>
        <w:t>Index-Science</w:t>
      </w:r>
      <w:r w:rsidR="00970A1E">
        <w:t xml:space="preserve"> </w:t>
      </w:r>
      <w:r>
        <w:t>(CPCI-S),</w:t>
      </w:r>
      <w:r w:rsidR="00970A1E">
        <w:t xml:space="preserve"> </w:t>
      </w:r>
      <w:r>
        <w:t>1990-present</w:t>
      </w:r>
    </w:p>
    <w:p w14:paraId="027E0794" w14:textId="59C0D478" w:rsidR="00B2289D" w:rsidRDefault="00B2289D" w:rsidP="00B2289D">
      <w:pPr>
        <w:pStyle w:val="ListParagraph"/>
        <w:numPr>
          <w:ilvl w:val="1"/>
          <w:numId w:val="2"/>
        </w:numPr>
        <w:ind w:left="1134" w:hanging="567"/>
      </w:pPr>
      <w:r>
        <w:t>Conference</w:t>
      </w:r>
      <w:r w:rsidR="00970A1E">
        <w:t xml:space="preserve"> </w:t>
      </w:r>
      <w:r>
        <w:t>Proceedings</w:t>
      </w:r>
      <w:r w:rsidR="00970A1E">
        <w:t xml:space="preserve"> </w:t>
      </w:r>
      <w:r>
        <w:t>Citation</w:t>
      </w:r>
      <w:r w:rsidR="00970A1E">
        <w:t xml:space="preserve"> </w:t>
      </w:r>
      <w:r>
        <w:t>Index-Social</w:t>
      </w:r>
      <w:r w:rsidR="00970A1E">
        <w:t xml:space="preserve"> </w:t>
      </w:r>
      <w:r>
        <w:t>Science</w:t>
      </w:r>
      <w:r w:rsidR="00970A1E">
        <w:t xml:space="preserve"> </w:t>
      </w:r>
      <w:r>
        <w:t>&amp;</w:t>
      </w:r>
      <w:r w:rsidR="00970A1E">
        <w:t xml:space="preserve"> </w:t>
      </w:r>
      <w:r>
        <w:t>Humanities</w:t>
      </w:r>
      <w:r w:rsidR="00970A1E">
        <w:t xml:space="preserve"> </w:t>
      </w:r>
      <w:r>
        <w:t>(CPCI-SSH)</w:t>
      </w:r>
      <w:r w:rsidR="00111B9B">
        <w:t>,</w:t>
      </w:r>
      <w:r w:rsidR="00970A1E">
        <w:t xml:space="preserve"> </w:t>
      </w:r>
      <w:r w:rsidR="00111B9B">
        <w:t>1990-present</w:t>
      </w:r>
    </w:p>
    <w:p w14:paraId="3EF1F75F" w14:textId="5EFC8DD9" w:rsidR="00F63E5F" w:rsidRDefault="00B2289D" w:rsidP="00F63E5F">
      <w:pPr>
        <w:pStyle w:val="ListParagraph"/>
        <w:numPr>
          <w:ilvl w:val="1"/>
          <w:numId w:val="2"/>
        </w:numPr>
        <w:ind w:left="1134" w:hanging="567"/>
        <w:rPr>
          <w:lang w:val="fr-FR"/>
        </w:rPr>
      </w:pPr>
      <w:proofErr w:type="spellStart"/>
      <w:r w:rsidRPr="00111B9B">
        <w:rPr>
          <w:lang w:val="fr-FR"/>
        </w:rPr>
        <w:t>Emerging</w:t>
      </w:r>
      <w:proofErr w:type="spellEnd"/>
      <w:r w:rsidR="00970A1E">
        <w:rPr>
          <w:lang w:val="fr-FR"/>
        </w:rPr>
        <w:t xml:space="preserve"> </w:t>
      </w:r>
      <w:r w:rsidRPr="00111B9B">
        <w:rPr>
          <w:lang w:val="fr-FR"/>
        </w:rPr>
        <w:t>Sources</w:t>
      </w:r>
      <w:r w:rsidR="00970A1E">
        <w:rPr>
          <w:lang w:val="fr-FR"/>
        </w:rPr>
        <w:t xml:space="preserve"> </w:t>
      </w:r>
      <w:r w:rsidRPr="00111B9B">
        <w:rPr>
          <w:lang w:val="fr-FR"/>
        </w:rPr>
        <w:t>Citation</w:t>
      </w:r>
      <w:r w:rsidR="00970A1E">
        <w:rPr>
          <w:lang w:val="fr-FR"/>
        </w:rPr>
        <w:t xml:space="preserve"> </w:t>
      </w:r>
      <w:r w:rsidRPr="00111B9B">
        <w:rPr>
          <w:lang w:val="fr-FR"/>
        </w:rPr>
        <w:t>Index</w:t>
      </w:r>
      <w:r w:rsidR="00970A1E">
        <w:rPr>
          <w:lang w:val="fr-FR"/>
        </w:rPr>
        <w:t xml:space="preserve"> </w:t>
      </w:r>
      <w:r w:rsidRPr="00111B9B">
        <w:rPr>
          <w:lang w:val="fr-FR"/>
        </w:rPr>
        <w:t>(ESCI)</w:t>
      </w:r>
      <w:r w:rsidR="00111B9B" w:rsidRPr="00111B9B">
        <w:rPr>
          <w:lang w:val="fr-FR"/>
        </w:rPr>
        <w:t>,</w:t>
      </w:r>
      <w:r w:rsidR="00970A1E">
        <w:rPr>
          <w:lang w:val="fr-FR"/>
        </w:rPr>
        <w:t xml:space="preserve"> </w:t>
      </w:r>
      <w:r w:rsidR="00111B9B" w:rsidRPr="00111B9B">
        <w:rPr>
          <w:lang w:val="fr-FR"/>
        </w:rPr>
        <w:t>2015-pr</w:t>
      </w:r>
      <w:r w:rsidR="00111B9B">
        <w:rPr>
          <w:lang w:val="fr-FR"/>
        </w:rPr>
        <w:t>esent</w:t>
      </w:r>
    </w:p>
    <w:p w14:paraId="614CF34A" w14:textId="6E2670D4" w:rsidR="00925DB2" w:rsidRDefault="00925DB2" w:rsidP="00A01B37">
      <w:pPr>
        <w:pStyle w:val="Heading1"/>
      </w:pPr>
      <w:bookmarkStart w:id="2" w:name="_Toc125971806"/>
      <w:r>
        <w:t>Information</w:t>
      </w:r>
      <w:r w:rsidR="00970A1E">
        <w:t xml:space="preserve"> </w:t>
      </w:r>
      <w:r>
        <w:t>management</w:t>
      </w:r>
      <w:bookmarkEnd w:id="2"/>
    </w:p>
    <w:p w14:paraId="733C1CEB" w14:textId="007325C0" w:rsidR="00AB36D6" w:rsidRDefault="00C65EE7" w:rsidP="00AB36D6">
      <w:r>
        <w:t xml:space="preserve">The search results from the previous review were imported into EndNote 20 software. Then all </w:t>
      </w:r>
      <w:r w:rsidR="00925DB2">
        <w:t>citations</w:t>
      </w:r>
      <w:r w:rsidR="00970A1E">
        <w:t xml:space="preserve"> </w:t>
      </w:r>
      <w:r w:rsidR="00925DB2">
        <w:t>identified</w:t>
      </w:r>
      <w:r w:rsidR="00970A1E">
        <w:t xml:space="preserve"> </w:t>
      </w:r>
      <w:r w:rsidR="00925DB2">
        <w:t>by</w:t>
      </w:r>
      <w:r w:rsidR="00970A1E">
        <w:t xml:space="preserve"> </w:t>
      </w:r>
      <w:r w:rsidR="00925DB2">
        <w:t>our</w:t>
      </w:r>
      <w:r w:rsidR="00970A1E">
        <w:t xml:space="preserve"> </w:t>
      </w:r>
      <w:r>
        <w:t xml:space="preserve">updated </w:t>
      </w:r>
      <w:r w:rsidR="00925DB2">
        <w:t>searches</w:t>
      </w:r>
      <w:r w:rsidR="00970A1E">
        <w:t xml:space="preserve"> </w:t>
      </w:r>
      <w:r w:rsidR="00925DB2">
        <w:t>were</w:t>
      </w:r>
      <w:r w:rsidR="00970A1E">
        <w:t xml:space="preserve"> </w:t>
      </w:r>
      <w:r w:rsidR="3D11609D">
        <w:t>imported</w:t>
      </w:r>
      <w:r>
        <w:t>.</w:t>
      </w:r>
      <w:r w:rsidR="00970A1E">
        <w:t xml:space="preserve"> </w:t>
      </w:r>
      <w:r w:rsidR="00717896">
        <w:t xml:space="preserve">This allowed accurate </w:t>
      </w:r>
      <w:r w:rsidR="00F454F3">
        <w:t xml:space="preserve">updating of results with only items not previously retrieved being put forward for screening. </w:t>
      </w:r>
      <w:r w:rsidR="00925DB2">
        <w:t>Duplicates</w:t>
      </w:r>
      <w:r w:rsidR="00970A1E">
        <w:t xml:space="preserve"> </w:t>
      </w:r>
      <w:r w:rsidR="00925DB2">
        <w:t>were</w:t>
      </w:r>
      <w:r w:rsidR="00970A1E">
        <w:t xml:space="preserve"> </w:t>
      </w:r>
      <w:r w:rsidR="00925DB2">
        <w:t>identified</w:t>
      </w:r>
      <w:r w:rsidR="00970A1E">
        <w:t xml:space="preserve"> </w:t>
      </w:r>
      <w:r w:rsidR="00925DB2">
        <w:t>and</w:t>
      </w:r>
      <w:r w:rsidR="00970A1E">
        <w:t xml:space="preserve"> </w:t>
      </w:r>
      <w:r w:rsidR="00925DB2">
        <w:t>removed</w:t>
      </w:r>
      <w:r w:rsidR="00970A1E">
        <w:t xml:space="preserve"> </w:t>
      </w:r>
      <w:r w:rsidR="00A26602">
        <w:t>using</w:t>
      </w:r>
      <w:r w:rsidR="00970A1E">
        <w:t xml:space="preserve"> </w:t>
      </w:r>
      <w:r w:rsidR="00A26602">
        <w:t>the</w:t>
      </w:r>
      <w:r w:rsidR="00970A1E">
        <w:t xml:space="preserve"> </w:t>
      </w:r>
      <w:r w:rsidR="00A26602">
        <w:t>method</w:t>
      </w:r>
      <w:r w:rsidR="00970A1E">
        <w:t xml:space="preserve"> </w:t>
      </w:r>
      <w:r w:rsidR="00A26602">
        <w:t>described</w:t>
      </w:r>
      <w:r w:rsidR="00970A1E">
        <w:t xml:space="preserve"> </w:t>
      </w:r>
      <w:r w:rsidR="00A26602">
        <w:t>on</w:t>
      </w:r>
      <w:r w:rsidR="00970A1E">
        <w:t xml:space="preserve"> </w:t>
      </w:r>
      <w:r w:rsidR="00A26602">
        <w:t>the</w:t>
      </w:r>
      <w:r w:rsidR="00970A1E">
        <w:t xml:space="preserve"> </w:t>
      </w:r>
      <w:r w:rsidR="00A26602">
        <w:t>LAS</w:t>
      </w:r>
      <w:r w:rsidR="00970A1E">
        <w:t xml:space="preserve"> </w:t>
      </w:r>
      <w:r w:rsidR="00A26602">
        <w:t>blog</w:t>
      </w:r>
      <w:r w:rsidR="3D11609D">
        <w:t>.</w:t>
      </w:r>
      <w:r w:rsidR="00354C61" w:rsidRPr="00354C61">
        <w:rPr>
          <w:vertAlign w:val="superscript"/>
        </w:rPr>
        <w:t>2</w:t>
      </w:r>
    </w:p>
    <w:p w14:paraId="4B3F5349" w14:textId="556EC21A" w:rsidR="004B0542" w:rsidRDefault="004B0542" w:rsidP="00AB36D6">
      <w:r>
        <w:t xml:space="preserve">Once duplicates and previous results were removed, </w:t>
      </w:r>
      <w:r w:rsidR="00192C37">
        <w:t>results were exported in .</w:t>
      </w:r>
      <w:proofErr w:type="spellStart"/>
      <w:r w:rsidR="00192C37">
        <w:t>ris</w:t>
      </w:r>
      <w:proofErr w:type="spellEnd"/>
      <w:r w:rsidR="00192C37">
        <w:t xml:space="preserve"> format from EndNote 20 to </w:t>
      </w:r>
      <w:proofErr w:type="spellStart"/>
      <w:r w:rsidR="00192C37">
        <w:t>Eppi</w:t>
      </w:r>
      <w:proofErr w:type="spellEnd"/>
      <w:r w:rsidR="00192C37">
        <w:t>-Reviewer Web software for screening.</w:t>
      </w:r>
    </w:p>
    <w:p w14:paraId="5411588E" w14:textId="55910FD3" w:rsidR="00A26602" w:rsidRPr="00EA76C6" w:rsidRDefault="00A26602" w:rsidP="00A26602">
      <w:pPr>
        <w:pStyle w:val="Heading1"/>
      </w:pPr>
      <w:bookmarkStart w:id="3" w:name="_Toc125971807"/>
      <w:r w:rsidRPr="00EA76C6">
        <w:t>Results</w:t>
      </w:r>
      <w:bookmarkEnd w:id="3"/>
    </w:p>
    <w:p w14:paraId="56555EA0" w14:textId="61D95E22" w:rsidR="00CD0F33" w:rsidRDefault="00CD0F33" w:rsidP="00CD0F33">
      <w:r>
        <w:t>A</w:t>
      </w:r>
      <w:r w:rsidR="00970A1E">
        <w:t xml:space="preserve"> </w:t>
      </w:r>
      <w:r>
        <w:t>total</w:t>
      </w:r>
      <w:r w:rsidR="00970A1E">
        <w:t xml:space="preserve"> </w:t>
      </w:r>
      <w:r>
        <w:t>of</w:t>
      </w:r>
      <w:r w:rsidR="00970A1E">
        <w:t xml:space="preserve"> </w:t>
      </w:r>
      <w:r w:rsidR="005B7CB4">
        <w:t>130,862</w:t>
      </w:r>
      <w:r w:rsidR="00970A1E">
        <w:t xml:space="preserve"> </w:t>
      </w:r>
      <w:r>
        <w:t>results</w:t>
      </w:r>
      <w:r w:rsidR="00970A1E">
        <w:t xml:space="preserve"> </w:t>
      </w:r>
      <w:r>
        <w:t>were</w:t>
      </w:r>
      <w:r w:rsidR="00970A1E">
        <w:t xml:space="preserve"> </w:t>
      </w:r>
      <w:r>
        <w:t>retrieved</w:t>
      </w:r>
      <w:r w:rsidR="00970A1E">
        <w:t xml:space="preserve"> </w:t>
      </w:r>
      <w:r>
        <w:t>by</w:t>
      </w:r>
      <w:r w:rsidR="00970A1E">
        <w:t xml:space="preserve"> </w:t>
      </w:r>
      <w:r>
        <w:t>the</w:t>
      </w:r>
      <w:r w:rsidR="00970A1E">
        <w:t xml:space="preserve"> </w:t>
      </w:r>
      <w:r w:rsidR="008B7F09">
        <w:t>database</w:t>
      </w:r>
      <w:r w:rsidR="00970A1E">
        <w:t xml:space="preserve"> </w:t>
      </w:r>
      <w:r>
        <w:t>search</w:t>
      </w:r>
      <w:r w:rsidR="008B7F09">
        <w:t>es</w:t>
      </w:r>
      <w:r>
        <w:t>.</w:t>
      </w:r>
      <w:r w:rsidR="00970A1E">
        <w:t xml:space="preserve"> </w:t>
      </w:r>
      <w:r w:rsidR="00E95527">
        <w:t xml:space="preserve">46,131 </w:t>
      </w:r>
      <w:r>
        <w:t>(</w:t>
      </w:r>
      <w:r w:rsidR="00EA76C6">
        <w:t>35</w:t>
      </w:r>
      <w:r>
        <w:t>%)</w:t>
      </w:r>
      <w:r w:rsidR="00970A1E">
        <w:t xml:space="preserve"> </w:t>
      </w:r>
      <w:r>
        <w:t>were</w:t>
      </w:r>
      <w:r w:rsidR="00970A1E">
        <w:t xml:space="preserve"> </w:t>
      </w:r>
      <w:r>
        <w:t>identified</w:t>
      </w:r>
      <w:r w:rsidR="00970A1E">
        <w:t xml:space="preserve"> </w:t>
      </w:r>
      <w:r>
        <w:t>as</w:t>
      </w:r>
      <w:r w:rsidR="00970A1E">
        <w:t xml:space="preserve"> </w:t>
      </w:r>
      <w:r>
        <w:t>duplicates.</w:t>
      </w:r>
      <w:r w:rsidR="00970A1E">
        <w:t xml:space="preserve"> </w:t>
      </w:r>
      <w:r>
        <w:t>Number</w:t>
      </w:r>
      <w:r w:rsidR="00970A1E">
        <w:t xml:space="preserve"> </w:t>
      </w:r>
      <w:r>
        <w:t>of</w:t>
      </w:r>
      <w:r w:rsidR="00970A1E">
        <w:t xml:space="preserve"> </w:t>
      </w:r>
      <w:r>
        <w:t>results</w:t>
      </w:r>
      <w:r w:rsidR="00970A1E">
        <w:t xml:space="preserve"> </w:t>
      </w:r>
      <w:r>
        <w:t>pre-and</w:t>
      </w:r>
      <w:r w:rsidR="00970A1E">
        <w:t xml:space="preserve"> </w:t>
      </w:r>
      <w:r>
        <w:t>post-deduplication</w:t>
      </w:r>
      <w:r w:rsidR="00970A1E">
        <w:t xml:space="preserve"> </w:t>
      </w:r>
      <w:r>
        <w:t>are</w:t>
      </w:r>
      <w:r w:rsidR="00970A1E">
        <w:t xml:space="preserve"> </w:t>
      </w:r>
      <w:r>
        <w:t>listed</w:t>
      </w:r>
      <w:r w:rsidR="00970A1E">
        <w:t xml:space="preserve"> </w:t>
      </w:r>
      <w:r>
        <w:t>in</w:t>
      </w:r>
      <w:r w:rsidR="00970A1E">
        <w:t xml:space="preserve"> </w:t>
      </w:r>
      <w:r>
        <w:t>the</w:t>
      </w:r>
      <w:r w:rsidR="00970A1E">
        <w:t xml:space="preserve"> </w:t>
      </w:r>
      <w:r>
        <w:t>table</w:t>
      </w:r>
      <w:r w:rsidR="00970A1E">
        <w:t xml:space="preserve"> </w:t>
      </w:r>
      <w:r>
        <w:t>below.</w:t>
      </w:r>
    </w:p>
    <w:p w14:paraId="13BD9CD3" w14:textId="77777777" w:rsidR="00386C18" w:rsidRDefault="00386C18" w:rsidP="00CD0F33"/>
    <w:p w14:paraId="7D4AAEAE" w14:textId="77777777" w:rsidR="00386C18" w:rsidRDefault="00386C18" w:rsidP="00CD0F33"/>
    <w:p w14:paraId="1AA928B4" w14:textId="77777777" w:rsidR="00386C18" w:rsidRDefault="00386C18" w:rsidP="00CD0F33"/>
    <w:p w14:paraId="07E1FE85" w14:textId="77777777" w:rsidR="00386C18" w:rsidRDefault="00386C18" w:rsidP="00CD0F33"/>
    <w:p w14:paraId="58440F88" w14:textId="77777777" w:rsidR="00386C18" w:rsidRDefault="00386C18" w:rsidP="00CD0F33"/>
    <w:tbl>
      <w:tblPr>
        <w:tblStyle w:val="TableGrid"/>
        <w:tblW w:w="0" w:type="auto"/>
        <w:tblInd w:w="90" w:type="dxa"/>
        <w:tblLook w:val="04A0" w:firstRow="1" w:lastRow="0" w:firstColumn="1" w:lastColumn="0" w:noHBand="0" w:noVBand="1"/>
      </w:tblPr>
      <w:tblGrid>
        <w:gridCol w:w="4158"/>
        <w:gridCol w:w="2384"/>
        <w:gridCol w:w="2010"/>
      </w:tblGrid>
      <w:tr w:rsidR="00CD0F33" w:rsidRPr="0033697E" w14:paraId="09DBCE21" w14:textId="77777777" w:rsidTr="00386C18">
        <w:tc>
          <w:tcPr>
            <w:tcW w:w="4158" w:type="dxa"/>
            <w:shd w:val="clear" w:color="auto" w:fill="D9D9D9" w:themeFill="background2" w:themeFillShade="D9"/>
          </w:tcPr>
          <w:p w14:paraId="241BF745" w14:textId="668CABC2" w:rsidR="00CD0F33" w:rsidRPr="0033697E" w:rsidRDefault="00CD0F33" w:rsidP="009F4B4B">
            <w:pPr>
              <w:rPr>
                <w:lang w:eastAsia="en-GB"/>
              </w:rPr>
            </w:pPr>
            <w:r w:rsidRPr="0033697E">
              <w:rPr>
                <w:lang w:eastAsia="en-GB"/>
              </w:rPr>
              <w:lastRenderedPageBreak/>
              <w:t>Database</w:t>
            </w:r>
            <w:r w:rsidR="00970A1E">
              <w:rPr>
                <w:lang w:eastAsia="en-GB"/>
              </w:rPr>
              <w:t xml:space="preserve"> </w:t>
            </w:r>
            <w:r w:rsidRPr="0033697E">
              <w:rPr>
                <w:lang w:eastAsia="en-GB"/>
              </w:rPr>
              <w:t>name</w:t>
            </w:r>
          </w:p>
        </w:tc>
        <w:tc>
          <w:tcPr>
            <w:tcW w:w="2384" w:type="dxa"/>
            <w:shd w:val="clear" w:color="auto" w:fill="D9D9D9" w:themeFill="background2" w:themeFillShade="D9"/>
          </w:tcPr>
          <w:p w14:paraId="5FE9CF0E" w14:textId="725EC4DC" w:rsidR="00CD0F33" w:rsidRPr="0033697E" w:rsidRDefault="00CD0F33" w:rsidP="009F4B4B">
            <w:pPr>
              <w:rPr>
                <w:lang w:eastAsia="en-GB"/>
              </w:rPr>
            </w:pPr>
            <w:r w:rsidRPr="0033697E">
              <w:rPr>
                <w:lang w:eastAsia="en-GB"/>
              </w:rPr>
              <w:t>Total</w:t>
            </w:r>
            <w:r w:rsidR="00970A1E">
              <w:rPr>
                <w:lang w:eastAsia="en-GB"/>
              </w:rPr>
              <w:t xml:space="preserve"> </w:t>
            </w:r>
            <w:r w:rsidRPr="0033697E">
              <w:rPr>
                <w:lang w:eastAsia="en-GB"/>
              </w:rPr>
              <w:t>number</w:t>
            </w:r>
            <w:r w:rsidR="00970A1E">
              <w:rPr>
                <w:lang w:eastAsia="en-GB"/>
              </w:rPr>
              <w:t xml:space="preserve"> </w:t>
            </w:r>
            <w:r w:rsidRPr="0033697E">
              <w:rPr>
                <w:lang w:eastAsia="en-GB"/>
              </w:rPr>
              <w:t>of</w:t>
            </w:r>
            <w:r w:rsidR="00970A1E">
              <w:rPr>
                <w:lang w:eastAsia="en-GB"/>
              </w:rPr>
              <w:t xml:space="preserve"> </w:t>
            </w:r>
            <w:r w:rsidRPr="0033697E">
              <w:rPr>
                <w:lang w:eastAsia="en-GB"/>
              </w:rPr>
              <w:t>results</w:t>
            </w:r>
          </w:p>
        </w:tc>
        <w:tc>
          <w:tcPr>
            <w:tcW w:w="2010" w:type="dxa"/>
            <w:shd w:val="clear" w:color="auto" w:fill="D9D9D9" w:themeFill="background2" w:themeFillShade="D9"/>
          </w:tcPr>
          <w:p w14:paraId="27B946BF" w14:textId="14C9BF50" w:rsidR="00CD0F33" w:rsidRPr="0033697E" w:rsidRDefault="00CD0F33" w:rsidP="009F4B4B">
            <w:pPr>
              <w:rPr>
                <w:lang w:eastAsia="en-GB"/>
              </w:rPr>
            </w:pPr>
            <w:r w:rsidRPr="0033697E">
              <w:rPr>
                <w:lang w:eastAsia="en-GB"/>
              </w:rPr>
              <w:t>Number</w:t>
            </w:r>
            <w:r w:rsidR="00970A1E">
              <w:rPr>
                <w:lang w:eastAsia="en-GB"/>
              </w:rPr>
              <w:t xml:space="preserve"> </w:t>
            </w:r>
            <w:r w:rsidRPr="0033697E">
              <w:rPr>
                <w:lang w:eastAsia="en-GB"/>
              </w:rPr>
              <w:t>of</w:t>
            </w:r>
            <w:r w:rsidR="00970A1E">
              <w:rPr>
                <w:lang w:eastAsia="en-GB"/>
              </w:rPr>
              <w:t xml:space="preserve"> </w:t>
            </w:r>
            <w:r w:rsidRPr="0033697E">
              <w:rPr>
                <w:lang w:eastAsia="en-GB"/>
              </w:rPr>
              <w:t>results</w:t>
            </w:r>
            <w:r w:rsidR="00970A1E">
              <w:rPr>
                <w:lang w:eastAsia="en-GB"/>
              </w:rPr>
              <w:t xml:space="preserve"> </w:t>
            </w:r>
            <w:r w:rsidRPr="0033697E">
              <w:rPr>
                <w:lang w:eastAsia="en-GB"/>
              </w:rPr>
              <w:t>once</w:t>
            </w:r>
            <w:r w:rsidR="00970A1E">
              <w:rPr>
                <w:lang w:eastAsia="en-GB"/>
              </w:rPr>
              <w:t xml:space="preserve"> </w:t>
            </w:r>
            <w:proofErr w:type="gramStart"/>
            <w:r w:rsidRPr="0033697E">
              <w:rPr>
                <w:lang w:eastAsia="en-GB"/>
              </w:rPr>
              <w:t>duplicates</w:t>
            </w:r>
            <w:proofErr w:type="gramEnd"/>
            <w:r w:rsidR="00970A1E">
              <w:rPr>
                <w:lang w:eastAsia="en-GB"/>
              </w:rPr>
              <w:t xml:space="preserve"> </w:t>
            </w:r>
            <w:r w:rsidR="00F73C3E">
              <w:rPr>
                <w:lang w:eastAsia="en-GB"/>
              </w:rPr>
              <w:t xml:space="preserve">and previous results </w:t>
            </w:r>
            <w:r w:rsidRPr="0033697E">
              <w:rPr>
                <w:lang w:eastAsia="en-GB"/>
              </w:rPr>
              <w:t>removed</w:t>
            </w:r>
          </w:p>
        </w:tc>
      </w:tr>
      <w:tr w:rsidR="00CD0F33" w:rsidRPr="0033697E" w14:paraId="6EAA966F" w14:textId="77777777" w:rsidTr="00386C18">
        <w:tc>
          <w:tcPr>
            <w:tcW w:w="4158" w:type="dxa"/>
            <w:shd w:val="clear" w:color="auto" w:fill="D9D9D9" w:themeFill="background2" w:themeFillShade="D9"/>
          </w:tcPr>
          <w:p w14:paraId="507F7911" w14:textId="4FB536F9" w:rsidR="00CD0F33" w:rsidRPr="0033697E" w:rsidRDefault="00585A01" w:rsidP="009F4B4B">
            <w:pPr>
              <w:rPr>
                <w:lang w:eastAsia="en-GB"/>
              </w:rPr>
            </w:pPr>
            <w:r>
              <w:rPr>
                <w:lang w:eastAsia="en-GB"/>
              </w:rPr>
              <w:t>Academic Search Complete</w:t>
            </w:r>
          </w:p>
        </w:tc>
        <w:tc>
          <w:tcPr>
            <w:tcW w:w="2384" w:type="dxa"/>
          </w:tcPr>
          <w:p w14:paraId="45545A0A" w14:textId="1003CFC4" w:rsidR="00CD0F33" w:rsidRPr="0033697E" w:rsidRDefault="002535F6" w:rsidP="009F4B4B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26,237</w:t>
            </w:r>
          </w:p>
        </w:tc>
        <w:tc>
          <w:tcPr>
            <w:tcW w:w="2010" w:type="dxa"/>
          </w:tcPr>
          <w:p w14:paraId="500F1BCE" w14:textId="415D80FC" w:rsidR="00CD0F33" w:rsidRPr="0033697E" w:rsidRDefault="00386C18" w:rsidP="009F4B4B">
            <w:pPr>
              <w:jc w:val="right"/>
              <w:rPr>
                <w:lang w:eastAsia="en-GB"/>
              </w:rPr>
            </w:pPr>
            <w:r w:rsidRPr="00386C18">
              <w:rPr>
                <w:highlight w:val="green"/>
                <w:lang w:eastAsia="en-GB"/>
              </w:rPr>
              <w:t xml:space="preserve">16281 </w:t>
            </w:r>
            <w:r w:rsidR="00E20BA1" w:rsidRPr="00386C18">
              <w:rPr>
                <w:highlight w:val="red"/>
                <w:lang w:eastAsia="en-GB"/>
              </w:rPr>
              <w:t>16,295</w:t>
            </w:r>
          </w:p>
        </w:tc>
      </w:tr>
      <w:tr w:rsidR="00CD0F33" w:rsidRPr="0033697E" w14:paraId="427D866C" w14:textId="77777777" w:rsidTr="00386C18">
        <w:tc>
          <w:tcPr>
            <w:tcW w:w="4158" w:type="dxa"/>
            <w:shd w:val="clear" w:color="auto" w:fill="D9D9D9" w:themeFill="background2" w:themeFillShade="D9"/>
          </w:tcPr>
          <w:p w14:paraId="6B7268EF" w14:textId="76F5C645" w:rsidR="00CD0F33" w:rsidRPr="0033697E" w:rsidRDefault="00585A01" w:rsidP="009F4B4B">
            <w:pPr>
              <w:rPr>
                <w:lang w:eastAsia="en-GB"/>
              </w:rPr>
            </w:pPr>
            <w:r>
              <w:rPr>
                <w:lang w:eastAsia="en-GB"/>
              </w:rPr>
              <w:t>Africa-Wide Information</w:t>
            </w:r>
          </w:p>
        </w:tc>
        <w:tc>
          <w:tcPr>
            <w:tcW w:w="2384" w:type="dxa"/>
          </w:tcPr>
          <w:p w14:paraId="1F308DF1" w14:textId="3B5332B8" w:rsidR="00CD0F33" w:rsidRPr="0033697E" w:rsidRDefault="00E20BA1" w:rsidP="009F4B4B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4,278</w:t>
            </w:r>
          </w:p>
        </w:tc>
        <w:tc>
          <w:tcPr>
            <w:tcW w:w="2010" w:type="dxa"/>
          </w:tcPr>
          <w:p w14:paraId="24C2066F" w14:textId="202E7A8D" w:rsidR="00CD0F33" w:rsidRPr="0033697E" w:rsidRDefault="00C75F8F" w:rsidP="009F4B4B">
            <w:pPr>
              <w:jc w:val="right"/>
              <w:rPr>
                <w:lang w:eastAsia="en-GB"/>
              </w:rPr>
            </w:pPr>
            <w:r w:rsidRPr="00386C18">
              <w:rPr>
                <w:highlight w:val="green"/>
                <w:lang w:eastAsia="en-GB"/>
              </w:rPr>
              <w:t>3,061</w:t>
            </w:r>
          </w:p>
        </w:tc>
      </w:tr>
      <w:tr w:rsidR="002A2F10" w:rsidRPr="0033697E" w14:paraId="4CE86796" w14:textId="77777777" w:rsidTr="00386C18">
        <w:tc>
          <w:tcPr>
            <w:tcW w:w="4158" w:type="dxa"/>
            <w:shd w:val="clear" w:color="auto" w:fill="D9D9D9" w:themeFill="background2" w:themeFillShade="D9"/>
          </w:tcPr>
          <w:p w14:paraId="4EA5C4D8" w14:textId="77777777" w:rsidR="002A2F10" w:rsidRDefault="002A2F10" w:rsidP="00416BA6">
            <w:pPr>
              <w:rPr>
                <w:lang w:eastAsia="en-GB"/>
              </w:rPr>
            </w:pPr>
            <w:r>
              <w:rPr>
                <w:lang w:eastAsia="en-GB"/>
              </w:rPr>
              <w:t xml:space="preserve">APA </w:t>
            </w:r>
            <w:proofErr w:type="spellStart"/>
            <w:r>
              <w:rPr>
                <w:lang w:eastAsia="en-GB"/>
              </w:rPr>
              <w:t>PsycInfo</w:t>
            </w:r>
            <w:proofErr w:type="spellEnd"/>
          </w:p>
        </w:tc>
        <w:tc>
          <w:tcPr>
            <w:tcW w:w="2384" w:type="dxa"/>
          </w:tcPr>
          <w:p w14:paraId="487D6869" w14:textId="2495426B" w:rsidR="002A2F10" w:rsidRDefault="00C75F8F" w:rsidP="00416BA6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10,183</w:t>
            </w:r>
          </w:p>
        </w:tc>
        <w:tc>
          <w:tcPr>
            <w:tcW w:w="2010" w:type="dxa"/>
          </w:tcPr>
          <w:p w14:paraId="0E1B6B19" w14:textId="6B111189" w:rsidR="002A2F10" w:rsidRDefault="00C75F8F" w:rsidP="00416BA6">
            <w:pPr>
              <w:jc w:val="right"/>
              <w:rPr>
                <w:lang w:eastAsia="en-GB"/>
              </w:rPr>
            </w:pPr>
            <w:r w:rsidRPr="00386C18">
              <w:rPr>
                <w:highlight w:val="green"/>
                <w:lang w:eastAsia="en-GB"/>
              </w:rPr>
              <w:t>7,034</w:t>
            </w:r>
          </w:p>
        </w:tc>
      </w:tr>
      <w:tr w:rsidR="002A2F10" w:rsidRPr="0033697E" w14:paraId="6C247B94" w14:textId="77777777" w:rsidTr="00386C18">
        <w:tc>
          <w:tcPr>
            <w:tcW w:w="4158" w:type="dxa"/>
            <w:shd w:val="clear" w:color="auto" w:fill="D9D9D9" w:themeFill="background2" w:themeFillShade="D9"/>
          </w:tcPr>
          <w:p w14:paraId="6C10317D" w14:textId="794B2FD2" w:rsidR="002A2F10" w:rsidRDefault="00F73C3E" w:rsidP="009F4B4B">
            <w:pPr>
              <w:rPr>
                <w:lang w:eastAsia="en-GB"/>
              </w:rPr>
            </w:pPr>
            <w:r>
              <w:rPr>
                <w:lang w:eastAsia="en-GB"/>
              </w:rPr>
              <w:t>ASSIA</w:t>
            </w:r>
          </w:p>
        </w:tc>
        <w:tc>
          <w:tcPr>
            <w:tcW w:w="2384" w:type="dxa"/>
          </w:tcPr>
          <w:p w14:paraId="4447676B" w14:textId="2AA43330" w:rsidR="002A2F10" w:rsidRPr="0033697E" w:rsidRDefault="00617F9C" w:rsidP="009F4B4B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1,529</w:t>
            </w:r>
          </w:p>
        </w:tc>
        <w:tc>
          <w:tcPr>
            <w:tcW w:w="2010" w:type="dxa"/>
          </w:tcPr>
          <w:p w14:paraId="02575A01" w14:textId="5C25FA4F" w:rsidR="002A2F10" w:rsidRPr="0033697E" w:rsidRDefault="00617F9C" w:rsidP="009F4B4B">
            <w:pPr>
              <w:jc w:val="right"/>
              <w:rPr>
                <w:lang w:eastAsia="en-GB"/>
              </w:rPr>
            </w:pPr>
            <w:r w:rsidRPr="00386C18">
              <w:rPr>
                <w:highlight w:val="green"/>
                <w:lang w:eastAsia="en-GB"/>
              </w:rPr>
              <w:t>1,409</w:t>
            </w:r>
          </w:p>
        </w:tc>
      </w:tr>
      <w:tr w:rsidR="00CD0F33" w:rsidRPr="0033697E" w14:paraId="20280B47" w14:textId="77777777" w:rsidTr="00386C18">
        <w:tc>
          <w:tcPr>
            <w:tcW w:w="4158" w:type="dxa"/>
            <w:shd w:val="clear" w:color="auto" w:fill="D9D9D9" w:themeFill="background2" w:themeFillShade="D9"/>
          </w:tcPr>
          <w:p w14:paraId="20AAAB84" w14:textId="430C3FFB" w:rsidR="00CD0F33" w:rsidRDefault="00585A01" w:rsidP="009F4B4B">
            <w:pPr>
              <w:rPr>
                <w:lang w:eastAsia="en-GB"/>
              </w:rPr>
            </w:pPr>
            <w:r>
              <w:rPr>
                <w:lang w:eastAsia="en-GB"/>
              </w:rPr>
              <w:t>Cochrane Library</w:t>
            </w:r>
          </w:p>
        </w:tc>
        <w:tc>
          <w:tcPr>
            <w:tcW w:w="2384" w:type="dxa"/>
          </w:tcPr>
          <w:p w14:paraId="4E82BCAC" w14:textId="1A253EBC" w:rsidR="00CD0F33" w:rsidRDefault="00617F9C" w:rsidP="009F4B4B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2,672</w:t>
            </w:r>
          </w:p>
        </w:tc>
        <w:tc>
          <w:tcPr>
            <w:tcW w:w="2010" w:type="dxa"/>
          </w:tcPr>
          <w:p w14:paraId="088CE489" w14:textId="6FD6B26F" w:rsidR="00CD0F33" w:rsidRPr="0033697E" w:rsidRDefault="0002699B" w:rsidP="009F4B4B">
            <w:pPr>
              <w:jc w:val="right"/>
              <w:rPr>
                <w:lang w:eastAsia="en-GB"/>
              </w:rPr>
            </w:pPr>
            <w:r w:rsidRPr="00386C18">
              <w:rPr>
                <w:highlight w:val="green"/>
                <w:lang w:eastAsia="en-GB"/>
              </w:rPr>
              <w:t>1,821</w:t>
            </w:r>
          </w:p>
        </w:tc>
      </w:tr>
      <w:tr w:rsidR="00CD0F33" w:rsidRPr="0033697E" w14:paraId="0F3E83A7" w14:textId="77777777" w:rsidTr="00386C18">
        <w:tc>
          <w:tcPr>
            <w:tcW w:w="4158" w:type="dxa"/>
            <w:shd w:val="clear" w:color="auto" w:fill="D9D9D9" w:themeFill="background2" w:themeFillShade="D9"/>
          </w:tcPr>
          <w:p w14:paraId="3B455C6A" w14:textId="20009259" w:rsidR="00CD0F33" w:rsidRDefault="002025E6" w:rsidP="009F4B4B">
            <w:pPr>
              <w:rPr>
                <w:lang w:eastAsia="en-GB"/>
              </w:rPr>
            </w:pPr>
            <w:r>
              <w:rPr>
                <w:lang w:eastAsia="en-GB"/>
              </w:rPr>
              <w:t>Embase Classic + Embase</w:t>
            </w:r>
          </w:p>
        </w:tc>
        <w:tc>
          <w:tcPr>
            <w:tcW w:w="2384" w:type="dxa"/>
          </w:tcPr>
          <w:p w14:paraId="6EF71C22" w14:textId="526237E0" w:rsidR="00CD0F33" w:rsidRDefault="0002699B" w:rsidP="009F4B4B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27,716</w:t>
            </w:r>
          </w:p>
        </w:tc>
        <w:tc>
          <w:tcPr>
            <w:tcW w:w="2010" w:type="dxa"/>
          </w:tcPr>
          <w:p w14:paraId="18FF2516" w14:textId="04E40E19" w:rsidR="00CD0F33" w:rsidRPr="0033697E" w:rsidRDefault="0002699B" w:rsidP="009F4B4B">
            <w:pPr>
              <w:jc w:val="right"/>
              <w:rPr>
                <w:lang w:eastAsia="en-GB"/>
              </w:rPr>
            </w:pPr>
            <w:r w:rsidRPr="00386C18">
              <w:rPr>
                <w:highlight w:val="green"/>
                <w:lang w:eastAsia="en-GB"/>
              </w:rPr>
              <w:t>13,917</w:t>
            </w:r>
          </w:p>
        </w:tc>
      </w:tr>
      <w:tr w:rsidR="002A2F10" w:rsidRPr="0033697E" w14:paraId="3454385E" w14:textId="77777777" w:rsidTr="00386C18">
        <w:tc>
          <w:tcPr>
            <w:tcW w:w="4158" w:type="dxa"/>
            <w:shd w:val="clear" w:color="auto" w:fill="D9D9D9" w:themeFill="background2" w:themeFillShade="D9"/>
          </w:tcPr>
          <w:p w14:paraId="1676E031" w14:textId="659E9FD1" w:rsidR="002A2F10" w:rsidRDefault="002A2F10" w:rsidP="009F4B4B">
            <w:pPr>
              <w:rPr>
                <w:lang w:eastAsia="en-GB"/>
              </w:rPr>
            </w:pPr>
            <w:r>
              <w:rPr>
                <w:lang w:eastAsia="en-GB"/>
              </w:rPr>
              <w:t>IBSS</w:t>
            </w:r>
          </w:p>
        </w:tc>
        <w:tc>
          <w:tcPr>
            <w:tcW w:w="2384" w:type="dxa"/>
          </w:tcPr>
          <w:p w14:paraId="69838161" w14:textId="7819758B" w:rsidR="002A2F10" w:rsidRDefault="00DE1224" w:rsidP="009F4B4B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4,972</w:t>
            </w:r>
          </w:p>
        </w:tc>
        <w:tc>
          <w:tcPr>
            <w:tcW w:w="2010" w:type="dxa"/>
          </w:tcPr>
          <w:p w14:paraId="75074E50" w14:textId="2681182F" w:rsidR="002A2F10" w:rsidRPr="0033697E" w:rsidRDefault="00DE1224" w:rsidP="009F4B4B">
            <w:pPr>
              <w:jc w:val="right"/>
              <w:rPr>
                <w:lang w:eastAsia="en-GB"/>
              </w:rPr>
            </w:pPr>
            <w:r w:rsidRPr="00386C18">
              <w:rPr>
                <w:highlight w:val="green"/>
                <w:lang w:eastAsia="en-GB"/>
              </w:rPr>
              <w:t>4,637</w:t>
            </w:r>
          </w:p>
        </w:tc>
      </w:tr>
      <w:tr w:rsidR="00CD0F33" w:rsidRPr="0033697E" w14:paraId="5D68A713" w14:textId="77777777" w:rsidTr="00386C18">
        <w:tc>
          <w:tcPr>
            <w:tcW w:w="4158" w:type="dxa"/>
            <w:shd w:val="clear" w:color="auto" w:fill="D9D9D9" w:themeFill="background2" w:themeFillShade="D9"/>
          </w:tcPr>
          <w:p w14:paraId="6C4D5C28" w14:textId="47D56A7E" w:rsidR="00CD0F33" w:rsidRDefault="002025E6" w:rsidP="009F4B4B">
            <w:pPr>
              <w:rPr>
                <w:lang w:eastAsia="en-GB"/>
              </w:rPr>
            </w:pPr>
            <w:r>
              <w:rPr>
                <w:lang w:eastAsia="en-GB"/>
              </w:rPr>
              <w:t>International HTA Database</w:t>
            </w:r>
          </w:p>
        </w:tc>
        <w:tc>
          <w:tcPr>
            <w:tcW w:w="2384" w:type="dxa"/>
          </w:tcPr>
          <w:p w14:paraId="6ED5571A" w14:textId="6C69DC05" w:rsidR="00CD0F33" w:rsidRDefault="00DE1224" w:rsidP="009F4B4B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4,468</w:t>
            </w:r>
          </w:p>
        </w:tc>
        <w:tc>
          <w:tcPr>
            <w:tcW w:w="2010" w:type="dxa"/>
          </w:tcPr>
          <w:p w14:paraId="097B61EE" w14:textId="3400AA17" w:rsidR="00CD0F33" w:rsidRDefault="000C43AA" w:rsidP="009F4B4B">
            <w:pPr>
              <w:jc w:val="right"/>
              <w:rPr>
                <w:lang w:eastAsia="en-GB"/>
              </w:rPr>
            </w:pPr>
            <w:r w:rsidRPr="00386C18">
              <w:rPr>
                <w:highlight w:val="green"/>
                <w:lang w:eastAsia="en-GB"/>
              </w:rPr>
              <w:t>4,367</w:t>
            </w:r>
          </w:p>
        </w:tc>
      </w:tr>
      <w:tr w:rsidR="00CD0F33" w:rsidRPr="0033697E" w14:paraId="0211EE9A" w14:textId="77777777" w:rsidTr="00386C18">
        <w:tc>
          <w:tcPr>
            <w:tcW w:w="4158" w:type="dxa"/>
            <w:shd w:val="clear" w:color="auto" w:fill="D9D9D9" w:themeFill="background2" w:themeFillShade="D9"/>
          </w:tcPr>
          <w:p w14:paraId="631A8755" w14:textId="6D9D6441" w:rsidR="00CD0F33" w:rsidRDefault="001C646E" w:rsidP="009F4B4B">
            <w:pPr>
              <w:rPr>
                <w:lang w:eastAsia="en-GB"/>
              </w:rPr>
            </w:pPr>
            <w:r>
              <w:rPr>
                <w:lang w:eastAsia="en-GB"/>
              </w:rPr>
              <w:t>Medline ALL</w:t>
            </w:r>
          </w:p>
        </w:tc>
        <w:tc>
          <w:tcPr>
            <w:tcW w:w="2384" w:type="dxa"/>
          </w:tcPr>
          <w:p w14:paraId="0BC6AC83" w14:textId="20A08A26" w:rsidR="00CD0F33" w:rsidRDefault="000C43AA" w:rsidP="009F4B4B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19,539</w:t>
            </w:r>
          </w:p>
        </w:tc>
        <w:tc>
          <w:tcPr>
            <w:tcW w:w="2010" w:type="dxa"/>
          </w:tcPr>
          <w:p w14:paraId="5FD4CEE4" w14:textId="6978DA2B" w:rsidR="00CD0F33" w:rsidRDefault="00386C18" w:rsidP="009F4B4B">
            <w:pPr>
              <w:jc w:val="right"/>
              <w:rPr>
                <w:lang w:eastAsia="en-GB"/>
              </w:rPr>
            </w:pPr>
            <w:r>
              <w:rPr>
                <w:highlight w:val="green"/>
                <w:lang w:eastAsia="en-GB"/>
              </w:rPr>
              <w:t>17912</w:t>
            </w:r>
            <w:r w:rsidR="000C43AA" w:rsidRPr="00386C18">
              <w:rPr>
                <w:highlight w:val="red"/>
                <w:lang w:eastAsia="en-GB"/>
              </w:rPr>
              <w:t>17,914</w:t>
            </w:r>
          </w:p>
        </w:tc>
      </w:tr>
      <w:tr w:rsidR="001C646E" w:rsidRPr="00386C18" w14:paraId="6177950A" w14:textId="77777777" w:rsidTr="00386C18">
        <w:tc>
          <w:tcPr>
            <w:tcW w:w="4158" w:type="dxa"/>
            <w:shd w:val="clear" w:color="auto" w:fill="D9D9D9" w:themeFill="background2" w:themeFillShade="D9"/>
          </w:tcPr>
          <w:p w14:paraId="568A2AF5" w14:textId="4B7E74C4" w:rsidR="001C646E" w:rsidRDefault="001C646E" w:rsidP="009F4B4B">
            <w:pPr>
              <w:rPr>
                <w:lang w:eastAsia="en-GB"/>
              </w:rPr>
            </w:pPr>
            <w:proofErr w:type="spellStart"/>
            <w:r>
              <w:rPr>
                <w:lang w:eastAsia="en-GB"/>
              </w:rPr>
              <w:t>SciELO</w:t>
            </w:r>
            <w:proofErr w:type="spellEnd"/>
          </w:p>
        </w:tc>
        <w:tc>
          <w:tcPr>
            <w:tcW w:w="2384" w:type="dxa"/>
          </w:tcPr>
          <w:p w14:paraId="0D9EEB20" w14:textId="4844B868" w:rsidR="001C646E" w:rsidRDefault="006B04F6" w:rsidP="009F4B4B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1,049</w:t>
            </w:r>
          </w:p>
        </w:tc>
        <w:tc>
          <w:tcPr>
            <w:tcW w:w="2010" w:type="dxa"/>
          </w:tcPr>
          <w:p w14:paraId="24AED03E" w14:textId="7C2A9A3B" w:rsidR="001C646E" w:rsidRPr="00386C18" w:rsidRDefault="006B04F6" w:rsidP="009F4B4B">
            <w:pPr>
              <w:jc w:val="right"/>
              <w:rPr>
                <w:highlight w:val="green"/>
                <w:lang w:eastAsia="en-GB"/>
              </w:rPr>
            </w:pPr>
            <w:r w:rsidRPr="00386C18">
              <w:rPr>
                <w:highlight w:val="green"/>
                <w:lang w:eastAsia="en-GB"/>
              </w:rPr>
              <w:t>741</w:t>
            </w:r>
          </w:p>
        </w:tc>
      </w:tr>
      <w:tr w:rsidR="001C646E" w:rsidRPr="0033697E" w14:paraId="0381F815" w14:textId="77777777" w:rsidTr="00386C18">
        <w:tc>
          <w:tcPr>
            <w:tcW w:w="4158" w:type="dxa"/>
            <w:shd w:val="clear" w:color="auto" w:fill="D9D9D9" w:themeFill="background2" w:themeFillShade="D9"/>
          </w:tcPr>
          <w:p w14:paraId="0A9D879F" w14:textId="458CDC45" w:rsidR="001C646E" w:rsidRDefault="001C646E" w:rsidP="009F4B4B">
            <w:pPr>
              <w:rPr>
                <w:lang w:eastAsia="en-GB"/>
              </w:rPr>
            </w:pPr>
            <w:r>
              <w:rPr>
                <w:lang w:eastAsia="en-GB"/>
              </w:rPr>
              <w:t>Social Policy &amp; Practice</w:t>
            </w:r>
          </w:p>
        </w:tc>
        <w:tc>
          <w:tcPr>
            <w:tcW w:w="2384" w:type="dxa"/>
          </w:tcPr>
          <w:p w14:paraId="58688C8B" w14:textId="60AB0A50" w:rsidR="001C646E" w:rsidRDefault="006B04F6" w:rsidP="009F4B4B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1,463</w:t>
            </w:r>
          </w:p>
        </w:tc>
        <w:tc>
          <w:tcPr>
            <w:tcW w:w="2010" w:type="dxa"/>
          </w:tcPr>
          <w:p w14:paraId="3DE489A9" w14:textId="72E2A481" w:rsidR="001C646E" w:rsidRDefault="006B04F6" w:rsidP="009F4B4B">
            <w:pPr>
              <w:jc w:val="right"/>
              <w:rPr>
                <w:lang w:eastAsia="en-GB"/>
              </w:rPr>
            </w:pPr>
            <w:r w:rsidRPr="00386C18">
              <w:rPr>
                <w:highlight w:val="green"/>
                <w:lang w:eastAsia="en-GB"/>
              </w:rPr>
              <w:t>1,017</w:t>
            </w:r>
          </w:p>
        </w:tc>
      </w:tr>
      <w:tr w:rsidR="00E9790F" w:rsidRPr="0033697E" w14:paraId="56C57616" w14:textId="77777777" w:rsidTr="00386C18">
        <w:tc>
          <w:tcPr>
            <w:tcW w:w="4158" w:type="dxa"/>
            <w:shd w:val="clear" w:color="auto" w:fill="D9D9D9" w:themeFill="background2" w:themeFillShade="D9"/>
          </w:tcPr>
          <w:p w14:paraId="1D24879C" w14:textId="2CE0663B" w:rsidR="00E9790F" w:rsidRDefault="00E9790F" w:rsidP="009F4B4B">
            <w:pPr>
              <w:rPr>
                <w:lang w:eastAsia="en-GB"/>
              </w:rPr>
            </w:pPr>
            <w:r>
              <w:rPr>
                <w:lang w:eastAsia="en-GB"/>
              </w:rPr>
              <w:t>Web of Science Core Collection</w:t>
            </w:r>
          </w:p>
        </w:tc>
        <w:tc>
          <w:tcPr>
            <w:tcW w:w="2384" w:type="dxa"/>
          </w:tcPr>
          <w:p w14:paraId="1D7325BE" w14:textId="67C28485" w:rsidR="00E9790F" w:rsidRDefault="00C27446" w:rsidP="009F4B4B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26,756</w:t>
            </w:r>
          </w:p>
        </w:tc>
        <w:tc>
          <w:tcPr>
            <w:tcW w:w="2010" w:type="dxa"/>
          </w:tcPr>
          <w:p w14:paraId="657BBB18" w14:textId="66C04AF9" w:rsidR="00E9790F" w:rsidRDefault="00C27446" w:rsidP="009F4B4B">
            <w:pPr>
              <w:jc w:val="right"/>
              <w:rPr>
                <w:lang w:eastAsia="en-GB"/>
              </w:rPr>
            </w:pPr>
            <w:r w:rsidRPr="00386C18">
              <w:rPr>
                <w:highlight w:val="green"/>
                <w:lang w:eastAsia="en-GB"/>
              </w:rPr>
              <w:t>12,518</w:t>
            </w:r>
          </w:p>
        </w:tc>
      </w:tr>
      <w:tr w:rsidR="00CD0F33" w:rsidRPr="0033697E" w14:paraId="195485BE" w14:textId="77777777" w:rsidTr="00386C18">
        <w:tc>
          <w:tcPr>
            <w:tcW w:w="4158" w:type="dxa"/>
            <w:shd w:val="clear" w:color="auto" w:fill="D9D9D9" w:themeFill="background2" w:themeFillShade="D9"/>
          </w:tcPr>
          <w:p w14:paraId="04FB4165" w14:textId="77777777" w:rsidR="00CD0F33" w:rsidRPr="0033697E" w:rsidRDefault="00CD0F33" w:rsidP="009F4B4B">
            <w:pPr>
              <w:rPr>
                <w:b/>
                <w:lang w:eastAsia="en-GB"/>
              </w:rPr>
            </w:pPr>
            <w:r w:rsidRPr="0033697E">
              <w:rPr>
                <w:b/>
                <w:lang w:eastAsia="en-GB"/>
              </w:rPr>
              <w:t>Total</w:t>
            </w:r>
          </w:p>
        </w:tc>
        <w:tc>
          <w:tcPr>
            <w:tcW w:w="2384" w:type="dxa"/>
          </w:tcPr>
          <w:p w14:paraId="3608830E" w14:textId="77A65398" w:rsidR="00CD0F33" w:rsidRPr="0033697E" w:rsidRDefault="00B61DBE" w:rsidP="009F4B4B">
            <w:pPr>
              <w:jc w:val="right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130,862</w:t>
            </w:r>
          </w:p>
        </w:tc>
        <w:tc>
          <w:tcPr>
            <w:tcW w:w="2010" w:type="dxa"/>
          </w:tcPr>
          <w:p w14:paraId="7F9885DE" w14:textId="0BCAEB8D" w:rsidR="00CD0F33" w:rsidRPr="0033697E" w:rsidRDefault="00B831A3" w:rsidP="009F4B4B">
            <w:pPr>
              <w:jc w:val="right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84,7</w:t>
            </w:r>
            <w:r w:rsidR="00223700">
              <w:rPr>
                <w:b/>
                <w:lang w:eastAsia="en-GB"/>
              </w:rPr>
              <w:t>15</w:t>
            </w:r>
          </w:p>
        </w:tc>
      </w:tr>
    </w:tbl>
    <w:p w14:paraId="2B229DA9" w14:textId="2251ECD1" w:rsidR="00410700" w:rsidRDefault="00410700" w:rsidP="00A26602">
      <w:pPr>
        <w:pStyle w:val="Heading1"/>
      </w:pPr>
      <w:bookmarkStart w:id="4" w:name="_Toc125971808"/>
      <w:r>
        <w:t>References</w:t>
      </w:r>
      <w:bookmarkEnd w:id="4"/>
    </w:p>
    <w:p w14:paraId="0834D241" w14:textId="435E9081" w:rsidR="00410700" w:rsidRDefault="00410700" w:rsidP="00BF6503">
      <w:pPr>
        <w:pStyle w:val="ListParagraph"/>
        <w:numPr>
          <w:ilvl w:val="0"/>
          <w:numId w:val="25"/>
        </w:numPr>
      </w:pPr>
      <w:r>
        <w:t>Oliver, K</w:t>
      </w:r>
      <w:r w:rsidR="00CC1C07">
        <w:t xml:space="preserve">. </w:t>
      </w:r>
      <w:proofErr w:type="spellStart"/>
      <w:r w:rsidR="00CC1C07">
        <w:t>Innvar</w:t>
      </w:r>
      <w:proofErr w:type="spellEnd"/>
      <w:r w:rsidR="00CC1C07">
        <w:t xml:space="preserve">, S. </w:t>
      </w:r>
      <w:proofErr w:type="spellStart"/>
      <w:r w:rsidR="00CC1C07">
        <w:t>Lorenc</w:t>
      </w:r>
      <w:proofErr w:type="spellEnd"/>
      <w:r w:rsidR="00CC1C07">
        <w:t xml:space="preserve"> T. et al. </w:t>
      </w:r>
      <w:r w:rsidR="00CC1C07" w:rsidRPr="00CC1C07">
        <w:t xml:space="preserve">A systematic review of barriers to and facilitators of the use of evidence by policymakers. BMC Health </w:t>
      </w:r>
      <w:proofErr w:type="spellStart"/>
      <w:r w:rsidR="00CC1C07" w:rsidRPr="00CC1C07">
        <w:t>Serv</w:t>
      </w:r>
      <w:proofErr w:type="spellEnd"/>
      <w:r w:rsidR="00CC1C07" w:rsidRPr="00CC1C07">
        <w:t xml:space="preserve"> Res </w:t>
      </w:r>
      <w:r w:rsidR="00CC1C07">
        <w:t>2014</w:t>
      </w:r>
      <w:r w:rsidR="007136BA">
        <w:t>;</w:t>
      </w:r>
      <w:r w:rsidR="00CC1C07" w:rsidRPr="00CC1C07">
        <w:t>14</w:t>
      </w:r>
      <w:r w:rsidR="007136BA">
        <w:t>:</w:t>
      </w:r>
      <w:r w:rsidR="00CC1C07" w:rsidRPr="00CC1C07">
        <w:t xml:space="preserve"> 2.</w:t>
      </w:r>
      <w:r w:rsidR="00BF6503">
        <w:t xml:space="preserve"> </w:t>
      </w:r>
      <w:hyperlink r:id="rId13" w:history="1">
        <w:r w:rsidR="00BF6503" w:rsidRPr="00750EA7">
          <w:rPr>
            <w:rStyle w:val="Hyperlink"/>
          </w:rPr>
          <w:t>https://doi.org/10.1186/1472-6963-14-2</w:t>
        </w:r>
      </w:hyperlink>
      <w:r w:rsidR="00BF6503">
        <w:t xml:space="preserve">. </w:t>
      </w:r>
    </w:p>
    <w:p w14:paraId="43155815" w14:textId="253C6389" w:rsidR="00BF6503" w:rsidRPr="00410700" w:rsidRDefault="00BF6503" w:rsidP="00BF6503">
      <w:pPr>
        <w:pStyle w:val="ListParagraph"/>
        <w:numPr>
          <w:ilvl w:val="0"/>
          <w:numId w:val="25"/>
        </w:numPr>
      </w:pPr>
      <w:r w:rsidRPr="00BF6503">
        <w:t>Falconer, J</w:t>
      </w:r>
      <w:r>
        <w:t>.</w:t>
      </w:r>
      <w:r w:rsidRPr="00BF6503">
        <w:t>.. 2018. [online blog] http://blogs.lshtm.ac.uk/library/2018/12/07/removing-duplicates-from-an-endnote-library/.</w:t>
      </w:r>
    </w:p>
    <w:p w14:paraId="089B6635" w14:textId="52413888" w:rsidR="00AB36D6" w:rsidRDefault="3D11609D" w:rsidP="00A26602">
      <w:pPr>
        <w:pStyle w:val="Heading1"/>
      </w:pPr>
      <w:bookmarkStart w:id="5" w:name="_Toc125971809"/>
      <w:r>
        <w:t>Appendix:</w:t>
      </w:r>
      <w:r w:rsidR="00970A1E">
        <w:t xml:space="preserve"> </w:t>
      </w:r>
      <w:r>
        <w:t>Search</w:t>
      </w:r>
      <w:r w:rsidR="00970A1E">
        <w:t xml:space="preserve"> </w:t>
      </w:r>
      <w:r>
        <w:t>strategies</w:t>
      </w:r>
      <w:bookmarkEnd w:id="5"/>
    </w:p>
    <w:p w14:paraId="536133DC" w14:textId="7EF2AA2B" w:rsidR="0068063B" w:rsidRDefault="0068063B" w:rsidP="0068063B">
      <w:r>
        <w:t>This</w:t>
      </w:r>
      <w:r w:rsidR="00970A1E">
        <w:t xml:space="preserve"> </w:t>
      </w:r>
      <w:r>
        <w:t>appendix</w:t>
      </w:r>
      <w:r w:rsidR="00970A1E">
        <w:t xml:space="preserve"> </w:t>
      </w:r>
      <w:r>
        <w:t>provides</w:t>
      </w:r>
      <w:r w:rsidR="00970A1E">
        <w:t xml:space="preserve"> </w:t>
      </w:r>
      <w:r>
        <w:t>full</w:t>
      </w:r>
      <w:r w:rsidR="00970A1E">
        <w:t xml:space="preserve"> </w:t>
      </w:r>
      <w:r>
        <w:t>details</w:t>
      </w:r>
      <w:r w:rsidR="00970A1E">
        <w:t xml:space="preserve"> </w:t>
      </w:r>
      <w:r>
        <w:t>of</w:t>
      </w:r>
      <w:r w:rsidR="00970A1E">
        <w:t xml:space="preserve"> </w:t>
      </w:r>
      <w:r>
        <w:t>all</w:t>
      </w:r>
      <w:r w:rsidR="00970A1E">
        <w:t xml:space="preserve"> </w:t>
      </w:r>
      <w:r>
        <w:t>search</w:t>
      </w:r>
      <w:r w:rsidR="00970A1E">
        <w:t xml:space="preserve"> </w:t>
      </w:r>
      <w:r w:rsidR="00C67C2F">
        <w:t>strings</w:t>
      </w:r>
      <w:r>
        <w:t>,</w:t>
      </w:r>
      <w:r w:rsidR="00970A1E">
        <w:t xml:space="preserve"> </w:t>
      </w:r>
      <w:r>
        <w:t>with</w:t>
      </w:r>
      <w:r w:rsidR="00970A1E">
        <w:t xml:space="preserve"> </w:t>
      </w:r>
      <w:r>
        <w:t>dates</w:t>
      </w:r>
      <w:r w:rsidR="00970A1E">
        <w:t xml:space="preserve"> </w:t>
      </w:r>
      <w:r>
        <w:t>and</w:t>
      </w:r>
      <w:r w:rsidR="00970A1E">
        <w:t xml:space="preserve"> </w:t>
      </w:r>
      <w:r>
        <w:t>number</w:t>
      </w:r>
      <w:r w:rsidR="00970A1E">
        <w:t xml:space="preserve"> </w:t>
      </w:r>
      <w:r>
        <w:t>of</w:t>
      </w:r>
      <w:r w:rsidR="00970A1E">
        <w:t xml:space="preserve"> </w:t>
      </w:r>
      <w:r>
        <w:t>references</w:t>
      </w:r>
      <w:r w:rsidR="00970A1E">
        <w:t xml:space="preserve"> </w:t>
      </w:r>
      <w:r>
        <w:t>returned</w:t>
      </w:r>
      <w:r w:rsidR="00970A1E">
        <w:t xml:space="preserve"> </w:t>
      </w:r>
      <w:r>
        <w:t>and</w:t>
      </w:r>
      <w:r w:rsidR="00970A1E">
        <w:t xml:space="preserve"> </w:t>
      </w:r>
      <w:r>
        <w:t>notes</w:t>
      </w:r>
      <w:r w:rsidR="00970A1E">
        <w:t xml:space="preserve"> </w:t>
      </w:r>
      <w:r>
        <w:t>explaining</w:t>
      </w:r>
      <w:r w:rsidR="00970A1E">
        <w:t xml:space="preserve"> </w:t>
      </w:r>
      <w:r>
        <w:t>any</w:t>
      </w:r>
      <w:r w:rsidR="00970A1E">
        <w:t xml:space="preserve"> </w:t>
      </w:r>
      <w:r>
        <w:t>unusual</w:t>
      </w:r>
      <w:r w:rsidR="00970A1E">
        <w:t xml:space="preserve"> </w:t>
      </w:r>
      <w:r>
        <w:t>search</w:t>
      </w:r>
      <w:r w:rsidR="00970A1E">
        <w:t xml:space="preserve"> </w:t>
      </w:r>
      <w:r>
        <w:t>techniques</w:t>
      </w:r>
      <w:r w:rsidR="00970A1E">
        <w:t xml:space="preserve"> </w:t>
      </w:r>
      <w:r>
        <w:t>or</w:t>
      </w:r>
      <w:r w:rsidR="00970A1E">
        <w:t xml:space="preserve"> </w:t>
      </w:r>
      <w:r>
        <w:t>syntax.</w:t>
      </w:r>
      <w:r w:rsidR="00970A1E">
        <w:t xml:space="preserve"> </w:t>
      </w:r>
      <w:r>
        <w:t>The</w:t>
      </w:r>
      <w:r w:rsidR="00970A1E">
        <w:t xml:space="preserve"> </w:t>
      </w:r>
      <w:r>
        <w:t>EndNote</w:t>
      </w:r>
      <w:r w:rsidR="00970A1E">
        <w:t xml:space="preserve"> </w:t>
      </w:r>
      <w:r w:rsidR="00131154">
        <w:t>20</w:t>
      </w:r>
      <w:r w:rsidR="00970A1E">
        <w:t xml:space="preserve"> </w:t>
      </w:r>
      <w:r>
        <w:t>import</w:t>
      </w:r>
      <w:r w:rsidR="00970A1E">
        <w:t xml:space="preserve"> </w:t>
      </w:r>
      <w:r>
        <w:t>order</w:t>
      </w:r>
      <w:r w:rsidR="00970A1E">
        <w:t xml:space="preserve"> </w:t>
      </w:r>
      <w:r>
        <w:t>is</w:t>
      </w:r>
      <w:r w:rsidR="00970A1E">
        <w:t xml:space="preserve"> </w:t>
      </w:r>
      <w:r>
        <w:t>provided,</w:t>
      </w:r>
      <w:r w:rsidR="00970A1E">
        <w:t xml:space="preserve"> </w:t>
      </w:r>
      <w:r>
        <w:t>as</w:t>
      </w:r>
      <w:r w:rsidR="00970A1E">
        <w:t xml:space="preserve"> </w:t>
      </w:r>
      <w:r>
        <w:t>the</w:t>
      </w:r>
      <w:r w:rsidR="00970A1E">
        <w:t xml:space="preserve"> </w:t>
      </w:r>
      <w:r>
        <w:t>deduplication</w:t>
      </w:r>
      <w:r w:rsidR="00970A1E">
        <w:t xml:space="preserve"> </w:t>
      </w:r>
      <w:r>
        <w:t>technique</w:t>
      </w:r>
      <w:r w:rsidR="00970A1E">
        <w:t xml:space="preserve"> </w:t>
      </w:r>
      <w:r>
        <w:t>keeps</w:t>
      </w:r>
      <w:r w:rsidR="00970A1E">
        <w:t xml:space="preserve"> </w:t>
      </w:r>
      <w:r>
        <w:t>the</w:t>
      </w:r>
      <w:r w:rsidR="00970A1E">
        <w:t xml:space="preserve"> </w:t>
      </w:r>
      <w:r>
        <w:t>first</w:t>
      </w:r>
      <w:r w:rsidR="00970A1E">
        <w:t xml:space="preserve"> </w:t>
      </w:r>
      <w:r>
        <w:t>uploaded</w:t>
      </w:r>
      <w:r w:rsidR="00970A1E">
        <w:t xml:space="preserve"> </w:t>
      </w:r>
      <w:r>
        <w:t>copy</w:t>
      </w:r>
      <w:r w:rsidR="00970A1E">
        <w:t xml:space="preserve"> </w:t>
      </w:r>
      <w:r>
        <w:t>of</w:t>
      </w:r>
      <w:r w:rsidR="00970A1E">
        <w:t xml:space="preserve"> </w:t>
      </w:r>
      <w:r>
        <w:t>the</w:t>
      </w:r>
      <w:r w:rsidR="00970A1E">
        <w:t xml:space="preserve"> </w:t>
      </w:r>
      <w:r>
        <w:t>reference</w:t>
      </w:r>
      <w:r w:rsidR="00970A1E">
        <w:t xml:space="preserve"> </w:t>
      </w:r>
      <w:r>
        <w:t>by</w:t>
      </w:r>
      <w:r w:rsidR="00970A1E">
        <w:t xml:space="preserve"> </w:t>
      </w:r>
      <w:r>
        <w:t>default.</w:t>
      </w:r>
    </w:p>
    <w:p w14:paraId="26DE78CE" w14:textId="7809C53A" w:rsidR="00AB36D6" w:rsidRDefault="3D11609D" w:rsidP="00A26602">
      <w:pPr>
        <w:pStyle w:val="Heading2"/>
      </w:pPr>
      <w:bookmarkStart w:id="6" w:name="_Toc125971810"/>
      <w:r w:rsidRPr="00A26602">
        <w:t>Ovid</w:t>
      </w:r>
      <w:r w:rsidR="00970A1E">
        <w:t xml:space="preserve"> </w:t>
      </w:r>
      <w:r w:rsidRPr="00A26602">
        <w:t>MEDLINE</w:t>
      </w:r>
      <w:r w:rsidR="00970A1E">
        <w:t xml:space="preserve"> </w:t>
      </w:r>
      <w:r w:rsidR="00E36B76">
        <w:rPr>
          <w:lang w:eastAsia="en-GB"/>
        </w:rPr>
        <w:t>ALL</w:t>
      </w:r>
      <w:bookmarkEnd w:id="6"/>
    </w:p>
    <w:tbl>
      <w:tblPr>
        <w:tblW w:w="9204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2"/>
        <w:gridCol w:w="5662"/>
      </w:tblGrid>
      <w:tr w:rsidR="0068063B" w:rsidRPr="00C04A83" w14:paraId="5A522D91" w14:textId="77777777" w:rsidTr="00452A99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8B0630" w14:textId="17F7303C" w:rsidR="0068063B" w:rsidRPr="00C04A83" w:rsidRDefault="0068063B" w:rsidP="0056258D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Database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name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979377B" w14:textId="6B7389A1" w:rsidR="0068063B" w:rsidRPr="00C04A83" w:rsidRDefault="009F609A" w:rsidP="0056258D">
            <w:pPr>
              <w:rPr>
                <w:lang w:eastAsia="en-GB"/>
              </w:rPr>
            </w:pPr>
            <w:r>
              <w:rPr>
                <w:lang w:eastAsia="en-GB"/>
              </w:rPr>
              <w:t xml:space="preserve">MEDLINE </w:t>
            </w:r>
            <w:r w:rsidR="00E36B76">
              <w:rPr>
                <w:lang w:eastAsia="en-GB"/>
              </w:rPr>
              <w:t>ALL</w:t>
            </w:r>
          </w:p>
        </w:tc>
      </w:tr>
      <w:tr w:rsidR="0068063B" w:rsidRPr="00C04A83" w14:paraId="07A371CF" w14:textId="77777777" w:rsidTr="00452A99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DAB033F" w14:textId="4236ACE6" w:rsidR="0068063B" w:rsidRPr="00C04A83" w:rsidRDefault="0068063B" w:rsidP="0056258D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Database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platform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4A84D1F" w14:textId="77777777" w:rsidR="0068063B" w:rsidRPr="00C04A83" w:rsidRDefault="0068063B" w:rsidP="0056258D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OvidSP</w:t>
            </w:r>
          </w:p>
        </w:tc>
      </w:tr>
      <w:tr w:rsidR="0068063B" w:rsidRPr="00C04A83" w14:paraId="52969313" w14:textId="77777777" w:rsidTr="00452A99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451D9FC" w14:textId="4C4577D7" w:rsidR="0068063B" w:rsidRPr="00C04A83" w:rsidRDefault="0068063B" w:rsidP="0056258D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lastRenderedPageBreak/>
              <w:t>Dates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of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database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coverage</w:t>
            </w:r>
            <w:r w:rsidR="00970A1E">
              <w:rPr>
                <w:lang w:eastAsia="en-GB"/>
              </w:rPr>
              <w:t xml:space="preserve"> 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3244C78" w14:textId="4574CA26" w:rsidR="0068063B" w:rsidRPr="00C04A83" w:rsidRDefault="0068063B" w:rsidP="0056258D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1946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to</w:t>
            </w:r>
            <w:r w:rsidR="00970A1E">
              <w:rPr>
                <w:lang w:eastAsia="en-GB"/>
              </w:rPr>
              <w:t xml:space="preserve"> </w:t>
            </w:r>
            <w:r w:rsidR="00AC03BF">
              <w:rPr>
                <w:lang w:eastAsia="en-GB"/>
              </w:rPr>
              <w:t>June 21, 2022</w:t>
            </w:r>
          </w:p>
        </w:tc>
      </w:tr>
      <w:tr w:rsidR="0068063B" w:rsidRPr="00C04A83" w14:paraId="7711D5F5" w14:textId="77777777" w:rsidTr="00452A99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59526ED" w14:textId="7A69AB1F" w:rsidR="0068063B" w:rsidRPr="00C04A83" w:rsidRDefault="0068063B" w:rsidP="0056258D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Date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searched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60348EE" w14:textId="07F1D5CA" w:rsidR="0068063B" w:rsidRPr="00C04A83" w:rsidRDefault="00AC03BF" w:rsidP="0056258D">
            <w:pPr>
              <w:rPr>
                <w:lang w:eastAsia="en-GB"/>
              </w:rPr>
            </w:pPr>
            <w:r>
              <w:rPr>
                <w:lang w:eastAsia="en-GB"/>
              </w:rPr>
              <w:t>2022-06-22</w:t>
            </w:r>
          </w:p>
        </w:tc>
      </w:tr>
      <w:tr w:rsidR="0068063B" w:rsidRPr="00C04A83" w14:paraId="2FA03B9B" w14:textId="77777777" w:rsidTr="00452A99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24A0FD1" w14:textId="4B9E0A0E" w:rsidR="0068063B" w:rsidRPr="00C04A83" w:rsidRDefault="0068063B" w:rsidP="0056258D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Searched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by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4D897C" w14:textId="77777777" w:rsidR="0068063B" w:rsidRPr="00C04A83" w:rsidRDefault="0068063B" w:rsidP="0056258D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JF</w:t>
            </w:r>
          </w:p>
        </w:tc>
      </w:tr>
      <w:tr w:rsidR="0068063B" w:rsidRPr="00AF3935" w14:paraId="555C423E" w14:textId="77777777" w:rsidTr="00452A99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11B86E5" w14:textId="54F57A67" w:rsidR="0068063B" w:rsidRPr="00C04A83" w:rsidRDefault="0068063B" w:rsidP="0056258D">
            <w:pPr>
              <w:rPr>
                <w:lang w:eastAsia="en-GB"/>
              </w:rPr>
            </w:pPr>
            <w:r>
              <w:rPr>
                <w:lang w:eastAsia="en-GB"/>
              </w:rPr>
              <w:t>Number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of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results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812D404" w14:textId="4714A597" w:rsidR="00A12A43" w:rsidRPr="00361959" w:rsidRDefault="00AC03BF" w:rsidP="0056258D">
            <w:pPr>
              <w:rPr>
                <w:lang w:val="it-IT" w:eastAsia="en-GB"/>
              </w:rPr>
            </w:pPr>
            <w:r>
              <w:rPr>
                <w:lang w:val="it-IT" w:eastAsia="en-GB"/>
              </w:rPr>
              <w:t>19,539</w:t>
            </w:r>
          </w:p>
        </w:tc>
      </w:tr>
      <w:tr w:rsidR="0068063B" w:rsidRPr="00C04A83" w14:paraId="75F15881" w14:textId="77777777" w:rsidTr="00452A99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66257B" w14:textId="57E8738A" w:rsidR="0068063B" w:rsidRPr="00C04A83" w:rsidRDefault="0068063B" w:rsidP="0056258D">
            <w:pPr>
              <w:rPr>
                <w:lang w:eastAsia="en-GB"/>
              </w:rPr>
            </w:pPr>
            <w:r>
              <w:rPr>
                <w:lang w:eastAsia="en-GB"/>
              </w:rPr>
              <w:t>EndNote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import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order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8BB2C" w14:textId="2EB71999" w:rsidR="00A5701E" w:rsidRPr="00C04A83" w:rsidRDefault="00AD7D69" w:rsidP="0056258D">
            <w:pPr>
              <w:rPr>
                <w:lang w:eastAsia="en-GB"/>
              </w:rPr>
            </w:pPr>
            <w:r>
              <w:rPr>
                <w:lang w:eastAsia="en-GB"/>
              </w:rPr>
              <w:t>1</w:t>
            </w:r>
            <w:r w:rsidR="00A5701E">
              <w:rPr>
                <w:lang w:eastAsia="en-GB"/>
              </w:rPr>
              <w:t xml:space="preserve"> (Medline)</w:t>
            </w:r>
            <w:r w:rsidR="00A5701E">
              <w:rPr>
                <w:lang w:eastAsia="en-GB"/>
              </w:rPr>
              <w:br/>
              <w:t>3 (Medline in-process and other non-Medline indexed records)</w:t>
            </w:r>
          </w:p>
        </w:tc>
      </w:tr>
      <w:tr w:rsidR="0068063B" w:rsidRPr="00AF3935" w14:paraId="7B5E1115" w14:textId="77777777" w:rsidTr="00452A99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D3EAE" w14:textId="6CCD5EDD" w:rsidR="0068063B" w:rsidRDefault="0068063B" w:rsidP="0056258D">
            <w:pPr>
              <w:rPr>
                <w:lang w:eastAsia="en-GB"/>
              </w:rPr>
            </w:pPr>
            <w:r>
              <w:rPr>
                <w:lang w:eastAsia="en-GB"/>
              </w:rPr>
              <w:t>Number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of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results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once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duplicates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removed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BA6FC1" w14:textId="4DE55179" w:rsidR="0068063B" w:rsidRPr="000E2789" w:rsidRDefault="00865BCD" w:rsidP="0056258D">
            <w:pPr>
              <w:rPr>
                <w:lang w:val="it-IT" w:eastAsia="en-GB"/>
              </w:rPr>
            </w:pPr>
            <w:r>
              <w:rPr>
                <w:lang w:val="it-IT" w:eastAsia="en-GB"/>
              </w:rPr>
              <w:t>17,914</w:t>
            </w:r>
          </w:p>
        </w:tc>
      </w:tr>
      <w:tr w:rsidR="0068063B" w:rsidRPr="00C04A83" w14:paraId="695452F2" w14:textId="77777777" w:rsidTr="00452A99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247E4" w14:textId="661F2A62" w:rsidR="0068063B" w:rsidRPr="00C04A83" w:rsidRDefault="0068063B" w:rsidP="00C41A4A">
            <w:pPr>
              <w:rPr>
                <w:lang w:eastAsia="en-GB"/>
              </w:rPr>
            </w:pPr>
            <w:r>
              <w:rPr>
                <w:lang w:eastAsia="en-GB"/>
              </w:rPr>
              <w:t>Search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strategy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notes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CDA02" w14:textId="3E02CC16" w:rsidR="00D11B08" w:rsidRPr="00D11B08" w:rsidRDefault="0068063B" w:rsidP="00AD7D69">
            <w:pPr>
              <w:rPr>
                <w:lang w:eastAsia="en-GB"/>
              </w:rPr>
            </w:pPr>
            <w:r>
              <w:rPr>
                <w:lang w:eastAsia="en-GB"/>
              </w:rPr>
              <w:t>Search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lines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ending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in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a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‘/’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are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subject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heading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searches.</w:t>
            </w:r>
            <w:r>
              <w:rPr>
                <w:lang w:eastAsia="en-GB"/>
              </w:rPr>
              <w:br/>
              <w:t>Search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lines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beginning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‘exp’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are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exploded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subject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heading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searches.</w:t>
            </w:r>
            <w:r>
              <w:rPr>
                <w:lang w:eastAsia="en-GB"/>
              </w:rPr>
              <w:br/>
            </w:r>
            <w:r w:rsidR="00AD7D69">
              <w:rPr>
                <w:lang w:eastAsia="en-GB"/>
              </w:rPr>
              <w:t>Two-letter</w:t>
            </w:r>
            <w:r w:rsidR="00970A1E">
              <w:rPr>
                <w:lang w:eastAsia="en-GB"/>
              </w:rPr>
              <w:t xml:space="preserve"> </w:t>
            </w:r>
            <w:r w:rsidR="00AD7D69">
              <w:rPr>
                <w:lang w:eastAsia="en-GB"/>
              </w:rPr>
              <w:t>codes</w:t>
            </w:r>
            <w:r w:rsidR="00970A1E">
              <w:rPr>
                <w:lang w:eastAsia="en-GB"/>
              </w:rPr>
              <w:t xml:space="preserve"> </w:t>
            </w:r>
            <w:r w:rsidR="00AD7D69">
              <w:rPr>
                <w:lang w:eastAsia="en-GB"/>
              </w:rPr>
              <w:t>at</w:t>
            </w:r>
            <w:r w:rsidR="00970A1E">
              <w:rPr>
                <w:lang w:eastAsia="en-GB"/>
              </w:rPr>
              <w:t xml:space="preserve"> </w:t>
            </w:r>
            <w:r w:rsidR="00AD7D69">
              <w:rPr>
                <w:lang w:eastAsia="en-GB"/>
              </w:rPr>
              <w:t>the</w:t>
            </w:r>
            <w:r w:rsidR="00970A1E">
              <w:rPr>
                <w:lang w:eastAsia="en-GB"/>
              </w:rPr>
              <w:t xml:space="preserve"> </w:t>
            </w:r>
            <w:r w:rsidR="00AD7D69">
              <w:rPr>
                <w:lang w:eastAsia="en-GB"/>
              </w:rPr>
              <w:t>end</w:t>
            </w:r>
            <w:r w:rsidR="00970A1E">
              <w:rPr>
                <w:lang w:eastAsia="en-GB"/>
              </w:rPr>
              <w:t xml:space="preserve"> </w:t>
            </w:r>
            <w:r w:rsidR="00AD7D69">
              <w:rPr>
                <w:lang w:eastAsia="en-GB"/>
              </w:rPr>
              <w:t>of</w:t>
            </w:r>
            <w:r w:rsidR="00970A1E">
              <w:rPr>
                <w:lang w:eastAsia="en-GB"/>
              </w:rPr>
              <w:t xml:space="preserve"> </w:t>
            </w:r>
            <w:r w:rsidR="00AD7D69">
              <w:rPr>
                <w:lang w:eastAsia="en-GB"/>
              </w:rPr>
              <w:t>search</w:t>
            </w:r>
            <w:r w:rsidR="00970A1E">
              <w:rPr>
                <w:lang w:eastAsia="en-GB"/>
              </w:rPr>
              <w:t xml:space="preserve"> </w:t>
            </w:r>
            <w:r w:rsidR="00AD7D69">
              <w:rPr>
                <w:lang w:eastAsia="en-GB"/>
              </w:rPr>
              <w:t>lines</w:t>
            </w:r>
            <w:r w:rsidR="00970A1E">
              <w:rPr>
                <w:lang w:eastAsia="en-GB"/>
              </w:rPr>
              <w:t xml:space="preserve"> </w:t>
            </w:r>
            <w:r w:rsidR="00AD7D69">
              <w:rPr>
                <w:lang w:eastAsia="en-GB"/>
              </w:rPr>
              <w:t>designate</w:t>
            </w:r>
            <w:r w:rsidR="00970A1E">
              <w:rPr>
                <w:lang w:eastAsia="en-GB"/>
              </w:rPr>
              <w:t xml:space="preserve"> </w:t>
            </w:r>
            <w:r w:rsidR="00AD7D69">
              <w:rPr>
                <w:lang w:eastAsia="en-GB"/>
              </w:rPr>
              <w:t>the</w:t>
            </w:r>
            <w:r w:rsidR="00970A1E">
              <w:rPr>
                <w:lang w:eastAsia="en-GB"/>
              </w:rPr>
              <w:t xml:space="preserve"> </w:t>
            </w:r>
            <w:r w:rsidR="00AD7D69">
              <w:rPr>
                <w:lang w:eastAsia="en-GB"/>
              </w:rPr>
              <w:t>fields</w:t>
            </w:r>
            <w:r w:rsidR="00970A1E">
              <w:rPr>
                <w:lang w:eastAsia="en-GB"/>
              </w:rPr>
              <w:t xml:space="preserve"> </w:t>
            </w:r>
            <w:r w:rsidR="00AD7D69">
              <w:rPr>
                <w:lang w:eastAsia="en-GB"/>
              </w:rPr>
              <w:t>to</w:t>
            </w:r>
            <w:r w:rsidR="00970A1E">
              <w:rPr>
                <w:lang w:eastAsia="en-GB"/>
              </w:rPr>
              <w:t xml:space="preserve"> </w:t>
            </w:r>
            <w:r w:rsidR="00AD7D69">
              <w:rPr>
                <w:lang w:eastAsia="en-GB"/>
              </w:rPr>
              <w:t>search.</w:t>
            </w:r>
            <w:r w:rsidR="00970A1E">
              <w:rPr>
                <w:lang w:eastAsia="en-GB"/>
              </w:rPr>
              <w:t xml:space="preserve"> </w:t>
            </w:r>
            <w:r w:rsidR="00AD7D69">
              <w:rPr>
                <w:lang w:eastAsia="en-GB"/>
              </w:rPr>
              <w:t>Fields</w:t>
            </w:r>
            <w:r w:rsidR="00970A1E">
              <w:rPr>
                <w:lang w:eastAsia="en-GB"/>
              </w:rPr>
              <w:t xml:space="preserve"> </w:t>
            </w:r>
            <w:r w:rsidR="00AD7D69">
              <w:rPr>
                <w:lang w:eastAsia="en-GB"/>
              </w:rPr>
              <w:t>codes</w:t>
            </w:r>
            <w:r w:rsidR="00970A1E">
              <w:rPr>
                <w:lang w:eastAsia="en-GB"/>
              </w:rPr>
              <w:t xml:space="preserve"> </w:t>
            </w:r>
            <w:r w:rsidR="00AD7D69">
              <w:rPr>
                <w:lang w:eastAsia="en-GB"/>
              </w:rPr>
              <w:t>used</w:t>
            </w:r>
            <w:r w:rsidR="00970A1E">
              <w:rPr>
                <w:lang w:eastAsia="en-GB"/>
              </w:rPr>
              <w:t xml:space="preserve"> </w:t>
            </w:r>
            <w:r w:rsidR="00AD7D69">
              <w:rPr>
                <w:lang w:eastAsia="en-GB"/>
              </w:rPr>
              <w:t>are:</w:t>
            </w:r>
            <w:r w:rsidR="00AD7D69">
              <w:rPr>
                <w:lang w:eastAsia="en-GB"/>
              </w:rPr>
              <w:br/>
              <w:t>TI:</w:t>
            </w:r>
            <w:r w:rsidR="00970A1E">
              <w:rPr>
                <w:lang w:eastAsia="en-GB"/>
              </w:rPr>
              <w:t xml:space="preserve"> </w:t>
            </w:r>
            <w:r w:rsidR="00AD7D69">
              <w:rPr>
                <w:lang w:eastAsia="en-GB"/>
              </w:rPr>
              <w:t>title</w:t>
            </w:r>
            <w:r w:rsidR="00AD7D69">
              <w:rPr>
                <w:lang w:eastAsia="en-GB"/>
              </w:rPr>
              <w:br/>
              <w:t>AB:</w:t>
            </w:r>
            <w:r w:rsidR="00970A1E">
              <w:rPr>
                <w:lang w:eastAsia="en-GB"/>
              </w:rPr>
              <w:t xml:space="preserve"> </w:t>
            </w:r>
            <w:r w:rsidR="00AD7D69">
              <w:rPr>
                <w:lang w:eastAsia="en-GB"/>
              </w:rPr>
              <w:t>abstract</w:t>
            </w:r>
            <w:r w:rsidR="00EB0AEF">
              <w:rPr>
                <w:lang w:eastAsia="en-GB"/>
              </w:rPr>
              <w:br/>
            </w:r>
            <w:r w:rsidR="00C369AD">
              <w:rPr>
                <w:lang w:eastAsia="en-GB"/>
              </w:rPr>
              <w:t>KF</w:t>
            </w:r>
            <w:r w:rsidR="00EB0AEF">
              <w:rPr>
                <w:lang w:eastAsia="en-GB"/>
              </w:rPr>
              <w:t>:</w:t>
            </w:r>
            <w:r w:rsidR="00970A1E">
              <w:rPr>
                <w:lang w:eastAsia="en-GB"/>
              </w:rPr>
              <w:t xml:space="preserve"> </w:t>
            </w:r>
            <w:r w:rsidR="00C369AD">
              <w:rPr>
                <w:lang w:eastAsia="en-GB"/>
              </w:rPr>
              <w:t>author keyword word</w:t>
            </w:r>
            <w:r w:rsidR="003F0337">
              <w:rPr>
                <w:lang w:eastAsia="en-GB"/>
              </w:rPr>
              <w:br/>
            </w:r>
            <w:proofErr w:type="spellStart"/>
            <w:r w:rsidR="00EF68CF">
              <w:rPr>
                <w:lang w:eastAsia="en-GB"/>
              </w:rPr>
              <w:t>ADJ</w:t>
            </w:r>
            <w:r w:rsidR="00EF68CF">
              <w:rPr>
                <w:i/>
                <w:iCs/>
                <w:lang w:eastAsia="en-GB"/>
              </w:rPr>
              <w:t>n</w:t>
            </w:r>
            <w:proofErr w:type="spellEnd"/>
            <w:r w:rsidR="00970A1E">
              <w:rPr>
                <w:lang w:eastAsia="en-GB"/>
              </w:rPr>
              <w:t xml:space="preserve"> </w:t>
            </w:r>
            <w:r w:rsidR="00EF68CF">
              <w:rPr>
                <w:lang w:eastAsia="en-GB"/>
              </w:rPr>
              <w:t>finds</w:t>
            </w:r>
            <w:r w:rsidR="00970A1E">
              <w:rPr>
                <w:lang w:eastAsia="en-GB"/>
              </w:rPr>
              <w:t xml:space="preserve"> </w:t>
            </w:r>
            <w:r w:rsidR="00EF68CF">
              <w:rPr>
                <w:lang w:eastAsia="en-GB"/>
              </w:rPr>
              <w:t>words</w:t>
            </w:r>
            <w:r w:rsidR="00970A1E">
              <w:rPr>
                <w:lang w:eastAsia="en-GB"/>
              </w:rPr>
              <w:t xml:space="preserve"> </w:t>
            </w:r>
            <w:r w:rsidR="00EF68CF">
              <w:rPr>
                <w:lang w:eastAsia="en-GB"/>
              </w:rPr>
              <w:t>within</w:t>
            </w:r>
            <w:r w:rsidR="00970A1E">
              <w:rPr>
                <w:lang w:eastAsia="en-GB"/>
              </w:rPr>
              <w:t xml:space="preserve"> </w:t>
            </w:r>
            <w:r w:rsidR="00EF68CF">
              <w:rPr>
                <w:i/>
                <w:iCs/>
                <w:lang w:eastAsia="en-GB"/>
              </w:rPr>
              <w:t>n</w:t>
            </w:r>
            <w:r w:rsidR="00970A1E">
              <w:rPr>
                <w:lang w:eastAsia="en-GB"/>
              </w:rPr>
              <w:t xml:space="preserve"> </w:t>
            </w:r>
            <w:r w:rsidR="00EF68CF">
              <w:rPr>
                <w:lang w:eastAsia="en-GB"/>
              </w:rPr>
              <w:t>words</w:t>
            </w:r>
            <w:r w:rsidR="00970A1E">
              <w:rPr>
                <w:lang w:eastAsia="en-GB"/>
              </w:rPr>
              <w:t xml:space="preserve"> </w:t>
            </w:r>
            <w:r w:rsidR="00EF68CF">
              <w:rPr>
                <w:lang w:eastAsia="en-GB"/>
              </w:rPr>
              <w:t>of</w:t>
            </w:r>
            <w:r w:rsidR="00970A1E">
              <w:rPr>
                <w:lang w:eastAsia="en-GB"/>
              </w:rPr>
              <w:t xml:space="preserve"> </w:t>
            </w:r>
            <w:r w:rsidR="00EF68CF">
              <w:rPr>
                <w:lang w:eastAsia="en-GB"/>
              </w:rPr>
              <w:t>each</w:t>
            </w:r>
            <w:r w:rsidR="00970A1E">
              <w:rPr>
                <w:lang w:eastAsia="en-GB"/>
              </w:rPr>
              <w:t xml:space="preserve"> </w:t>
            </w:r>
            <w:r w:rsidR="00EF68CF">
              <w:rPr>
                <w:lang w:eastAsia="en-GB"/>
              </w:rPr>
              <w:t>other.</w:t>
            </w:r>
            <w:r>
              <w:rPr>
                <w:lang w:eastAsia="en-GB"/>
              </w:rPr>
              <w:br/>
              <w:t>or/</w:t>
            </w:r>
            <w:r w:rsidRPr="000C107B">
              <w:rPr>
                <w:i/>
                <w:lang w:eastAsia="en-GB"/>
              </w:rPr>
              <w:t>x-y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combines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search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sets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in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the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range</w:t>
            </w:r>
            <w:r w:rsidR="00970A1E">
              <w:rPr>
                <w:lang w:eastAsia="en-GB"/>
              </w:rPr>
              <w:t xml:space="preserve"> </w:t>
            </w:r>
            <w:r w:rsidRPr="000C107B">
              <w:rPr>
                <w:i/>
                <w:lang w:eastAsia="en-GB"/>
              </w:rPr>
              <w:t>x-y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with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Boolean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operator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OR.</w:t>
            </w:r>
            <w:r>
              <w:rPr>
                <w:lang w:eastAsia="en-GB"/>
              </w:rPr>
              <w:br/>
              <w:t>*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is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used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for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truncation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of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words.</w:t>
            </w:r>
            <w:r w:rsidR="00A55987">
              <w:rPr>
                <w:lang w:eastAsia="en-GB"/>
              </w:rPr>
              <w:br/>
              <w:t>? is used to find 0 or 1 character</w:t>
            </w:r>
          </w:p>
        </w:tc>
      </w:tr>
    </w:tbl>
    <w:p w14:paraId="720D7033" w14:textId="77777777" w:rsidR="003C42B5" w:rsidRDefault="003C42B5" w:rsidP="003C42B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5954"/>
        <w:gridCol w:w="1933"/>
      </w:tblGrid>
      <w:tr w:rsidR="003C42B5" w:rsidRPr="003C42B5" w14:paraId="05B62452" w14:textId="77777777" w:rsidTr="00452A99">
        <w:tc>
          <w:tcPr>
            <w:tcW w:w="1129" w:type="dxa"/>
            <w:shd w:val="clear" w:color="auto" w:fill="D9D9D9" w:themeFill="background2" w:themeFillShade="D9"/>
          </w:tcPr>
          <w:p w14:paraId="1645F084" w14:textId="67A0A851" w:rsidR="003C42B5" w:rsidRPr="003C42B5" w:rsidRDefault="00452A99" w:rsidP="000A7821">
            <w:r>
              <w:t>#</w:t>
            </w:r>
          </w:p>
        </w:tc>
        <w:tc>
          <w:tcPr>
            <w:tcW w:w="5954" w:type="dxa"/>
            <w:shd w:val="clear" w:color="auto" w:fill="D9D9D9" w:themeFill="background2" w:themeFillShade="D9"/>
          </w:tcPr>
          <w:p w14:paraId="1428C150" w14:textId="7ECEBD2A" w:rsidR="003C42B5" w:rsidRPr="003C42B5" w:rsidRDefault="003C42B5" w:rsidP="000A7821">
            <w:r>
              <w:t>Search terms</w:t>
            </w:r>
          </w:p>
        </w:tc>
        <w:tc>
          <w:tcPr>
            <w:tcW w:w="1933" w:type="dxa"/>
            <w:shd w:val="clear" w:color="auto" w:fill="D9D9D9" w:themeFill="background2" w:themeFillShade="D9"/>
          </w:tcPr>
          <w:p w14:paraId="7A8CC6DE" w14:textId="053F9C4A" w:rsidR="003C42B5" w:rsidRPr="003C42B5" w:rsidRDefault="003C42B5" w:rsidP="000A7821">
            <w:r>
              <w:t>Results</w:t>
            </w:r>
          </w:p>
        </w:tc>
      </w:tr>
      <w:tr w:rsidR="003C42B5" w:rsidRPr="003C42B5" w14:paraId="6290F02F" w14:textId="77777777" w:rsidTr="003C42B5">
        <w:tc>
          <w:tcPr>
            <w:tcW w:w="1129" w:type="dxa"/>
          </w:tcPr>
          <w:p w14:paraId="2F6C0320" w14:textId="77777777" w:rsidR="003C42B5" w:rsidRPr="003C42B5" w:rsidRDefault="003C42B5" w:rsidP="003C42B5">
            <w:pPr>
              <w:jc w:val="right"/>
            </w:pPr>
            <w:r w:rsidRPr="003C42B5">
              <w:t>1</w:t>
            </w:r>
          </w:p>
        </w:tc>
        <w:tc>
          <w:tcPr>
            <w:tcW w:w="5954" w:type="dxa"/>
          </w:tcPr>
          <w:p w14:paraId="5DC0A60F" w14:textId="77777777" w:rsidR="003C42B5" w:rsidRPr="003C42B5" w:rsidRDefault="003C42B5" w:rsidP="00533689">
            <w:r w:rsidRPr="003C42B5">
              <w:t xml:space="preserve">("diffusion of innovation"/ or implementation science/ or technology transfer/) and (exp policy making/ or exp policy/ or decision making/ or </w:t>
            </w:r>
            <w:r w:rsidRPr="003C42B5">
              <w:lastRenderedPageBreak/>
              <w:t>uncertainty/ or problem solving/ or heuristics/ or exp planning techniques/ or risk management/)</w:t>
            </w:r>
          </w:p>
        </w:tc>
        <w:tc>
          <w:tcPr>
            <w:tcW w:w="1933" w:type="dxa"/>
          </w:tcPr>
          <w:p w14:paraId="42AF8513" w14:textId="77777777" w:rsidR="003C42B5" w:rsidRPr="003C42B5" w:rsidRDefault="003C42B5" w:rsidP="003C42B5">
            <w:pPr>
              <w:jc w:val="right"/>
            </w:pPr>
            <w:r w:rsidRPr="003C42B5">
              <w:lastRenderedPageBreak/>
              <w:t>2314</w:t>
            </w:r>
          </w:p>
        </w:tc>
      </w:tr>
      <w:tr w:rsidR="003C42B5" w:rsidRPr="003C42B5" w14:paraId="55FE3B82" w14:textId="77777777" w:rsidTr="003C42B5">
        <w:tc>
          <w:tcPr>
            <w:tcW w:w="1129" w:type="dxa"/>
          </w:tcPr>
          <w:p w14:paraId="6D5B2372" w14:textId="77777777" w:rsidR="003C42B5" w:rsidRPr="003C42B5" w:rsidRDefault="003C42B5" w:rsidP="003C42B5">
            <w:pPr>
              <w:jc w:val="right"/>
            </w:pPr>
            <w:r w:rsidRPr="003C42B5">
              <w:t>2</w:t>
            </w:r>
          </w:p>
        </w:tc>
        <w:tc>
          <w:tcPr>
            <w:tcW w:w="5954" w:type="dxa"/>
          </w:tcPr>
          <w:p w14:paraId="5C6BCD97" w14:textId="77777777" w:rsidR="003C42B5" w:rsidRPr="003C42B5" w:rsidRDefault="003C42B5" w:rsidP="00533689">
            <w:r w:rsidRPr="003C42B5">
              <w:t xml:space="preserve">(evidence adj2 (barrier* or </w:t>
            </w:r>
            <w:proofErr w:type="spellStart"/>
            <w:r w:rsidRPr="003C42B5">
              <w:t>facilitat</w:t>
            </w:r>
            <w:proofErr w:type="spellEnd"/>
            <w:r w:rsidRPr="003C42B5">
              <w:t xml:space="preserve">* or implement* or engage* or uptake* or utilis* or </w:t>
            </w:r>
            <w:proofErr w:type="spellStart"/>
            <w:r w:rsidRPr="003C42B5">
              <w:t>utiliz</w:t>
            </w:r>
            <w:proofErr w:type="spellEnd"/>
            <w:r w:rsidRPr="003C42B5">
              <w:t xml:space="preserve">* or </w:t>
            </w:r>
            <w:proofErr w:type="spellStart"/>
            <w:r w:rsidRPr="003C42B5">
              <w:t>diffus</w:t>
            </w:r>
            <w:proofErr w:type="spellEnd"/>
            <w:r w:rsidRPr="003C42B5">
              <w:t xml:space="preserve">* or </w:t>
            </w:r>
            <w:proofErr w:type="spellStart"/>
            <w:r w:rsidRPr="003C42B5">
              <w:t>disseminat</w:t>
            </w:r>
            <w:proofErr w:type="spellEnd"/>
            <w:r w:rsidRPr="003C42B5">
              <w:t xml:space="preserve">* or improve* or "use" or "used" or inform or informing or informed or </w:t>
            </w:r>
            <w:proofErr w:type="spellStart"/>
            <w:r w:rsidRPr="003C42B5">
              <w:t>translat</w:t>
            </w:r>
            <w:proofErr w:type="spellEnd"/>
            <w:r w:rsidRPr="003C42B5">
              <w:t xml:space="preserve">* or transfer* or </w:t>
            </w:r>
            <w:proofErr w:type="spellStart"/>
            <w:r w:rsidRPr="003C42B5">
              <w:t>hindranc</w:t>
            </w:r>
            <w:proofErr w:type="spellEnd"/>
            <w:r w:rsidRPr="003C42B5">
              <w:t xml:space="preserve">* or based policy or based policies or based </w:t>
            </w:r>
            <w:proofErr w:type="spellStart"/>
            <w:r w:rsidRPr="003C42B5">
              <w:t>policymak</w:t>
            </w:r>
            <w:proofErr w:type="spellEnd"/>
            <w:r w:rsidRPr="003C42B5">
              <w:t xml:space="preserve">*) adj10 (policy or policies or </w:t>
            </w:r>
            <w:proofErr w:type="spellStart"/>
            <w:r w:rsidRPr="003C42B5">
              <w:t>policymak</w:t>
            </w:r>
            <w:proofErr w:type="spellEnd"/>
            <w:r w:rsidRPr="003C42B5">
              <w:t xml:space="preserve">* or (decision* adj1 </w:t>
            </w:r>
            <w:proofErr w:type="spellStart"/>
            <w:r w:rsidRPr="003C42B5">
              <w:t>mak</w:t>
            </w:r>
            <w:proofErr w:type="spellEnd"/>
            <w:r w:rsidRPr="003C42B5">
              <w:t>*) or planning or health plan* or (</w:t>
            </w:r>
            <w:proofErr w:type="spellStart"/>
            <w:r w:rsidRPr="003C42B5">
              <w:t>manag</w:t>
            </w:r>
            <w:proofErr w:type="spellEnd"/>
            <w:r w:rsidRPr="003C42B5">
              <w:t>* adj3 (uncertain* or problem*)) or expert group* or ((</w:t>
            </w:r>
            <w:proofErr w:type="spellStart"/>
            <w:r w:rsidRPr="003C42B5">
              <w:t>strateg</w:t>
            </w:r>
            <w:proofErr w:type="spellEnd"/>
            <w:r w:rsidRPr="003C42B5">
              <w:t>* or knowledge) adj2 action) or "in practice" or "into practice" or legislation or law or laws)).</w:t>
            </w:r>
            <w:proofErr w:type="spellStart"/>
            <w:r w:rsidRPr="003C42B5">
              <w:t>ti,ab,kf</w:t>
            </w:r>
            <w:proofErr w:type="spellEnd"/>
            <w:r w:rsidRPr="003C42B5">
              <w:t>.</w:t>
            </w:r>
          </w:p>
        </w:tc>
        <w:tc>
          <w:tcPr>
            <w:tcW w:w="1933" w:type="dxa"/>
          </w:tcPr>
          <w:p w14:paraId="2EBAF964" w14:textId="77777777" w:rsidR="003C42B5" w:rsidRPr="003C42B5" w:rsidRDefault="003C42B5" w:rsidP="003C42B5">
            <w:pPr>
              <w:jc w:val="right"/>
            </w:pPr>
            <w:r w:rsidRPr="003C42B5">
              <w:t>5714</w:t>
            </w:r>
          </w:p>
        </w:tc>
      </w:tr>
      <w:tr w:rsidR="003C42B5" w:rsidRPr="003C42B5" w14:paraId="3EBE25C2" w14:textId="77777777" w:rsidTr="003C42B5">
        <w:tc>
          <w:tcPr>
            <w:tcW w:w="1129" w:type="dxa"/>
          </w:tcPr>
          <w:p w14:paraId="153DBD53" w14:textId="77777777" w:rsidR="003C42B5" w:rsidRPr="003C42B5" w:rsidRDefault="003C42B5" w:rsidP="003C42B5">
            <w:pPr>
              <w:jc w:val="right"/>
            </w:pPr>
            <w:r w:rsidRPr="003C42B5">
              <w:t>3</w:t>
            </w:r>
          </w:p>
        </w:tc>
        <w:tc>
          <w:tcPr>
            <w:tcW w:w="5954" w:type="dxa"/>
          </w:tcPr>
          <w:p w14:paraId="7C94DD7C" w14:textId="77777777" w:rsidR="003C42B5" w:rsidRPr="003C42B5" w:rsidRDefault="003C42B5" w:rsidP="00533689">
            <w:r w:rsidRPr="003C42B5">
              <w:t xml:space="preserve">(knowledge adj2 (barrier* or </w:t>
            </w:r>
            <w:proofErr w:type="spellStart"/>
            <w:r w:rsidRPr="003C42B5">
              <w:t>facilitat</w:t>
            </w:r>
            <w:proofErr w:type="spellEnd"/>
            <w:r w:rsidRPr="003C42B5">
              <w:t xml:space="preserve">* or engage* or implement* or uptake* or utilis* or </w:t>
            </w:r>
            <w:proofErr w:type="spellStart"/>
            <w:r w:rsidRPr="003C42B5">
              <w:t>utiliz</w:t>
            </w:r>
            <w:proofErr w:type="spellEnd"/>
            <w:r w:rsidRPr="003C42B5">
              <w:t xml:space="preserve">* or </w:t>
            </w:r>
            <w:proofErr w:type="spellStart"/>
            <w:r w:rsidRPr="003C42B5">
              <w:t>diffus</w:t>
            </w:r>
            <w:proofErr w:type="spellEnd"/>
            <w:r w:rsidRPr="003C42B5">
              <w:t xml:space="preserve">* or </w:t>
            </w:r>
            <w:proofErr w:type="spellStart"/>
            <w:r w:rsidRPr="003C42B5">
              <w:t>disseminat</w:t>
            </w:r>
            <w:proofErr w:type="spellEnd"/>
            <w:r w:rsidRPr="003C42B5">
              <w:t xml:space="preserve">* or improve* or "use" or "used" or inform or informing or informed or </w:t>
            </w:r>
            <w:proofErr w:type="spellStart"/>
            <w:r w:rsidRPr="003C42B5">
              <w:t>translat</w:t>
            </w:r>
            <w:proofErr w:type="spellEnd"/>
            <w:r w:rsidRPr="003C42B5">
              <w:t xml:space="preserve">* or transfer* or </w:t>
            </w:r>
            <w:proofErr w:type="spellStart"/>
            <w:r w:rsidRPr="003C42B5">
              <w:t>hindranc</w:t>
            </w:r>
            <w:proofErr w:type="spellEnd"/>
            <w:r w:rsidRPr="003C42B5">
              <w:t xml:space="preserve">* or exchange or broker*) adj10 (policy or policies or </w:t>
            </w:r>
            <w:proofErr w:type="spellStart"/>
            <w:r w:rsidRPr="003C42B5">
              <w:t>policymak</w:t>
            </w:r>
            <w:proofErr w:type="spellEnd"/>
            <w:r w:rsidRPr="003C42B5">
              <w:t xml:space="preserve">* or (decision* adj1 </w:t>
            </w:r>
            <w:proofErr w:type="spellStart"/>
            <w:r w:rsidRPr="003C42B5">
              <w:t>mak</w:t>
            </w:r>
            <w:proofErr w:type="spellEnd"/>
            <w:r w:rsidRPr="003C42B5">
              <w:t>*) or planning or health plan* or (</w:t>
            </w:r>
            <w:proofErr w:type="spellStart"/>
            <w:r w:rsidRPr="003C42B5">
              <w:t>manag</w:t>
            </w:r>
            <w:proofErr w:type="spellEnd"/>
            <w:r w:rsidRPr="003C42B5">
              <w:t>* adj3 (uncertain* or problem*)) or expert group* or ((</w:t>
            </w:r>
            <w:proofErr w:type="spellStart"/>
            <w:r w:rsidRPr="003C42B5">
              <w:t>strateg</w:t>
            </w:r>
            <w:proofErr w:type="spellEnd"/>
            <w:r w:rsidRPr="003C42B5">
              <w:t>* or knowledge) adj2 action) or "in practice" or "into practice" or legislation or law or laws)).</w:t>
            </w:r>
            <w:proofErr w:type="spellStart"/>
            <w:r w:rsidRPr="003C42B5">
              <w:t>ti,ab,kf</w:t>
            </w:r>
            <w:proofErr w:type="spellEnd"/>
            <w:r w:rsidRPr="003C42B5">
              <w:t>.</w:t>
            </w:r>
          </w:p>
        </w:tc>
        <w:tc>
          <w:tcPr>
            <w:tcW w:w="1933" w:type="dxa"/>
          </w:tcPr>
          <w:p w14:paraId="7601D10F" w14:textId="77777777" w:rsidR="003C42B5" w:rsidRPr="003C42B5" w:rsidRDefault="003C42B5" w:rsidP="003C42B5">
            <w:pPr>
              <w:jc w:val="right"/>
            </w:pPr>
            <w:r w:rsidRPr="003C42B5">
              <w:t>2405</w:t>
            </w:r>
          </w:p>
        </w:tc>
      </w:tr>
      <w:tr w:rsidR="003C42B5" w:rsidRPr="003C42B5" w14:paraId="0F6CDE5F" w14:textId="77777777" w:rsidTr="003C42B5">
        <w:tc>
          <w:tcPr>
            <w:tcW w:w="1129" w:type="dxa"/>
          </w:tcPr>
          <w:p w14:paraId="1FBB6051" w14:textId="77777777" w:rsidR="003C42B5" w:rsidRPr="003C42B5" w:rsidRDefault="003C42B5" w:rsidP="003C42B5">
            <w:pPr>
              <w:jc w:val="right"/>
            </w:pPr>
            <w:r w:rsidRPr="003C42B5">
              <w:t>4</w:t>
            </w:r>
          </w:p>
        </w:tc>
        <w:tc>
          <w:tcPr>
            <w:tcW w:w="5954" w:type="dxa"/>
          </w:tcPr>
          <w:p w14:paraId="726AB8EC" w14:textId="77777777" w:rsidR="003C42B5" w:rsidRPr="003C42B5" w:rsidRDefault="003C42B5" w:rsidP="00533689">
            <w:r w:rsidRPr="003C42B5">
              <w:t xml:space="preserve">((research or review or reviews or information or science or data) adj2 (barrier* or </w:t>
            </w:r>
            <w:proofErr w:type="spellStart"/>
            <w:r w:rsidRPr="003C42B5">
              <w:t>facilitat</w:t>
            </w:r>
            <w:proofErr w:type="spellEnd"/>
            <w:r w:rsidRPr="003C42B5">
              <w:t xml:space="preserve">* or engage* or </w:t>
            </w:r>
            <w:proofErr w:type="spellStart"/>
            <w:r w:rsidRPr="003C42B5">
              <w:t>impliement</w:t>
            </w:r>
            <w:proofErr w:type="spellEnd"/>
            <w:r w:rsidRPr="003C42B5">
              <w:t xml:space="preserve">* or uptake* or utilis* or </w:t>
            </w:r>
            <w:proofErr w:type="spellStart"/>
            <w:r w:rsidRPr="003C42B5">
              <w:t>utiliz</w:t>
            </w:r>
            <w:proofErr w:type="spellEnd"/>
            <w:r w:rsidRPr="003C42B5">
              <w:t xml:space="preserve">* or </w:t>
            </w:r>
            <w:proofErr w:type="spellStart"/>
            <w:r w:rsidRPr="003C42B5">
              <w:t>diffus</w:t>
            </w:r>
            <w:proofErr w:type="spellEnd"/>
            <w:r w:rsidRPr="003C42B5">
              <w:t xml:space="preserve">* or </w:t>
            </w:r>
            <w:proofErr w:type="spellStart"/>
            <w:r w:rsidRPr="003C42B5">
              <w:t>disseminat</w:t>
            </w:r>
            <w:proofErr w:type="spellEnd"/>
            <w:r w:rsidRPr="003C42B5">
              <w:t xml:space="preserve">* or improve* or "use" or "used" or inform or informing or informed or </w:t>
            </w:r>
            <w:proofErr w:type="spellStart"/>
            <w:r w:rsidRPr="003C42B5">
              <w:t>translat</w:t>
            </w:r>
            <w:proofErr w:type="spellEnd"/>
            <w:r w:rsidRPr="003C42B5">
              <w:t xml:space="preserve">* or transfer* or </w:t>
            </w:r>
            <w:proofErr w:type="spellStart"/>
            <w:r w:rsidRPr="003C42B5">
              <w:t>hindranc</w:t>
            </w:r>
            <w:proofErr w:type="spellEnd"/>
            <w:r w:rsidRPr="003C42B5">
              <w:t xml:space="preserve">*) adj10 (policy or policies or </w:t>
            </w:r>
            <w:proofErr w:type="spellStart"/>
            <w:r w:rsidRPr="003C42B5">
              <w:t>policymak</w:t>
            </w:r>
            <w:proofErr w:type="spellEnd"/>
            <w:r w:rsidRPr="003C42B5">
              <w:t xml:space="preserve">* or (decision* adj1 </w:t>
            </w:r>
            <w:proofErr w:type="spellStart"/>
            <w:r w:rsidRPr="003C42B5">
              <w:t>mak</w:t>
            </w:r>
            <w:proofErr w:type="spellEnd"/>
            <w:r w:rsidRPr="003C42B5">
              <w:t>*) or planning or health plan* or (</w:t>
            </w:r>
            <w:proofErr w:type="spellStart"/>
            <w:r w:rsidRPr="003C42B5">
              <w:t>manag</w:t>
            </w:r>
            <w:proofErr w:type="spellEnd"/>
            <w:r w:rsidRPr="003C42B5">
              <w:t>* adj3 (uncertain* or problem*)) or expert group* or ((</w:t>
            </w:r>
            <w:proofErr w:type="spellStart"/>
            <w:r w:rsidRPr="003C42B5">
              <w:t>strateg</w:t>
            </w:r>
            <w:proofErr w:type="spellEnd"/>
            <w:r w:rsidRPr="003C42B5">
              <w:t>* or knowledge) adj2 action) or "in practice" or "into practice" or legislation or law or laws)).</w:t>
            </w:r>
            <w:proofErr w:type="spellStart"/>
            <w:r w:rsidRPr="003C42B5">
              <w:t>ti,ab,kf</w:t>
            </w:r>
            <w:proofErr w:type="spellEnd"/>
            <w:r w:rsidRPr="003C42B5">
              <w:t>.</w:t>
            </w:r>
          </w:p>
        </w:tc>
        <w:tc>
          <w:tcPr>
            <w:tcW w:w="1933" w:type="dxa"/>
          </w:tcPr>
          <w:p w14:paraId="03452A1A" w14:textId="77777777" w:rsidR="003C42B5" w:rsidRPr="003C42B5" w:rsidRDefault="003C42B5" w:rsidP="003C42B5">
            <w:pPr>
              <w:jc w:val="right"/>
            </w:pPr>
            <w:r w:rsidRPr="003C42B5">
              <w:t>9724</w:t>
            </w:r>
          </w:p>
        </w:tc>
      </w:tr>
      <w:tr w:rsidR="003C42B5" w:rsidRPr="003C42B5" w14:paraId="671FACC6" w14:textId="77777777" w:rsidTr="003C42B5">
        <w:tc>
          <w:tcPr>
            <w:tcW w:w="1129" w:type="dxa"/>
          </w:tcPr>
          <w:p w14:paraId="5E9B9B75" w14:textId="77777777" w:rsidR="003C42B5" w:rsidRPr="003C42B5" w:rsidRDefault="003C42B5" w:rsidP="003C42B5">
            <w:pPr>
              <w:jc w:val="right"/>
            </w:pPr>
            <w:r w:rsidRPr="003C42B5">
              <w:t>5</w:t>
            </w:r>
          </w:p>
        </w:tc>
        <w:tc>
          <w:tcPr>
            <w:tcW w:w="5954" w:type="dxa"/>
          </w:tcPr>
          <w:p w14:paraId="12A7CA26" w14:textId="77777777" w:rsidR="003C42B5" w:rsidRPr="003C42B5" w:rsidRDefault="003C42B5" w:rsidP="00533689">
            <w:r w:rsidRPr="003C42B5">
              <w:t xml:space="preserve">("research into policy" or "research into policies" or "research into </w:t>
            </w:r>
            <w:proofErr w:type="spellStart"/>
            <w:r w:rsidRPr="003C42B5">
              <w:t>policymak</w:t>
            </w:r>
            <w:proofErr w:type="spellEnd"/>
            <w:r w:rsidRPr="003C42B5">
              <w:t xml:space="preserve">*" or "research into practice" or "evidence into policy" or "evidence into policies" or "evidence into </w:t>
            </w:r>
            <w:proofErr w:type="spellStart"/>
            <w:r w:rsidRPr="003C42B5">
              <w:t>policymak</w:t>
            </w:r>
            <w:proofErr w:type="spellEnd"/>
            <w:r w:rsidRPr="003C42B5">
              <w:t>*"</w:t>
            </w:r>
            <w:proofErr w:type="gramStart"/>
            <w:r w:rsidRPr="003C42B5">
              <w:t>).</w:t>
            </w:r>
            <w:proofErr w:type="spellStart"/>
            <w:r w:rsidRPr="003C42B5">
              <w:t>ti</w:t>
            </w:r>
            <w:proofErr w:type="gramEnd"/>
            <w:r w:rsidRPr="003C42B5">
              <w:t>,ab,kf</w:t>
            </w:r>
            <w:proofErr w:type="spellEnd"/>
            <w:r w:rsidRPr="003C42B5">
              <w:t>.</w:t>
            </w:r>
          </w:p>
        </w:tc>
        <w:tc>
          <w:tcPr>
            <w:tcW w:w="1933" w:type="dxa"/>
          </w:tcPr>
          <w:p w14:paraId="4A02C3D5" w14:textId="77777777" w:rsidR="003C42B5" w:rsidRPr="003C42B5" w:rsidRDefault="003C42B5" w:rsidP="003C42B5">
            <w:pPr>
              <w:jc w:val="right"/>
            </w:pPr>
            <w:r w:rsidRPr="003C42B5">
              <w:t>1325</w:t>
            </w:r>
          </w:p>
        </w:tc>
      </w:tr>
      <w:tr w:rsidR="003C42B5" w:rsidRPr="003C42B5" w14:paraId="24D74D0B" w14:textId="77777777" w:rsidTr="003C42B5">
        <w:tc>
          <w:tcPr>
            <w:tcW w:w="1129" w:type="dxa"/>
          </w:tcPr>
          <w:p w14:paraId="4534256F" w14:textId="77777777" w:rsidR="003C42B5" w:rsidRPr="003C42B5" w:rsidRDefault="003C42B5" w:rsidP="003C42B5">
            <w:pPr>
              <w:jc w:val="right"/>
            </w:pPr>
            <w:r w:rsidRPr="003C42B5">
              <w:t>6</w:t>
            </w:r>
          </w:p>
        </w:tc>
        <w:tc>
          <w:tcPr>
            <w:tcW w:w="5954" w:type="dxa"/>
          </w:tcPr>
          <w:p w14:paraId="7C8CF6AD" w14:textId="77777777" w:rsidR="003C42B5" w:rsidRPr="003C42B5" w:rsidRDefault="003C42B5" w:rsidP="00533689">
            <w:r w:rsidRPr="003C42B5">
              <w:t>or/1-5</w:t>
            </w:r>
          </w:p>
        </w:tc>
        <w:tc>
          <w:tcPr>
            <w:tcW w:w="1933" w:type="dxa"/>
          </w:tcPr>
          <w:p w14:paraId="46E04581" w14:textId="77777777" w:rsidR="003C42B5" w:rsidRPr="003C42B5" w:rsidRDefault="003C42B5" w:rsidP="003C42B5">
            <w:pPr>
              <w:jc w:val="right"/>
            </w:pPr>
            <w:r w:rsidRPr="003C42B5">
              <w:t>19539</w:t>
            </w:r>
          </w:p>
        </w:tc>
      </w:tr>
    </w:tbl>
    <w:p w14:paraId="2D97EFC3" w14:textId="5BF8C794" w:rsidR="00ED3CAF" w:rsidRDefault="00ED3CAF" w:rsidP="00ED3CAF">
      <w:pPr>
        <w:pStyle w:val="Heading2"/>
      </w:pPr>
      <w:bookmarkStart w:id="7" w:name="_Toc125971811"/>
      <w:r w:rsidRPr="00A26602">
        <w:lastRenderedPageBreak/>
        <w:t>Ovid</w:t>
      </w:r>
      <w:r w:rsidR="00970A1E">
        <w:t xml:space="preserve"> </w:t>
      </w:r>
      <w:r>
        <w:t>Embase</w:t>
      </w:r>
      <w:bookmarkEnd w:id="7"/>
    </w:p>
    <w:tbl>
      <w:tblPr>
        <w:tblW w:w="9204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2"/>
        <w:gridCol w:w="5662"/>
      </w:tblGrid>
      <w:tr w:rsidR="00ED3CAF" w:rsidRPr="00C04A83" w14:paraId="3D9684D2" w14:textId="77777777" w:rsidTr="00452A99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8D5C490" w14:textId="574C6253" w:rsidR="00ED3CAF" w:rsidRPr="00C04A83" w:rsidRDefault="00ED3CAF" w:rsidP="00455E8D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Database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name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BE28F0B" w14:textId="1CB7C00A" w:rsidR="00ED3CAF" w:rsidRPr="00C04A83" w:rsidRDefault="00ED3CAF" w:rsidP="00455E8D">
            <w:pPr>
              <w:rPr>
                <w:lang w:eastAsia="en-GB"/>
              </w:rPr>
            </w:pPr>
            <w:r>
              <w:rPr>
                <w:lang w:eastAsia="en-GB"/>
              </w:rPr>
              <w:t>Embase</w:t>
            </w:r>
            <w:r w:rsidR="00970A1E">
              <w:rPr>
                <w:lang w:eastAsia="en-GB"/>
              </w:rPr>
              <w:t xml:space="preserve"> </w:t>
            </w:r>
            <w:r w:rsidR="0071037D">
              <w:rPr>
                <w:lang w:eastAsia="en-GB"/>
              </w:rPr>
              <w:t>Classic</w:t>
            </w:r>
            <w:r w:rsidR="00970A1E">
              <w:rPr>
                <w:lang w:eastAsia="en-GB"/>
              </w:rPr>
              <w:t xml:space="preserve"> </w:t>
            </w:r>
            <w:r w:rsidR="0071037D">
              <w:rPr>
                <w:lang w:eastAsia="en-GB"/>
              </w:rPr>
              <w:t>+</w:t>
            </w:r>
            <w:r w:rsidR="00970A1E">
              <w:rPr>
                <w:lang w:eastAsia="en-GB"/>
              </w:rPr>
              <w:t xml:space="preserve"> </w:t>
            </w:r>
            <w:r w:rsidR="0071037D">
              <w:rPr>
                <w:lang w:eastAsia="en-GB"/>
              </w:rPr>
              <w:t>Embase</w:t>
            </w:r>
          </w:p>
        </w:tc>
      </w:tr>
      <w:tr w:rsidR="00ED3CAF" w:rsidRPr="00C04A83" w14:paraId="48084456" w14:textId="77777777" w:rsidTr="00452A99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2722E73" w14:textId="03BC7DB7" w:rsidR="00ED3CAF" w:rsidRPr="00C04A83" w:rsidRDefault="00ED3CAF" w:rsidP="00455E8D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Database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platform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16CDA88" w14:textId="77777777" w:rsidR="00ED3CAF" w:rsidRPr="00C04A83" w:rsidRDefault="00ED3CAF" w:rsidP="00455E8D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OvidSP</w:t>
            </w:r>
          </w:p>
        </w:tc>
      </w:tr>
      <w:tr w:rsidR="00ED3CAF" w:rsidRPr="00C04A83" w14:paraId="4B925356" w14:textId="77777777" w:rsidTr="00452A99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032622D" w14:textId="7343BC8E" w:rsidR="00ED3CAF" w:rsidRPr="00C04A83" w:rsidRDefault="00ED3CAF" w:rsidP="00455E8D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Dates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of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database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coverage</w:t>
            </w:r>
            <w:r w:rsidR="00970A1E">
              <w:rPr>
                <w:lang w:eastAsia="en-GB"/>
              </w:rPr>
              <w:t xml:space="preserve"> 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7ED0981" w14:textId="08AC610B" w:rsidR="00ED3CAF" w:rsidRPr="00C04A83" w:rsidRDefault="0071037D" w:rsidP="00455E8D">
            <w:pPr>
              <w:rPr>
                <w:lang w:eastAsia="en-GB"/>
              </w:rPr>
            </w:pPr>
            <w:r>
              <w:rPr>
                <w:lang w:eastAsia="en-GB"/>
              </w:rPr>
              <w:t>1947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to</w:t>
            </w:r>
            <w:r w:rsidR="00970A1E">
              <w:rPr>
                <w:lang w:eastAsia="en-GB"/>
              </w:rPr>
              <w:t xml:space="preserve"> </w:t>
            </w:r>
            <w:r w:rsidR="00D36F12">
              <w:rPr>
                <w:lang w:eastAsia="en-GB"/>
              </w:rPr>
              <w:t>2022 June 21</w:t>
            </w:r>
          </w:p>
        </w:tc>
      </w:tr>
      <w:tr w:rsidR="00ED3CAF" w:rsidRPr="00C04A83" w14:paraId="2BD23188" w14:textId="77777777" w:rsidTr="00452A99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93D851" w14:textId="7A42541A" w:rsidR="00ED3CAF" w:rsidRPr="00C04A83" w:rsidRDefault="00ED3CAF" w:rsidP="00455E8D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Date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searched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DDE7F9C" w14:textId="341400F4" w:rsidR="00ED3CAF" w:rsidRPr="00C04A83" w:rsidRDefault="00D36F12" w:rsidP="00455E8D">
            <w:pPr>
              <w:rPr>
                <w:lang w:eastAsia="en-GB"/>
              </w:rPr>
            </w:pPr>
            <w:r>
              <w:rPr>
                <w:lang w:eastAsia="en-GB"/>
              </w:rPr>
              <w:t>2022-06-22</w:t>
            </w:r>
          </w:p>
        </w:tc>
      </w:tr>
      <w:tr w:rsidR="00ED3CAF" w:rsidRPr="00C04A83" w14:paraId="31548023" w14:textId="77777777" w:rsidTr="00452A99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9C2E82D" w14:textId="02318B8B" w:rsidR="00ED3CAF" w:rsidRPr="00C04A83" w:rsidRDefault="00ED3CAF" w:rsidP="00455E8D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Searched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by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51E1EA" w14:textId="77777777" w:rsidR="00ED3CAF" w:rsidRPr="00C04A83" w:rsidRDefault="00ED3CAF" w:rsidP="00455E8D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JF</w:t>
            </w:r>
          </w:p>
        </w:tc>
      </w:tr>
      <w:tr w:rsidR="00142DCE" w:rsidRPr="00C06015" w14:paraId="4B19A804" w14:textId="77777777" w:rsidTr="00452A99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B50BF" w14:textId="77822F12" w:rsidR="00142DCE" w:rsidRPr="00C04A83" w:rsidRDefault="00142DCE" w:rsidP="00142DCE">
            <w:pPr>
              <w:rPr>
                <w:lang w:eastAsia="en-GB"/>
              </w:rPr>
            </w:pPr>
            <w:r>
              <w:rPr>
                <w:lang w:eastAsia="en-GB"/>
              </w:rPr>
              <w:t>Number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of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results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563FC" w14:textId="0AEFABBB" w:rsidR="00142DCE" w:rsidRPr="00142DCE" w:rsidRDefault="00D36F12" w:rsidP="00142DCE">
            <w:pPr>
              <w:rPr>
                <w:lang w:val="it-IT" w:eastAsia="en-GB"/>
              </w:rPr>
            </w:pPr>
            <w:r>
              <w:rPr>
                <w:lang w:val="it-IT" w:eastAsia="en-GB"/>
              </w:rPr>
              <w:t>27,716</w:t>
            </w:r>
          </w:p>
        </w:tc>
      </w:tr>
      <w:tr w:rsidR="00142DCE" w:rsidRPr="00C04A83" w14:paraId="508327DC" w14:textId="77777777" w:rsidTr="00452A99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AD592" w14:textId="704D7793" w:rsidR="00142DCE" w:rsidRDefault="00142DCE" w:rsidP="00142DCE">
            <w:pPr>
              <w:rPr>
                <w:lang w:eastAsia="en-GB"/>
              </w:rPr>
            </w:pPr>
            <w:r>
              <w:rPr>
                <w:lang w:eastAsia="en-GB"/>
              </w:rPr>
              <w:t>EndNote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import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order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0380C" w14:textId="7A46B9C4" w:rsidR="00142DCE" w:rsidRPr="00361959" w:rsidRDefault="00425754" w:rsidP="00142DCE">
            <w:pPr>
              <w:rPr>
                <w:lang w:val="it-IT" w:eastAsia="en-GB"/>
              </w:rPr>
            </w:pPr>
            <w:r>
              <w:rPr>
                <w:lang w:val="it-IT" w:eastAsia="en-GB"/>
              </w:rPr>
              <w:t>2</w:t>
            </w:r>
          </w:p>
        </w:tc>
      </w:tr>
      <w:tr w:rsidR="00142DCE" w:rsidRPr="00C06015" w14:paraId="26C115FE" w14:textId="77777777" w:rsidTr="00452A99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2E593" w14:textId="1131B3A6" w:rsidR="00142DCE" w:rsidRDefault="00142DCE" w:rsidP="00142DCE">
            <w:pPr>
              <w:rPr>
                <w:lang w:eastAsia="en-GB"/>
              </w:rPr>
            </w:pPr>
            <w:r>
              <w:rPr>
                <w:lang w:eastAsia="en-GB"/>
              </w:rPr>
              <w:t>Number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of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results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once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duplicates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removed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DE403" w14:textId="3FB2ADF8" w:rsidR="00142DCE" w:rsidRPr="0015775D" w:rsidRDefault="000461CD" w:rsidP="00142DCE">
            <w:pPr>
              <w:rPr>
                <w:lang w:val="it-IT" w:eastAsia="en-GB"/>
              </w:rPr>
            </w:pPr>
            <w:r>
              <w:rPr>
                <w:lang w:val="it-IT" w:eastAsia="en-GB"/>
              </w:rPr>
              <w:t>13,917</w:t>
            </w:r>
          </w:p>
        </w:tc>
      </w:tr>
      <w:tr w:rsidR="00142DCE" w:rsidRPr="00C04A83" w14:paraId="6700B427" w14:textId="77777777" w:rsidTr="00452A99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81101" w14:textId="5731927B" w:rsidR="00142DCE" w:rsidRDefault="00142DCE" w:rsidP="00142DCE">
            <w:pPr>
              <w:rPr>
                <w:lang w:eastAsia="en-GB"/>
              </w:rPr>
            </w:pPr>
            <w:r>
              <w:rPr>
                <w:lang w:eastAsia="en-GB"/>
              </w:rPr>
              <w:t>Search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strategy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notes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108EF" w14:textId="52F8E65B" w:rsidR="00142DCE" w:rsidRDefault="00143A8F" w:rsidP="00142DCE">
            <w:pPr>
              <w:rPr>
                <w:lang w:eastAsia="en-GB"/>
              </w:rPr>
            </w:pPr>
            <w:r>
              <w:rPr>
                <w:lang w:eastAsia="en-GB"/>
              </w:rPr>
              <w:t>Search lines ending in a ‘/’ are subject heading searches.</w:t>
            </w:r>
            <w:r>
              <w:rPr>
                <w:lang w:eastAsia="en-GB"/>
              </w:rPr>
              <w:br/>
              <w:t>Search lines beginning ‘exp’ are exploded subject heading searches.</w:t>
            </w:r>
            <w:r>
              <w:rPr>
                <w:lang w:eastAsia="en-GB"/>
              </w:rPr>
              <w:br/>
              <w:t>Two-letter codes at the end of search lines designate the fields to search. Fields codes used are:</w:t>
            </w:r>
            <w:r>
              <w:rPr>
                <w:lang w:eastAsia="en-GB"/>
              </w:rPr>
              <w:br/>
              <w:t>TI: title</w:t>
            </w:r>
            <w:r>
              <w:rPr>
                <w:lang w:eastAsia="en-GB"/>
              </w:rPr>
              <w:br/>
              <w:t>AB: abstract</w:t>
            </w:r>
            <w:r>
              <w:rPr>
                <w:lang w:eastAsia="en-GB"/>
              </w:rPr>
              <w:br/>
              <w:t>KF: author keyword word</w:t>
            </w:r>
            <w:r>
              <w:rPr>
                <w:lang w:eastAsia="en-GB"/>
              </w:rPr>
              <w:br/>
            </w:r>
            <w:proofErr w:type="spellStart"/>
            <w:r>
              <w:rPr>
                <w:lang w:eastAsia="en-GB"/>
              </w:rPr>
              <w:t>ADJ</w:t>
            </w:r>
            <w:r>
              <w:rPr>
                <w:i/>
                <w:iCs/>
                <w:lang w:eastAsia="en-GB"/>
              </w:rPr>
              <w:t>n</w:t>
            </w:r>
            <w:proofErr w:type="spellEnd"/>
            <w:r>
              <w:rPr>
                <w:lang w:eastAsia="en-GB"/>
              </w:rPr>
              <w:t xml:space="preserve"> finds words within </w:t>
            </w:r>
            <w:r>
              <w:rPr>
                <w:i/>
                <w:iCs/>
                <w:lang w:eastAsia="en-GB"/>
              </w:rPr>
              <w:t>n</w:t>
            </w:r>
            <w:r>
              <w:rPr>
                <w:lang w:eastAsia="en-GB"/>
              </w:rPr>
              <w:t xml:space="preserve"> words of each other.</w:t>
            </w:r>
            <w:r>
              <w:rPr>
                <w:lang w:eastAsia="en-GB"/>
              </w:rPr>
              <w:br/>
              <w:t>or/</w:t>
            </w:r>
            <w:r w:rsidRPr="000C107B">
              <w:rPr>
                <w:i/>
                <w:lang w:eastAsia="en-GB"/>
              </w:rPr>
              <w:t>x-y</w:t>
            </w:r>
            <w:r>
              <w:rPr>
                <w:lang w:eastAsia="en-GB"/>
              </w:rPr>
              <w:t xml:space="preserve"> combines search sets in the range </w:t>
            </w:r>
            <w:r w:rsidRPr="000C107B">
              <w:rPr>
                <w:i/>
                <w:lang w:eastAsia="en-GB"/>
              </w:rPr>
              <w:t>x-y</w:t>
            </w:r>
            <w:r>
              <w:rPr>
                <w:lang w:eastAsia="en-GB"/>
              </w:rPr>
              <w:t xml:space="preserve"> with Boolean operator OR.</w:t>
            </w:r>
            <w:r>
              <w:rPr>
                <w:lang w:eastAsia="en-GB"/>
              </w:rPr>
              <w:br/>
              <w:t>* is used for truncation of words.</w:t>
            </w:r>
            <w:r>
              <w:rPr>
                <w:lang w:eastAsia="en-GB"/>
              </w:rPr>
              <w:br/>
              <w:t>? is used to find 0 or 1 character</w:t>
            </w:r>
          </w:p>
        </w:tc>
      </w:tr>
    </w:tbl>
    <w:p w14:paraId="2FFFA20C" w14:textId="77777777" w:rsidR="00AC0773" w:rsidRDefault="00AC0773" w:rsidP="00AC07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6521"/>
        <w:gridCol w:w="1224"/>
      </w:tblGrid>
      <w:tr w:rsidR="00123309" w:rsidRPr="00123309" w14:paraId="17695479" w14:textId="77777777" w:rsidTr="00452A99">
        <w:tc>
          <w:tcPr>
            <w:tcW w:w="1271" w:type="dxa"/>
            <w:shd w:val="clear" w:color="auto" w:fill="D9D9D9" w:themeFill="background2" w:themeFillShade="D9"/>
          </w:tcPr>
          <w:p w14:paraId="2B185D56" w14:textId="3BA1D6E3" w:rsidR="00123309" w:rsidRPr="00123309" w:rsidRDefault="00452A99" w:rsidP="00123309">
            <w:r>
              <w:t>#</w:t>
            </w:r>
          </w:p>
        </w:tc>
        <w:tc>
          <w:tcPr>
            <w:tcW w:w="6521" w:type="dxa"/>
            <w:shd w:val="clear" w:color="auto" w:fill="D9D9D9" w:themeFill="background2" w:themeFillShade="D9"/>
          </w:tcPr>
          <w:p w14:paraId="60C1651C" w14:textId="22BA17D4" w:rsidR="00123309" w:rsidRPr="00123309" w:rsidRDefault="00123309" w:rsidP="00123309">
            <w:r>
              <w:t>Search terms</w:t>
            </w:r>
          </w:p>
        </w:tc>
        <w:tc>
          <w:tcPr>
            <w:tcW w:w="1224" w:type="dxa"/>
            <w:shd w:val="clear" w:color="auto" w:fill="D9D9D9" w:themeFill="background2" w:themeFillShade="D9"/>
          </w:tcPr>
          <w:p w14:paraId="7650DE33" w14:textId="39DCB0F2" w:rsidR="00123309" w:rsidRPr="00123309" w:rsidRDefault="00123309" w:rsidP="00123309">
            <w:r>
              <w:t>Results</w:t>
            </w:r>
          </w:p>
        </w:tc>
      </w:tr>
      <w:tr w:rsidR="00123309" w:rsidRPr="00123309" w14:paraId="0B39CA6B" w14:textId="77777777" w:rsidTr="00123309">
        <w:tc>
          <w:tcPr>
            <w:tcW w:w="1271" w:type="dxa"/>
          </w:tcPr>
          <w:p w14:paraId="29B2B65F" w14:textId="77777777" w:rsidR="00123309" w:rsidRPr="00123309" w:rsidRDefault="00123309" w:rsidP="00123309">
            <w:pPr>
              <w:jc w:val="right"/>
            </w:pPr>
            <w:r w:rsidRPr="00123309">
              <w:lastRenderedPageBreak/>
              <w:t>1</w:t>
            </w:r>
          </w:p>
        </w:tc>
        <w:tc>
          <w:tcPr>
            <w:tcW w:w="6521" w:type="dxa"/>
          </w:tcPr>
          <w:p w14:paraId="480B33C0" w14:textId="77777777" w:rsidR="00123309" w:rsidRPr="00123309" w:rsidRDefault="00123309" w:rsidP="0052106E">
            <w:r w:rsidRPr="00123309">
              <w:t>("diffusion of innovation"/ or implementation science/ or technology/) and (exp policy/ or strategic planning/ or management/ or decision making/ or uncertainty/ or problem solving/ or heuristics/ or risk management/)</w:t>
            </w:r>
          </w:p>
        </w:tc>
        <w:tc>
          <w:tcPr>
            <w:tcW w:w="1224" w:type="dxa"/>
          </w:tcPr>
          <w:p w14:paraId="70CD3366" w14:textId="77777777" w:rsidR="00123309" w:rsidRPr="00123309" w:rsidRDefault="00123309" w:rsidP="00123309">
            <w:pPr>
              <w:jc w:val="right"/>
            </w:pPr>
            <w:r w:rsidRPr="00123309">
              <w:t>6866</w:t>
            </w:r>
          </w:p>
        </w:tc>
      </w:tr>
      <w:tr w:rsidR="00123309" w:rsidRPr="00123309" w14:paraId="64DC9400" w14:textId="77777777" w:rsidTr="00123309">
        <w:tc>
          <w:tcPr>
            <w:tcW w:w="1271" w:type="dxa"/>
          </w:tcPr>
          <w:p w14:paraId="43170FD0" w14:textId="77777777" w:rsidR="00123309" w:rsidRPr="00123309" w:rsidRDefault="00123309" w:rsidP="00123309">
            <w:pPr>
              <w:jc w:val="right"/>
            </w:pPr>
            <w:r w:rsidRPr="00123309">
              <w:t>2</w:t>
            </w:r>
          </w:p>
        </w:tc>
        <w:tc>
          <w:tcPr>
            <w:tcW w:w="6521" w:type="dxa"/>
          </w:tcPr>
          <w:p w14:paraId="66C66717" w14:textId="77777777" w:rsidR="00123309" w:rsidRPr="00123309" w:rsidRDefault="00123309" w:rsidP="0052106E">
            <w:r w:rsidRPr="00123309">
              <w:t xml:space="preserve">(evidence adj2 (barrier* or </w:t>
            </w:r>
            <w:proofErr w:type="spellStart"/>
            <w:r w:rsidRPr="00123309">
              <w:t>facilitat</w:t>
            </w:r>
            <w:proofErr w:type="spellEnd"/>
            <w:r w:rsidRPr="00123309">
              <w:t xml:space="preserve">* or implement* or engage* or uptake* or utilis* or </w:t>
            </w:r>
            <w:proofErr w:type="spellStart"/>
            <w:r w:rsidRPr="00123309">
              <w:t>utiliz</w:t>
            </w:r>
            <w:proofErr w:type="spellEnd"/>
            <w:r w:rsidRPr="00123309">
              <w:t xml:space="preserve">* or </w:t>
            </w:r>
            <w:proofErr w:type="spellStart"/>
            <w:r w:rsidRPr="00123309">
              <w:t>diffus</w:t>
            </w:r>
            <w:proofErr w:type="spellEnd"/>
            <w:r w:rsidRPr="00123309">
              <w:t xml:space="preserve">* or </w:t>
            </w:r>
            <w:proofErr w:type="spellStart"/>
            <w:r w:rsidRPr="00123309">
              <w:t>disseminat</w:t>
            </w:r>
            <w:proofErr w:type="spellEnd"/>
            <w:r w:rsidRPr="00123309">
              <w:t xml:space="preserve">* or improve* or "use" or "used" or inform or informing or informed or </w:t>
            </w:r>
            <w:proofErr w:type="spellStart"/>
            <w:r w:rsidRPr="00123309">
              <w:t>translat</w:t>
            </w:r>
            <w:proofErr w:type="spellEnd"/>
            <w:r w:rsidRPr="00123309">
              <w:t xml:space="preserve">* or transfer* or </w:t>
            </w:r>
            <w:proofErr w:type="spellStart"/>
            <w:r w:rsidRPr="00123309">
              <w:t>hindranc</w:t>
            </w:r>
            <w:proofErr w:type="spellEnd"/>
            <w:r w:rsidRPr="00123309">
              <w:t xml:space="preserve">* or based policy or based policies or based </w:t>
            </w:r>
            <w:proofErr w:type="spellStart"/>
            <w:r w:rsidRPr="00123309">
              <w:t>policymak</w:t>
            </w:r>
            <w:proofErr w:type="spellEnd"/>
            <w:r w:rsidRPr="00123309">
              <w:t xml:space="preserve">*) adj10 (policy or policies or </w:t>
            </w:r>
            <w:proofErr w:type="spellStart"/>
            <w:r w:rsidRPr="00123309">
              <w:t>policymak</w:t>
            </w:r>
            <w:proofErr w:type="spellEnd"/>
            <w:r w:rsidRPr="00123309">
              <w:t xml:space="preserve">* or (decision* adj1 </w:t>
            </w:r>
            <w:proofErr w:type="spellStart"/>
            <w:r w:rsidRPr="00123309">
              <w:t>mak</w:t>
            </w:r>
            <w:proofErr w:type="spellEnd"/>
            <w:r w:rsidRPr="00123309">
              <w:t>*) or planning or health plan* or (</w:t>
            </w:r>
            <w:proofErr w:type="spellStart"/>
            <w:r w:rsidRPr="00123309">
              <w:t>manag</w:t>
            </w:r>
            <w:proofErr w:type="spellEnd"/>
            <w:r w:rsidRPr="00123309">
              <w:t>* adj3 (uncertain* or problem*)) or expert group* or ((</w:t>
            </w:r>
            <w:proofErr w:type="spellStart"/>
            <w:r w:rsidRPr="00123309">
              <w:t>strateg</w:t>
            </w:r>
            <w:proofErr w:type="spellEnd"/>
            <w:r w:rsidRPr="00123309">
              <w:t>* or knowledge) adj2 action) or "in practice" or "into practice" or legislation or law or laws)).</w:t>
            </w:r>
            <w:proofErr w:type="spellStart"/>
            <w:r w:rsidRPr="00123309">
              <w:t>ti,ab,kf</w:t>
            </w:r>
            <w:proofErr w:type="spellEnd"/>
            <w:r w:rsidRPr="00123309">
              <w:t>.</w:t>
            </w:r>
          </w:p>
        </w:tc>
        <w:tc>
          <w:tcPr>
            <w:tcW w:w="1224" w:type="dxa"/>
          </w:tcPr>
          <w:p w14:paraId="646DD6F6" w14:textId="77777777" w:rsidR="00123309" w:rsidRPr="00123309" w:rsidRDefault="00123309" w:rsidP="00123309">
            <w:pPr>
              <w:jc w:val="right"/>
            </w:pPr>
            <w:r w:rsidRPr="00123309">
              <w:t>6604</w:t>
            </w:r>
          </w:p>
        </w:tc>
      </w:tr>
      <w:tr w:rsidR="00123309" w:rsidRPr="00123309" w14:paraId="08D216A1" w14:textId="77777777" w:rsidTr="00123309">
        <w:tc>
          <w:tcPr>
            <w:tcW w:w="1271" w:type="dxa"/>
          </w:tcPr>
          <w:p w14:paraId="7D26AEC5" w14:textId="77777777" w:rsidR="00123309" w:rsidRPr="00123309" w:rsidRDefault="00123309" w:rsidP="00123309">
            <w:pPr>
              <w:jc w:val="right"/>
            </w:pPr>
            <w:r w:rsidRPr="00123309">
              <w:t>3</w:t>
            </w:r>
          </w:p>
        </w:tc>
        <w:tc>
          <w:tcPr>
            <w:tcW w:w="6521" w:type="dxa"/>
          </w:tcPr>
          <w:p w14:paraId="500BB58D" w14:textId="77777777" w:rsidR="00123309" w:rsidRPr="00123309" w:rsidRDefault="00123309" w:rsidP="0052106E">
            <w:r w:rsidRPr="00123309">
              <w:t xml:space="preserve">(knowledge adj2 (barrier* or </w:t>
            </w:r>
            <w:proofErr w:type="spellStart"/>
            <w:r w:rsidRPr="00123309">
              <w:t>facilitat</w:t>
            </w:r>
            <w:proofErr w:type="spellEnd"/>
            <w:r w:rsidRPr="00123309">
              <w:t xml:space="preserve">* or engage* or implement* or uptake* or utilis* or </w:t>
            </w:r>
            <w:proofErr w:type="spellStart"/>
            <w:r w:rsidRPr="00123309">
              <w:t>utiliz</w:t>
            </w:r>
            <w:proofErr w:type="spellEnd"/>
            <w:r w:rsidRPr="00123309">
              <w:t xml:space="preserve">* or </w:t>
            </w:r>
            <w:proofErr w:type="spellStart"/>
            <w:r w:rsidRPr="00123309">
              <w:t>diffus</w:t>
            </w:r>
            <w:proofErr w:type="spellEnd"/>
            <w:r w:rsidRPr="00123309">
              <w:t xml:space="preserve">* or </w:t>
            </w:r>
            <w:proofErr w:type="spellStart"/>
            <w:r w:rsidRPr="00123309">
              <w:t>disseminat</w:t>
            </w:r>
            <w:proofErr w:type="spellEnd"/>
            <w:r w:rsidRPr="00123309">
              <w:t xml:space="preserve">* or improve* or "use" or "used" or inform or informing or informed or </w:t>
            </w:r>
            <w:proofErr w:type="spellStart"/>
            <w:r w:rsidRPr="00123309">
              <w:t>translat</w:t>
            </w:r>
            <w:proofErr w:type="spellEnd"/>
            <w:r w:rsidRPr="00123309">
              <w:t xml:space="preserve">* or transfer* or </w:t>
            </w:r>
            <w:proofErr w:type="spellStart"/>
            <w:r w:rsidRPr="00123309">
              <w:t>hindranc</w:t>
            </w:r>
            <w:proofErr w:type="spellEnd"/>
            <w:r w:rsidRPr="00123309">
              <w:t xml:space="preserve">* or exchange or broker*) adj10 (policy or policies or </w:t>
            </w:r>
            <w:proofErr w:type="spellStart"/>
            <w:r w:rsidRPr="00123309">
              <w:t>policymak</w:t>
            </w:r>
            <w:proofErr w:type="spellEnd"/>
            <w:r w:rsidRPr="00123309">
              <w:t xml:space="preserve">* or (decision* adj1 </w:t>
            </w:r>
            <w:proofErr w:type="spellStart"/>
            <w:r w:rsidRPr="00123309">
              <w:t>mak</w:t>
            </w:r>
            <w:proofErr w:type="spellEnd"/>
            <w:r w:rsidRPr="00123309">
              <w:t>*) or planning or health plan* or (</w:t>
            </w:r>
            <w:proofErr w:type="spellStart"/>
            <w:r w:rsidRPr="00123309">
              <w:t>manag</w:t>
            </w:r>
            <w:proofErr w:type="spellEnd"/>
            <w:r w:rsidRPr="00123309">
              <w:t>* adj3 (uncertain* or problem*)) or expert group* or ((</w:t>
            </w:r>
            <w:proofErr w:type="spellStart"/>
            <w:r w:rsidRPr="00123309">
              <w:t>strateg</w:t>
            </w:r>
            <w:proofErr w:type="spellEnd"/>
            <w:r w:rsidRPr="00123309">
              <w:t>* or knowledge) adj2 action) or "in practice" or "into practice" or legislation or law or laws)).</w:t>
            </w:r>
            <w:proofErr w:type="spellStart"/>
            <w:r w:rsidRPr="00123309">
              <w:t>ti,ab,kf</w:t>
            </w:r>
            <w:proofErr w:type="spellEnd"/>
            <w:r w:rsidRPr="00123309">
              <w:t>.</w:t>
            </w:r>
          </w:p>
        </w:tc>
        <w:tc>
          <w:tcPr>
            <w:tcW w:w="1224" w:type="dxa"/>
          </w:tcPr>
          <w:p w14:paraId="6C40B0F8" w14:textId="77777777" w:rsidR="00123309" w:rsidRPr="00123309" w:rsidRDefault="00123309" w:rsidP="00123309">
            <w:pPr>
              <w:jc w:val="right"/>
            </w:pPr>
            <w:r w:rsidRPr="00123309">
              <w:t>3044</w:t>
            </w:r>
          </w:p>
        </w:tc>
      </w:tr>
      <w:tr w:rsidR="00123309" w:rsidRPr="00123309" w14:paraId="2DC581D0" w14:textId="77777777" w:rsidTr="00123309">
        <w:tc>
          <w:tcPr>
            <w:tcW w:w="1271" w:type="dxa"/>
          </w:tcPr>
          <w:p w14:paraId="7EBACDC4" w14:textId="77777777" w:rsidR="00123309" w:rsidRPr="00123309" w:rsidRDefault="00123309" w:rsidP="00123309">
            <w:pPr>
              <w:jc w:val="right"/>
            </w:pPr>
            <w:r w:rsidRPr="00123309">
              <w:t>4</w:t>
            </w:r>
          </w:p>
        </w:tc>
        <w:tc>
          <w:tcPr>
            <w:tcW w:w="6521" w:type="dxa"/>
          </w:tcPr>
          <w:p w14:paraId="5F74C9A5" w14:textId="77777777" w:rsidR="00123309" w:rsidRPr="00123309" w:rsidRDefault="00123309" w:rsidP="0052106E">
            <w:r w:rsidRPr="00123309">
              <w:t xml:space="preserve">((research or review or reviews or information or science or data) adj2 (barrier* or </w:t>
            </w:r>
            <w:proofErr w:type="spellStart"/>
            <w:r w:rsidRPr="00123309">
              <w:t>facilitat</w:t>
            </w:r>
            <w:proofErr w:type="spellEnd"/>
            <w:r w:rsidRPr="00123309">
              <w:t xml:space="preserve">* or engage* or </w:t>
            </w:r>
            <w:proofErr w:type="spellStart"/>
            <w:r w:rsidRPr="00123309">
              <w:t>impliement</w:t>
            </w:r>
            <w:proofErr w:type="spellEnd"/>
            <w:r w:rsidRPr="00123309">
              <w:t xml:space="preserve">* or uptake* or utilis* or </w:t>
            </w:r>
            <w:proofErr w:type="spellStart"/>
            <w:r w:rsidRPr="00123309">
              <w:t>utiliz</w:t>
            </w:r>
            <w:proofErr w:type="spellEnd"/>
            <w:r w:rsidRPr="00123309">
              <w:t xml:space="preserve">* or </w:t>
            </w:r>
            <w:proofErr w:type="spellStart"/>
            <w:r w:rsidRPr="00123309">
              <w:t>diffus</w:t>
            </w:r>
            <w:proofErr w:type="spellEnd"/>
            <w:r w:rsidRPr="00123309">
              <w:t xml:space="preserve">* or </w:t>
            </w:r>
            <w:proofErr w:type="spellStart"/>
            <w:r w:rsidRPr="00123309">
              <w:t>disseminat</w:t>
            </w:r>
            <w:proofErr w:type="spellEnd"/>
            <w:r w:rsidRPr="00123309">
              <w:t xml:space="preserve">* or improve* or "use" or "used" or inform or informing or informed or </w:t>
            </w:r>
            <w:proofErr w:type="spellStart"/>
            <w:r w:rsidRPr="00123309">
              <w:t>translat</w:t>
            </w:r>
            <w:proofErr w:type="spellEnd"/>
            <w:r w:rsidRPr="00123309">
              <w:t xml:space="preserve">* or transfer* or </w:t>
            </w:r>
            <w:proofErr w:type="spellStart"/>
            <w:r w:rsidRPr="00123309">
              <w:t>hindranc</w:t>
            </w:r>
            <w:proofErr w:type="spellEnd"/>
            <w:r w:rsidRPr="00123309">
              <w:t xml:space="preserve">*) adj10 (policy or policies or </w:t>
            </w:r>
            <w:proofErr w:type="spellStart"/>
            <w:r w:rsidRPr="00123309">
              <w:t>policymak</w:t>
            </w:r>
            <w:proofErr w:type="spellEnd"/>
            <w:r w:rsidRPr="00123309">
              <w:t xml:space="preserve">* or (decision* adj1 </w:t>
            </w:r>
            <w:proofErr w:type="spellStart"/>
            <w:r w:rsidRPr="00123309">
              <w:t>mak</w:t>
            </w:r>
            <w:proofErr w:type="spellEnd"/>
            <w:r w:rsidRPr="00123309">
              <w:t>*) or planning or health plan* or (</w:t>
            </w:r>
            <w:proofErr w:type="spellStart"/>
            <w:r w:rsidRPr="00123309">
              <w:t>manag</w:t>
            </w:r>
            <w:proofErr w:type="spellEnd"/>
            <w:r w:rsidRPr="00123309">
              <w:t>* adj3 (uncertain* or problem*)) or expert group* or ((</w:t>
            </w:r>
            <w:proofErr w:type="spellStart"/>
            <w:r w:rsidRPr="00123309">
              <w:t>strateg</w:t>
            </w:r>
            <w:proofErr w:type="spellEnd"/>
            <w:r w:rsidRPr="00123309">
              <w:t>* or knowledge) adj2 action) or "in practice" or "into practice" or legislation or law or laws)).</w:t>
            </w:r>
            <w:proofErr w:type="spellStart"/>
            <w:r w:rsidRPr="00123309">
              <w:t>ti,ab,kf</w:t>
            </w:r>
            <w:proofErr w:type="spellEnd"/>
            <w:r w:rsidRPr="00123309">
              <w:t>.</w:t>
            </w:r>
          </w:p>
        </w:tc>
        <w:tc>
          <w:tcPr>
            <w:tcW w:w="1224" w:type="dxa"/>
          </w:tcPr>
          <w:p w14:paraId="1E689915" w14:textId="77777777" w:rsidR="00123309" w:rsidRPr="00123309" w:rsidRDefault="00123309" w:rsidP="00123309">
            <w:pPr>
              <w:jc w:val="right"/>
            </w:pPr>
            <w:r w:rsidRPr="00123309">
              <w:t>11887</w:t>
            </w:r>
          </w:p>
        </w:tc>
      </w:tr>
      <w:tr w:rsidR="00123309" w:rsidRPr="00123309" w14:paraId="15ED51DD" w14:textId="77777777" w:rsidTr="00123309">
        <w:tc>
          <w:tcPr>
            <w:tcW w:w="1271" w:type="dxa"/>
          </w:tcPr>
          <w:p w14:paraId="0D11D179" w14:textId="77777777" w:rsidR="00123309" w:rsidRPr="00123309" w:rsidRDefault="00123309" w:rsidP="00123309">
            <w:pPr>
              <w:jc w:val="right"/>
            </w:pPr>
            <w:r w:rsidRPr="00123309">
              <w:t>5</w:t>
            </w:r>
          </w:p>
        </w:tc>
        <w:tc>
          <w:tcPr>
            <w:tcW w:w="6521" w:type="dxa"/>
          </w:tcPr>
          <w:p w14:paraId="7F9DB850" w14:textId="77777777" w:rsidR="00123309" w:rsidRPr="00123309" w:rsidRDefault="00123309" w:rsidP="0052106E">
            <w:r w:rsidRPr="00123309">
              <w:t xml:space="preserve">("research into policy" or "research into policies" or "research into </w:t>
            </w:r>
            <w:proofErr w:type="spellStart"/>
            <w:r w:rsidRPr="00123309">
              <w:t>policymak</w:t>
            </w:r>
            <w:proofErr w:type="spellEnd"/>
            <w:r w:rsidRPr="00123309">
              <w:t xml:space="preserve">*" or "research into practice" or "evidence into policy" or "evidence into policies" or "evidence into </w:t>
            </w:r>
            <w:proofErr w:type="spellStart"/>
            <w:r w:rsidRPr="00123309">
              <w:t>policymak</w:t>
            </w:r>
            <w:proofErr w:type="spellEnd"/>
            <w:r w:rsidRPr="00123309">
              <w:t>*"</w:t>
            </w:r>
            <w:proofErr w:type="gramStart"/>
            <w:r w:rsidRPr="00123309">
              <w:t>).</w:t>
            </w:r>
            <w:proofErr w:type="spellStart"/>
            <w:r w:rsidRPr="00123309">
              <w:t>ti</w:t>
            </w:r>
            <w:proofErr w:type="gramEnd"/>
            <w:r w:rsidRPr="00123309">
              <w:t>,ab,kf</w:t>
            </w:r>
            <w:proofErr w:type="spellEnd"/>
            <w:r w:rsidRPr="00123309">
              <w:t>.</w:t>
            </w:r>
          </w:p>
        </w:tc>
        <w:tc>
          <w:tcPr>
            <w:tcW w:w="1224" w:type="dxa"/>
          </w:tcPr>
          <w:p w14:paraId="60B4DF74" w14:textId="77777777" w:rsidR="00123309" w:rsidRPr="00123309" w:rsidRDefault="00123309" w:rsidP="00123309">
            <w:pPr>
              <w:jc w:val="right"/>
            </w:pPr>
            <w:r w:rsidRPr="00123309">
              <w:t>1574</w:t>
            </w:r>
          </w:p>
        </w:tc>
      </w:tr>
      <w:tr w:rsidR="00123309" w:rsidRPr="00123309" w14:paraId="668FB79A" w14:textId="77777777" w:rsidTr="00123309">
        <w:tc>
          <w:tcPr>
            <w:tcW w:w="1271" w:type="dxa"/>
          </w:tcPr>
          <w:p w14:paraId="4C6A5444" w14:textId="77777777" w:rsidR="00123309" w:rsidRPr="00123309" w:rsidRDefault="00123309" w:rsidP="00123309">
            <w:pPr>
              <w:jc w:val="right"/>
            </w:pPr>
            <w:r w:rsidRPr="00123309">
              <w:t>6</w:t>
            </w:r>
          </w:p>
        </w:tc>
        <w:tc>
          <w:tcPr>
            <w:tcW w:w="6521" w:type="dxa"/>
          </w:tcPr>
          <w:p w14:paraId="262F8B66" w14:textId="77777777" w:rsidR="00123309" w:rsidRPr="00123309" w:rsidRDefault="00123309" w:rsidP="0052106E">
            <w:r w:rsidRPr="00123309">
              <w:t>or/1-5</w:t>
            </w:r>
          </w:p>
        </w:tc>
        <w:tc>
          <w:tcPr>
            <w:tcW w:w="1224" w:type="dxa"/>
          </w:tcPr>
          <w:p w14:paraId="0903819A" w14:textId="77777777" w:rsidR="00123309" w:rsidRPr="00123309" w:rsidRDefault="00123309" w:rsidP="00123309">
            <w:pPr>
              <w:jc w:val="right"/>
            </w:pPr>
            <w:r w:rsidRPr="00123309">
              <w:t>27716</w:t>
            </w:r>
          </w:p>
        </w:tc>
      </w:tr>
    </w:tbl>
    <w:p w14:paraId="4561BA8A" w14:textId="15EDF936" w:rsidR="000E3C6F" w:rsidRDefault="000E3C6F" w:rsidP="000E3C6F">
      <w:pPr>
        <w:pStyle w:val="Heading2"/>
      </w:pPr>
      <w:bookmarkStart w:id="8" w:name="_Toc125971812"/>
      <w:proofErr w:type="spellStart"/>
      <w:r w:rsidRPr="00A26602">
        <w:lastRenderedPageBreak/>
        <w:t>Ovid</w:t>
      </w:r>
      <w:r>
        <w:t>SP</w:t>
      </w:r>
      <w:proofErr w:type="spellEnd"/>
      <w:r w:rsidR="00970A1E">
        <w:t xml:space="preserve"> </w:t>
      </w:r>
      <w:r w:rsidR="00D53A72">
        <w:t xml:space="preserve">APA </w:t>
      </w:r>
      <w:proofErr w:type="spellStart"/>
      <w:r w:rsidR="00D53A72">
        <w:t>PsycInfo</w:t>
      </w:r>
      <w:bookmarkEnd w:id="8"/>
      <w:proofErr w:type="spellEnd"/>
    </w:p>
    <w:tbl>
      <w:tblPr>
        <w:tblW w:w="9204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2"/>
        <w:gridCol w:w="5662"/>
      </w:tblGrid>
      <w:tr w:rsidR="000E3C6F" w:rsidRPr="00C04A83" w14:paraId="2A47A23F" w14:textId="77777777" w:rsidTr="00452A99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13E2BE1" w14:textId="7589445E" w:rsidR="000E3C6F" w:rsidRPr="00C04A83" w:rsidRDefault="000E3C6F" w:rsidP="00455E8D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Database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name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9263838" w14:textId="729CB788" w:rsidR="000E3C6F" w:rsidRPr="00C04A83" w:rsidRDefault="00D53A72" w:rsidP="00455E8D">
            <w:pPr>
              <w:rPr>
                <w:lang w:eastAsia="en-GB"/>
              </w:rPr>
            </w:pPr>
            <w:r>
              <w:rPr>
                <w:lang w:eastAsia="en-GB"/>
              </w:rPr>
              <w:t xml:space="preserve">APA </w:t>
            </w:r>
            <w:proofErr w:type="spellStart"/>
            <w:r>
              <w:rPr>
                <w:lang w:eastAsia="en-GB"/>
              </w:rPr>
              <w:t>PsycInfo</w:t>
            </w:r>
            <w:proofErr w:type="spellEnd"/>
          </w:p>
        </w:tc>
      </w:tr>
      <w:tr w:rsidR="000E3C6F" w:rsidRPr="00C04A83" w14:paraId="26A3532A" w14:textId="77777777" w:rsidTr="00452A99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92825ED" w14:textId="15AE23C4" w:rsidR="000E3C6F" w:rsidRPr="00C04A83" w:rsidRDefault="000E3C6F" w:rsidP="00455E8D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Database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platform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443C32D" w14:textId="77777777" w:rsidR="000E3C6F" w:rsidRPr="00C04A83" w:rsidRDefault="000E3C6F" w:rsidP="00455E8D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OvidSP</w:t>
            </w:r>
          </w:p>
        </w:tc>
      </w:tr>
      <w:tr w:rsidR="000E3C6F" w:rsidRPr="00C04A83" w14:paraId="594EBBB4" w14:textId="77777777" w:rsidTr="00452A99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2BA467A" w14:textId="7807C3E1" w:rsidR="000E3C6F" w:rsidRPr="00C04A83" w:rsidRDefault="000E3C6F" w:rsidP="00455E8D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Dates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of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database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coverage</w:t>
            </w:r>
            <w:r w:rsidR="00970A1E">
              <w:rPr>
                <w:lang w:eastAsia="en-GB"/>
              </w:rPr>
              <w:t xml:space="preserve"> 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F2E9675" w14:textId="0525ACEF" w:rsidR="000E3C6F" w:rsidRPr="00C04A83" w:rsidRDefault="00D53A72" w:rsidP="00455E8D">
            <w:pPr>
              <w:rPr>
                <w:lang w:eastAsia="en-GB"/>
              </w:rPr>
            </w:pPr>
            <w:r>
              <w:rPr>
                <w:lang w:eastAsia="en-GB"/>
              </w:rPr>
              <w:t>1806 to June Week 2 2022</w:t>
            </w:r>
          </w:p>
        </w:tc>
      </w:tr>
      <w:tr w:rsidR="000E3C6F" w:rsidRPr="00C04A83" w14:paraId="6FBF2A2A" w14:textId="77777777" w:rsidTr="00452A99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83C0E2" w14:textId="5AB2B73B" w:rsidR="000E3C6F" w:rsidRPr="00C04A83" w:rsidRDefault="000E3C6F" w:rsidP="00455E8D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Date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searched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58B656F" w14:textId="4CD69BB0" w:rsidR="000E3C6F" w:rsidRPr="00C04A83" w:rsidRDefault="00D53A72" w:rsidP="00455E8D">
            <w:pPr>
              <w:rPr>
                <w:lang w:eastAsia="en-GB"/>
              </w:rPr>
            </w:pPr>
            <w:r>
              <w:rPr>
                <w:lang w:eastAsia="en-GB"/>
              </w:rPr>
              <w:t>2022-06-22</w:t>
            </w:r>
          </w:p>
        </w:tc>
      </w:tr>
      <w:tr w:rsidR="000E3C6F" w:rsidRPr="00C04A83" w14:paraId="0DE9250E" w14:textId="77777777" w:rsidTr="00452A99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3C17B1B" w14:textId="36EBD9B2" w:rsidR="000E3C6F" w:rsidRPr="00C04A83" w:rsidRDefault="000E3C6F" w:rsidP="00455E8D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Searched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by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09C7961" w14:textId="77777777" w:rsidR="000E3C6F" w:rsidRPr="00C04A83" w:rsidRDefault="000E3C6F" w:rsidP="00455E8D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JF</w:t>
            </w:r>
          </w:p>
        </w:tc>
      </w:tr>
      <w:tr w:rsidR="0049575A" w:rsidRPr="00C06015" w14:paraId="2CBF7605" w14:textId="77777777" w:rsidTr="00452A99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43F4102" w14:textId="1A42A7DA" w:rsidR="0049575A" w:rsidRPr="00C04A83" w:rsidRDefault="0049575A" w:rsidP="0049575A">
            <w:pPr>
              <w:rPr>
                <w:lang w:eastAsia="en-GB"/>
              </w:rPr>
            </w:pPr>
            <w:r>
              <w:rPr>
                <w:lang w:eastAsia="en-GB"/>
              </w:rPr>
              <w:t>Number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of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results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9ADD489" w14:textId="6C4F4567" w:rsidR="0049575A" w:rsidRPr="0049575A" w:rsidRDefault="00ED08AE" w:rsidP="0049575A">
            <w:pPr>
              <w:rPr>
                <w:lang w:val="it-IT" w:eastAsia="en-GB"/>
              </w:rPr>
            </w:pPr>
            <w:r>
              <w:rPr>
                <w:lang w:val="it-IT" w:eastAsia="en-GB"/>
              </w:rPr>
              <w:t>10,183</w:t>
            </w:r>
          </w:p>
        </w:tc>
      </w:tr>
      <w:tr w:rsidR="0049575A" w:rsidRPr="00C04A83" w14:paraId="1F28B40E" w14:textId="77777777" w:rsidTr="00452A99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F6705" w14:textId="6A4B51A7" w:rsidR="0049575A" w:rsidRPr="00C04A83" w:rsidRDefault="0049575A" w:rsidP="0049575A">
            <w:pPr>
              <w:rPr>
                <w:lang w:eastAsia="en-GB"/>
              </w:rPr>
            </w:pPr>
            <w:r>
              <w:rPr>
                <w:lang w:eastAsia="en-GB"/>
              </w:rPr>
              <w:t>EndNote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import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order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01669" w14:textId="34E54AC1" w:rsidR="0049575A" w:rsidRPr="00C04A83" w:rsidRDefault="00ED08AE" w:rsidP="0049575A">
            <w:pPr>
              <w:rPr>
                <w:lang w:eastAsia="en-GB"/>
              </w:rPr>
            </w:pPr>
            <w:r>
              <w:rPr>
                <w:lang w:val="it-IT" w:eastAsia="en-GB"/>
              </w:rPr>
              <w:t>4</w:t>
            </w:r>
          </w:p>
        </w:tc>
      </w:tr>
      <w:tr w:rsidR="0049575A" w:rsidRPr="00C06015" w14:paraId="60258058" w14:textId="77777777" w:rsidTr="00452A99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044F0" w14:textId="59F3A2EC" w:rsidR="0049575A" w:rsidRDefault="0049575A" w:rsidP="0049575A">
            <w:pPr>
              <w:rPr>
                <w:lang w:eastAsia="en-GB"/>
              </w:rPr>
            </w:pPr>
            <w:r>
              <w:rPr>
                <w:lang w:eastAsia="en-GB"/>
              </w:rPr>
              <w:t>Number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of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results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once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duplicates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removed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1B2CE" w14:textId="26BC01E7" w:rsidR="0049575A" w:rsidRPr="0015775D" w:rsidRDefault="00ED08AE" w:rsidP="0049575A">
            <w:pPr>
              <w:rPr>
                <w:lang w:val="it-IT" w:eastAsia="en-GB"/>
              </w:rPr>
            </w:pPr>
            <w:r>
              <w:rPr>
                <w:lang w:val="it-IT" w:eastAsia="en-GB"/>
              </w:rPr>
              <w:t>7,034</w:t>
            </w:r>
          </w:p>
        </w:tc>
      </w:tr>
      <w:tr w:rsidR="0049575A" w:rsidRPr="00C04A83" w14:paraId="64E8CB2A" w14:textId="77777777" w:rsidTr="00452A99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9A562" w14:textId="08122C53" w:rsidR="0049575A" w:rsidRPr="00C04A83" w:rsidRDefault="0049575A" w:rsidP="0049575A">
            <w:pPr>
              <w:rPr>
                <w:lang w:eastAsia="en-GB"/>
              </w:rPr>
            </w:pPr>
            <w:r>
              <w:rPr>
                <w:lang w:eastAsia="en-GB"/>
              </w:rPr>
              <w:t>Search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strategy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notes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A6C49" w14:textId="6E4D7666" w:rsidR="0049575A" w:rsidRPr="00ED3CAF" w:rsidRDefault="0049575A" w:rsidP="0049575A">
            <w:pPr>
              <w:rPr>
                <w:lang w:eastAsia="en-GB"/>
              </w:rPr>
            </w:pPr>
            <w:r>
              <w:rPr>
                <w:lang w:eastAsia="en-GB"/>
              </w:rPr>
              <w:t>Search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lines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ending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in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a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‘/’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are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subject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heading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searches.</w:t>
            </w:r>
            <w:r>
              <w:rPr>
                <w:lang w:eastAsia="en-GB"/>
              </w:rPr>
              <w:br/>
              <w:t>Search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lines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beginning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‘exp’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are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exploded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subject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heading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searches.</w:t>
            </w:r>
            <w:r>
              <w:rPr>
                <w:lang w:eastAsia="en-GB"/>
              </w:rPr>
              <w:br/>
              <w:t>Two-letter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codes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at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the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end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of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search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lines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designate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the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fields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to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search.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Fields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codes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used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are:</w:t>
            </w:r>
            <w:r>
              <w:rPr>
                <w:lang w:eastAsia="en-GB"/>
              </w:rPr>
              <w:br/>
              <w:t>TI: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title</w:t>
            </w:r>
            <w:r>
              <w:rPr>
                <w:lang w:eastAsia="en-GB"/>
              </w:rPr>
              <w:br/>
              <w:t>AB: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abstract</w:t>
            </w:r>
            <w:r>
              <w:rPr>
                <w:lang w:eastAsia="en-GB"/>
              </w:rPr>
              <w:br/>
            </w:r>
            <w:proofErr w:type="spellStart"/>
            <w:r>
              <w:rPr>
                <w:lang w:eastAsia="en-GB"/>
              </w:rPr>
              <w:t>ADJ</w:t>
            </w:r>
            <w:r>
              <w:rPr>
                <w:i/>
                <w:iCs/>
                <w:lang w:eastAsia="en-GB"/>
              </w:rPr>
              <w:t>n</w:t>
            </w:r>
            <w:proofErr w:type="spellEnd"/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finds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words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within</w:t>
            </w:r>
            <w:r w:rsidR="00970A1E">
              <w:rPr>
                <w:lang w:eastAsia="en-GB"/>
              </w:rPr>
              <w:t xml:space="preserve"> </w:t>
            </w:r>
            <w:r>
              <w:rPr>
                <w:i/>
                <w:iCs/>
                <w:lang w:eastAsia="en-GB"/>
              </w:rPr>
              <w:t>n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words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of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each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other.</w:t>
            </w:r>
            <w:r>
              <w:rPr>
                <w:lang w:eastAsia="en-GB"/>
              </w:rPr>
              <w:br/>
              <w:t>or/</w:t>
            </w:r>
            <w:r w:rsidRPr="000C107B">
              <w:rPr>
                <w:i/>
                <w:lang w:eastAsia="en-GB"/>
              </w:rPr>
              <w:t>x-y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combines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search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sets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in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the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range</w:t>
            </w:r>
            <w:r w:rsidR="00970A1E">
              <w:rPr>
                <w:lang w:eastAsia="en-GB"/>
              </w:rPr>
              <w:t xml:space="preserve"> </w:t>
            </w:r>
            <w:r w:rsidRPr="000C107B">
              <w:rPr>
                <w:i/>
                <w:lang w:eastAsia="en-GB"/>
              </w:rPr>
              <w:t>x-y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with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Boolean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operator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OR.</w:t>
            </w:r>
            <w:r>
              <w:rPr>
                <w:lang w:eastAsia="en-GB"/>
              </w:rPr>
              <w:br/>
              <w:t>*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is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used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for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truncation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of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words.</w:t>
            </w:r>
            <w:r>
              <w:rPr>
                <w:lang w:eastAsia="en-GB"/>
              </w:rPr>
              <w:br/>
            </w:r>
            <w:proofErr w:type="gramStart"/>
            <w:r>
              <w:rPr>
                <w:lang w:eastAsia="en-GB"/>
              </w:rPr>
              <w:t>[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]</w:t>
            </w:r>
            <w:proofErr w:type="gramEnd"/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are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used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for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comments.</w:t>
            </w:r>
          </w:p>
        </w:tc>
      </w:tr>
    </w:tbl>
    <w:p w14:paraId="05BBE8D3" w14:textId="77777777" w:rsidR="00ED08AE" w:rsidRDefault="00ED08AE" w:rsidP="00ED08A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6521"/>
        <w:gridCol w:w="1224"/>
      </w:tblGrid>
      <w:tr w:rsidR="00452A99" w:rsidRPr="00452A99" w14:paraId="780B991A" w14:textId="77777777" w:rsidTr="00452A99">
        <w:tc>
          <w:tcPr>
            <w:tcW w:w="1271" w:type="dxa"/>
            <w:shd w:val="clear" w:color="auto" w:fill="D9D9D9" w:themeFill="background2" w:themeFillShade="D9"/>
          </w:tcPr>
          <w:p w14:paraId="56F6A948" w14:textId="72486344" w:rsidR="00452A99" w:rsidRPr="00452A99" w:rsidRDefault="00452A99" w:rsidP="00452A99">
            <w:r>
              <w:t>#</w:t>
            </w:r>
          </w:p>
        </w:tc>
        <w:tc>
          <w:tcPr>
            <w:tcW w:w="6521" w:type="dxa"/>
            <w:shd w:val="clear" w:color="auto" w:fill="D9D9D9" w:themeFill="background2" w:themeFillShade="D9"/>
          </w:tcPr>
          <w:p w14:paraId="4FC909AB" w14:textId="10A671D0" w:rsidR="00452A99" w:rsidRPr="00452A99" w:rsidRDefault="00452A99" w:rsidP="00452A99">
            <w:r>
              <w:t>Search terms</w:t>
            </w:r>
          </w:p>
        </w:tc>
        <w:tc>
          <w:tcPr>
            <w:tcW w:w="1224" w:type="dxa"/>
            <w:shd w:val="clear" w:color="auto" w:fill="D9D9D9" w:themeFill="background2" w:themeFillShade="D9"/>
          </w:tcPr>
          <w:p w14:paraId="6E84CF24" w14:textId="149028DE" w:rsidR="00452A99" w:rsidRPr="00452A99" w:rsidRDefault="00452A99" w:rsidP="00452A99">
            <w:r>
              <w:t>Results</w:t>
            </w:r>
          </w:p>
        </w:tc>
      </w:tr>
      <w:tr w:rsidR="00452A99" w:rsidRPr="00452A99" w14:paraId="04E10494" w14:textId="77777777" w:rsidTr="00452A99">
        <w:tc>
          <w:tcPr>
            <w:tcW w:w="1271" w:type="dxa"/>
          </w:tcPr>
          <w:p w14:paraId="44F9E481" w14:textId="77777777" w:rsidR="00452A99" w:rsidRPr="00452A99" w:rsidRDefault="00452A99" w:rsidP="00452A99">
            <w:pPr>
              <w:jc w:val="right"/>
            </w:pPr>
            <w:r w:rsidRPr="00452A99">
              <w:lastRenderedPageBreak/>
              <w:t>1</w:t>
            </w:r>
          </w:p>
        </w:tc>
        <w:tc>
          <w:tcPr>
            <w:tcW w:w="6521" w:type="dxa"/>
          </w:tcPr>
          <w:p w14:paraId="41BFFFB5" w14:textId="77777777" w:rsidR="00452A99" w:rsidRPr="00452A99" w:rsidRDefault="00452A99" w:rsidP="003F1DA3">
            <w:r w:rsidRPr="00452A99">
              <w:t>(knowledge transfer/ or innovation/ or technology transfer/) and (exp policy making/ or decision making/ or exp uncertainty/ or problem solving/ or heuristics/ or management planning/ or risk management/)</w:t>
            </w:r>
          </w:p>
        </w:tc>
        <w:tc>
          <w:tcPr>
            <w:tcW w:w="1224" w:type="dxa"/>
          </w:tcPr>
          <w:p w14:paraId="7DC18A3B" w14:textId="77777777" w:rsidR="00452A99" w:rsidRPr="00452A99" w:rsidRDefault="00452A99" w:rsidP="00452A99">
            <w:pPr>
              <w:jc w:val="right"/>
            </w:pPr>
            <w:r w:rsidRPr="00452A99">
              <w:t>1888</w:t>
            </w:r>
          </w:p>
        </w:tc>
      </w:tr>
      <w:tr w:rsidR="00452A99" w:rsidRPr="00452A99" w14:paraId="3957D5D9" w14:textId="77777777" w:rsidTr="00452A99">
        <w:tc>
          <w:tcPr>
            <w:tcW w:w="1271" w:type="dxa"/>
          </w:tcPr>
          <w:p w14:paraId="47796114" w14:textId="77777777" w:rsidR="00452A99" w:rsidRPr="00452A99" w:rsidRDefault="00452A99" w:rsidP="00452A99">
            <w:pPr>
              <w:jc w:val="right"/>
            </w:pPr>
            <w:r w:rsidRPr="00452A99">
              <w:t>2</w:t>
            </w:r>
          </w:p>
        </w:tc>
        <w:tc>
          <w:tcPr>
            <w:tcW w:w="6521" w:type="dxa"/>
          </w:tcPr>
          <w:p w14:paraId="168E28C4" w14:textId="77777777" w:rsidR="00452A99" w:rsidRPr="00452A99" w:rsidRDefault="00452A99" w:rsidP="003F1DA3">
            <w:r w:rsidRPr="00452A99">
              <w:t xml:space="preserve">(evidence adj2 (barrier* or </w:t>
            </w:r>
            <w:proofErr w:type="spellStart"/>
            <w:r w:rsidRPr="00452A99">
              <w:t>facilitat</w:t>
            </w:r>
            <w:proofErr w:type="spellEnd"/>
            <w:r w:rsidRPr="00452A99">
              <w:t xml:space="preserve">* or implement* or engage* or uptake* or utilis* or </w:t>
            </w:r>
            <w:proofErr w:type="spellStart"/>
            <w:r w:rsidRPr="00452A99">
              <w:t>utiliz</w:t>
            </w:r>
            <w:proofErr w:type="spellEnd"/>
            <w:r w:rsidRPr="00452A99">
              <w:t xml:space="preserve">* or </w:t>
            </w:r>
            <w:proofErr w:type="spellStart"/>
            <w:r w:rsidRPr="00452A99">
              <w:t>diffus</w:t>
            </w:r>
            <w:proofErr w:type="spellEnd"/>
            <w:r w:rsidRPr="00452A99">
              <w:t xml:space="preserve">* or </w:t>
            </w:r>
            <w:proofErr w:type="spellStart"/>
            <w:r w:rsidRPr="00452A99">
              <w:t>disseminat</w:t>
            </w:r>
            <w:proofErr w:type="spellEnd"/>
            <w:r w:rsidRPr="00452A99">
              <w:t xml:space="preserve">* or improve* or "use" or "used" or inform or informing or informed or </w:t>
            </w:r>
            <w:proofErr w:type="spellStart"/>
            <w:r w:rsidRPr="00452A99">
              <w:t>translat</w:t>
            </w:r>
            <w:proofErr w:type="spellEnd"/>
            <w:r w:rsidRPr="00452A99">
              <w:t xml:space="preserve">* or transfer* or </w:t>
            </w:r>
            <w:proofErr w:type="spellStart"/>
            <w:r w:rsidRPr="00452A99">
              <w:t>hindranc</w:t>
            </w:r>
            <w:proofErr w:type="spellEnd"/>
            <w:r w:rsidRPr="00452A99">
              <w:t xml:space="preserve">* or based policy or based policies or based </w:t>
            </w:r>
            <w:proofErr w:type="spellStart"/>
            <w:r w:rsidRPr="00452A99">
              <w:t>policymak</w:t>
            </w:r>
            <w:proofErr w:type="spellEnd"/>
            <w:r w:rsidRPr="00452A99">
              <w:t xml:space="preserve">*) adj10 (policy or policies or </w:t>
            </w:r>
            <w:proofErr w:type="spellStart"/>
            <w:r w:rsidRPr="00452A99">
              <w:t>policymak</w:t>
            </w:r>
            <w:proofErr w:type="spellEnd"/>
            <w:r w:rsidRPr="00452A99">
              <w:t xml:space="preserve">* or (decision* adj1 </w:t>
            </w:r>
            <w:proofErr w:type="spellStart"/>
            <w:r w:rsidRPr="00452A99">
              <w:t>mak</w:t>
            </w:r>
            <w:proofErr w:type="spellEnd"/>
            <w:r w:rsidRPr="00452A99">
              <w:t>*) or planning or health plan* or (</w:t>
            </w:r>
            <w:proofErr w:type="spellStart"/>
            <w:r w:rsidRPr="00452A99">
              <w:t>manag</w:t>
            </w:r>
            <w:proofErr w:type="spellEnd"/>
            <w:r w:rsidRPr="00452A99">
              <w:t>* adj3 (uncertain* or problem*)) or expert group* or ((</w:t>
            </w:r>
            <w:proofErr w:type="spellStart"/>
            <w:r w:rsidRPr="00452A99">
              <w:t>strateg</w:t>
            </w:r>
            <w:proofErr w:type="spellEnd"/>
            <w:r w:rsidRPr="00452A99">
              <w:t>* or knowledge) adj2 action) or "in practice" or "into practice" or legislation or law or laws)).</w:t>
            </w:r>
            <w:proofErr w:type="spellStart"/>
            <w:r w:rsidRPr="00452A99">
              <w:t>ti,ab</w:t>
            </w:r>
            <w:proofErr w:type="spellEnd"/>
            <w:r w:rsidRPr="00452A99">
              <w:t>.</w:t>
            </w:r>
          </w:p>
        </w:tc>
        <w:tc>
          <w:tcPr>
            <w:tcW w:w="1224" w:type="dxa"/>
          </w:tcPr>
          <w:p w14:paraId="66BE9B47" w14:textId="77777777" w:rsidR="00452A99" w:rsidRPr="00452A99" w:rsidRDefault="00452A99" w:rsidP="00452A99">
            <w:pPr>
              <w:jc w:val="right"/>
            </w:pPr>
            <w:r w:rsidRPr="00452A99">
              <w:t>2055</w:t>
            </w:r>
          </w:p>
        </w:tc>
      </w:tr>
      <w:tr w:rsidR="00452A99" w:rsidRPr="00452A99" w14:paraId="08DF0759" w14:textId="77777777" w:rsidTr="00452A99">
        <w:tc>
          <w:tcPr>
            <w:tcW w:w="1271" w:type="dxa"/>
          </w:tcPr>
          <w:p w14:paraId="79B3C49D" w14:textId="77777777" w:rsidR="00452A99" w:rsidRPr="00452A99" w:rsidRDefault="00452A99" w:rsidP="00452A99">
            <w:pPr>
              <w:jc w:val="right"/>
            </w:pPr>
            <w:r w:rsidRPr="00452A99">
              <w:t>3</w:t>
            </w:r>
          </w:p>
        </w:tc>
        <w:tc>
          <w:tcPr>
            <w:tcW w:w="6521" w:type="dxa"/>
          </w:tcPr>
          <w:p w14:paraId="008AB2A0" w14:textId="77777777" w:rsidR="00452A99" w:rsidRPr="00452A99" w:rsidRDefault="00452A99" w:rsidP="003F1DA3">
            <w:r w:rsidRPr="00452A99">
              <w:t xml:space="preserve">(knowledge adj2 (barrier* or </w:t>
            </w:r>
            <w:proofErr w:type="spellStart"/>
            <w:r w:rsidRPr="00452A99">
              <w:t>facilitat</w:t>
            </w:r>
            <w:proofErr w:type="spellEnd"/>
            <w:r w:rsidRPr="00452A99">
              <w:t xml:space="preserve">* or engage* or implement* or uptake* or utilis* or </w:t>
            </w:r>
            <w:proofErr w:type="spellStart"/>
            <w:r w:rsidRPr="00452A99">
              <w:t>utiliz</w:t>
            </w:r>
            <w:proofErr w:type="spellEnd"/>
            <w:r w:rsidRPr="00452A99">
              <w:t xml:space="preserve">* or </w:t>
            </w:r>
            <w:proofErr w:type="spellStart"/>
            <w:r w:rsidRPr="00452A99">
              <w:t>diffus</w:t>
            </w:r>
            <w:proofErr w:type="spellEnd"/>
            <w:r w:rsidRPr="00452A99">
              <w:t xml:space="preserve">* or </w:t>
            </w:r>
            <w:proofErr w:type="spellStart"/>
            <w:r w:rsidRPr="00452A99">
              <w:t>disseminat</w:t>
            </w:r>
            <w:proofErr w:type="spellEnd"/>
            <w:r w:rsidRPr="00452A99">
              <w:t xml:space="preserve">* or improve* or "use" or "used" or inform or informing or informed or </w:t>
            </w:r>
            <w:proofErr w:type="spellStart"/>
            <w:r w:rsidRPr="00452A99">
              <w:t>translat</w:t>
            </w:r>
            <w:proofErr w:type="spellEnd"/>
            <w:r w:rsidRPr="00452A99">
              <w:t xml:space="preserve">* or transfer* or </w:t>
            </w:r>
            <w:proofErr w:type="spellStart"/>
            <w:r w:rsidRPr="00452A99">
              <w:t>hindranc</w:t>
            </w:r>
            <w:proofErr w:type="spellEnd"/>
            <w:r w:rsidRPr="00452A99">
              <w:t xml:space="preserve">* or exchange or broker*) adj10 (policy or policies or </w:t>
            </w:r>
            <w:proofErr w:type="spellStart"/>
            <w:r w:rsidRPr="00452A99">
              <w:t>policymak</w:t>
            </w:r>
            <w:proofErr w:type="spellEnd"/>
            <w:r w:rsidRPr="00452A99">
              <w:t xml:space="preserve">* or (decision* adj1 </w:t>
            </w:r>
            <w:proofErr w:type="spellStart"/>
            <w:r w:rsidRPr="00452A99">
              <w:t>mak</w:t>
            </w:r>
            <w:proofErr w:type="spellEnd"/>
            <w:r w:rsidRPr="00452A99">
              <w:t>*) or planning or health plan* or (</w:t>
            </w:r>
            <w:proofErr w:type="spellStart"/>
            <w:r w:rsidRPr="00452A99">
              <w:t>manag</w:t>
            </w:r>
            <w:proofErr w:type="spellEnd"/>
            <w:r w:rsidRPr="00452A99">
              <w:t>* adj3 (uncertain* or problem*)) or expert group* or ((</w:t>
            </w:r>
            <w:proofErr w:type="spellStart"/>
            <w:r w:rsidRPr="00452A99">
              <w:t>strateg</w:t>
            </w:r>
            <w:proofErr w:type="spellEnd"/>
            <w:r w:rsidRPr="00452A99">
              <w:t>* or knowledge) adj2 action) or "in practice" or "into practice" or legislation or law or laws)).</w:t>
            </w:r>
            <w:proofErr w:type="spellStart"/>
            <w:r w:rsidRPr="00452A99">
              <w:t>ti,ab</w:t>
            </w:r>
            <w:proofErr w:type="spellEnd"/>
            <w:r w:rsidRPr="00452A99">
              <w:t>.</w:t>
            </w:r>
          </w:p>
        </w:tc>
        <w:tc>
          <w:tcPr>
            <w:tcW w:w="1224" w:type="dxa"/>
          </w:tcPr>
          <w:p w14:paraId="63F353B4" w14:textId="77777777" w:rsidR="00452A99" w:rsidRPr="00452A99" w:rsidRDefault="00452A99" w:rsidP="00452A99">
            <w:pPr>
              <w:jc w:val="right"/>
            </w:pPr>
            <w:r w:rsidRPr="00452A99">
              <w:t>1132</w:t>
            </w:r>
          </w:p>
        </w:tc>
      </w:tr>
      <w:tr w:rsidR="00452A99" w:rsidRPr="00452A99" w14:paraId="027E5E57" w14:textId="77777777" w:rsidTr="00452A99">
        <w:tc>
          <w:tcPr>
            <w:tcW w:w="1271" w:type="dxa"/>
          </w:tcPr>
          <w:p w14:paraId="6F298FEF" w14:textId="77777777" w:rsidR="00452A99" w:rsidRPr="00452A99" w:rsidRDefault="00452A99" w:rsidP="00452A99">
            <w:pPr>
              <w:jc w:val="right"/>
            </w:pPr>
            <w:r w:rsidRPr="00452A99">
              <w:t>4</w:t>
            </w:r>
          </w:p>
        </w:tc>
        <w:tc>
          <w:tcPr>
            <w:tcW w:w="6521" w:type="dxa"/>
          </w:tcPr>
          <w:p w14:paraId="2883C347" w14:textId="77777777" w:rsidR="00452A99" w:rsidRPr="00452A99" w:rsidRDefault="00452A99" w:rsidP="003F1DA3">
            <w:r w:rsidRPr="00452A99">
              <w:t xml:space="preserve">((research or review or reviews or information or science or data) adj2 (barrier* or </w:t>
            </w:r>
            <w:proofErr w:type="spellStart"/>
            <w:r w:rsidRPr="00452A99">
              <w:t>facilitat</w:t>
            </w:r>
            <w:proofErr w:type="spellEnd"/>
            <w:r w:rsidRPr="00452A99">
              <w:t xml:space="preserve">* or engage* or </w:t>
            </w:r>
            <w:proofErr w:type="spellStart"/>
            <w:r w:rsidRPr="00452A99">
              <w:t>impliement</w:t>
            </w:r>
            <w:proofErr w:type="spellEnd"/>
            <w:r w:rsidRPr="00452A99">
              <w:t xml:space="preserve">* or uptake* or utilis* or </w:t>
            </w:r>
            <w:proofErr w:type="spellStart"/>
            <w:r w:rsidRPr="00452A99">
              <w:t>utiliz</w:t>
            </w:r>
            <w:proofErr w:type="spellEnd"/>
            <w:r w:rsidRPr="00452A99">
              <w:t xml:space="preserve">* or </w:t>
            </w:r>
            <w:proofErr w:type="spellStart"/>
            <w:r w:rsidRPr="00452A99">
              <w:t>diffus</w:t>
            </w:r>
            <w:proofErr w:type="spellEnd"/>
            <w:r w:rsidRPr="00452A99">
              <w:t xml:space="preserve">* or </w:t>
            </w:r>
            <w:proofErr w:type="spellStart"/>
            <w:r w:rsidRPr="00452A99">
              <w:t>disseminat</w:t>
            </w:r>
            <w:proofErr w:type="spellEnd"/>
            <w:r w:rsidRPr="00452A99">
              <w:t xml:space="preserve">* or improve* or "use" or "used" or inform or informing or informed or </w:t>
            </w:r>
            <w:proofErr w:type="spellStart"/>
            <w:r w:rsidRPr="00452A99">
              <w:t>translat</w:t>
            </w:r>
            <w:proofErr w:type="spellEnd"/>
            <w:r w:rsidRPr="00452A99">
              <w:t xml:space="preserve">* or transfer* or </w:t>
            </w:r>
            <w:proofErr w:type="spellStart"/>
            <w:r w:rsidRPr="00452A99">
              <w:t>hindranc</w:t>
            </w:r>
            <w:proofErr w:type="spellEnd"/>
            <w:r w:rsidRPr="00452A99">
              <w:t xml:space="preserve">*) adj10 (policy or policies or </w:t>
            </w:r>
            <w:proofErr w:type="spellStart"/>
            <w:r w:rsidRPr="00452A99">
              <w:t>policymak</w:t>
            </w:r>
            <w:proofErr w:type="spellEnd"/>
            <w:r w:rsidRPr="00452A99">
              <w:t xml:space="preserve">* or (decision* adj1 </w:t>
            </w:r>
            <w:proofErr w:type="spellStart"/>
            <w:r w:rsidRPr="00452A99">
              <w:t>mak</w:t>
            </w:r>
            <w:proofErr w:type="spellEnd"/>
            <w:r w:rsidRPr="00452A99">
              <w:t>*) or planning or health plan* or (</w:t>
            </w:r>
            <w:proofErr w:type="spellStart"/>
            <w:r w:rsidRPr="00452A99">
              <w:t>manag</w:t>
            </w:r>
            <w:proofErr w:type="spellEnd"/>
            <w:r w:rsidRPr="00452A99">
              <w:t>* adj3 (uncertain* or problem*)) or expert group* or ((</w:t>
            </w:r>
            <w:proofErr w:type="spellStart"/>
            <w:r w:rsidRPr="00452A99">
              <w:t>strateg</w:t>
            </w:r>
            <w:proofErr w:type="spellEnd"/>
            <w:r w:rsidRPr="00452A99">
              <w:t>* or knowledge) adj2 action) or "in practice" or "into practice" or legislation or law or laws)).</w:t>
            </w:r>
            <w:proofErr w:type="spellStart"/>
            <w:r w:rsidRPr="00452A99">
              <w:t>ti,ab</w:t>
            </w:r>
            <w:proofErr w:type="spellEnd"/>
            <w:r w:rsidRPr="00452A99">
              <w:t>.</w:t>
            </w:r>
          </w:p>
        </w:tc>
        <w:tc>
          <w:tcPr>
            <w:tcW w:w="1224" w:type="dxa"/>
          </w:tcPr>
          <w:p w14:paraId="61E75395" w14:textId="77777777" w:rsidR="00452A99" w:rsidRPr="00452A99" w:rsidRDefault="00452A99" w:rsidP="00452A99">
            <w:pPr>
              <w:jc w:val="right"/>
            </w:pPr>
            <w:r w:rsidRPr="00452A99">
              <w:t>5269</w:t>
            </w:r>
          </w:p>
        </w:tc>
      </w:tr>
      <w:tr w:rsidR="00452A99" w:rsidRPr="00452A99" w14:paraId="18A31697" w14:textId="77777777" w:rsidTr="00452A99">
        <w:tc>
          <w:tcPr>
            <w:tcW w:w="1271" w:type="dxa"/>
          </w:tcPr>
          <w:p w14:paraId="44F5CF9A" w14:textId="77777777" w:rsidR="00452A99" w:rsidRPr="00452A99" w:rsidRDefault="00452A99" w:rsidP="00452A99">
            <w:pPr>
              <w:jc w:val="right"/>
            </w:pPr>
            <w:r w:rsidRPr="00452A99">
              <w:t>5</w:t>
            </w:r>
          </w:p>
        </w:tc>
        <w:tc>
          <w:tcPr>
            <w:tcW w:w="6521" w:type="dxa"/>
          </w:tcPr>
          <w:p w14:paraId="252A0FEE" w14:textId="77777777" w:rsidR="00452A99" w:rsidRPr="00452A99" w:rsidRDefault="00452A99" w:rsidP="003F1DA3">
            <w:r w:rsidRPr="00452A99">
              <w:t xml:space="preserve">("research into policy" or "research into policies" or "research into </w:t>
            </w:r>
            <w:proofErr w:type="spellStart"/>
            <w:r w:rsidRPr="00452A99">
              <w:t>policymak</w:t>
            </w:r>
            <w:proofErr w:type="spellEnd"/>
            <w:r w:rsidRPr="00452A99">
              <w:t xml:space="preserve">*" or "research into practice" or "evidence into policy" or "evidence into policies" or "evidence into </w:t>
            </w:r>
            <w:proofErr w:type="spellStart"/>
            <w:r w:rsidRPr="00452A99">
              <w:t>policymak</w:t>
            </w:r>
            <w:proofErr w:type="spellEnd"/>
            <w:r w:rsidRPr="00452A99">
              <w:t>*").</w:t>
            </w:r>
            <w:proofErr w:type="spellStart"/>
            <w:r w:rsidRPr="00452A99">
              <w:t>ti,ab</w:t>
            </w:r>
            <w:proofErr w:type="spellEnd"/>
            <w:r w:rsidRPr="00452A99">
              <w:t>.</w:t>
            </w:r>
          </w:p>
        </w:tc>
        <w:tc>
          <w:tcPr>
            <w:tcW w:w="1224" w:type="dxa"/>
          </w:tcPr>
          <w:p w14:paraId="59B1E4CB" w14:textId="77777777" w:rsidR="00452A99" w:rsidRPr="00452A99" w:rsidRDefault="00452A99" w:rsidP="00452A99">
            <w:pPr>
              <w:jc w:val="right"/>
            </w:pPr>
            <w:r w:rsidRPr="00452A99">
              <w:t>761</w:t>
            </w:r>
          </w:p>
        </w:tc>
      </w:tr>
      <w:tr w:rsidR="00452A99" w:rsidRPr="00452A99" w14:paraId="6165E566" w14:textId="77777777" w:rsidTr="00452A99">
        <w:tc>
          <w:tcPr>
            <w:tcW w:w="1271" w:type="dxa"/>
          </w:tcPr>
          <w:p w14:paraId="43A66656" w14:textId="77777777" w:rsidR="00452A99" w:rsidRPr="00452A99" w:rsidRDefault="00452A99" w:rsidP="00452A99">
            <w:pPr>
              <w:jc w:val="right"/>
            </w:pPr>
            <w:r w:rsidRPr="00452A99">
              <w:t>6</w:t>
            </w:r>
          </w:p>
        </w:tc>
        <w:tc>
          <w:tcPr>
            <w:tcW w:w="6521" w:type="dxa"/>
          </w:tcPr>
          <w:p w14:paraId="61B0D605" w14:textId="77777777" w:rsidR="00452A99" w:rsidRPr="00452A99" w:rsidRDefault="00452A99" w:rsidP="003F1DA3">
            <w:r w:rsidRPr="00452A99">
              <w:t>or/1-5</w:t>
            </w:r>
          </w:p>
        </w:tc>
        <w:tc>
          <w:tcPr>
            <w:tcW w:w="1224" w:type="dxa"/>
          </w:tcPr>
          <w:p w14:paraId="580F636B" w14:textId="77777777" w:rsidR="00452A99" w:rsidRPr="00452A99" w:rsidRDefault="00452A99" w:rsidP="00452A99">
            <w:pPr>
              <w:jc w:val="right"/>
            </w:pPr>
            <w:r w:rsidRPr="00452A99">
              <w:t>10183</w:t>
            </w:r>
          </w:p>
        </w:tc>
      </w:tr>
    </w:tbl>
    <w:p w14:paraId="1B5841C0" w14:textId="22C5FDAB" w:rsidR="00BB1A20" w:rsidRDefault="00BB1A20" w:rsidP="00BB1A20">
      <w:pPr>
        <w:pStyle w:val="Heading2"/>
      </w:pPr>
      <w:bookmarkStart w:id="9" w:name="_Toc125971813"/>
      <w:r w:rsidRPr="00A26602">
        <w:lastRenderedPageBreak/>
        <w:t>Ovid</w:t>
      </w:r>
      <w:r>
        <w:t>SP Social Policy &amp; Practice</w:t>
      </w:r>
      <w:bookmarkEnd w:id="9"/>
    </w:p>
    <w:tbl>
      <w:tblPr>
        <w:tblW w:w="9204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2"/>
        <w:gridCol w:w="5662"/>
      </w:tblGrid>
      <w:tr w:rsidR="00BB1A20" w:rsidRPr="00C04A83" w14:paraId="5650A999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3DF30D4" w14:textId="77777777" w:rsidR="00BB1A20" w:rsidRPr="00C04A83" w:rsidRDefault="00BB1A20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Database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name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460F2D5" w14:textId="77777777" w:rsidR="00BB1A20" w:rsidRPr="00C04A83" w:rsidRDefault="00BB1A20" w:rsidP="00321A12">
            <w:pPr>
              <w:rPr>
                <w:lang w:eastAsia="en-GB"/>
              </w:rPr>
            </w:pPr>
            <w:r>
              <w:rPr>
                <w:lang w:eastAsia="en-GB"/>
              </w:rPr>
              <w:t xml:space="preserve">APA </w:t>
            </w:r>
            <w:proofErr w:type="spellStart"/>
            <w:r>
              <w:rPr>
                <w:lang w:eastAsia="en-GB"/>
              </w:rPr>
              <w:t>PsycInfo</w:t>
            </w:r>
            <w:proofErr w:type="spellEnd"/>
          </w:p>
        </w:tc>
      </w:tr>
      <w:tr w:rsidR="00BB1A20" w:rsidRPr="00C04A83" w14:paraId="2270E8A3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F8732B6" w14:textId="77777777" w:rsidR="00BB1A20" w:rsidRPr="00C04A83" w:rsidRDefault="00BB1A20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Database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platform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B1720B" w14:textId="77777777" w:rsidR="00BB1A20" w:rsidRPr="00C04A83" w:rsidRDefault="00BB1A20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OvidSP</w:t>
            </w:r>
          </w:p>
        </w:tc>
      </w:tr>
      <w:tr w:rsidR="00BB1A20" w:rsidRPr="00C04A83" w14:paraId="47ADF989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998A7B" w14:textId="77777777" w:rsidR="00BB1A20" w:rsidRPr="00C04A83" w:rsidRDefault="00BB1A20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Dates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of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database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coverage</w:t>
            </w:r>
            <w:r>
              <w:rPr>
                <w:lang w:eastAsia="en-GB"/>
              </w:rPr>
              <w:t xml:space="preserve"> 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D6285A5" w14:textId="3C2EE487" w:rsidR="00BB1A20" w:rsidRPr="00C04A83" w:rsidRDefault="00F91402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202204</w:t>
            </w:r>
          </w:p>
        </w:tc>
      </w:tr>
      <w:tr w:rsidR="00BB1A20" w:rsidRPr="00C04A83" w14:paraId="19B9BBD3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84ADA80" w14:textId="77777777" w:rsidR="00BB1A20" w:rsidRPr="00C04A83" w:rsidRDefault="00BB1A20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Date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searched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AAD699E" w14:textId="77777777" w:rsidR="00BB1A20" w:rsidRPr="00C04A83" w:rsidRDefault="00BB1A20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2022-06-22</w:t>
            </w:r>
          </w:p>
        </w:tc>
      </w:tr>
      <w:tr w:rsidR="00BB1A20" w:rsidRPr="00C04A83" w14:paraId="65A56AF7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6756F0" w14:textId="77777777" w:rsidR="00BB1A20" w:rsidRPr="00C04A83" w:rsidRDefault="00BB1A20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Searched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by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7EDB06" w14:textId="77777777" w:rsidR="00BB1A20" w:rsidRPr="00C04A83" w:rsidRDefault="00BB1A20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JF</w:t>
            </w:r>
          </w:p>
        </w:tc>
      </w:tr>
      <w:tr w:rsidR="00BB1A20" w:rsidRPr="00C06015" w14:paraId="23738A55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057441" w14:textId="77777777" w:rsidR="00BB1A20" w:rsidRPr="00C04A83" w:rsidRDefault="00BB1A20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Number of results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A499204" w14:textId="7B29DC21" w:rsidR="00BB1A20" w:rsidRPr="0049575A" w:rsidRDefault="00F91402" w:rsidP="00321A12">
            <w:pPr>
              <w:rPr>
                <w:lang w:val="it-IT" w:eastAsia="en-GB"/>
              </w:rPr>
            </w:pPr>
            <w:r>
              <w:rPr>
                <w:lang w:val="it-IT" w:eastAsia="en-GB"/>
              </w:rPr>
              <w:t>1463</w:t>
            </w:r>
          </w:p>
        </w:tc>
      </w:tr>
      <w:tr w:rsidR="00BB1A20" w:rsidRPr="00C04A83" w14:paraId="4800C959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EA16B" w14:textId="77777777" w:rsidR="00BB1A20" w:rsidRPr="00C04A83" w:rsidRDefault="00BB1A20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EndNote import order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344BC" w14:textId="5941F5F5" w:rsidR="00BB1A20" w:rsidRPr="00C04A83" w:rsidRDefault="00F91402" w:rsidP="00321A12">
            <w:pPr>
              <w:rPr>
                <w:lang w:eastAsia="en-GB"/>
              </w:rPr>
            </w:pPr>
            <w:r>
              <w:rPr>
                <w:lang w:val="it-IT" w:eastAsia="en-GB"/>
              </w:rPr>
              <w:t>5</w:t>
            </w:r>
          </w:p>
        </w:tc>
      </w:tr>
      <w:tr w:rsidR="00BB1A20" w:rsidRPr="00C06015" w14:paraId="7BF8CF71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92822" w14:textId="77777777" w:rsidR="00BB1A20" w:rsidRDefault="00BB1A20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Number of results once duplicates removed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58128" w14:textId="4BF7495A" w:rsidR="00BB1A20" w:rsidRPr="0015775D" w:rsidRDefault="00F91402" w:rsidP="00321A12">
            <w:pPr>
              <w:rPr>
                <w:lang w:val="it-IT" w:eastAsia="en-GB"/>
              </w:rPr>
            </w:pPr>
            <w:r>
              <w:rPr>
                <w:lang w:val="it-IT" w:eastAsia="en-GB"/>
              </w:rPr>
              <w:t>1017</w:t>
            </w:r>
          </w:p>
        </w:tc>
      </w:tr>
      <w:tr w:rsidR="00BB1A20" w:rsidRPr="00C04A83" w14:paraId="7CCAC4C2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B222E" w14:textId="77777777" w:rsidR="00BB1A20" w:rsidRPr="00C04A83" w:rsidRDefault="00BB1A20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Search strategy notes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B0990" w14:textId="77777777" w:rsidR="00BB1A20" w:rsidRPr="00ED3CAF" w:rsidRDefault="00BB1A20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Search lines ending in a ‘/’ are subject heading searches.</w:t>
            </w:r>
            <w:r>
              <w:rPr>
                <w:lang w:eastAsia="en-GB"/>
              </w:rPr>
              <w:br/>
              <w:t>Search lines beginning ‘exp’ are exploded subject heading searches.</w:t>
            </w:r>
            <w:r>
              <w:rPr>
                <w:lang w:eastAsia="en-GB"/>
              </w:rPr>
              <w:br/>
              <w:t>Two-letter codes at the end of search lines designate the fields to search. Fields codes used are:</w:t>
            </w:r>
            <w:r>
              <w:rPr>
                <w:lang w:eastAsia="en-GB"/>
              </w:rPr>
              <w:br/>
              <w:t>TI: title</w:t>
            </w:r>
            <w:r>
              <w:rPr>
                <w:lang w:eastAsia="en-GB"/>
              </w:rPr>
              <w:br/>
              <w:t>AB: abstract</w:t>
            </w:r>
            <w:r>
              <w:rPr>
                <w:lang w:eastAsia="en-GB"/>
              </w:rPr>
              <w:br/>
            </w:r>
            <w:proofErr w:type="spellStart"/>
            <w:r>
              <w:rPr>
                <w:lang w:eastAsia="en-GB"/>
              </w:rPr>
              <w:t>ADJ</w:t>
            </w:r>
            <w:r>
              <w:rPr>
                <w:i/>
                <w:iCs/>
                <w:lang w:eastAsia="en-GB"/>
              </w:rPr>
              <w:t>n</w:t>
            </w:r>
            <w:proofErr w:type="spellEnd"/>
            <w:r>
              <w:rPr>
                <w:lang w:eastAsia="en-GB"/>
              </w:rPr>
              <w:t xml:space="preserve"> finds words within </w:t>
            </w:r>
            <w:r>
              <w:rPr>
                <w:i/>
                <w:iCs/>
                <w:lang w:eastAsia="en-GB"/>
              </w:rPr>
              <w:t>n</w:t>
            </w:r>
            <w:r>
              <w:rPr>
                <w:lang w:eastAsia="en-GB"/>
              </w:rPr>
              <w:t xml:space="preserve"> words of each other.</w:t>
            </w:r>
            <w:r>
              <w:rPr>
                <w:lang w:eastAsia="en-GB"/>
              </w:rPr>
              <w:br/>
              <w:t>or/</w:t>
            </w:r>
            <w:r w:rsidRPr="000C107B">
              <w:rPr>
                <w:i/>
                <w:lang w:eastAsia="en-GB"/>
              </w:rPr>
              <w:t>x-y</w:t>
            </w:r>
            <w:r>
              <w:rPr>
                <w:lang w:eastAsia="en-GB"/>
              </w:rPr>
              <w:t xml:space="preserve"> combines search sets in the range </w:t>
            </w:r>
            <w:r w:rsidRPr="000C107B">
              <w:rPr>
                <w:i/>
                <w:lang w:eastAsia="en-GB"/>
              </w:rPr>
              <w:t>x-y</w:t>
            </w:r>
            <w:r>
              <w:rPr>
                <w:lang w:eastAsia="en-GB"/>
              </w:rPr>
              <w:t xml:space="preserve"> with Boolean operator OR.</w:t>
            </w:r>
            <w:r>
              <w:rPr>
                <w:lang w:eastAsia="en-GB"/>
              </w:rPr>
              <w:br/>
              <w:t>* is used for truncation of words.</w:t>
            </w:r>
            <w:r>
              <w:rPr>
                <w:lang w:eastAsia="en-GB"/>
              </w:rPr>
              <w:br/>
            </w:r>
            <w:proofErr w:type="gramStart"/>
            <w:r>
              <w:rPr>
                <w:lang w:eastAsia="en-GB"/>
              </w:rPr>
              <w:t>[ ]</w:t>
            </w:r>
            <w:proofErr w:type="gramEnd"/>
            <w:r>
              <w:rPr>
                <w:lang w:eastAsia="en-GB"/>
              </w:rPr>
              <w:t xml:space="preserve"> are used for comments.</w:t>
            </w:r>
          </w:p>
        </w:tc>
      </w:tr>
    </w:tbl>
    <w:p w14:paraId="09EB3274" w14:textId="77777777" w:rsidR="00BB1A20" w:rsidRDefault="00BB1A20" w:rsidP="00BB1A2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5C1213" w:rsidRPr="005C1213" w14:paraId="76E8E234" w14:textId="77777777" w:rsidTr="005C1213">
        <w:tc>
          <w:tcPr>
            <w:tcW w:w="1271" w:type="dxa"/>
            <w:shd w:val="clear" w:color="auto" w:fill="D9D9D9" w:themeFill="background2" w:themeFillShade="D9"/>
          </w:tcPr>
          <w:p w14:paraId="6359F276" w14:textId="5FA33677" w:rsidR="005C1213" w:rsidRPr="005C1213" w:rsidRDefault="005C1213" w:rsidP="005C1213">
            <w:r>
              <w:t>#</w:t>
            </w:r>
          </w:p>
        </w:tc>
        <w:tc>
          <w:tcPr>
            <w:tcW w:w="7745" w:type="dxa"/>
            <w:shd w:val="clear" w:color="auto" w:fill="D9D9D9" w:themeFill="background2" w:themeFillShade="D9"/>
          </w:tcPr>
          <w:p w14:paraId="0CB78152" w14:textId="372E9145" w:rsidR="005C1213" w:rsidRPr="005C1213" w:rsidRDefault="005C1213" w:rsidP="005C1213">
            <w:r>
              <w:t>Search terms</w:t>
            </w:r>
          </w:p>
        </w:tc>
      </w:tr>
      <w:tr w:rsidR="005C1213" w:rsidRPr="005C1213" w14:paraId="46A9F86F" w14:textId="77777777" w:rsidTr="005C1213">
        <w:tc>
          <w:tcPr>
            <w:tcW w:w="1271" w:type="dxa"/>
          </w:tcPr>
          <w:p w14:paraId="3D37D0F4" w14:textId="77777777" w:rsidR="005C1213" w:rsidRPr="005C1213" w:rsidRDefault="005C1213" w:rsidP="005C1213">
            <w:pPr>
              <w:jc w:val="right"/>
            </w:pPr>
            <w:r w:rsidRPr="005C1213">
              <w:lastRenderedPageBreak/>
              <w:t>1.</w:t>
            </w:r>
          </w:p>
        </w:tc>
        <w:tc>
          <w:tcPr>
            <w:tcW w:w="7745" w:type="dxa"/>
          </w:tcPr>
          <w:p w14:paraId="2157F6F6" w14:textId="77777777" w:rsidR="005C1213" w:rsidRPr="005C1213" w:rsidRDefault="005C1213" w:rsidP="000E2A7B">
            <w:r w:rsidRPr="005C1213">
              <w:t xml:space="preserve">(evidence adj2 (barrier* or </w:t>
            </w:r>
            <w:proofErr w:type="spellStart"/>
            <w:r w:rsidRPr="005C1213">
              <w:t>facilitat</w:t>
            </w:r>
            <w:proofErr w:type="spellEnd"/>
            <w:r w:rsidRPr="005C1213">
              <w:t xml:space="preserve">* or implement* or engage* or uptake* or utilis* or </w:t>
            </w:r>
            <w:proofErr w:type="spellStart"/>
            <w:r w:rsidRPr="005C1213">
              <w:t>utiliz</w:t>
            </w:r>
            <w:proofErr w:type="spellEnd"/>
            <w:r w:rsidRPr="005C1213">
              <w:t xml:space="preserve">* or </w:t>
            </w:r>
            <w:proofErr w:type="spellStart"/>
            <w:r w:rsidRPr="005C1213">
              <w:t>diffus</w:t>
            </w:r>
            <w:proofErr w:type="spellEnd"/>
            <w:r w:rsidRPr="005C1213">
              <w:t xml:space="preserve">* or </w:t>
            </w:r>
            <w:proofErr w:type="spellStart"/>
            <w:r w:rsidRPr="005C1213">
              <w:t>disseminat</w:t>
            </w:r>
            <w:proofErr w:type="spellEnd"/>
            <w:r w:rsidRPr="005C1213">
              <w:t xml:space="preserve">* or improve* or "use" or "used" or inform or informing or informed or </w:t>
            </w:r>
            <w:proofErr w:type="spellStart"/>
            <w:r w:rsidRPr="005C1213">
              <w:t>translat</w:t>
            </w:r>
            <w:proofErr w:type="spellEnd"/>
            <w:r w:rsidRPr="005C1213">
              <w:t xml:space="preserve">* or transfer* or </w:t>
            </w:r>
            <w:proofErr w:type="spellStart"/>
            <w:r w:rsidRPr="005C1213">
              <w:t>hindranc</w:t>
            </w:r>
            <w:proofErr w:type="spellEnd"/>
            <w:r w:rsidRPr="005C1213">
              <w:t xml:space="preserve">* or based policy or based policies or based </w:t>
            </w:r>
            <w:proofErr w:type="spellStart"/>
            <w:r w:rsidRPr="005C1213">
              <w:t>policymak</w:t>
            </w:r>
            <w:proofErr w:type="spellEnd"/>
            <w:r w:rsidRPr="005C1213">
              <w:t xml:space="preserve">*) adj10 (policy or policies or </w:t>
            </w:r>
            <w:proofErr w:type="spellStart"/>
            <w:r w:rsidRPr="005C1213">
              <w:t>policymak</w:t>
            </w:r>
            <w:proofErr w:type="spellEnd"/>
            <w:r w:rsidRPr="005C1213">
              <w:t xml:space="preserve">* or (decision* adj1 </w:t>
            </w:r>
            <w:proofErr w:type="spellStart"/>
            <w:r w:rsidRPr="005C1213">
              <w:t>mak</w:t>
            </w:r>
            <w:proofErr w:type="spellEnd"/>
            <w:r w:rsidRPr="005C1213">
              <w:t>*) or planning or health plan* or (</w:t>
            </w:r>
            <w:proofErr w:type="spellStart"/>
            <w:r w:rsidRPr="005C1213">
              <w:t>manag</w:t>
            </w:r>
            <w:proofErr w:type="spellEnd"/>
            <w:r w:rsidRPr="005C1213">
              <w:t>* adj3 (uncertain* or problem*)) or expert group* or ((</w:t>
            </w:r>
            <w:proofErr w:type="spellStart"/>
            <w:r w:rsidRPr="005C1213">
              <w:t>strateg</w:t>
            </w:r>
            <w:proofErr w:type="spellEnd"/>
            <w:r w:rsidRPr="005C1213">
              <w:t>* or knowledge) adj2 action) or "in practice" or "into practice" or legislation or law or laws)).</w:t>
            </w:r>
            <w:proofErr w:type="spellStart"/>
            <w:r w:rsidRPr="005C1213">
              <w:t>ti,ab</w:t>
            </w:r>
            <w:proofErr w:type="spellEnd"/>
            <w:r w:rsidRPr="005C1213">
              <w:t>.</w:t>
            </w:r>
          </w:p>
        </w:tc>
      </w:tr>
      <w:tr w:rsidR="005C1213" w:rsidRPr="005C1213" w14:paraId="1C47BFC7" w14:textId="77777777" w:rsidTr="005C1213">
        <w:tc>
          <w:tcPr>
            <w:tcW w:w="1271" w:type="dxa"/>
          </w:tcPr>
          <w:p w14:paraId="01AC9597" w14:textId="77777777" w:rsidR="005C1213" w:rsidRPr="005C1213" w:rsidRDefault="005C1213" w:rsidP="005C1213">
            <w:pPr>
              <w:jc w:val="right"/>
            </w:pPr>
            <w:r w:rsidRPr="005C1213">
              <w:t>2.</w:t>
            </w:r>
          </w:p>
        </w:tc>
        <w:tc>
          <w:tcPr>
            <w:tcW w:w="7745" w:type="dxa"/>
          </w:tcPr>
          <w:p w14:paraId="54F37E79" w14:textId="77777777" w:rsidR="005C1213" w:rsidRPr="005C1213" w:rsidRDefault="005C1213" w:rsidP="000E2A7B">
            <w:r w:rsidRPr="005C1213">
              <w:t xml:space="preserve">(knowledge adj2 (barrier* or </w:t>
            </w:r>
            <w:proofErr w:type="spellStart"/>
            <w:r w:rsidRPr="005C1213">
              <w:t>facilitat</w:t>
            </w:r>
            <w:proofErr w:type="spellEnd"/>
            <w:r w:rsidRPr="005C1213">
              <w:t xml:space="preserve">* or engage* or implement* or uptake* or utilis* or </w:t>
            </w:r>
            <w:proofErr w:type="spellStart"/>
            <w:r w:rsidRPr="005C1213">
              <w:t>utiliz</w:t>
            </w:r>
            <w:proofErr w:type="spellEnd"/>
            <w:r w:rsidRPr="005C1213">
              <w:t xml:space="preserve">* or </w:t>
            </w:r>
            <w:proofErr w:type="spellStart"/>
            <w:r w:rsidRPr="005C1213">
              <w:t>diffus</w:t>
            </w:r>
            <w:proofErr w:type="spellEnd"/>
            <w:r w:rsidRPr="005C1213">
              <w:t xml:space="preserve">* or </w:t>
            </w:r>
            <w:proofErr w:type="spellStart"/>
            <w:r w:rsidRPr="005C1213">
              <w:t>disseminat</w:t>
            </w:r>
            <w:proofErr w:type="spellEnd"/>
            <w:r w:rsidRPr="005C1213">
              <w:t xml:space="preserve">* or improve* or "use" or "used" or inform or informing or informed or </w:t>
            </w:r>
            <w:proofErr w:type="spellStart"/>
            <w:r w:rsidRPr="005C1213">
              <w:t>translat</w:t>
            </w:r>
            <w:proofErr w:type="spellEnd"/>
            <w:r w:rsidRPr="005C1213">
              <w:t xml:space="preserve">* or transfer* or </w:t>
            </w:r>
            <w:proofErr w:type="spellStart"/>
            <w:r w:rsidRPr="005C1213">
              <w:t>hindranc</w:t>
            </w:r>
            <w:proofErr w:type="spellEnd"/>
            <w:r w:rsidRPr="005C1213">
              <w:t xml:space="preserve">* or exchange or broker*) adj10 (policy or policies or </w:t>
            </w:r>
            <w:proofErr w:type="spellStart"/>
            <w:r w:rsidRPr="005C1213">
              <w:t>policymak</w:t>
            </w:r>
            <w:proofErr w:type="spellEnd"/>
            <w:r w:rsidRPr="005C1213">
              <w:t xml:space="preserve">* or (decision* adj1 </w:t>
            </w:r>
            <w:proofErr w:type="spellStart"/>
            <w:r w:rsidRPr="005C1213">
              <w:t>mak</w:t>
            </w:r>
            <w:proofErr w:type="spellEnd"/>
            <w:r w:rsidRPr="005C1213">
              <w:t>*) or planning or health plan* or (</w:t>
            </w:r>
            <w:proofErr w:type="spellStart"/>
            <w:r w:rsidRPr="005C1213">
              <w:t>manag</w:t>
            </w:r>
            <w:proofErr w:type="spellEnd"/>
            <w:r w:rsidRPr="005C1213">
              <w:t>* adj3 (uncertain* or problem*)) or expert group* or ((</w:t>
            </w:r>
            <w:proofErr w:type="spellStart"/>
            <w:r w:rsidRPr="005C1213">
              <w:t>strateg</w:t>
            </w:r>
            <w:proofErr w:type="spellEnd"/>
            <w:r w:rsidRPr="005C1213">
              <w:t>* or knowledge) adj2 action) or "in practice" or "into practice" or legislation or law or laws)).</w:t>
            </w:r>
            <w:proofErr w:type="spellStart"/>
            <w:r w:rsidRPr="005C1213">
              <w:t>ti,ab</w:t>
            </w:r>
            <w:proofErr w:type="spellEnd"/>
            <w:r w:rsidRPr="005C1213">
              <w:t>.</w:t>
            </w:r>
          </w:p>
        </w:tc>
      </w:tr>
      <w:tr w:rsidR="005C1213" w:rsidRPr="005C1213" w14:paraId="2383EB8C" w14:textId="77777777" w:rsidTr="005C1213">
        <w:tc>
          <w:tcPr>
            <w:tcW w:w="1271" w:type="dxa"/>
          </w:tcPr>
          <w:p w14:paraId="0794FB48" w14:textId="77777777" w:rsidR="005C1213" w:rsidRPr="005C1213" w:rsidRDefault="005C1213" w:rsidP="005C1213">
            <w:pPr>
              <w:jc w:val="right"/>
            </w:pPr>
            <w:r w:rsidRPr="005C1213">
              <w:t>3.</w:t>
            </w:r>
          </w:p>
        </w:tc>
        <w:tc>
          <w:tcPr>
            <w:tcW w:w="7745" w:type="dxa"/>
          </w:tcPr>
          <w:p w14:paraId="79789F4B" w14:textId="77777777" w:rsidR="005C1213" w:rsidRPr="005C1213" w:rsidRDefault="005C1213" w:rsidP="000E2A7B">
            <w:r w:rsidRPr="005C1213">
              <w:t xml:space="preserve">((research or review or reviews or information or science or data) adj2 (barrier* or </w:t>
            </w:r>
            <w:proofErr w:type="spellStart"/>
            <w:r w:rsidRPr="005C1213">
              <w:t>facilitat</w:t>
            </w:r>
            <w:proofErr w:type="spellEnd"/>
            <w:r w:rsidRPr="005C1213">
              <w:t xml:space="preserve">* or engage* or </w:t>
            </w:r>
            <w:proofErr w:type="spellStart"/>
            <w:r w:rsidRPr="005C1213">
              <w:t>impliement</w:t>
            </w:r>
            <w:proofErr w:type="spellEnd"/>
            <w:r w:rsidRPr="005C1213">
              <w:t xml:space="preserve">* or uptake* or utilis* or </w:t>
            </w:r>
            <w:proofErr w:type="spellStart"/>
            <w:r w:rsidRPr="005C1213">
              <w:t>utiliz</w:t>
            </w:r>
            <w:proofErr w:type="spellEnd"/>
            <w:r w:rsidRPr="005C1213">
              <w:t xml:space="preserve">* or </w:t>
            </w:r>
            <w:proofErr w:type="spellStart"/>
            <w:r w:rsidRPr="005C1213">
              <w:t>diffus</w:t>
            </w:r>
            <w:proofErr w:type="spellEnd"/>
            <w:r w:rsidRPr="005C1213">
              <w:t xml:space="preserve">* or </w:t>
            </w:r>
            <w:proofErr w:type="spellStart"/>
            <w:r w:rsidRPr="005C1213">
              <w:t>disseminat</w:t>
            </w:r>
            <w:proofErr w:type="spellEnd"/>
            <w:r w:rsidRPr="005C1213">
              <w:t xml:space="preserve">* or improve* or "use" or "used" or inform or informing or informed or </w:t>
            </w:r>
            <w:proofErr w:type="spellStart"/>
            <w:r w:rsidRPr="005C1213">
              <w:t>translat</w:t>
            </w:r>
            <w:proofErr w:type="spellEnd"/>
            <w:r w:rsidRPr="005C1213">
              <w:t xml:space="preserve">* or transfer* or </w:t>
            </w:r>
            <w:proofErr w:type="spellStart"/>
            <w:r w:rsidRPr="005C1213">
              <w:t>hindranc</w:t>
            </w:r>
            <w:proofErr w:type="spellEnd"/>
            <w:r w:rsidRPr="005C1213">
              <w:t xml:space="preserve">*) adj10 (policy or policies or </w:t>
            </w:r>
            <w:proofErr w:type="spellStart"/>
            <w:r w:rsidRPr="005C1213">
              <w:t>policymak</w:t>
            </w:r>
            <w:proofErr w:type="spellEnd"/>
            <w:r w:rsidRPr="005C1213">
              <w:t xml:space="preserve">* or (decision* adj1 </w:t>
            </w:r>
            <w:proofErr w:type="spellStart"/>
            <w:r w:rsidRPr="005C1213">
              <w:t>mak</w:t>
            </w:r>
            <w:proofErr w:type="spellEnd"/>
            <w:r w:rsidRPr="005C1213">
              <w:t>*) or planning or health plan* or (</w:t>
            </w:r>
            <w:proofErr w:type="spellStart"/>
            <w:r w:rsidRPr="005C1213">
              <w:t>manag</w:t>
            </w:r>
            <w:proofErr w:type="spellEnd"/>
            <w:r w:rsidRPr="005C1213">
              <w:t>* adj3 (uncertain* or problem*)) or expert group* or ((</w:t>
            </w:r>
            <w:proofErr w:type="spellStart"/>
            <w:r w:rsidRPr="005C1213">
              <w:t>strateg</w:t>
            </w:r>
            <w:proofErr w:type="spellEnd"/>
            <w:r w:rsidRPr="005C1213">
              <w:t>* or knowledge) adj2 action) or "in practice" or "into practice" or legislation or law or laws)).</w:t>
            </w:r>
            <w:proofErr w:type="spellStart"/>
            <w:r w:rsidRPr="005C1213">
              <w:t>ti,ab</w:t>
            </w:r>
            <w:proofErr w:type="spellEnd"/>
            <w:r w:rsidRPr="005C1213">
              <w:t>.</w:t>
            </w:r>
          </w:p>
        </w:tc>
      </w:tr>
      <w:tr w:rsidR="005C1213" w:rsidRPr="005C1213" w14:paraId="52B8AD46" w14:textId="77777777" w:rsidTr="005C1213">
        <w:tc>
          <w:tcPr>
            <w:tcW w:w="1271" w:type="dxa"/>
          </w:tcPr>
          <w:p w14:paraId="16F01189" w14:textId="77777777" w:rsidR="005C1213" w:rsidRPr="005C1213" w:rsidRDefault="005C1213" w:rsidP="005C1213">
            <w:pPr>
              <w:jc w:val="right"/>
            </w:pPr>
            <w:r w:rsidRPr="005C1213">
              <w:t>4.</w:t>
            </w:r>
          </w:p>
        </w:tc>
        <w:tc>
          <w:tcPr>
            <w:tcW w:w="7745" w:type="dxa"/>
          </w:tcPr>
          <w:p w14:paraId="12DD66AD" w14:textId="77777777" w:rsidR="005C1213" w:rsidRPr="005C1213" w:rsidRDefault="005C1213" w:rsidP="000E2A7B">
            <w:r w:rsidRPr="005C1213">
              <w:t xml:space="preserve">("research into policy" or "research into policies" or "research into </w:t>
            </w:r>
            <w:proofErr w:type="spellStart"/>
            <w:r w:rsidRPr="005C1213">
              <w:t>policymak</w:t>
            </w:r>
            <w:proofErr w:type="spellEnd"/>
            <w:r w:rsidRPr="005C1213">
              <w:t xml:space="preserve">*" or "research into practice" or "evidence into policy" or "evidence into policies" or "evidence into </w:t>
            </w:r>
            <w:proofErr w:type="spellStart"/>
            <w:r w:rsidRPr="005C1213">
              <w:t>policymak</w:t>
            </w:r>
            <w:proofErr w:type="spellEnd"/>
            <w:r w:rsidRPr="005C1213">
              <w:t>*"</w:t>
            </w:r>
            <w:proofErr w:type="gramStart"/>
            <w:r w:rsidRPr="005C1213">
              <w:t>).</w:t>
            </w:r>
            <w:proofErr w:type="spellStart"/>
            <w:r w:rsidRPr="005C1213">
              <w:t>ti</w:t>
            </w:r>
            <w:proofErr w:type="gramEnd"/>
            <w:r w:rsidRPr="005C1213">
              <w:t>,ab</w:t>
            </w:r>
            <w:proofErr w:type="spellEnd"/>
            <w:r w:rsidRPr="005C1213">
              <w:t>.</w:t>
            </w:r>
          </w:p>
        </w:tc>
      </w:tr>
      <w:tr w:rsidR="005C1213" w:rsidRPr="005C1213" w14:paraId="20361863" w14:textId="77777777" w:rsidTr="005C1213">
        <w:tc>
          <w:tcPr>
            <w:tcW w:w="1271" w:type="dxa"/>
          </w:tcPr>
          <w:p w14:paraId="11DC39A3" w14:textId="77777777" w:rsidR="005C1213" w:rsidRPr="005C1213" w:rsidRDefault="005C1213" w:rsidP="005C1213">
            <w:pPr>
              <w:jc w:val="right"/>
            </w:pPr>
            <w:r w:rsidRPr="005C1213">
              <w:t>5.</w:t>
            </w:r>
          </w:p>
        </w:tc>
        <w:tc>
          <w:tcPr>
            <w:tcW w:w="7745" w:type="dxa"/>
          </w:tcPr>
          <w:p w14:paraId="489BE893" w14:textId="77777777" w:rsidR="005C1213" w:rsidRPr="005C1213" w:rsidRDefault="005C1213" w:rsidP="000E2A7B">
            <w:r w:rsidRPr="005C1213">
              <w:t>or/1-4</w:t>
            </w:r>
          </w:p>
        </w:tc>
      </w:tr>
    </w:tbl>
    <w:p w14:paraId="52EAC282" w14:textId="53B79B82" w:rsidR="00D11B08" w:rsidRDefault="00854938" w:rsidP="00854938">
      <w:pPr>
        <w:pStyle w:val="Heading2"/>
      </w:pPr>
      <w:bookmarkStart w:id="10" w:name="_Toc125971814"/>
      <w:r>
        <w:t>Wiley</w:t>
      </w:r>
      <w:r w:rsidR="00970A1E">
        <w:t xml:space="preserve"> </w:t>
      </w:r>
      <w:r>
        <w:t>Cochrane</w:t>
      </w:r>
      <w:r w:rsidR="00970A1E">
        <w:t xml:space="preserve"> </w:t>
      </w:r>
      <w:r w:rsidR="0047359E">
        <w:t>Central</w:t>
      </w:r>
      <w:r w:rsidR="00970A1E">
        <w:t xml:space="preserve"> </w:t>
      </w:r>
      <w:r w:rsidR="0047359E">
        <w:t>Register</w:t>
      </w:r>
      <w:r w:rsidR="00970A1E">
        <w:t xml:space="preserve"> </w:t>
      </w:r>
      <w:r w:rsidR="0047359E">
        <w:t>of</w:t>
      </w:r>
      <w:r w:rsidR="00970A1E">
        <w:t xml:space="preserve"> </w:t>
      </w:r>
      <w:r w:rsidR="0047359E">
        <w:t>Controlled</w:t>
      </w:r>
      <w:r w:rsidR="00970A1E">
        <w:t xml:space="preserve"> </w:t>
      </w:r>
      <w:r w:rsidR="0047359E">
        <w:t>Trials</w:t>
      </w:r>
      <w:bookmarkEnd w:id="10"/>
    </w:p>
    <w:tbl>
      <w:tblPr>
        <w:tblW w:w="9204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2"/>
        <w:gridCol w:w="5662"/>
      </w:tblGrid>
      <w:tr w:rsidR="00854938" w14:paraId="120C0905" w14:textId="77777777" w:rsidTr="00BF4265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BB5EF4C" w14:textId="3079CC8C" w:rsidR="00854938" w:rsidRPr="00C04A83" w:rsidRDefault="00854938" w:rsidP="0056258D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Database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name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DAA1C49" w14:textId="519602D1" w:rsidR="00854938" w:rsidRDefault="00854938" w:rsidP="0056258D">
            <w:r>
              <w:t>Cochrane</w:t>
            </w:r>
            <w:r w:rsidR="00970A1E">
              <w:t xml:space="preserve"> </w:t>
            </w:r>
            <w:r w:rsidR="00853181">
              <w:t>Central</w:t>
            </w:r>
            <w:r w:rsidR="00970A1E">
              <w:t xml:space="preserve"> </w:t>
            </w:r>
            <w:r w:rsidR="00853181">
              <w:t>Register</w:t>
            </w:r>
            <w:r w:rsidR="00970A1E">
              <w:t xml:space="preserve"> </w:t>
            </w:r>
            <w:r w:rsidR="00853181">
              <w:t>of</w:t>
            </w:r>
            <w:r w:rsidR="00970A1E">
              <w:t xml:space="preserve"> </w:t>
            </w:r>
            <w:r w:rsidR="00853181">
              <w:t>Controlled</w:t>
            </w:r>
            <w:r w:rsidR="00970A1E">
              <w:t xml:space="preserve"> </w:t>
            </w:r>
            <w:r w:rsidR="00853181">
              <w:t>Trials</w:t>
            </w:r>
          </w:p>
        </w:tc>
      </w:tr>
      <w:tr w:rsidR="00854938" w14:paraId="1BEEEE0A" w14:textId="77777777" w:rsidTr="00BF4265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2C2B8E4" w14:textId="53D3CDA5" w:rsidR="00854938" w:rsidRPr="00C04A83" w:rsidRDefault="00854938" w:rsidP="0056258D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Database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platform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33BE5E2" w14:textId="5DF9CF67" w:rsidR="00854938" w:rsidRDefault="00854938" w:rsidP="0056258D">
            <w:r>
              <w:t>Wiley</w:t>
            </w:r>
            <w:r w:rsidR="00970A1E">
              <w:t xml:space="preserve"> </w:t>
            </w:r>
            <w:r w:rsidR="0079400C">
              <w:t>Cochrane</w:t>
            </w:r>
            <w:r w:rsidR="00970A1E">
              <w:t xml:space="preserve"> </w:t>
            </w:r>
            <w:r w:rsidR="0079400C">
              <w:t>Library</w:t>
            </w:r>
          </w:p>
        </w:tc>
      </w:tr>
      <w:tr w:rsidR="00854938" w14:paraId="32BC5E19" w14:textId="77777777" w:rsidTr="00BF4265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82EAE6E" w14:textId="2DC611C1" w:rsidR="00854938" w:rsidRPr="00C04A83" w:rsidRDefault="00854938" w:rsidP="0056258D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Dates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of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database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coverage</w:t>
            </w:r>
            <w:r w:rsidR="00970A1E">
              <w:rPr>
                <w:lang w:eastAsia="en-GB"/>
              </w:rPr>
              <w:t xml:space="preserve"> 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E67FA9" w14:textId="2B918B8C" w:rsidR="00854938" w:rsidRDefault="00A15607" w:rsidP="0056258D">
            <w:r>
              <w:t>6 of 12, June 2022</w:t>
            </w:r>
          </w:p>
        </w:tc>
      </w:tr>
      <w:tr w:rsidR="00854938" w14:paraId="4623A26F" w14:textId="77777777" w:rsidTr="00BF4265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F72A78A" w14:textId="05A1D32B" w:rsidR="00854938" w:rsidRPr="00C04A83" w:rsidRDefault="00854938" w:rsidP="0056258D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Date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searched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C925DC1" w14:textId="5CF0B9B1" w:rsidR="00854938" w:rsidRDefault="00A15607" w:rsidP="0056258D">
            <w:r>
              <w:t>2022-06-22</w:t>
            </w:r>
          </w:p>
        </w:tc>
      </w:tr>
      <w:tr w:rsidR="00854938" w14:paraId="077184FB" w14:textId="77777777" w:rsidTr="00BF4265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1B56C3" w14:textId="71A4EF38" w:rsidR="00854938" w:rsidRPr="00C04A83" w:rsidRDefault="00854938" w:rsidP="0056258D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lastRenderedPageBreak/>
              <w:t>Searched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by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3DC59E6" w14:textId="77777777" w:rsidR="00854938" w:rsidRDefault="00854938" w:rsidP="0056258D">
            <w:r>
              <w:t>JF</w:t>
            </w:r>
          </w:p>
        </w:tc>
      </w:tr>
      <w:tr w:rsidR="00854938" w:rsidRPr="00350B03" w14:paraId="67AFA923" w14:textId="77777777" w:rsidTr="00BF4265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9073C0B" w14:textId="3A6DB064" w:rsidR="00854938" w:rsidRPr="00C04A83" w:rsidRDefault="00854938" w:rsidP="0056258D">
            <w:pPr>
              <w:rPr>
                <w:lang w:eastAsia="en-GB"/>
              </w:rPr>
            </w:pPr>
            <w:r>
              <w:rPr>
                <w:lang w:eastAsia="en-GB"/>
              </w:rPr>
              <w:t>Number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of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results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2304EBB" w14:textId="77777777" w:rsidR="00350B03" w:rsidRDefault="00A15607" w:rsidP="00854938">
            <w:r>
              <w:t>2672</w:t>
            </w:r>
          </w:p>
          <w:p w14:paraId="0AFFCF61" w14:textId="77777777" w:rsidR="00A15607" w:rsidRDefault="00A15607" w:rsidP="00854938">
            <w:r>
              <w:t>This breaks down as:</w:t>
            </w:r>
          </w:p>
          <w:p w14:paraId="159747F1" w14:textId="040DAAF3" w:rsidR="00A15607" w:rsidRPr="00350B03" w:rsidRDefault="00A15607" w:rsidP="00854938">
            <w:r>
              <w:t xml:space="preserve">CDSR: </w:t>
            </w:r>
            <w:r w:rsidR="00C0165C">
              <w:t>84</w:t>
            </w:r>
            <w:r w:rsidR="00C0165C">
              <w:br/>
              <w:t>Protocols: 7</w:t>
            </w:r>
            <w:r w:rsidR="00C0165C">
              <w:br/>
              <w:t>CENTRAL: 2558</w:t>
            </w:r>
          </w:p>
        </w:tc>
      </w:tr>
      <w:tr w:rsidR="00854938" w:rsidRPr="00C04A83" w14:paraId="3D709339" w14:textId="77777777" w:rsidTr="00BF4265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89395" w14:textId="577328F0" w:rsidR="00854938" w:rsidRPr="00C04A83" w:rsidRDefault="00854938" w:rsidP="0056258D">
            <w:pPr>
              <w:rPr>
                <w:lang w:eastAsia="en-GB"/>
              </w:rPr>
            </w:pPr>
            <w:r>
              <w:rPr>
                <w:lang w:eastAsia="en-GB"/>
              </w:rPr>
              <w:t>EndNote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import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order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29C3C" w14:textId="6934399B" w:rsidR="00854938" w:rsidRPr="00C04A83" w:rsidRDefault="00C0165C" w:rsidP="0056258D">
            <w:pPr>
              <w:rPr>
                <w:lang w:eastAsia="en-GB"/>
              </w:rPr>
            </w:pPr>
            <w:r>
              <w:rPr>
                <w:lang w:eastAsia="en-GB"/>
              </w:rPr>
              <w:t>10</w:t>
            </w:r>
          </w:p>
        </w:tc>
      </w:tr>
      <w:tr w:rsidR="00854938" w:rsidRPr="00674F0D" w14:paraId="41914FF6" w14:textId="77777777" w:rsidTr="00BF4265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CBAFD" w14:textId="00395557" w:rsidR="00854938" w:rsidRDefault="00854938" w:rsidP="0056258D">
            <w:pPr>
              <w:rPr>
                <w:lang w:eastAsia="en-GB"/>
              </w:rPr>
            </w:pPr>
            <w:r>
              <w:rPr>
                <w:lang w:eastAsia="en-GB"/>
              </w:rPr>
              <w:t>Number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of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results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once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duplicates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removed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E481D" w14:textId="732B49ED" w:rsidR="00854938" w:rsidRPr="00E54D7B" w:rsidRDefault="00C0165C" w:rsidP="0056258D">
            <w:pPr>
              <w:rPr>
                <w:lang w:val="it-IT" w:eastAsia="en-GB"/>
              </w:rPr>
            </w:pPr>
            <w:r>
              <w:rPr>
                <w:lang w:val="it-IT" w:eastAsia="en-GB"/>
              </w:rPr>
              <w:t>1821</w:t>
            </w:r>
          </w:p>
        </w:tc>
      </w:tr>
      <w:tr w:rsidR="00854938" w:rsidRPr="00C04A83" w14:paraId="5F4F7370" w14:textId="77777777" w:rsidTr="00BF4265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55885" w14:textId="45DF9B72" w:rsidR="00854938" w:rsidRPr="00C04A83" w:rsidRDefault="00854938" w:rsidP="0056258D">
            <w:pPr>
              <w:rPr>
                <w:lang w:eastAsia="en-GB"/>
              </w:rPr>
            </w:pPr>
            <w:r>
              <w:rPr>
                <w:lang w:eastAsia="en-GB"/>
              </w:rPr>
              <w:t>Search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strategy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notes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1E373" w14:textId="6483F650" w:rsidR="0036638C" w:rsidRPr="00621CE4" w:rsidRDefault="00854938" w:rsidP="0056258D">
            <w:pPr>
              <w:rPr>
                <w:lang w:eastAsia="en-GB"/>
              </w:rPr>
            </w:pPr>
            <w:r>
              <w:rPr>
                <w:lang w:eastAsia="en-GB"/>
              </w:rPr>
              <w:t>*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is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used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for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truncation.</w:t>
            </w:r>
            <w:r>
              <w:rPr>
                <w:lang w:eastAsia="en-GB"/>
              </w:rPr>
              <w:br/>
              <w:t>Searches</w:t>
            </w:r>
            <w:r w:rsidR="00970A1E">
              <w:rPr>
                <w:lang w:eastAsia="en-GB"/>
              </w:rPr>
              <w:t xml:space="preserve"> </w:t>
            </w:r>
            <w:proofErr w:type="gramStart"/>
            <w:r>
              <w:rPr>
                <w:lang w:eastAsia="en-GB"/>
              </w:rPr>
              <w:t>ending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:</w:t>
            </w:r>
            <w:proofErr w:type="spellStart"/>
            <w:r>
              <w:rPr>
                <w:lang w:eastAsia="en-GB"/>
              </w:rPr>
              <w:t>ti</w:t>
            </w:r>
            <w:proofErr w:type="gramEnd"/>
            <w:r>
              <w:rPr>
                <w:lang w:eastAsia="en-GB"/>
              </w:rPr>
              <w:t>,ab,kw</w:t>
            </w:r>
            <w:proofErr w:type="spellEnd"/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search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the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title,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abstract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and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keywords.</w:t>
            </w:r>
            <w:r w:rsidR="0036638C">
              <w:rPr>
                <w:lang w:eastAsia="en-GB"/>
              </w:rPr>
              <w:br/>
            </w:r>
            <w:r w:rsidR="00621CE4">
              <w:rPr>
                <w:lang w:eastAsia="en-GB"/>
              </w:rPr>
              <w:t>near/</w:t>
            </w:r>
            <w:r w:rsidR="00621CE4">
              <w:rPr>
                <w:i/>
                <w:iCs/>
                <w:lang w:eastAsia="en-GB"/>
              </w:rPr>
              <w:t>n</w:t>
            </w:r>
            <w:r w:rsidR="00970A1E">
              <w:rPr>
                <w:lang w:eastAsia="en-GB"/>
              </w:rPr>
              <w:t xml:space="preserve"> </w:t>
            </w:r>
            <w:r w:rsidR="00621CE4">
              <w:rPr>
                <w:lang w:eastAsia="en-GB"/>
              </w:rPr>
              <w:t>finds</w:t>
            </w:r>
            <w:r w:rsidR="00970A1E">
              <w:rPr>
                <w:lang w:eastAsia="en-GB"/>
              </w:rPr>
              <w:t xml:space="preserve"> </w:t>
            </w:r>
            <w:r w:rsidR="00621CE4">
              <w:rPr>
                <w:lang w:eastAsia="en-GB"/>
              </w:rPr>
              <w:t>words</w:t>
            </w:r>
            <w:r w:rsidR="00970A1E">
              <w:rPr>
                <w:lang w:eastAsia="en-GB"/>
              </w:rPr>
              <w:t xml:space="preserve"> </w:t>
            </w:r>
            <w:r w:rsidR="00621CE4">
              <w:rPr>
                <w:lang w:eastAsia="en-GB"/>
              </w:rPr>
              <w:t>within</w:t>
            </w:r>
            <w:r w:rsidR="00970A1E">
              <w:rPr>
                <w:lang w:eastAsia="en-GB"/>
              </w:rPr>
              <w:t xml:space="preserve"> </w:t>
            </w:r>
            <w:r w:rsidR="00621CE4">
              <w:rPr>
                <w:i/>
                <w:iCs/>
                <w:lang w:eastAsia="en-GB"/>
              </w:rPr>
              <w:t>n</w:t>
            </w:r>
            <w:r w:rsidR="00970A1E">
              <w:rPr>
                <w:lang w:eastAsia="en-GB"/>
              </w:rPr>
              <w:t xml:space="preserve"> </w:t>
            </w:r>
            <w:r w:rsidR="00621CE4">
              <w:rPr>
                <w:lang w:eastAsia="en-GB"/>
              </w:rPr>
              <w:t>words</w:t>
            </w:r>
            <w:r w:rsidR="00970A1E">
              <w:rPr>
                <w:lang w:eastAsia="en-GB"/>
              </w:rPr>
              <w:t xml:space="preserve"> </w:t>
            </w:r>
            <w:r w:rsidR="00621CE4">
              <w:rPr>
                <w:lang w:eastAsia="en-GB"/>
              </w:rPr>
              <w:t>of</w:t>
            </w:r>
            <w:r w:rsidR="00970A1E">
              <w:rPr>
                <w:lang w:eastAsia="en-GB"/>
              </w:rPr>
              <w:t xml:space="preserve"> </w:t>
            </w:r>
            <w:r w:rsidR="00621CE4">
              <w:rPr>
                <w:lang w:eastAsia="en-GB"/>
              </w:rPr>
              <w:t>each</w:t>
            </w:r>
            <w:r w:rsidR="00970A1E">
              <w:rPr>
                <w:lang w:eastAsia="en-GB"/>
              </w:rPr>
              <w:t xml:space="preserve"> </w:t>
            </w:r>
            <w:r w:rsidR="00621CE4">
              <w:rPr>
                <w:lang w:eastAsia="en-GB"/>
              </w:rPr>
              <w:t>other.</w:t>
            </w:r>
          </w:p>
        </w:tc>
      </w:tr>
    </w:tbl>
    <w:p w14:paraId="14FA6162" w14:textId="77777777" w:rsidR="00C0165C" w:rsidRDefault="00C0165C" w:rsidP="00C0165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6237"/>
        <w:gridCol w:w="1508"/>
      </w:tblGrid>
      <w:tr w:rsidR="00BF4265" w:rsidRPr="00BF4265" w14:paraId="63600231" w14:textId="77777777" w:rsidTr="00BF4265">
        <w:tc>
          <w:tcPr>
            <w:tcW w:w="1271" w:type="dxa"/>
            <w:shd w:val="clear" w:color="auto" w:fill="D9D9D9" w:themeFill="background2" w:themeFillShade="D9"/>
          </w:tcPr>
          <w:p w14:paraId="5C19B242" w14:textId="77777777" w:rsidR="00BF4265" w:rsidRPr="00BF4265" w:rsidRDefault="00BF4265" w:rsidP="00BF4265">
            <w:r w:rsidRPr="00BF4265">
              <w:t>ID</w:t>
            </w:r>
          </w:p>
        </w:tc>
        <w:tc>
          <w:tcPr>
            <w:tcW w:w="6237" w:type="dxa"/>
            <w:shd w:val="clear" w:color="auto" w:fill="D9D9D9" w:themeFill="background2" w:themeFillShade="D9"/>
          </w:tcPr>
          <w:p w14:paraId="60D86C76" w14:textId="77777777" w:rsidR="00BF4265" w:rsidRPr="00BF4265" w:rsidRDefault="00BF4265" w:rsidP="00BF4265">
            <w:r w:rsidRPr="00BF4265">
              <w:t>Search</w:t>
            </w:r>
          </w:p>
        </w:tc>
        <w:tc>
          <w:tcPr>
            <w:tcW w:w="1508" w:type="dxa"/>
            <w:shd w:val="clear" w:color="auto" w:fill="D9D9D9" w:themeFill="background2" w:themeFillShade="D9"/>
          </w:tcPr>
          <w:p w14:paraId="69C5C694" w14:textId="77777777" w:rsidR="00BF4265" w:rsidRPr="00BF4265" w:rsidRDefault="00BF4265" w:rsidP="00BF4265">
            <w:r w:rsidRPr="00BF4265">
              <w:t>Hits</w:t>
            </w:r>
          </w:p>
        </w:tc>
      </w:tr>
      <w:tr w:rsidR="00BF4265" w:rsidRPr="00BF4265" w14:paraId="3FED651A" w14:textId="77777777" w:rsidTr="00BF4265">
        <w:tc>
          <w:tcPr>
            <w:tcW w:w="1271" w:type="dxa"/>
          </w:tcPr>
          <w:p w14:paraId="7540F740" w14:textId="77777777" w:rsidR="00BF4265" w:rsidRPr="00BF4265" w:rsidRDefault="00BF4265" w:rsidP="00BF4265">
            <w:pPr>
              <w:jc w:val="right"/>
            </w:pPr>
            <w:r w:rsidRPr="00BF4265">
              <w:t>#1</w:t>
            </w:r>
          </w:p>
        </w:tc>
        <w:tc>
          <w:tcPr>
            <w:tcW w:w="6237" w:type="dxa"/>
          </w:tcPr>
          <w:p w14:paraId="585A5034" w14:textId="77777777" w:rsidR="00BF4265" w:rsidRPr="00BF4265" w:rsidRDefault="00BF4265" w:rsidP="00856E2B">
            <w:proofErr w:type="spellStart"/>
            <w:r w:rsidRPr="00BF4265">
              <w:t>MeSH</w:t>
            </w:r>
            <w:proofErr w:type="spellEnd"/>
            <w:r w:rsidRPr="00BF4265">
              <w:t xml:space="preserve"> descriptor: [Diffusion of Innovation] this term only</w:t>
            </w:r>
          </w:p>
        </w:tc>
        <w:tc>
          <w:tcPr>
            <w:tcW w:w="1508" w:type="dxa"/>
          </w:tcPr>
          <w:p w14:paraId="1BC3C1C5" w14:textId="77777777" w:rsidR="00BF4265" w:rsidRPr="00BF4265" w:rsidRDefault="00BF4265" w:rsidP="00BF4265">
            <w:pPr>
              <w:jc w:val="right"/>
            </w:pPr>
            <w:r w:rsidRPr="00BF4265">
              <w:t>136</w:t>
            </w:r>
          </w:p>
        </w:tc>
      </w:tr>
      <w:tr w:rsidR="00BF4265" w:rsidRPr="00BF4265" w14:paraId="51DF13D8" w14:textId="77777777" w:rsidTr="00BF4265">
        <w:tc>
          <w:tcPr>
            <w:tcW w:w="1271" w:type="dxa"/>
          </w:tcPr>
          <w:p w14:paraId="114C7BAD" w14:textId="77777777" w:rsidR="00BF4265" w:rsidRPr="00BF4265" w:rsidRDefault="00BF4265" w:rsidP="00BF4265">
            <w:pPr>
              <w:jc w:val="right"/>
            </w:pPr>
            <w:r w:rsidRPr="00BF4265">
              <w:t>#2</w:t>
            </w:r>
          </w:p>
        </w:tc>
        <w:tc>
          <w:tcPr>
            <w:tcW w:w="6237" w:type="dxa"/>
          </w:tcPr>
          <w:p w14:paraId="3E315E89" w14:textId="77777777" w:rsidR="00BF4265" w:rsidRPr="00BF4265" w:rsidRDefault="00BF4265" w:rsidP="00856E2B">
            <w:proofErr w:type="spellStart"/>
            <w:r w:rsidRPr="00BF4265">
              <w:t>MeSH</w:t>
            </w:r>
            <w:proofErr w:type="spellEnd"/>
            <w:r w:rsidRPr="00BF4265">
              <w:t xml:space="preserve"> descriptor: [Implementation Science] this term only</w:t>
            </w:r>
          </w:p>
        </w:tc>
        <w:tc>
          <w:tcPr>
            <w:tcW w:w="1508" w:type="dxa"/>
          </w:tcPr>
          <w:p w14:paraId="07047A93" w14:textId="77777777" w:rsidR="00BF4265" w:rsidRPr="00BF4265" w:rsidRDefault="00BF4265" w:rsidP="00BF4265">
            <w:pPr>
              <w:jc w:val="right"/>
            </w:pPr>
            <w:r w:rsidRPr="00BF4265">
              <w:t>56</w:t>
            </w:r>
          </w:p>
        </w:tc>
      </w:tr>
      <w:tr w:rsidR="00BF4265" w:rsidRPr="00BF4265" w14:paraId="42B05673" w14:textId="77777777" w:rsidTr="00BF4265">
        <w:tc>
          <w:tcPr>
            <w:tcW w:w="1271" w:type="dxa"/>
          </w:tcPr>
          <w:p w14:paraId="76093961" w14:textId="77777777" w:rsidR="00BF4265" w:rsidRPr="00BF4265" w:rsidRDefault="00BF4265" w:rsidP="00BF4265">
            <w:pPr>
              <w:jc w:val="right"/>
            </w:pPr>
            <w:r w:rsidRPr="00BF4265">
              <w:t>#3</w:t>
            </w:r>
          </w:p>
        </w:tc>
        <w:tc>
          <w:tcPr>
            <w:tcW w:w="6237" w:type="dxa"/>
          </w:tcPr>
          <w:p w14:paraId="5AEB3E5D" w14:textId="77777777" w:rsidR="00BF4265" w:rsidRPr="00BF4265" w:rsidRDefault="00BF4265" w:rsidP="00856E2B">
            <w:proofErr w:type="spellStart"/>
            <w:r w:rsidRPr="00BF4265">
              <w:t>MeSH</w:t>
            </w:r>
            <w:proofErr w:type="spellEnd"/>
            <w:r w:rsidRPr="00BF4265">
              <w:t xml:space="preserve"> descriptor: [Technology Transfer] this term only</w:t>
            </w:r>
          </w:p>
        </w:tc>
        <w:tc>
          <w:tcPr>
            <w:tcW w:w="1508" w:type="dxa"/>
          </w:tcPr>
          <w:p w14:paraId="0DC46701" w14:textId="77777777" w:rsidR="00BF4265" w:rsidRPr="00BF4265" w:rsidRDefault="00BF4265" w:rsidP="00BF4265">
            <w:pPr>
              <w:jc w:val="right"/>
            </w:pPr>
            <w:r w:rsidRPr="00BF4265">
              <w:t>12</w:t>
            </w:r>
          </w:p>
        </w:tc>
      </w:tr>
      <w:tr w:rsidR="00BF4265" w:rsidRPr="00BF4265" w14:paraId="41F4CDF1" w14:textId="77777777" w:rsidTr="00BF4265">
        <w:tc>
          <w:tcPr>
            <w:tcW w:w="1271" w:type="dxa"/>
          </w:tcPr>
          <w:p w14:paraId="01F13F64" w14:textId="77777777" w:rsidR="00BF4265" w:rsidRPr="00BF4265" w:rsidRDefault="00BF4265" w:rsidP="00BF4265">
            <w:pPr>
              <w:jc w:val="right"/>
            </w:pPr>
            <w:r w:rsidRPr="00BF4265">
              <w:t>#4</w:t>
            </w:r>
          </w:p>
        </w:tc>
        <w:tc>
          <w:tcPr>
            <w:tcW w:w="6237" w:type="dxa"/>
          </w:tcPr>
          <w:p w14:paraId="1F1988FE" w14:textId="77777777" w:rsidR="00BF4265" w:rsidRPr="00BF4265" w:rsidRDefault="00BF4265" w:rsidP="00856E2B">
            <w:proofErr w:type="spellStart"/>
            <w:r w:rsidRPr="00BF4265">
              <w:t>MeSH</w:t>
            </w:r>
            <w:proofErr w:type="spellEnd"/>
            <w:r w:rsidRPr="00BF4265">
              <w:t xml:space="preserve"> descriptor: [Policy Making] explode all trees</w:t>
            </w:r>
          </w:p>
        </w:tc>
        <w:tc>
          <w:tcPr>
            <w:tcW w:w="1508" w:type="dxa"/>
          </w:tcPr>
          <w:p w14:paraId="31A92B74" w14:textId="77777777" w:rsidR="00BF4265" w:rsidRPr="00BF4265" w:rsidRDefault="00BF4265" w:rsidP="00BF4265">
            <w:pPr>
              <w:jc w:val="right"/>
            </w:pPr>
            <w:r w:rsidRPr="00BF4265">
              <w:t>56</w:t>
            </w:r>
          </w:p>
        </w:tc>
      </w:tr>
      <w:tr w:rsidR="00BF4265" w:rsidRPr="00BF4265" w14:paraId="60E3B069" w14:textId="77777777" w:rsidTr="00BF4265">
        <w:tc>
          <w:tcPr>
            <w:tcW w:w="1271" w:type="dxa"/>
          </w:tcPr>
          <w:p w14:paraId="678D775B" w14:textId="77777777" w:rsidR="00BF4265" w:rsidRPr="00BF4265" w:rsidRDefault="00BF4265" w:rsidP="00BF4265">
            <w:pPr>
              <w:jc w:val="right"/>
            </w:pPr>
            <w:r w:rsidRPr="00BF4265">
              <w:t>#5</w:t>
            </w:r>
          </w:p>
        </w:tc>
        <w:tc>
          <w:tcPr>
            <w:tcW w:w="6237" w:type="dxa"/>
          </w:tcPr>
          <w:p w14:paraId="3928D1F9" w14:textId="77777777" w:rsidR="00BF4265" w:rsidRPr="00BF4265" w:rsidRDefault="00BF4265" w:rsidP="00856E2B">
            <w:proofErr w:type="spellStart"/>
            <w:r w:rsidRPr="00BF4265">
              <w:t>MeSH</w:t>
            </w:r>
            <w:proofErr w:type="spellEnd"/>
            <w:r w:rsidRPr="00BF4265">
              <w:t xml:space="preserve"> descriptor: [Policy] explode all trees</w:t>
            </w:r>
          </w:p>
        </w:tc>
        <w:tc>
          <w:tcPr>
            <w:tcW w:w="1508" w:type="dxa"/>
          </w:tcPr>
          <w:p w14:paraId="6E0C1738" w14:textId="77777777" w:rsidR="00BF4265" w:rsidRPr="00BF4265" w:rsidRDefault="00BF4265" w:rsidP="00BF4265">
            <w:pPr>
              <w:jc w:val="right"/>
            </w:pPr>
            <w:r w:rsidRPr="00BF4265">
              <w:t>883</w:t>
            </w:r>
          </w:p>
        </w:tc>
      </w:tr>
      <w:tr w:rsidR="00BF4265" w:rsidRPr="00BF4265" w14:paraId="7C3763A8" w14:textId="77777777" w:rsidTr="00BF4265">
        <w:tc>
          <w:tcPr>
            <w:tcW w:w="1271" w:type="dxa"/>
          </w:tcPr>
          <w:p w14:paraId="19F389BC" w14:textId="77777777" w:rsidR="00BF4265" w:rsidRPr="00BF4265" w:rsidRDefault="00BF4265" w:rsidP="00BF4265">
            <w:pPr>
              <w:jc w:val="right"/>
            </w:pPr>
            <w:r w:rsidRPr="00BF4265">
              <w:t>#6</w:t>
            </w:r>
          </w:p>
        </w:tc>
        <w:tc>
          <w:tcPr>
            <w:tcW w:w="6237" w:type="dxa"/>
          </w:tcPr>
          <w:p w14:paraId="2EF79FC1" w14:textId="77777777" w:rsidR="00BF4265" w:rsidRPr="00BF4265" w:rsidRDefault="00BF4265" w:rsidP="00856E2B">
            <w:proofErr w:type="spellStart"/>
            <w:r w:rsidRPr="00BF4265">
              <w:t>MeSH</w:t>
            </w:r>
            <w:proofErr w:type="spellEnd"/>
            <w:r w:rsidRPr="00BF4265">
              <w:t xml:space="preserve"> descriptor: [Decision Making] this term only</w:t>
            </w:r>
          </w:p>
        </w:tc>
        <w:tc>
          <w:tcPr>
            <w:tcW w:w="1508" w:type="dxa"/>
          </w:tcPr>
          <w:p w14:paraId="6CB87A44" w14:textId="77777777" w:rsidR="00BF4265" w:rsidRPr="00BF4265" w:rsidRDefault="00BF4265" w:rsidP="00BF4265">
            <w:pPr>
              <w:jc w:val="right"/>
            </w:pPr>
            <w:r w:rsidRPr="00BF4265">
              <w:t>2321</w:t>
            </w:r>
          </w:p>
        </w:tc>
      </w:tr>
      <w:tr w:rsidR="00BF4265" w:rsidRPr="00BF4265" w14:paraId="19349F7A" w14:textId="77777777" w:rsidTr="00BF4265">
        <w:tc>
          <w:tcPr>
            <w:tcW w:w="1271" w:type="dxa"/>
          </w:tcPr>
          <w:p w14:paraId="73F72607" w14:textId="77777777" w:rsidR="00BF4265" w:rsidRPr="00BF4265" w:rsidRDefault="00BF4265" w:rsidP="00BF4265">
            <w:pPr>
              <w:jc w:val="right"/>
            </w:pPr>
            <w:r w:rsidRPr="00BF4265">
              <w:t>#7</w:t>
            </w:r>
          </w:p>
        </w:tc>
        <w:tc>
          <w:tcPr>
            <w:tcW w:w="6237" w:type="dxa"/>
          </w:tcPr>
          <w:p w14:paraId="6B7AE070" w14:textId="77777777" w:rsidR="00BF4265" w:rsidRPr="00BF4265" w:rsidRDefault="00BF4265" w:rsidP="00856E2B">
            <w:proofErr w:type="spellStart"/>
            <w:r w:rsidRPr="00BF4265">
              <w:t>MeSH</w:t>
            </w:r>
            <w:proofErr w:type="spellEnd"/>
            <w:r w:rsidRPr="00BF4265">
              <w:t xml:space="preserve"> descriptor: [Uncertainty] this term only</w:t>
            </w:r>
          </w:p>
        </w:tc>
        <w:tc>
          <w:tcPr>
            <w:tcW w:w="1508" w:type="dxa"/>
          </w:tcPr>
          <w:p w14:paraId="6401194E" w14:textId="77777777" w:rsidR="00BF4265" w:rsidRPr="00BF4265" w:rsidRDefault="00BF4265" w:rsidP="00BF4265">
            <w:pPr>
              <w:jc w:val="right"/>
            </w:pPr>
            <w:r w:rsidRPr="00BF4265">
              <w:t>182</w:t>
            </w:r>
          </w:p>
        </w:tc>
      </w:tr>
      <w:tr w:rsidR="00BF4265" w:rsidRPr="00BF4265" w14:paraId="2EF8BAEA" w14:textId="77777777" w:rsidTr="00BF4265">
        <w:tc>
          <w:tcPr>
            <w:tcW w:w="1271" w:type="dxa"/>
          </w:tcPr>
          <w:p w14:paraId="12D6D281" w14:textId="77777777" w:rsidR="00BF4265" w:rsidRPr="00BF4265" w:rsidRDefault="00BF4265" w:rsidP="00BF4265">
            <w:pPr>
              <w:jc w:val="right"/>
            </w:pPr>
            <w:r w:rsidRPr="00BF4265">
              <w:t>#8</w:t>
            </w:r>
          </w:p>
        </w:tc>
        <w:tc>
          <w:tcPr>
            <w:tcW w:w="6237" w:type="dxa"/>
          </w:tcPr>
          <w:p w14:paraId="565667C4" w14:textId="77777777" w:rsidR="00BF4265" w:rsidRPr="00BF4265" w:rsidRDefault="00BF4265" w:rsidP="00856E2B">
            <w:proofErr w:type="spellStart"/>
            <w:r w:rsidRPr="00BF4265">
              <w:t>MeSH</w:t>
            </w:r>
            <w:proofErr w:type="spellEnd"/>
            <w:r w:rsidRPr="00BF4265">
              <w:t xml:space="preserve"> descriptor: [Problem Solving] this term only</w:t>
            </w:r>
          </w:p>
        </w:tc>
        <w:tc>
          <w:tcPr>
            <w:tcW w:w="1508" w:type="dxa"/>
          </w:tcPr>
          <w:p w14:paraId="4BD7C04A" w14:textId="77777777" w:rsidR="00BF4265" w:rsidRPr="00BF4265" w:rsidRDefault="00BF4265" w:rsidP="00BF4265">
            <w:pPr>
              <w:jc w:val="right"/>
            </w:pPr>
            <w:r w:rsidRPr="00BF4265">
              <w:t>1559</w:t>
            </w:r>
          </w:p>
        </w:tc>
      </w:tr>
      <w:tr w:rsidR="00BF4265" w:rsidRPr="00BF4265" w14:paraId="59896EEA" w14:textId="77777777" w:rsidTr="00BF4265">
        <w:tc>
          <w:tcPr>
            <w:tcW w:w="1271" w:type="dxa"/>
          </w:tcPr>
          <w:p w14:paraId="1727694B" w14:textId="77777777" w:rsidR="00BF4265" w:rsidRPr="00BF4265" w:rsidRDefault="00BF4265" w:rsidP="00BF4265">
            <w:pPr>
              <w:jc w:val="right"/>
            </w:pPr>
            <w:r w:rsidRPr="00BF4265">
              <w:t>#9</w:t>
            </w:r>
          </w:p>
        </w:tc>
        <w:tc>
          <w:tcPr>
            <w:tcW w:w="6237" w:type="dxa"/>
          </w:tcPr>
          <w:p w14:paraId="5DFF2442" w14:textId="77777777" w:rsidR="00BF4265" w:rsidRPr="00BF4265" w:rsidRDefault="00BF4265" w:rsidP="00856E2B">
            <w:proofErr w:type="spellStart"/>
            <w:r w:rsidRPr="00BF4265">
              <w:t>MeSH</w:t>
            </w:r>
            <w:proofErr w:type="spellEnd"/>
            <w:r w:rsidRPr="00BF4265">
              <w:t xml:space="preserve"> descriptor: [Heuristics] this term only</w:t>
            </w:r>
          </w:p>
        </w:tc>
        <w:tc>
          <w:tcPr>
            <w:tcW w:w="1508" w:type="dxa"/>
          </w:tcPr>
          <w:p w14:paraId="201ED2CB" w14:textId="77777777" w:rsidR="00BF4265" w:rsidRPr="00BF4265" w:rsidRDefault="00BF4265" w:rsidP="00BF4265">
            <w:pPr>
              <w:jc w:val="right"/>
            </w:pPr>
            <w:r w:rsidRPr="00BF4265">
              <w:t>7</w:t>
            </w:r>
          </w:p>
        </w:tc>
      </w:tr>
      <w:tr w:rsidR="00BF4265" w:rsidRPr="00BF4265" w14:paraId="16391548" w14:textId="77777777" w:rsidTr="00BF4265">
        <w:tc>
          <w:tcPr>
            <w:tcW w:w="1271" w:type="dxa"/>
          </w:tcPr>
          <w:p w14:paraId="0870F78E" w14:textId="77777777" w:rsidR="00BF4265" w:rsidRPr="00BF4265" w:rsidRDefault="00BF4265" w:rsidP="00BF4265">
            <w:pPr>
              <w:jc w:val="right"/>
            </w:pPr>
            <w:r w:rsidRPr="00BF4265">
              <w:t>#10</w:t>
            </w:r>
          </w:p>
        </w:tc>
        <w:tc>
          <w:tcPr>
            <w:tcW w:w="6237" w:type="dxa"/>
          </w:tcPr>
          <w:p w14:paraId="70D5AF51" w14:textId="77777777" w:rsidR="00BF4265" w:rsidRPr="00BF4265" w:rsidRDefault="00BF4265" w:rsidP="00856E2B">
            <w:proofErr w:type="spellStart"/>
            <w:r w:rsidRPr="00BF4265">
              <w:t>MeSH</w:t>
            </w:r>
            <w:proofErr w:type="spellEnd"/>
            <w:r w:rsidRPr="00BF4265">
              <w:t xml:space="preserve"> descriptor: [Planning Techniques] explode all trees</w:t>
            </w:r>
          </w:p>
        </w:tc>
        <w:tc>
          <w:tcPr>
            <w:tcW w:w="1508" w:type="dxa"/>
          </w:tcPr>
          <w:p w14:paraId="50B3A11F" w14:textId="77777777" w:rsidR="00BF4265" w:rsidRPr="00BF4265" w:rsidRDefault="00BF4265" w:rsidP="00BF4265">
            <w:pPr>
              <w:jc w:val="right"/>
            </w:pPr>
            <w:r w:rsidRPr="00BF4265">
              <w:t>36</w:t>
            </w:r>
          </w:p>
        </w:tc>
      </w:tr>
      <w:tr w:rsidR="00BF4265" w:rsidRPr="00BF4265" w14:paraId="65A341E8" w14:textId="77777777" w:rsidTr="00BF4265">
        <w:tc>
          <w:tcPr>
            <w:tcW w:w="1271" w:type="dxa"/>
          </w:tcPr>
          <w:p w14:paraId="26F217AA" w14:textId="77777777" w:rsidR="00BF4265" w:rsidRPr="00BF4265" w:rsidRDefault="00BF4265" w:rsidP="00BF4265">
            <w:pPr>
              <w:jc w:val="right"/>
            </w:pPr>
            <w:r w:rsidRPr="00BF4265">
              <w:t>#11</w:t>
            </w:r>
          </w:p>
        </w:tc>
        <w:tc>
          <w:tcPr>
            <w:tcW w:w="6237" w:type="dxa"/>
          </w:tcPr>
          <w:p w14:paraId="3082AA8D" w14:textId="77777777" w:rsidR="00BF4265" w:rsidRPr="00BF4265" w:rsidRDefault="00BF4265" w:rsidP="00856E2B">
            <w:proofErr w:type="spellStart"/>
            <w:r w:rsidRPr="00BF4265">
              <w:t>MeSH</w:t>
            </w:r>
            <w:proofErr w:type="spellEnd"/>
            <w:r w:rsidRPr="00BF4265">
              <w:t xml:space="preserve"> descriptor: [Risk Management] explode all trees</w:t>
            </w:r>
          </w:p>
        </w:tc>
        <w:tc>
          <w:tcPr>
            <w:tcW w:w="1508" w:type="dxa"/>
          </w:tcPr>
          <w:p w14:paraId="1FD5BC3D" w14:textId="77777777" w:rsidR="00BF4265" w:rsidRPr="00BF4265" w:rsidRDefault="00BF4265" w:rsidP="00BF4265">
            <w:pPr>
              <w:jc w:val="right"/>
            </w:pPr>
            <w:r w:rsidRPr="00BF4265">
              <w:t>9707</w:t>
            </w:r>
          </w:p>
        </w:tc>
      </w:tr>
      <w:tr w:rsidR="00BF4265" w:rsidRPr="00BF4265" w14:paraId="418EDCD9" w14:textId="77777777" w:rsidTr="00BF4265">
        <w:tc>
          <w:tcPr>
            <w:tcW w:w="1271" w:type="dxa"/>
          </w:tcPr>
          <w:p w14:paraId="432441A4" w14:textId="77777777" w:rsidR="00BF4265" w:rsidRPr="00BF4265" w:rsidRDefault="00BF4265" w:rsidP="00BF4265">
            <w:pPr>
              <w:jc w:val="right"/>
            </w:pPr>
            <w:r w:rsidRPr="00BF4265">
              <w:lastRenderedPageBreak/>
              <w:t>#12</w:t>
            </w:r>
          </w:p>
        </w:tc>
        <w:tc>
          <w:tcPr>
            <w:tcW w:w="6237" w:type="dxa"/>
          </w:tcPr>
          <w:p w14:paraId="60F6FAAE" w14:textId="77777777" w:rsidR="00BF4265" w:rsidRPr="00BF4265" w:rsidRDefault="00BF4265" w:rsidP="00856E2B">
            <w:r w:rsidRPr="00BF4265">
              <w:t>(#1 OR #2 OR #3) AND (#4 OR #5 OR #6 OR #7 OR #8 OR #9 OR #10 OR #11)</w:t>
            </w:r>
          </w:p>
        </w:tc>
        <w:tc>
          <w:tcPr>
            <w:tcW w:w="1508" w:type="dxa"/>
          </w:tcPr>
          <w:p w14:paraId="7DFBD7B3" w14:textId="77777777" w:rsidR="00BF4265" w:rsidRPr="00BF4265" w:rsidRDefault="00BF4265" w:rsidP="00BF4265">
            <w:pPr>
              <w:jc w:val="right"/>
            </w:pPr>
            <w:r w:rsidRPr="00BF4265">
              <w:t>19</w:t>
            </w:r>
          </w:p>
        </w:tc>
      </w:tr>
      <w:tr w:rsidR="00BF4265" w:rsidRPr="00BF4265" w14:paraId="1647AC77" w14:textId="77777777" w:rsidTr="00BF4265">
        <w:tc>
          <w:tcPr>
            <w:tcW w:w="1271" w:type="dxa"/>
          </w:tcPr>
          <w:p w14:paraId="20BB3D30" w14:textId="77777777" w:rsidR="00BF4265" w:rsidRPr="00BF4265" w:rsidRDefault="00BF4265" w:rsidP="00BF4265">
            <w:pPr>
              <w:jc w:val="right"/>
            </w:pPr>
            <w:r w:rsidRPr="00BF4265">
              <w:t>#13</w:t>
            </w:r>
          </w:p>
        </w:tc>
        <w:tc>
          <w:tcPr>
            <w:tcW w:w="6237" w:type="dxa"/>
          </w:tcPr>
          <w:p w14:paraId="4A27116F" w14:textId="77777777" w:rsidR="00BF4265" w:rsidRPr="00BF4265" w:rsidRDefault="00BF4265" w:rsidP="00856E2B">
            <w:r w:rsidRPr="00BF4265">
              <w:t xml:space="preserve">(evidence NEAR/2 (barrier* OR </w:t>
            </w:r>
            <w:proofErr w:type="spellStart"/>
            <w:r w:rsidRPr="00BF4265">
              <w:t>facilitat</w:t>
            </w:r>
            <w:proofErr w:type="spellEnd"/>
            <w:r w:rsidRPr="00BF4265">
              <w:t xml:space="preserve">* OR implement* OR engage* OR uptake* OR utilis* OR </w:t>
            </w:r>
            <w:proofErr w:type="spellStart"/>
            <w:r w:rsidRPr="00BF4265">
              <w:t>utiliz</w:t>
            </w:r>
            <w:proofErr w:type="spellEnd"/>
            <w:r w:rsidRPr="00BF4265">
              <w:t xml:space="preserve">* OR </w:t>
            </w:r>
            <w:proofErr w:type="spellStart"/>
            <w:r w:rsidRPr="00BF4265">
              <w:t>diffus</w:t>
            </w:r>
            <w:proofErr w:type="spellEnd"/>
            <w:r w:rsidRPr="00BF4265">
              <w:t xml:space="preserve">* OR </w:t>
            </w:r>
            <w:proofErr w:type="spellStart"/>
            <w:r w:rsidRPr="00BF4265">
              <w:t>disseminat</w:t>
            </w:r>
            <w:proofErr w:type="spellEnd"/>
            <w:r w:rsidRPr="00BF4265">
              <w:t xml:space="preserve">* OR improve* OR "use" OR "used" OR inform OR informing OR informed OR </w:t>
            </w:r>
            <w:proofErr w:type="spellStart"/>
            <w:r w:rsidRPr="00BF4265">
              <w:t>translat</w:t>
            </w:r>
            <w:proofErr w:type="spellEnd"/>
            <w:r w:rsidRPr="00BF4265">
              <w:t xml:space="preserve">* OR transfer* OR </w:t>
            </w:r>
            <w:proofErr w:type="spellStart"/>
            <w:r w:rsidRPr="00BF4265">
              <w:t>hindranc</w:t>
            </w:r>
            <w:proofErr w:type="spellEnd"/>
            <w:r w:rsidRPr="00BF4265">
              <w:t xml:space="preserve">* OR "based policy" OR "based policies" OR (based NEXT </w:t>
            </w:r>
            <w:proofErr w:type="spellStart"/>
            <w:r w:rsidRPr="00BF4265">
              <w:t>policymak</w:t>
            </w:r>
            <w:proofErr w:type="spellEnd"/>
            <w:r w:rsidRPr="00BF4265">
              <w:t xml:space="preserve">*)) NEAR/10 (policy or policies or </w:t>
            </w:r>
            <w:proofErr w:type="spellStart"/>
            <w:r w:rsidRPr="00BF4265">
              <w:t>policymak</w:t>
            </w:r>
            <w:proofErr w:type="spellEnd"/>
            <w:r w:rsidRPr="00BF4265">
              <w:t xml:space="preserve">* or (decision* NEAR/1 </w:t>
            </w:r>
            <w:proofErr w:type="spellStart"/>
            <w:r w:rsidRPr="00BF4265">
              <w:t>mak</w:t>
            </w:r>
            <w:proofErr w:type="spellEnd"/>
            <w:r w:rsidRPr="00BF4265">
              <w:t>*) or planning or (health NEXT plan*) or (</w:t>
            </w:r>
            <w:proofErr w:type="spellStart"/>
            <w:r w:rsidRPr="00BF4265">
              <w:t>manag</w:t>
            </w:r>
            <w:proofErr w:type="spellEnd"/>
            <w:r w:rsidRPr="00BF4265">
              <w:t>* NEAR/3 (uncertain* or problem*)) or (expert NEXT group*) or ((</w:t>
            </w:r>
            <w:proofErr w:type="spellStart"/>
            <w:r w:rsidRPr="00BF4265">
              <w:t>strateg</w:t>
            </w:r>
            <w:proofErr w:type="spellEnd"/>
            <w:r w:rsidRPr="00BF4265">
              <w:t>* or knowledge) NEAR/2 action) or "in practice" or "into practice" or legislation or law or laws)):</w:t>
            </w:r>
            <w:proofErr w:type="spellStart"/>
            <w:r w:rsidRPr="00BF4265">
              <w:t>ti,ab,kw</w:t>
            </w:r>
            <w:proofErr w:type="spellEnd"/>
          </w:p>
        </w:tc>
        <w:tc>
          <w:tcPr>
            <w:tcW w:w="1508" w:type="dxa"/>
          </w:tcPr>
          <w:p w14:paraId="57D4B59A" w14:textId="77777777" w:rsidR="00BF4265" w:rsidRPr="00BF4265" w:rsidRDefault="00BF4265" w:rsidP="00BF4265">
            <w:pPr>
              <w:jc w:val="right"/>
            </w:pPr>
            <w:r w:rsidRPr="00BF4265">
              <w:t>818</w:t>
            </w:r>
          </w:p>
        </w:tc>
      </w:tr>
      <w:tr w:rsidR="00BF4265" w:rsidRPr="00BF4265" w14:paraId="7052CB5B" w14:textId="77777777" w:rsidTr="00BF4265">
        <w:tc>
          <w:tcPr>
            <w:tcW w:w="1271" w:type="dxa"/>
          </w:tcPr>
          <w:p w14:paraId="56B00AB3" w14:textId="77777777" w:rsidR="00BF4265" w:rsidRPr="00BF4265" w:rsidRDefault="00BF4265" w:rsidP="00BF4265">
            <w:pPr>
              <w:jc w:val="right"/>
            </w:pPr>
            <w:r w:rsidRPr="00BF4265">
              <w:t>#14</w:t>
            </w:r>
          </w:p>
        </w:tc>
        <w:tc>
          <w:tcPr>
            <w:tcW w:w="6237" w:type="dxa"/>
          </w:tcPr>
          <w:p w14:paraId="3A975B15" w14:textId="77777777" w:rsidR="00BF4265" w:rsidRPr="00BF4265" w:rsidRDefault="00BF4265" w:rsidP="00856E2B">
            <w:r w:rsidRPr="00BF4265">
              <w:t xml:space="preserve">(knowledge NEAR/2 (barrier* OR </w:t>
            </w:r>
            <w:proofErr w:type="spellStart"/>
            <w:r w:rsidRPr="00BF4265">
              <w:t>facilitat</w:t>
            </w:r>
            <w:proofErr w:type="spellEnd"/>
            <w:r w:rsidRPr="00BF4265">
              <w:t xml:space="preserve">* OR implement* OR engage* OR uptake* OR utilis* OR </w:t>
            </w:r>
            <w:proofErr w:type="spellStart"/>
            <w:r w:rsidRPr="00BF4265">
              <w:t>utiliz</w:t>
            </w:r>
            <w:proofErr w:type="spellEnd"/>
            <w:r w:rsidRPr="00BF4265">
              <w:t xml:space="preserve">* OR </w:t>
            </w:r>
            <w:proofErr w:type="spellStart"/>
            <w:r w:rsidRPr="00BF4265">
              <w:t>diffus</w:t>
            </w:r>
            <w:proofErr w:type="spellEnd"/>
            <w:r w:rsidRPr="00BF4265">
              <w:t xml:space="preserve">* OR </w:t>
            </w:r>
            <w:proofErr w:type="spellStart"/>
            <w:r w:rsidRPr="00BF4265">
              <w:t>disseminat</w:t>
            </w:r>
            <w:proofErr w:type="spellEnd"/>
            <w:r w:rsidRPr="00BF4265">
              <w:t xml:space="preserve">* OR improve* OR "use" OR "used" OR inform OR informing OR informed OR </w:t>
            </w:r>
            <w:proofErr w:type="spellStart"/>
            <w:r w:rsidRPr="00BF4265">
              <w:t>translat</w:t>
            </w:r>
            <w:proofErr w:type="spellEnd"/>
            <w:r w:rsidRPr="00BF4265">
              <w:t xml:space="preserve">* OR transfer* OR </w:t>
            </w:r>
            <w:proofErr w:type="spellStart"/>
            <w:r w:rsidRPr="00BF4265">
              <w:t>hindranc</w:t>
            </w:r>
            <w:proofErr w:type="spellEnd"/>
            <w:r w:rsidRPr="00BF4265">
              <w:t xml:space="preserve">* OR exchange OR broker*) NEAR/10 (policy or policies or </w:t>
            </w:r>
            <w:proofErr w:type="spellStart"/>
            <w:r w:rsidRPr="00BF4265">
              <w:t>policymak</w:t>
            </w:r>
            <w:proofErr w:type="spellEnd"/>
            <w:r w:rsidRPr="00BF4265">
              <w:t xml:space="preserve">* or (decision* NEAR/1 </w:t>
            </w:r>
            <w:proofErr w:type="spellStart"/>
            <w:r w:rsidRPr="00BF4265">
              <w:t>mak</w:t>
            </w:r>
            <w:proofErr w:type="spellEnd"/>
            <w:r w:rsidRPr="00BF4265">
              <w:t>*) or planning or (health NEXT plan*) or (</w:t>
            </w:r>
            <w:proofErr w:type="spellStart"/>
            <w:r w:rsidRPr="00BF4265">
              <w:t>manag</w:t>
            </w:r>
            <w:proofErr w:type="spellEnd"/>
            <w:r w:rsidRPr="00BF4265">
              <w:t>* NEAR/3 (uncertain* or problem*)) or (expert NEXT group*) or ((</w:t>
            </w:r>
            <w:proofErr w:type="spellStart"/>
            <w:r w:rsidRPr="00BF4265">
              <w:t>strateg</w:t>
            </w:r>
            <w:proofErr w:type="spellEnd"/>
            <w:r w:rsidRPr="00BF4265">
              <w:t>* or knowledge) NEAR/2 action) or "in practice" or "into practice" or legislation or law or laws)):</w:t>
            </w:r>
            <w:proofErr w:type="spellStart"/>
            <w:r w:rsidRPr="00BF4265">
              <w:t>ti,ab,kw</w:t>
            </w:r>
            <w:proofErr w:type="spellEnd"/>
          </w:p>
        </w:tc>
        <w:tc>
          <w:tcPr>
            <w:tcW w:w="1508" w:type="dxa"/>
          </w:tcPr>
          <w:p w14:paraId="5B8DF73D" w14:textId="77777777" w:rsidR="00BF4265" w:rsidRPr="00BF4265" w:rsidRDefault="00BF4265" w:rsidP="00BF4265">
            <w:pPr>
              <w:jc w:val="right"/>
            </w:pPr>
            <w:r w:rsidRPr="00BF4265">
              <w:t>420</w:t>
            </w:r>
          </w:p>
        </w:tc>
      </w:tr>
      <w:tr w:rsidR="00BF4265" w:rsidRPr="00BF4265" w14:paraId="0280DEFF" w14:textId="77777777" w:rsidTr="00BF4265">
        <w:tc>
          <w:tcPr>
            <w:tcW w:w="1271" w:type="dxa"/>
          </w:tcPr>
          <w:p w14:paraId="335046FD" w14:textId="77777777" w:rsidR="00BF4265" w:rsidRPr="00BF4265" w:rsidRDefault="00BF4265" w:rsidP="00BF4265">
            <w:pPr>
              <w:jc w:val="right"/>
            </w:pPr>
            <w:r w:rsidRPr="00BF4265">
              <w:t>#15</w:t>
            </w:r>
          </w:p>
        </w:tc>
        <w:tc>
          <w:tcPr>
            <w:tcW w:w="6237" w:type="dxa"/>
          </w:tcPr>
          <w:p w14:paraId="29C0252A" w14:textId="77777777" w:rsidR="00BF4265" w:rsidRPr="00BF4265" w:rsidRDefault="00BF4265" w:rsidP="00856E2B">
            <w:r w:rsidRPr="00BF4265">
              <w:t xml:space="preserve">((research or review or reviews or information or science or data) NEAR/2 (barrier* OR </w:t>
            </w:r>
            <w:proofErr w:type="spellStart"/>
            <w:r w:rsidRPr="00BF4265">
              <w:t>facilitat</w:t>
            </w:r>
            <w:proofErr w:type="spellEnd"/>
            <w:r w:rsidRPr="00BF4265">
              <w:t xml:space="preserve">* OR implement* OR engage* OR uptake* OR utilis* OR </w:t>
            </w:r>
            <w:proofErr w:type="spellStart"/>
            <w:r w:rsidRPr="00BF4265">
              <w:t>utiliz</w:t>
            </w:r>
            <w:proofErr w:type="spellEnd"/>
            <w:r w:rsidRPr="00BF4265">
              <w:t xml:space="preserve">* OR </w:t>
            </w:r>
            <w:proofErr w:type="spellStart"/>
            <w:r w:rsidRPr="00BF4265">
              <w:t>diffus</w:t>
            </w:r>
            <w:proofErr w:type="spellEnd"/>
            <w:r w:rsidRPr="00BF4265">
              <w:t xml:space="preserve">* OR </w:t>
            </w:r>
            <w:proofErr w:type="spellStart"/>
            <w:r w:rsidRPr="00BF4265">
              <w:t>disseminat</w:t>
            </w:r>
            <w:proofErr w:type="spellEnd"/>
            <w:r w:rsidRPr="00BF4265">
              <w:t xml:space="preserve">* OR improve* OR "use" OR "used" OR inform OR informing OR informed OR </w:t>
            </w:r>
            <w:proofErr w:type="spellStart"/>
            <w:r w:rsidRPr="00BF4265">
              <w:t>translat</w:t>
            </w:r>
            <w:proofErr w:type="spellEnd"/>
            <w:r w:rsidRPr="00BF4265">
              <w:t xml:space="preserve">* OR transfer* OR </w:t>
            </w:r>
            <w:proofErr w:type="spellStart"/>
            <w:r w:rsidRPr="00BF4265">
              <w:t>hindranc</w:t>
            </w:r>
            <w:proofErr w:type="spellEnd"/>
            <w:r w:rsidRPr="00BF4265">
              <w:t xml:space="preserve">*) NEAR/10 (policy or policies or </w:t>
            </w:r>
            <w:proofErr w:type="spellStart"/>
            <w:r w:rsidRPr="00BF4265">
              <w:t>policymak</w:t>
            </w:r>
            <w:proofErr w:type="spellEnd"/>
            <w:r w:rsidRPr="00BF4265">
              <w:t xml:space="preserve">* or (decision* NEAR/1 </w:t>
            </w:r>
            <w:proofErr w:type="spellStart"/>
            <w:r w:rsidRPr="00BF4265">
              <w:t>mak</w:t>
            </w:r>
            <w:proofErr w:type="spellEnd"/>
            <w:r w:rsidRPr="00BF4265">
              <w:t>*) or planning or (health NEXT plan*) or (</w:t>
            </w:r>
            <w:proofErr w:type="spellStart"/>
            <w:r w:rsidRPr="00BF4265">
              <w:t>manag</w:t>
            </w:r>
            <w:proofErr w:type="spellEnd"/>
            <w:r w:rsidRPr="00BF4265">
              <w:t>* NEAR/3 (uncertain* or problem*)) or (expert NEXT group*) or ((</w:t>
            </w:r>
            <w:proofErr w:type="spellStart"/>
            <w:r w:rsidRPr="00BF4265">
              <w:t>strateg</w:t>
            </w:r>
            <w:proofErr w:type="spellEnd"/>
            <w:r w:rsidRPr="00BF4265">
              <w:t>* or knowledge) NEAR/2 action) or "in practice" or "into practice" or legislation or law or laws)):</w:t>
            </w:r>
            <w:proofErr w:type="spellStart"/>
            <w:r w:rsidRPr="00BF4265">
              <w:t>ti,ab,kw</w:t>
            </w:r>
            <w:proofErr w:type="spellEnd"/>
          </w:p>
        </w:tc>
        <w:tc>
          <w:tcPr>
            <w:tcW w:w="1508" w:type="dxa"/>
          </w:tcPr>
          <w:p w14:paraId="4B5E7A26" w14:textId="77777777" w:rsidR="00BF4265" w:rsidRPr="00BF4265" w:rsidRDefault="00BF4265" w:rsidP="00BF4265">
            <w:pPr>
              <w:jc w:val="right"/>
            </w:pPr>
            <w:r w:rsidRPr="00BF4265">
              <w:t>1181</w:t>
            </w:r>
          </w:p>
        </w:tc>
      </w:tr>
      <w:tr w:rsidR="00BF4265" w:rsidRPr="00BF4265" w14:paraId="7E984257" w14:textId="77777777" w:rsidTr="00BF4265">
        <w:tc>
          <w:tcPr>
            <w:tcW w:w="1271" w:type="dxa"/>
          </w:tcPr>
          <w:p w14:paraId="24F7924A" w14:textId="77777777" w:rsidR="00BF4265" w:rsidRPr="00BF4265" w:rsidRDefault="00BF4265" w:rsidP="00BF4265">
            <w:pPr>
              <w:jc w:val="right"/>
            </w:pPr>
            <w:r w:rsidRPr="00BF4265">
              <w:t>#16</w:t>
            </w:r>
          </w:p>
        </w:tc>
        <w:tc>
          <w:tcPr>
            <w:tcW w:w="6237" w:type="dxa"/>
          </w:tcPr>
          <w:p w14:paraId="48B3D675" w14:textId="77777777" w:rsidR="00BF4265" w:rsidRPr="00BF4265" w:rsidRDefault="00BF4265" w:rsidP="00856E2B">
            <w:r w:rsidRPr="00BF4265">
              <w:t xml:space="preserve">("research into policy" or "research into policies" or ("research into" NEXT </w:t>
            </w:r>
            <w:proofErr w:type="spellStart"/>
            <w:r w:rsidRPr="00BF4265">
              <w:t>policymak</w:t>
            </w:r>
            <w:proofErr w:type="spellEnd"/>
            <w:r w:rsidRPr="00BF4265">
              <w:t xml:space="preserve">*) or "research into practice" or "evidence into policy" or "evidence into </w:t>
            </w:r>
            <w:r w:rsidRPr="00BF4265">
              <w:lastRenderedPageBreak/>
              <w:t xml:space="preserve">policies" or ("evidence into" NEXT </w:t>
            </w:r>
            <w:proofErr w:type="spellStart"/>
            <w:r w:rsidRPr="00BF4265">
              <w:t>policymak</w:t>
            </w:r>
            <w:proofErr w:type="spellEnd"/>
            <w:r w:rsidRPr="00BF4265">
              <w:t>*)</w:t>
            </w:r>
            <w:proofErr w:type="gramStart"/>
            <w:r w:rsidRPr="00BF4265">
              <w:t>):</w:t>
            </w:r>
            <w:proofErr w:type="spellStart"/>
            <w:r w:rsidRPr="00BF4265">
              <w:t>ti</w:t>
            </w:r>
            <w:proofErr w:type="gramEnd"/>
            <w:r w:rsidRPr="00BF4265">
              <w:t>,ab,kw</w:t>
            </w:r>
            <w:proofErr w:type="spellEnd"/>
          </w:p>
        </w:tc>
        <w:tc>
          <w:tcPr>
            <w:tcW w:w="1508" w:type="dxa"/>
          </w:tcPr>
          <w:p w14:paraId="3637327A" w14:textId="77777777" w:rsidR="00BF4265" w:rsidRPr="00BF4265" w:rsidRDefault="00BF4265" w:rsidP="00BF4265">
            <w:pPr>
              <w:jc w:val="right"/>
            </w:pPr>
            <w:r w:rsidRPr="00BF4265">
              <w:lastRenderedPageBreak/>
              <w:t>430</w:t>
            </w:r>
          </w:p>
        </w:tc>
      </w:tr>
      <w:tr w:rsidR="00BF4265" w:rsidRPr="00BF4265" w14:paraId="3CE72FB9" w14:textId="77777777" w:rsidTr="00BF4265">
        <w:tc>
          <w:tcPr>
            <w:tcW w:w="1271" w:type="dxa"/>
          </w:tcPr>
          <w:p w14:paraId="32360382" w14:textId="77777777" w:rsidR="00BF4265" w:rsidRPr="00BF4265" w:rsidRDefault="00BF4265" w:rsidP="00BF4265">
            <w:pPr>
              <w:jc w:val="right"/>
            </w:pPr>
            <w:r w:rsidRPr="00BF4265">
              <w:t>#17</w:t>
            </w:r>
          </w:p>
        </w:tc>
        <w:tc>
          <w:tcPr>
            <w:tcW w:w="6237" w:type="dxa"/>
          </w:tcPr>
          <w:p w14:paraId="5D316E76" w14:textId="77777777" w:rsidR="00BF4265" w:rsidRPr="00BF4265" w:rsidRDefault="00BF4265" w:rsidP="00856E2B">
            <w:r w:rsidRPr="00BF4265">
              <w:t>#12 OR #13 OR #14 OR #15 OR #16</w:t>
            </w:r>
          </w:p>
        </w:tc>
        <w:tc>
          <w:tcPr>
            <w:tcW w:w="1508" w:type="dxa"/>
          </w:tcPr>
          <w:p w14:paraId="4C6795B5" w14:textId="77777777" w:rsidR="00BF4265" w:rsidRPr="00BF4265" w:rsidRDefault="00BF4265" w:rsidP="00BF4265">
            <w:pPr>
              <w:jc w:val="right"/>
            </w:pPr>
            <w:r w:rsidRPr="00BF4265">
              <w:t>2672</w:t>
            </w:r>
          </w:p>
        </w:tc>
      </w:tr>
    </w:tbl>
    <w:p w14:paraId="16CB5819" w14:textId="3F82B8DA" w:rsidR="003A2AF7" w:rsidRDefault="003A2AF7" w:rsidP="003A2AF7">
      <w:pPr>
        <w:pStyle w:val="Heading2"/>
      </w:pPr>
      <w:bookmarkStart w:id="11" w:name="_Toc125971815"/>
      <w:r>
        <w:t>Web</w:t>
      </w:r>
      <w:r w:rsidR="00970A1E">
        <w:t xml:space="preserve"> </w:t>
      </w:r>
      <w:r>
        <w:t>of</w:t>
      </w:r>
      <w:r w:rsidR="00970A1E">
        <w:t xml:space="preserve"> </w:t>
      </w:r>
      <w:r>
        <w:t>Science</w:t>
      </w:r>
      <w:r w:rsidR="00970A1E">
        <w:t xml:space="preserve"> </w:t>
      </w:r>
      <w:r w:rsidR="007F63E0">
        <w:t>Core</w:t>
      </w:r>
      <w:r w:rsidR="00970A1E">
        <w:t xml:space="preserve"> </w:t>
      </w:r>
      <w:r w:rsidR="007F63E0">
        <w:t>Collection</w:t>
      </w:r>
      <w:bookmarkEnd w:id="11"/>
    </w:p>
    <w:tbl>
      <w:tblPr>
        <w:tblW w:w="9204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2"/>
        <w:gridCol w:w="5662"/>
      </w:tblGrid>
      <w:tr w:rsidR="003A2AF7" w:rsidRPr="00C04A83" w14:paraId="29117C25" w14:textId="77777777" w:rsidTr="00D371B0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1FF7846" w14:textId="7B84CEAC" w:rsidR="003A2AF7" w:rsidRPr="00C04A83" w:rsidRDefault="003A2AF7" w:rsidP="00AE6221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Database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name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84EE1A4" w14:textId="6CA29094" w:rsidR="008B152F" w:rsidRDefault="008B152F" w:rsidP="008B152F">
            <w:pPr>
              <w:rPr>
                <w:lang w:eastAsia="en-GB"/>
              </w:rPr>
            </w:pPr>
            <w:r>
              <w:rPr>
                <w:lang w:eastAsia="en-GB"/>
              </w:rPr>
              <w:t>Web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of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Science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Core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Collection</w:t>
            </w:r>
          </w:p>
          <w:p w14:paraId="2533015C" w14:textId="4139B441" w:rsidR="008B152F" w:rsidRDefault="008B152F" w:rsidP="008B152F">
            <w:pPr>
              <w:pStyle w:val="ListParagraph"/>
              <w:numPr>
                <w:ilvl w:val="0"/>
                <w:numId w:val="2"/>
              </w:numPr>
              <w:ind w:left="480" w:hanging="425"/>
              <w:rPr>
                <w:lang w:eastAsia="en-GB"/>
              </w:rPr>
            </w:pPr>
            <w:r>
              <w:rPr>
                <w:lang w:eastAsia="en-GB"/>
              </w:rPr>
              <w:t>Science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Citation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Index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Expanded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(SCI-Expanded)</w:t>
            </w:r>
          </w:p>
          <w:p w14:paraId="30C7E36A" w14:textId="79D03D9A" w:rsidR="008B152F" w:rsidRPr="008B152F" w:rsidRDefault="008B152F" w:rsidP="008B152F">
            <w:pPr>
              <w:pStyle w:val="ListParagraph"/>
              <w:numPr>
                <w:ilvl w:val="0"/>
                <w:numId w:val="2"/>
              </w:numPr>
              <w:ind w:left="480" w:hanging="425"/>
              <w:rPr>
                <w:lang w:val="fr-FR" w:eastAsia="en-GB"/>
              </w:rPr>
            </w:pPr>
            <w:r w:rsidRPr="008B152F">
              <w:rPr>
                <w:lang w:val="fr-FR" w:eastAsia="en-GB"/>
              </w:rPr>
              <w:t>Social</w:t>
            </w:r>
            <w:r w:rsidR="00970A1E">
              <w:rPr>
                <w:lang w:val="fr-FR" w:eastAsia="en-GB"/>
              </w:rPr>
              <w:t xml:space="preserve"> </w:t>
            </w:r>
            <w:r w:rsidRPr="008B152F">
              <w:rPr>
                <w:lang w:val="fr-FR" w:eastAsia="en-GB"/>
              </w:rPr>
              <w:t>Sciences</w:t>
            </w:r>
            <w:r w:rsidR="00970A1E">
              <w:rPr>
                <w:lang w:val="fr-FR" w:eastAsia="en-GB"/>
              </w:rPr>
              <w:t xml:space="preserve"> </w:t>
            </w:r>
            <w:r w:rsidRPr="008B152F">
              <w:rPr>
                <w:lang w:val="fr-FR" w:eastAsia="en-GB"/>
              </w:rPr>
              <w:t>Citation</w:t>
            </w:r>
            <w:r w:rsidR="00970A1E">
              <w:rPr>
                <w:lang w:val="fr-FR" w:eastAsia="en-GB"/>
              </w:rPr>
              <w:t xml:space="preserve"> </w:t>
            </w:r>
            <w:r w:rsidRPr="008B152F">
              <w:rPr>
                <w:lang w:val="fr-FR" w:eastAsia="en-GB"/>
              </w:rPr>
              <w:t>Index</w:t>
            </w:r>
            <w:r w:rsidR="00970A1E">
              <w:rPr>
                <w:lang w:val="fr-FR" w:eastAsia="en-GB"/>
              </w:rPr>
              <w:t xml:space="preserve"> </w:t>
            </w:r>
            <w:r w:rsidRPr="008B152F">
              <w:rPr>
                <w:lang w:val="fr-FR" w:eastAsia="en-GB"/>
              </w:rPr>
              <w:t>(SSCI)</w:t>
            </w:r>
          </w:p>
          <w:p w14:paraId="7F6C2DCC" w14:textId="17EB7954" w:rsidR="008B152F" w:rsidRPr="008B152F" w:rsidRDefault="008B152F" w:rsidP="008B152F">
            <w:pPr>
              <w:pStyle w:val="ListParagraph"/>
              <w:numPr>
                <w:ilvl w:val="0"/>
                <w:numId w:val="2"/>
              </w:numPr>
              <w:ind w:left="480" w:hanging="425"/>
              <w:rPr>
                <w:lang w:val="fr-FR" w:eastAsia="en-GB"/>
              </w:rPr>
            </w:pPr>
            <w:r w:rsidRPr="008B152F">
              <w:rPr>
                <w:lang w:val="fr-FR" w:eastAsia="en-GB"/>
              </w:rPr>
              <w:t>Arts</w:t>
            </w:r>
            <w:r w:rsidR="00970A1E">
              <w:rPr>
                <w:lang w:val="fr-FR" w:eastAsia="en-GB"/>
              </w:rPr>
              <w:t xml:space="preserve"> </w:t>
            </w:r>
            <w:r w:rsidRPr="008B152F">
              <w:rPr>
                <w:lang w:val="fr-FR" w:eastAsia="en-GB"/>
              </w:rPr>
              <w:t>&amp;</w:t>
            </w:r>
            <w:r w:rsidR="00970A1E">
              <w:rPr>
                <w:lang w:val="fr-FR" w:eastAsia="en-GB"/>
              </w:rPr>
              <w:t xml:space="preserve"> </w:t>
            </w:r>
            <w:proofErr w:type="spellStart"/>
            <w:r w:rsidRPr="008B152F">
              <w:rPr>
                <w:lang w:val="fr-FR" w:eastAsia="en-GB"/>
              </w:rPr>
              <w:t>Humanities</w:t>
            </w:r>
            <w:proofErr w:type="spellEnd"/>
            <w:r w:rsidR="00970A1E">
              <w:rPr>
                <w:lang w:val="fr-FR" w:eastAsia="en-GB"/>
              </w:rPr>
              <w:t xml:space="preserve"> </w:t>
            </w:r>
            <w:r w:rsidRPr="008B152F">
              <w:rPr>
                <w:lang w:val="fr-FR" w:eastAsia="en-GB"/>
              </w:rPr>
              <w:t>Citation</w:t>
            </w:r>
            <w:r w:rsidR="00970A1E">
              <w:rPr>
                <w:lang w:val="fr-FR" w:eastAsia="en-GB"/>
              </w:rPr>
              <w:t xml:space="preserve"> </w:t>
            </w:r>
            <w:r w:rsidRPr="008B152F">
              <w:rPr>
                <w:lang w:val="fr-FR" w:eastAsia="en-GB"/>
              </w:rPr>
              <w:t>Index</w:t>
            </w:r>
            <w:r w:rsidR="00970A1E">
              <w:rPr>
                <w:lang w:val="fr-FR" w:eastAsia="en-GB"/>
              </w:rPr>
              <w:t xml:space="preserve"> </w:t>
            </w:r>
            <w:r w:rsidRPr="008B152F">
              <w:rPr>
                <w:lang w:val="fr-FR" w:eastAsia="en-GB"/>
              </w:rPr>
              <w:t>(A&amp;HCI)</w:t>
            </w:r>
          </w:p>
          <w:p w14:paraId="7425F892" w14:textId="672004E8" w:rsidR="008B152F" w:rsidRPr="00970A1E" w:rsidRDefault="008B152F" w:rsidP="008B152F">
            <w:pPr>
              <w:pStyle w:val="ListParagraph"/>
              <w:numPr>
                <w:ilvl w:val="0"/>
                <w:numId w:val="2"/>
              </w:numPr>
              <w:ind w:left="480" w:hanging="425"/>
              <w:rPr>
                <w:lang w:eastAsia="en-GB"/>
              </w:rPr>
            </w:pPr>
            <w:r w:rsidRPr="00970A1E">
              <w:rPr>
                <w:lang w:eastAsia="en-GB"/>
              </w:rPr>
              <w:t>Conference</w:t>
            </w:r>
            <w:r w:rsidR="00970A1E" w:rsidRPr="00970A1E">
              <w:rPr>
                <w:lang w:eastAsia="en-GB"/>
              </w:rPr>
              <w:t xml:space="preserve"> </w:t>
            </w:r>
            <w:r w:rsidRPr="00970A1E">
              <w:rPr>
                <w:lang w:eastAsia="en-GB"/>
              </w:rPr>
              <w:t>Proceedings</w:t>
            </w:r>
            <w:r w:rsidR="00970A1E" w:rsidRPr="00970A1E">
              <w:rPr>
                <w:lang w:eastAsia="en-GB"/>
              </w:rPr>
              <w:t xml:space="preserve"> </w:t>
            </w:r>
            <w:r w:rsidRPr="00970A1E">
              <w:rPr>
                <w:lang w:eastAsia="en-GB"/>
              </w:rPr>
              <w:t>Citation</w:t>
            </w:r>
            <w:r w:rsidR="00970A1E" w:rsidRPr="00970A1E">
              <w:rPr>
                <w:lang w:eastAsia="en-GB"/>
              </w:rPr>
              <w:t xml:space="preserve"> </w:t>
            </w:r>
            <w:r w:rsidRPr="00970A1E">
              <w:rPr>
                <w:lang w:eastAsia="en-GB"/>
              </w:rPr>
              <w:t>Index-Science</w:t>
            </w:r>
            <w:r w:rsidR="00970A1E" w:rsidRPr="00970A1E">
              <w:rPr>
                <w:lang w:eastAsia="en-GB"/>
              </w:rPr>
              <w:t xml:space="preserve"> </w:t>
            </w:r>
            <w:r w:rsidRPr="00970A1E">
              <w:rPr>
                <w:lang w:eastAsia="en-GB"/>
              </w:rPr>
              <w:t>(CPCI-S)</w:t>
            </w:r>
          </w:p>
          <w:p w14:paraId="6FBDF6D7" w14:textId="74D31247" w:rsidR="008B152F" w:rsidRPr="008B152F" w:rsidRDefault="008B152F" w:rsidP="008B152F">
            <w:pPr>
              <w:pStyle w:val="ListParagraph"/>
              <w:numPr>
                <w:ilvl w:val="0"/>
                <w:numId w:val="2"/>
              </w:numPr>
              <w:ind w:left="480" w:hanging="425"/>
              <w:rPr>
                <w:lang w:val="fr-FR" w:eastAsia="en-GB"/>
              </w:rPr>
            </w:pPr>
            <w:proofErr w:type="spellStart"/>
            <w:r w:rsidRPr="008B152F">
              <w:rPr>
                <w:lang w:val="fr-FR" w:eastAsia="en-GB"/>
              </w:rPr>
              <w:t>Conference</w:t>
            </w:r>
            <w:proofErr w:type="spellEnd"/>
            <w:r w:rsidR="00970A1E">
              <w:rPr>
                <w:lang w:val="fr-FR" w:eastAsia="en-GB"/>
              </w:rPr>
              <w:t xml:space="preserve"> </w:t>
            </w:r>
            <w:proofErr w:type="spellStart"/>
            <w:r w:rsidRPr="008B152F">
              <w:rPr>
                <w:lang w:val="fr-FR" w:eastAsia="en-GB"/>
              </w:rPr>
              <w:t>Proceedings</w:t>
            </w:r>
            <w:proofErr w:type="spellEnd"/>
            <w:r w:rsidR="00970A1E">
              <w:rPr>
                <w:lang w:val="fr-FR" w:eastAsia="en-GB"/>
              </w:rPr>
              <w:t xml:space="preserve"> </w:t>
            </w:r>
            <w:r w:rsidRPr="008B152F">
              <w:rPr>
                <w:lang w:val="fr-FR" w:eastAsia="en-GB"/>
              </w:rPr>
              <w:t>Citation</w:t>
            </w:r>
            <w:r w:rsidR="00970A1E">
              <w:rPr>
                <w:lang w:val="fr-FR" w:eastAsia="en-GB"/>
              </w:rPr>
              <w:t xml:space="preserve"> </w:t>
            </w:r>
            <w:r w:rsidRPr="008B152F">
              <w:rPr>
                <w:lang w:val="fr-FR" w:eastAsia="en-GB"/>
              </w:rPr>
              <w:t>Index-Social</w:t>
            </w:r>
            <w:r w:rsidR="00970A1E">
              <w:rPr>
                <w:lang w:val="fr-FR" w:eastAsia="en-GB"/>
              </w:rPr>
              <w:t xml:space="preserve"> </w:t>
            </w:r>
            <w:r w:rsidRPr="008B152F">
              <w:rPr>
                <w:lang w:val="fr-FR" w:eastAsia="en-GB"/>
              </w:rPr>
              <w:t>Science</w:t>
            </w:r>
            <w:r w:rsidR="00970A1E">
              <w:rPr>
                <w:lang w:val="fr-FR" w:eastAsia="en-GB"/>
              </w:rPr>
              <w:t xml:space="preserve"> </w:t>
            </w:r>
            <w:r w:rsidRPr="008B152F">
              <w:rPr>
                <w:lang w:val="fr-FR" w:eastAsia="en-GB"/>
              </w:rPr>
              <w:t>&amp;</w:t>
            </w:r>
            <w:r w:rsidR="00970A1E">
              <w:rPr>
                <w:lang w:val="fr-FR" w:eastAsia="en-GB"/>
              </w:rPr>
              <w:t xml:space="preserve"> </w:t>
            </w:r>
            <w:proofErr w:type="spellStart"/>
            <w:r w:rsidRPr="008B152F">
              <w:rPr>
                <w:lang w:val="fr-FR" w:eastAsia="en-GB"/>
              </w:rPr>
              <w:t>Humanities</w:t>
            </w:r>
            <w:proofErr w:type="spellEnd"/>
            <w:r w:rsidR="00970A1E">
              <w:rPr>
                <w:lang w:val="fr-FR" w:eastAsia="en-GB"/>
              </w:rPr>
              <w:t xml:space="preserve"> </w:t>
            </w:r>
            <w:r w:rsidRPr="008B152F">
              <w:rPr>
                <w:lang w:val="fr-FR" w:eastAsia="en-GB"/>
              </w:rPr>
              <w:t>(CPCI-SSH)</w:t>
            </w:r>
          </w:p>
          <w:p w14:paraId="10B5C9F5" w14:textId="3A0FFC09" w:rsidR="003A2AF7" w:rsidRPr="00C04A83" w:rsidRDefault="008B152F" w:rsidP="008B152F">
            <w:pPr>
              <w:pStyle w:val="ListParagraph"/>
              <w:numPr>
                <w:ilvl w:val="0"/>
                <w:numId w:val="2"/>
              </w:numPr>
              <w:ind w:left="480" w:hanging="425"/>
              <w:rPr>
                <w:lang w:eastAsia="en-GB"/>
              </w:rPr>
            </w:pPr>
            <w:r>
              <w:rPr>
                <w:lang w:eastAsia="en-GB"/>
              </w:rPr>
              <w:t>Emerging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Sources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Citation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Index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(ESCI)</w:t>
            </w:r>
          </w:p>
        </w:tc>
      </w:tr>
      <w:tr w:rsidR="003A2AF7" w:rsidRPr="00C04A83" w14:paraId="165E7346" w14:textId="77777777" w:rsidTr="00D371B0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ED45D80" w14:textId="70F47765" w:rsidR="003A2AF7" w:rsidRPr="00C04A83" w:rsidRDefault="003A2AF7" w:rsidP="00AE6221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Database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platform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413CAF8" w14:textId="76377572" w:rsidR="003A2AF7" w:rsidRPr="00C04A83" w:rsidRDefault="003A2AF7" w:rsidP="00AE6221">
            <w:pPr>
              <w:rPr>
                <w:lang w:eastAsia="en-GB"/>
              </w:rPr>
            </w:pPr>
            <w:r>
              <w:rPr>
                <w:lang w:eastAsia="en-GB"/>
              </w:rPr>
              <w:t>Clarivate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Analytics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Web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of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Science</w:t>
            </w:r>
          </w:p>
        </w:tc>
      </w:tr>
      <w:tr w:rsidR="003A2AF7" w:rsidRPr="00C04A83" w14:paraId="08B4B55D" w14:textId="77777777" w:rsidTr="00D371B0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078FC7A" w14:textId="49A9638F" w:rsidR="003A2AF7" w:rsidRPr="00C04A83" w:rsidRDefault="003A2AF7" w:rsidP="00AE6221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Dates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of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database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coverage</w:t>
            </w:r>
            <w:r w:rsidR="00970A1E">
              <w:rPr>
                <w:lang w:eastAsia="en-GB"/>
              </w:rPr>
              <w:t xml:space="preserve"> 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C7AA910" w14:textId="5C58669E" w:rsidR="003A2AF7" w:rsidRPr="00C04A83" w:rsidRDefault="008F1E49" w:rsidP="008F1E49">
            <w:pPr>
              <w:rPr>
                <w:lang w:eastAsia="en-GB"/>
              </w:rPr>
            </w:pPr>
            <w:r>
              <w:rPr>
                <w:lang w:eastAsia="en-GB"/>
              </w:rPr>
              <w:t>SCI-Expanded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1970-present</w:t>
            </w:r>
            <w:r>
              <w:rPr>
                <w:lang w:eastAsia="en-GB"/>
              </w:rPr>
              <w:br/>
              <w:t>SSCI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1970-present</w:t>
            </w:r>
            <w:r>
              <w:rPr>
                <w:lang w:eastAsia="en-GB"/>
              </w:rPr>
              <w:br/>
              <w:t>A&amp;HCI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1975-present</w:t>
            </w:r>
            <w:r>
              <w:rPr>
                <w:lang w:eastAsia="en-GB"/>
              </w:rPr>
              <w:br/>
              <w:t>CPCI-S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1990-present</w:t>
            </w:r>
            <w:r>
              <w:rPr>
                <w:lang w:eastAsia="en-GB"/>
              </w:rPr>
              <w:br/>
              <w:t>CPCI-SSH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1990-present</w:t>
            </w:r>
            <w:r>
              <w:rPr>
                <w:lang w:eastAsia="en-GB"/>
              </w:rPr>
              <w:br/>
              <w:t>ESCI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2015-present</w:t>
            </w:r>
          </w:p>
        </w:tc>
      </w:tr>
      <w:tr w:rsidR="003A2AF7" w:rsidRPr="00C04A83" w14:paraId="68029BDC" w14:textId="77777777" w:rsidTr="00D371B0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79E6FA7" w14:textId="012A8A91" w:rsidR="003A2AF7" w:rsidRPr="00C04A83" w:rsidRDefault="003A2AF7" w:rsidP="00AE6221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Date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searched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42E1C5B" w14:textId="2198CA16" w:rsidR="003A2AF7" w:rsidRPr="00C04A83" w:rsidRDefault="00C73B27" w:rsidP="00AE6221">
            <w:pPr>
              <w:rPr>
                <w:lang w:eastAsia="en-GB"/>
              </w:rPr>
            </w:pPr>
            <w:r>
              <w:rPr>
                <w:lang w:eastAsia="en-GB"/>
              </w:rPr>
              <w:t>2022-06-22</w:t>
            </w:r>
          </w:p>
        </w:tc>
      </w:tr>
      <w:tr w:rsidR="003A2AF7" w:rsidRPr="00C04A83" w14:paraId="31E1B4D0" w14:textId="77777777" w:rsidTr="00D371B0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2227BB" w14:textId="50897379" w:rsidR="003A2AF7" w:rsidRPr="00C04A83" w:rsidRDefault="003A2AF7" w:rsidP="00AE6221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Searched</w:t>
            </w:r>
            <w:r w:rsidR="00970A1E"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by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5AFE7D" w14:textId="77777777" w:rsidR="003A2AF7" w:rsidRPr="00C04A83" w:rsidRDefault="003A2AF7" w:rsidP="00AE6221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JF</w:t>
            </w:r>
          </w:p>
        </w:tc>
      </w:tr>
      <w:tr w:rsidR="003A2AF7" w:rsidRPr="00674F0D" w14:paraId="5CB3CBD4" w14:textId="77777777" w:rsidTr="00D371B0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AE25A44" w14:textId="4D0B3D80" w:rsidR="003A2AF7" w:rsidRPr="00C04A83" w:rsidRDefault="003A2AF7" w:rsidP="00AE6221">
            <w:pPr>
              <w:rPr>
                <w:lang w:eastAsia="en-GB"/>
              </w:rPr>
            </w:pPr>
            <w:r>
              <w:rPr>
                <w:lang w:eastAsia="en-GB"/>
              </w:rPr>
              <w:t>Number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of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results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8ADC037" w14:textId="43C6EF2E" w:rsidR="003A2AF7" w:rsidRPr="002049DF" w:rsidRDefault="00970794" w:rsidP="00AE6221">
            <w:pPr>
              <w:rPr>
                <w:lang w:val="it-IT" w:eastAsia="en-GB"/>
              </w:rPr>
            </w:pPr>
            <w:r>
              <w:rPr>
                <w:lang w:val="it-IT" w:eastAsia="en-GB"/>
              </w:rPr>
              <w:t>26,756</w:t>
            </w:r>
          </w:p>
        </w:tc>
      </w:tr>
      <w:tr w:rsidR="003A2AF7" w:rsidRPr="00C04A83" w14:paraId="50B06255" w14:textId="77777777" w:rsidTr="00D371B0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F79A6" w14:textId="18F82CCA" w:rsidR="003A2AF7" w:rsidRPr="00C04A83" w:rsidRDefault="003A2AF7" w:rsidP="00AE6221">
            <w:pPr>
              <w:rPr>
                <w:lang w:eastAsia="en-GB"/>
              </w:rPr>
            </w:pPr>
            <w:r>
              <w:rPr>
                <w:lang w:eastAsia="en-GB"/>
              </w:rPr>
              <w:t>EndNote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import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order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ADC41" w14:textId="485166EF" w:rsidR="003A2AF7" w:rsidRPr="00C04A83" w:rsidRDefault="00970794" w:rsidP="00AE6221">
            <w:pPr>
              <w:rPr>
                <w:lang w:eastAsia="en-GB"/>
              </w:rPr>
            </w:pPr>
            <w:r>
              <w:rPr>
                <w:lang w:eastAsia="en-GB"/>
              </w:rPr>
              <w:t>8</w:t>
            </w:r>
          </w:p>
        </w:tc>
      </w:tr>
      <w:tr w:rsidR="003A2AF7" w:rsidRPr="00674F0D" w14:paraId="672BF33E" w14:textId="77777777" w:rsidTr="00D371B0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943FA" w14:textId="469CE31E" w:rsidR="003A2AF7" w:rsidRDefault="003A2AF7" w:rsidP="00AE6221">
            <w:pPr>
              <w:rPr>
                <w:lang w:eastAsia="en-GB"/>
              </w:rPr>
            </w:pPr>
            <w:r>
              <w:rPr>
                <w:lang w:eastAsia="en-GB"/>
              </w:rPr>
              <w:t>Number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of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results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once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duplicates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removed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19347" w14:textId="0FF65C74" w:rsidR="003A2AF7" w:rsidRPr="001B11B8" w:rsidRDefault="00970794" w:rsidP="00AE6221">
            <w:pPr>
              <w:rPr>
                <w:lang w:val="it-IT" w:eastAsia="en-GB"/>
              </w:rPr>
            </w:pPr>
            <w:r>
              <w:rPr>
                <w:lang w:val="it-IT" w:eastAsia="en-GB"/>
              </w:rPr>
              <w:t>12,518</w:t>
            </w:r>
          </w:p>
        </w:tc>
      </w:tr>
      <w:tr w:rsidR="003A2AF7" w:rsidRPr="00C04A83" w14:paraId="0DDB2E17" w14:textId="77777777" w:rsidTr="00D371B0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F7375" w14:textId="3E355521" w:rsidR="003A2AF7" w:rsidRPr="00C04A83" w:rsidRDefault="003A2AF7" w:rsidP="00AE6221">
            <w:pPr>
              <w:rPr>
                <w:lang w:eastAsia="en-GB"/>
              </w:rPr>
            </w:pPr>
            <w:r>
              <w:rPr>
                <w:lang w:eastAsia="en-GB"/>
              </w:rPr>
              <w:lastRenderedPageBreak/>
              <w:t>Search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strategy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notes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D127D" w14:textId="083AB692" w:rsidR="003A2AF7" w:rsidRPr="00D11B08" w:rsidRDefault="003A2AF7" w:rsidP="00AE6221">
            <w:r>
              <w:rPr>
                <w:lang w:eastAsia="en-GB"/>
              </w:rPr>
              <w:t>T</w:t>
            </w:r>
            <w:r w:rsidR="00145748">
              <w:rPr>
                <w:lang w:eastAsia="en-GB"/>
              </w:rPr>
              <w:t>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searches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search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in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the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title,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abstract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and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keywords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fields.</w:t>
            </w:r>
            <w:r w:rsidR="00010E42">
              <w:rPr>
                <w:lang w:eastAsia="en-GB"/>
              </w:rPr>
              <w:br/>
              <w:t>AB</w:t>
            </w:r>
            <w:r w:rsidR="00970A1E">
              <w:rPr>
                <w:lang w:eastAsia="en-GB"/>
              </w:rPr>
              <w:t xml:space="preserve"> </w:t>
            </w:r>
            <w:r w:rsidR="00010E42">
              <w:rPr>
                <w:lang w:eastAsia="en-GB"/>
              </w:rPr>
              <w:t>searches</w:t>
            </w:r>
            <w:r w:rsidR="00970A1E">
              <w:rPr>
                <w:lang w:eastAsia="en-GB"/>
              </w:rPr>
              <w:t xml:space="preserve"> </w:t>
            </w:r>
            <w:r w:rsidR="00010E42">
              <w:rPr>
                <w:lang w:eastAsia="en-GB"/>
              </w:rPr>
              <w:t>search</w:t>
            </w:r>
            <w:r w:rsidR="00970A1E">
              <w:rPr>
                <w:lang w:eastAsia="en-GB"/>
              </w:rPr>
              <w:t xml:space="preserve"> </w:t>
            </w:r>
            <w:r w:rsidR="00010E42">
              <w:rPr>
                <w:lang w:eastAsia="en-GB"/>
              </w:rPr>
              <w:t>in</w:t>
            </w:r>
            <w:r w:rsidR="00970A1E">
              <w:rPr>
                <w:lang w:eastAsia="en-GB"/>
              </w:rPr>
              <w:t xml:space="preserve"> </w:t>
            </w:r>
            <w:r w:rsidR="00010E42">
              <w:rPr>
                <w:lang w:eastAsia="en-GB"/>
              </w:rPr>
              <w:t>the</w:t>
            </w:r>
            <w:r w:rsidR="00970A1E">
              <w:rPr>
                <w:lang w:eastAsia="en-GB"/>
              </w:rPr>
              <w:t xml:space="preserve"> </w:t>
            </w:r>
            <w:r w:rsidR="00010E42">
              <w:rPr>
                <w:lang w:eastAsia="en-GB"/>
              </w:rPr>
              <w:t>abstract</w:t>
            </w:r>
            <w:r w:rsidR="00010E42">
              <w:rPr>
                <w:lang w:eastAsia="en-GB"/>
              </w:rPr>
              <w:br/>
              <w:t>TI</w:t>
            </w:r>
            <w:r w:rsidR="00970A1E">
              <w:rPr>
                <w:lang w:eastAsia="en-GB"/>
              </w:rPr>
              <w:t xml:space="preserve"> </w:t>
            </w:r>
            <w:r w:rsidR="00010E42">
              <w:rPr>
                <w:lang w:eastAsia="en-GB"/>
              </w:rPr>
              <w:t>searches</w:t>
            </w:r>
            <w:r w:rsidR="00970A1E">
              <w:rPr>
                <w:lang w:eastAsia="en-GB"/>
              </w:rPr>
              <w:t xml:space="preserve"> </w:t>
            </w:r>
            <w:r w:rsidR="00010E42">
              <w:rPr>
                <w:lang w:eastAsia="en-GB"/>
              </w:rPr>
              <w:t>search</w:t>
            </w:r>
            <w:r w:rsidR="00970A1E">
              <w:rPr>
                <w:lang w:eastAsia="en-GB"/>
              </w:rPr>
              <w:t xml:space="preserve"> </w:t>
            </w:r>
            <w:r w:rsidR="00010E42">
              <w:rPr>
                <w:lang w:eastAsia="en-GB"/>
              </w:rPr>
              <w:t>in</w:t>
            </w:r>
            <w:r w:rsidR="00970A1E">
              <w:rPr>
                <w:lang w:eastAsia="en-GB"/>
              </w:rPr>
              <w:t xml:space="preserve"> </w:t>
            </w:r>
            <w:r w:rsidR="00010E42">
              <w:rPr>
                <w:lang w:eastAsia="en-GB"/>
              </w:rPr>
              <w:t>the</w:t>
            </w:r>
            <w:r w:rsidR="00970A1E">
              <w:rPr>
                <w:lang w:eastAsia="en-GB"/>
              </w:rPr>
              <w:t xml:space="preserve"> </w:t>
            </w:r>
            <w:r w:rsidR="00010E42">
              <w:rPr>
                <w:lang w:eastAsia="en-GB"/>
              </w:rPr>
              <w:t>title</w:t>
            </w:r>
            <w:r>
              <w:rPr>
                <w:lang w:eastAsia="en-GB"/>
              </w:rPr>
              <w:br/>
              <w:t>*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is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used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for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truncation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of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words.</w:t>
            </w:r>
            <w:r>
              <w:rPr>
                <w:lang w:eastAsia="en-GB"/>
              </w:rPr>
              <w:br/>
              <w:t>All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searches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run</w:t>
            </w:r>
            <w:r w:rsidR="00970A1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on</w:t>
            </w:r>
            <w:r w:rsidR="00970A1E">
              <w:rPr>
                <w:lang w:eastAsia="en-GB"/>
              </w:rPr>
              <w:t xml:space="preserve"> </w:t>
            </w:r>
            <w:r w:rsidR="00970A1E" w:rsidRPr="00970A1E">
              <w:t>Indexes=SCI-EXPANDED, SSCI, A&amp;HCI, CPCI-S, CPCI-SSH, ESCI Timespan=All years</w:t>
            </w:r>
          </w:p>
        </w:tc>
      </w:tr>
    </w:tbl>
    <w:p w14:paraId="402536EF" w14:textId="77777777" w:rsidR="00970794" w:rsidRDefault="00970794" w:rsidP="0097079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6237"/>
        <w:gridCol w:w="1508"/>
      </w:tblGrid>
      <w:tr w:rsidR="00D371B0" w:rsidRPr="00D371B0" w14:paraId="0C2C479B" w14:textId="77777777" w:rsidTr="00D371B0">
        <w:tc>
          <w:tcPr>
            <w:tcW w:w="1271" w:type="dxa"/>
            <w:shd w:val="clear" w:color="auto" w:fill="D9D9D9" w:themeFill="background2" w:themeFillShade="D9"/>
          </w:tcPr>
          <w:p w14:paraId="2FF83F1F" w14:textId="48EFA61F" w:rsidR="00D371B0" w:rsidRPr="00D371B0" w:rsidRDefault="00D371B0" w:rsidP="00D371B0">
            <w:pPr>
              <w:pStyle w:val="ListParagraph"/>
              <w:ind w:left="0"/>
            </w:pPr>
            <w:r>
              <w:t>#</w:t>
            </w:r>
          </w:p>
        </w:tc>
        <w:tc>
          <w:tcPr>
            <w:tcW w:w="6237" w:type="dxa"/>
            <w:shd w:val="clear" w:color="auto" w:fill="D9D9D9" w:themeFill="background2" w:themeFillShade="D9"/>
          </w:tcPr>
          <w:p w14:paraId="619A65FF" w14:textId="4FE043A7" w:rsidR="00D371B0" w:rsidRPr="00D371B0" w:rsidRDefault="00D371B0" w:rsidP="00D371B0">
            <w:pPr>
              <w:pStyle w:val="ListParagraph"/>
              <w:ind w:left="0"/>
            </w:pPr>
            <w:r>
              <w:t>Search terms</w:t>
            </w:r>
          </w:p>
        </w:tc>
        <w:tc>
          <w:tcPr>
            <w:tcW w:w="1508" w:type="dxa"/>
            <w:shd w:val="clear" w:color="auto" w:fill="D9D9D9" w:themeFill="background2" w:themeFillShade="D9"/>
          </w:tcPr>
          <w:p w14:paraId="7B47CA64" w14:textId="430E1A53" w:rsidR="00D371B0" w:rsidRPr="00D371B0" w:rsidRDefault="00D371B0" w:rsidP="00D371B0">
            <w:pPr>
              <w:pStyle w:val="ListParagraph"/>
              <w:ind w:left="0"/>
            </w:pPr>
            <w:r>
              <w:t>Results</w:t>
            </w:r>
          </w:p>
        </w:tc>
      </w:tr>
      <w:tr w:rsidR="00D371B0" w:rsidRPr="00D371B0" w14:paraId="5008888B" w14:textId="77777777" w:rsidTr="00D371B0">
        <w:tc>
          <w:tcPr>
            <w:tcW w:w="1271" w:type="dxa"/>
          </w:tcPr>
          <w:p w14:paraId="74B59FFA" w14:textId="77777777" w:rsidR="00D371B0" w:rsidRPr="00D371B0" w:rsidRDefault="00D371B0" w:rsidP="00D371B0">
            <w:pPr>
              <w:pStyle w:val="ListParagraph"/>
              <w:ind w:left="0"/>
              <w:jc w:val="right"/>
            </w:pPr>
            <w:r w:rsidRPr="00D371B0">
              <w:t>1</w:t>
            </w:r>
          </w:p>
        </w:tc>
        <w:tc>
          <w:tcPr>
            <w:tcW w:w="6237" w:type="dxa"/>
          </w:tcPr>
          <w:p w14:paraId="76C72BB5" w14:textId="77777777" w:rsidR="00D371B0" w:rsidRPr="00D371B0" w:rsidRDefault="00D371B0" w:rsidP="00DB5309">
            <w:pPr>
              <w:pStyle w:val="ListParagraph"/>
              <w:ind w:left="0"/>
            </w:pPr>
            <w:r w:rsidRPr="00D371B0">
              <w:t xml:space="preserve">TI=("research into policy" or "research into policies" or "research into </w:t>
            </w:r>
            <w:proofErr w:type="spellStart"/>
            <w:r w:rsidRPr="00D371B0">
              <w:t>policymak</w:t>
            </w:r>
            <w:proofErr w:type="spellEnd"/>
            <w:r w:rsidRPr="00D371B0">
              <w:t xml:space="preserve">*" or "research into practice" or "evidence into policy" or "evidence into policies" or "evidence into </w:t>
            </w:r>
            <w:proofErr w:type="spellStart"/>
            <w:r w:rsidRPr="00D371B0">
              <w:t>policymak</w:t>
            </w:r>
            <w:proofErr w:type="spellEnd"/>
            <w:r w:rsidRPr="00D371B0">
              <w:t xml:space="preserve">*") OR AB=("research into policy" or "research into policies" or "research into </w:t>
            </w:r>
            <w:proofErr w:type="spellStart"/>
            <w:r w:rsidRPr="00D371B0">
              <w:t>policymak</w:t>
            </w:r>
            <w:proofErr w:type="spellEnd"/>
            <w:r w:rsidRPr="00D371B0">
              <w:t xml:space="preserve">*" or "research into practice" or "evidence into policy" or "evidence into policies" or "evidence into </w:t>
            </w:r>
            <w:proofErr w:type="spellStart"/>
            <w:r w:rsidRPr="00D371B0">
              <w:t>policymak</w:t>
            </w:r>
            <w:proofErr w:type="spellEnd"/>
            <w:r w:rsidRPr="00D371B0">
              <w:t>*")</w:t>
            </w:r>
          </w:p>
        </w:tc>
        <w:tc>
          <w:tcPr>
            <w:tcW w:w="1508" w:type="dxa"/>
          </w:tcPr>
          <w:p w14:paraId="51E4C28D" w14:textId="77777777" w:rsidR="00D371B0" w:rsidRPr="00D371B0" w:rsidRDefault="00D371B0" w:rsidP="00D371B0">
            <w:pPr>
              <w:pStyle w:val="ListParagraph"/>
              <w:ind w:left="0"/>
              <w:jc w:val="right"/>
            </w:pPr>
            <w:r w:rsidRPr="00D371B0">
              <w:t>1,455</w:t>
            </w:r>
          </w:p>
        </w:tc>
      </w:tr>
      <w:tr w:rsidR="00D371B0" w:rsidRPr="00D371B0" w14:paraId="43B2EC92" w14:textId="77777777" w:rsidTr="00D371B0">
        <w:tc>
          <w:tcPr>
            <w:tcW w:w="1271" w:type="dxa"/>
          </w:tcPr>
          <w:p w14:paraId="726B16DB" w14:textId="77777777" w:rsidR="00D371B0" w:rsidRPr="00D371B0" w:rsidRDefault="00D371B0" w:rsidP="00D371B0">
            <w:pPr>
              <w:jc w:val="right"/>
            </w:pPr>
            <w:r w:rsidRPr="00D371B0">
              <w:t>2</w:t>
            </w:r>
          </w:p>
        </w:tc>
        <w:tc>
          <w:tcPr>
            <w:tcW w:w="6237" w:type="dxa"/>
          </w:tcPr>
          <w:p w14:paraId="1158D203" w14:textId="77777777" w:rsidR="00D371B0" w:rsidRPr="00D371B0" w:rsidRDefault="00D371B0" w:rsidP="00DB5309">
            <w:r w:rsidRPr="00D371B0">
              <w:t xml:space="preserve">TI=("knowledge" NEAR/2 (barrier* OR </w:t>
            </w:r>
            <w:proofErr w:type="spellStart"/>
            <w:r w:rsidRPr="00D371B0">
              <w:t>facilitat</w:t>
            </w:r>
            <w:proofErr w:type="spellEnd"/>
            <w:r w:rsidRPr="00D371B0">
              <w:t xml:space="preserve">* OR implement* OR engage* OR uptake* OR utilis* OR </w:t>
            </w:r>
            <w:proofErr w:type="spellStart"/>
            <w:r w:rsidRPr="00D371B0">
              <w:t>utiliz</w:t>
            </w:r>
            <w:proofErr w:type="spellEnd"/>
            <w:r w:rsidRPr="00D371B0">
              <w:t xml:space="preserve">* OR </w:t>
            </w:r>
            <w:proofErr w:type="spellStart"/>
            <w:r w:rsidRPr="00D371B0">
              <w:t>diffus</w:t>
            </w:r>
            <w:proofErr w:type="spellEnd"/>
            <w:r w:rsidRPr="00D371B0">
              <w:t xml:space="preserve">* OR </w:t>
            </w:r>
            <w:proofErr w:type="spellStart"/>
            <w:r w:rsidRPr="00D371B0">
              <w:t>disseminat</w:t>
            </w:r>
            <w:proofErr w:type="spellEnd"/>
            <w:r w:rsidRPr="00D371B0">
              <w:t xml:space="preserve">* OR improve* OR "use" OR "used" OR "inform" OR "informing" OR "informed" OR </w:t>
            </w:r>
            <w:proofErr w:type="spellStart"/>
            <w:r w:rsidRPr="00D371B0">
              <w:t>translat</w:t>
            </w:r>
            <w:proofErr w:type="spellEnd"/>
            <w:r w:rsidRPr="00D371B0">
              <w:t xml:space="preserve">* OR transfer* OR </w:t>
            </w:r>
            <w:proofErr w:type="spellStart"/>
            <w:r w:rsidRPr="00D371B0">
              <w:t>hindranc</w:t>
            </w:r>
            <w:proofErr w:type="spellEnd"/>
            <w:r w:rsidRPr="00D371B0">
              <w:t xml:space="preserve">* OR "exchange" OR broker*) NEAR/5 ("policy" or "policies" or </w:t>
            </w:r>
            <w:proofErr w:type="spellStart"/>
            <w:r w:rsidRPr="00D371B0">
              <w:t>policymak</w:t>
            </w:r>
            <w:proofErr w:type="spellEnd"/>
            <w:r w:rsidRPr="00D371B0">
              <w:t xml:space="preserve">* or (decision* NEAR/1 </w:t>
            </w:r>
            <w:proofErr w:type="spellStart"/>
            <w:r w:rsidRPr="00D371B0">
              <w:t>mak</w:t>
            </w:r>
            <w:proofErr w:type="spellEnd"/>
            <w:r w:rsidRPr="00D371B0">
              <w:t>*) or "planning" or "health plan*" or (</w:t>
            </w:r>
            <w:proofErr w:type="spellStart"/>
            <w:r w:rsidRPr="00D371B0">
              <w:t>manag</w:t>
            </w:r>
            <w:proofErr w:type="spellEnd"/>
            <w:r w:rsidRPr="00D371B0">
              <w:t>* NEAR/3 (uncertain* or problem*)) or "expert group*" or ((</w:t>
            </w:r>
            <w:proofErr w:type="spellStart"/>
            <w:r w:rsidRPr="00D371B0">
              <w:t>strateg</w:t>
            </w:r>
            <w:proofErr w:type="spellEnd"/>
            <w:r w:rsidRPr="00D371B0">
              <w:t xml:space="preserve">* or "knowledge") NEAR/2 "action") or "in practice" or "into practice" or "legislation" or "law" or "laws")) OR AB=("knowledge" NEAR/2 (barrier* OR </w:t>
            </w:r>
            <w:proofErr w:type="spellStart"/>
            <w:r w:rsidRPr="00D371B0">
              <w:t>facilitat</w:t>
            </w:r>
            <w:proofErr w:type="spellEnd"/>
            <w:r w:rsidRPr="00D371B0">
              <w:t xml:space="preserve">* OR implement* OR engage* OR uptake* OR utilis* OR </w:t>
            </w:r>
            <w:proofErr w:type="spellStart"/>
            <w:r w:rsidRPr="00D371B0">
              <w:t>utiliz</w:t>
            </w:r>
            <w:proofErr w:type="spellEnd"/>
            <w:r w:rsidRPr="00D371B0">
              <w:t xml:space="preserve">* OR </w:t>
            </w:r>
            <w:proofErr w:type="spellStart"/>
            <w:r w:rsidRPr="00D371B0">
              <w:t>diffus</w:t>
            </w:r>
            <w:proofErr w:type="spellEnd"/>
            <w:r w:rsidRPr="00D371B0">
              <w:t xml:space="preserve">* OR </w:t>
            </w:r>
            <w:proofErr w:type="spellStart"/>
            <w:r w:rsidRPr="00D371B0">
              <w:t>disseminat</w:t>
            </w:r>
            <w:proofErr w:type="spellEnd"/>
            <w:r w:rsidRPr="00D371B0">
              <w:t xml:space="preserve">* OR improve* OR "use" OR "used" OR "inform" OR "informing" OR "informed" OR </w:t>
            </w:r>
            <w:proofErr w:type="spellStart"/>
            <w:r w:rsidRPr="00D371B0">
              <w:t>translat</w:t>
            </w:r>
            <w:proofErr w:type="spellEnd"/>
            <w:r w:rsidRPr="00D371B0">
              <w:t xml:space="preserve">* OR transfer* OR </w:t>
            </w:r>
            <w:proofErr w:type="spellStart"/>
            <w:r w:rsidRPr="00D371B0">
              <w:t>hindranc</w:t>
            </w:r>
            <w:proofErr w:type="spellEnd"/>
            <w:r w:rsidRPr="00D371B0">
              <w:t xml:space="preserve">* OR "exchange" OR broker*) NEAR/5 ("policy" or "policies" or </w:t>
            </w:r>
            <w:proofErr w:type="spellStart"/>
            <w:r w:rsidRPr="00D371B0">
              <w:t>policymak</w:t>
            </w:r>
            <w:proofErr w:type="spellEnd"/>
            <w:r w:rsidRPr="00D371B0">
              <w:t xml:space="preserve">* or (decision* NEAR/1 </w:t>
            </w:r>
            <w:proofErr w:type="spellStart"/>
            <w:r w:rsidRPr="00D371B0">
              <w:t>mak</w:t>
            </w:r>
            <w:proofErr w:type="spellEnd"/>
            <w:r w:rsidRPr="00D371B0">
              <w:t>*) or "planning" or "health plan*" or (</w:t>
            </w:r>
            <w:proofErr w:type="spellStart"/>
            <w:r w:rsidRPr="00D371B0">
              <w:t>manag</w:t>
            </w:r>
            <w:proofErr w:type="spellEnd"/>
            <w:r w:rsidRPr="00D371B0">
              <w:t>* NEAR/3 (uncertain* or problem*)) or "expert group*" or ((</w:t>
            </w:r>
            <w:proofErr w:type="spellStart"/>
            <w:r w:rsidRPr="00D371B0">
              <w:t>strateg</w:t>
            </w:r>
            <w:proofErr w:type="spellEnd"/>
            <w:r w:rsidRPr="00D371B0">
              <w:t xml:space="preserve">* or "knowledge") NEAR/2 </w:t>
            </w:r>
            <w:r w:rsidRPr="00D371B0">
              <w:lastRenderedPageBreak/>
              <w:t>"action") or "in practice" or "into practice" or "legislation" or "law" or "laws"))</w:t>
            </w:r>
          </w:p>
        </w:tc>
        <w:tc>
          <w:tcPr>
            <w:tcW w:w="1508" w:type="dxa"/>
          </w:tcPr>
          <w:p w14:paraId="177D79B6" w14:textId="77777777" w:rsidR="00D371B0" w:rsidRPr="00D371B0" w:rsidRDefault="00D371B0" w:rsidP="00D371B0">
            <w:pPr>
              <w:jc w:val="right"/>
            </w:pPr>
            <w:r w:rsidRPr="00D371B0">
              <w:lastRenderedPageBreak/>
              <w:t>4,513</w:t>
            </w:r>
          </w:p>
        </w:tc>
      </w:tr>
      <w:tr w:rsidR="00D371B0" w:rsidRPr="00D371B0" w14:paraId="0F7189E8" w14:textId="77777777" w:rsidTr="00D371B0">
        <w:tc>
          <w:tcPr>
            <w:tcW w:w="1271" w:type="dxa"/>
          </w:tcPr>
          <w:p w14:paraId="422A7262" w14:textId="77777777" w:rsidR="00D371B0" w:rsidRPr="00D371B0" w:rsidRDefault="00D371B0" w:rsidP="00D371B0">
            <w:pPr>
              <w:jc w:val="right"/>
            </w:pPr>
            <w:r w:rsidRPr="00D371B0">
              <w:t>3</w:t>
            </w:r>
          </w:p>
        </w:tc>
        <w:tc>
          <w:tcPr>
            <w:tcW w:w="6237" w:type="dxa"/>
          </w:tcPr>
          <w:p w14:paraId="7172EF2B" w14:textId="77777777" w:rsidR="00D371B0" w:rsidRPr="00D371B0" w:rsidRDefault="00D371B0" w:rsidP="00DB5309">
            <w:r w:rsidRPr="00D371B0">
              <w:t xml:space="preserve">TI=("evidence" NEAR/2 (barrier* OR </w:t>
            </w:r>
            <w:proofErr w:type="spellStart"/>
            <w:r w:rsidRPr="00D371B0">
              <w:t>facilitat</w:t>
            </w:r>
            <w:proofErr w:type="spellEnd"/>
            <w:r w:rsidRPr="00D371B0">
              <w:t xml:space="preserve">* OR implement* OR engage* OR uptake* OR utilis* OR </w:t>
            </w:r>
            <w:proofErr w:type="spellStart"/>
            <w:r w:rsidRPr="00D371B0">
              <w:t>utiliz</w:t>
            </w:r>
            <w:proofErr w:type="spellEnd"/>
            <w:r w:rsidRPr="00D371B0">
              <w:t xml:space="preserve">* OR </w:t>
            </w:r>
            <w:proofErr w:type="spellStart"/>
            <w:r w:rsidRPr="00D371B0">
              <w:t>diffus</w:t>
            </w:r>
            <w:proofErr w:type="spellEnd"/>
            <w:r w:rsidRPr="00D371B0">
              <w:t xml:space="preserve">* OR </w:t>
            </w:r>
            <w:proofErr w:type="spellStart"/>
            <w:r w:rsidRPr="00D371B0">
              <w:t>disseminat</w:t>
            </w:r>
            <w:proofErr w:type="spellEnd"/>
            <w:r w:rsidRPr="00D371B0">
              <w:t xml:space="preserve">* OR improve* OR "use" OR "used" OR "inform" OR "informing" OR "informed" OR </w:t>
            </w:r>
            <w:proofErr w:type="spellStart"/>
            <w:r w:rsidRPr="00D371B0">
              <w:t>translat</w:t>
            </w:r>
            <w:proofErr w:type="spellEnd"/>
            <w:r w:rsidRPr="00D371B0">
              <w:t xml:space="preserve">* OR transfer* OR </w:t>
            </w:r>
            <w:proofErr w:type="spellStart"/>
            <w:r w:rsidRPr="00D371B0">
              <w:t>hindranc</w:t>
            </w:r>
            <w:proofErr w:type="spellEnd"/>
            <w:r w:rsidRPr="00D371B0">
              <w:t xml:space="preserve">* OR "based policy" OR "based policies" OR "based </w:t>
            </w:r>
            <w:proofErr w:type="spellStart"/>
            <w:r w:rsidRPr="00D371B0">
              <w:t>policymak</w:t>
            </w:r>
            <w:proofErr w:type="spellEnd"/>
            <w:r w:rsidRPr="00D371B0">
              <w:t xml:space="preserve">*") NEAR/5 ("policy" or "policies" or </w:t>
            </w:r>
            <w:proofErr w:type="spellStart"/>
            <w:r w:rsidRPr="00D371B0">
              <w:t>policymak</w:t>
            </w:r>
            <w:proofErr w:type="spellEnd"/>
            <w:r w:rsidRPr="00D371B0">
              <w:t xml:space="preserve">* or (decision* NEAR/1 </w:t>
            </w:r>
            <w:proofErr w:type="spellStart"/>
            <w:r w:rsidRPr="00D371B0">
              <w:t>mak</w:t>
            </w:r>
            <w:proofErr w:type="spellEnd"/>
            <w:r w:rsidRPr="00D371B0">
              <w:t>*) or "planning" or "health plan*" or (</w:t>
            </w:r>
            <w:proofErr w:type="spellStart"/>
            <w:r w:rsidRPr="00D371B0">
              <w:t>manag</w:t>
            </w:r>
            <w:proofErr w:type="spellEnd"/>
            <w:r w:rsidRPr="00D371B0">
              <w:t>* NEAR/3 (uncertain* or problem*)) or "expert group*" or ((</w:t>
            </w:r>
            <w:proofErr w:type="spellStart"/>
            <w:r w:rsidRPr="00D371B0">
              <w:t>strateg</w:t>
            </w:r>
            <w:proofErr w:type="spellEnd"/>
            <w:r w:rsidRPr="00D371B0">
              <w:t xml:space="preserve">* or "knowledge") NEAR/2 "action") or "in practice" or "into practice" or "legislation" or "law" or "laws")) OR AB=("evidence" NEAR/2 (barrier* OR </w:t>
            </w:r>
            <w:proofErr w:type="spellStart"/>
            <w:r w:rsidRPr="00D371B0">
              <w:t>facilitat</w:t>
            </w:r>
            <w:proofErr w:type="spellEnd"/>
            <w:r w:rsidRPr="00D371B0">
              <w:t xml:space="preserve">* OR implement* OR engage* OR uptake* OR utilis* OR </w:t>
            </w:r>
            <w:proofErr w:type="spellStart"/>
            <w:r w:rsidRPr="00D371B0">
              <w:t>utiliz</w:t>
            </w:r>
            <w:proofErr w:type="spellEnd"/>
            <w:r w:rsidRPr="00D371B0">
              <w:t xml:space="preserve">* OR </w:t>
            </w:r>
            <w:proofErr w:type="spellStart"/>
            <w:r w:rsidRPr="00D371B0">
              <w:t>diffus</w:t>
            </w:r>
            <w:proofErr w:type="spellEnd"/>
            <w:r w:rsidRPr="00D371B0">
              <w:t xml:space="preserve">* OR </w:t>
            </w:r>
            <w:proofErr w:type="spellStart"/>
            <w:r w:rsidRPr="00D371B0">
              <w:t>disseminat</w:t>
            </w:r>
            <w:proofErr w:type="spellEnd"/>
            <w:r w:rsidRPr="00D371B0">
              <w:t xml:space="preserve">* OR improve* OR "use" OR "used" OR "inform" OR "informing" OR "informed" OR </w:t>
            </w:r>
            <w:proofErr w:type="spellStart"/>
            <w:r w:rsidRPr="00D371B0">
              <w:t>translat</w:t>
            </w:r>
            <w:proofErr w:type="spellEnd"/>
            <w:r w:rsidRPr="00D371B0">
              <w:t xml:space="preserve">* OR transfer* OR </w:t>
            </w:r>
            <w:proofErr w:type="spellStart"/>
            <w:r w:rsidRPr="00D371B0">
              <w:t>hindranc</w:t>
            </w:r>
            <w:proofErr w:type="spellEnd"/>
            <w:r w:rsidRPr="00D371B0">
              <w:t xml:space="preserve">* OR "based policy" OR "based policies" OR "based </w:t>
            </w:r>
            <w:proofErr w:type="spellStart"/>
            <w:r w:rsidRPr="00D371B0">
              <w:t>policymak</w:t>
            </w:r>
            <w:proofErr w:type="spellEnd"/>
            <w:r w:rsidRPr="00D371B0">
              <w:t xml:space="preserve">*") NEAR/5 ("policy" or "policies" or </w:t>
            </w:r>
            <w:proofErr w:type="spellStart"/>
            <w:r w:rsidRPr="00D371B0">
              <w:t>policymak</w:t>
            </w:r>
            <w:proofErr w:type="spellEnd"/>
            <w:r w:rsidRPr="00D371B0">
              <w:t xml:space="preserve">* or (decision* NEAR/1 </w:t>
            </w:r>
            <w:proofErr w:type="spellStart"/>
            <w:r w:rsidRPr="00D371B0">
              <w:t>mak</w:t>
            </w:r>
            <w:proofErr w:type="spellEnd"/>
            <w:r w:rsidRPr="00D371B0">
              <w:t>*) or "planning" or "health plan*" or (</w:t>
            </w:r>
            <w:proofErr w:type="spellStart"/>
            <w:r w:rsidRPr="00D371B0">
              <w:t>manag</w:t>
            </w:r>
            <w:proofErr w:type="spellEnd"/>
            <w:r w:rsidRPr="00D371B0">
              <w:t>* NEAR/3 (uncertain* or problem*)) or "expert group*" or ((</w:t>
            </w:r>
            <w:proofErr w:type="spellStart"/>
            <w:r w:rsidRPr="00D371B0">
              <w:t>strateg</w:t>
            </w:r>
            <w:proofErr w:type="spellEnd"/>
            <w:r w:rsidRPr="00D371B0">
              <w:t>* or "knowledge") NEAR/2 "action") or "in practice" or "into practice" or "legislation" or "law" or "laws"))</w:t>
            </w:r>
          </w:p>
        </w:tc>
        <w:tc>
          <w:tcPr>
            <w:tcW w:w="1508" w:type="dxa"/>
          </w:tcPr>
          <w:p w14:paraId="614E2F18" w14:textId="77777777" w:rsidR="00D371B0" w:rsidRPr="00D371B0" w:rsidRDefault="00D371B0" w:rsidP="00D371B0">
            <w:pPr>
              <w:jc w:val="right"/>
            </w:pPr>
            <w:r w:rsidRPr="00D371B0">
              <w:t>7,650</w:t>
            </w:r>
          </w:p>
        </w:tc>
      </w:tr>
      <w:tr w:rsidR="00D371B0" w:rsidRPr="00D371B0" w14:paraId="4A8FACD8" w14:textId="77777777" w:rsidTr="00D371B0">
        <w:tc>
          <w:tcPr>
            <w:tcW w:w="1271" w:type="dxa"/>
          </w:tcPr>
          <w:p w14:paraId="11C44920" w14:textId="77777777" w:rsidR="00D371B0" w:rsidRPr="00D371B0" w:rsidRDefault="00D371B0" w:rsidP="00D371B0">
            <w:pPr>
              <w:jc w:val="right"/>
            </w:pPr>
            <w:r w:rsidRPr="00D371B0">
              <w:t>4</w:t>
            </w:r>
          </w:p>
        </w:tc>
        <w:tc>
          <w:tcPr>
            <w:tcW w:w="6237" w:type="dxa"/>
          </w:tcPr>
          <w:p w14:paraId="3235FAD0" w14:textId="77777777" w:rsidR="00D371B0" w:rsidRPr="00D371B0" w:rsidRDefault="00D371B0" w:rsidP="00DB5309">
            <w:r w:rsidRPr="00D371B0">
              <w:t xml:space="preserve">TI=(("research" or "review" or "reviews" or "information" or "science" or "data") NEAR/2 (barrier* OR </w:t>
            </w:r>
            <w:proofErr w:type="spellStart"/>
            <w:r w:rsidRPr="00D371B0">
              <w:t>facilitat</w:t>
            </w:r>
            <w:proofErr w:type="spellEnd"/>
            <w:r w:rsidRPr="00D371B0">
              <w:t xml:space="preserve">* OR implement* OR engage* OR uptake* OR utilis* OR </w:t>
            </w:r>
            <w:proofErr w:type="spellStart"/>
            <w:r w:rsidRPr="00D371B0">
              <w:t>utiliz</w:t>
            </w:r>
            <w:proofErr w:type="spellEnd"/>
            <w:r w:rsidRPr="00D371B0">
              <w:t xml:space="preserve">* OR </w:t>
            </w:r>
            <w:proofErr w:type="spellStart"/>
            <w:r w:rsidRPr="00D371B0">
              <w:t>diffus</w:t>
            </w:r>
            <w:proofErr w:type="spellEnd"/>
            <w:r w:rsidRPr="00D371B0">
              <w:t xml:space="preserve">* OR </w:t>
            </w:r>
            <w:proofErr w:type="spellStart"/>
            <w:r w:rsidRPr="00D371B0">
              <w:t>disseminat</w:t>
            </w:r>
            <w:proofErr w:type="spellEnd"/>
            <w:r w:rsidRPr="00D371B0">
              <w:t xml:space="preserve">* OR improve* OR "use" OR "used" OR "inform" OR "informing" OR "informed" OR </w:t>
            </w:r>
            <w:proofErr w:type="spellStart"/>
            <w:r w:rsidRPr="00D371B0">
              <w:t>translat</w:t>
            </w:r>
            <w:proofErr w:type="spellEnd"/>
            <w:r w:rsidRPr="00D371B0">
              <w:t xml:space="preserve">* OR transfer* OR </w:t>
            </w:r>
            <w:proofErr w:type="spellStart"/>
            <w:r w:rsidRPr="00D371B0">
              <w:t>hindranc</w:t>
            </w:r>
            <w:proofErr w:type="spellEnd"/>
            <w:r w:rsidRPr="00D371B0">
              <w:t xml:space="preserve">* OR "exchange" OR broker*) NEAR/5 ("policy" or "policies" or </w:t>
            </w:r>
            <w:proofErr w:type="spellStart"/>
            <w:r w:rsidRPr="00D371B0">
              <w:t>policymak</w:t>
            </w:r>
            <w:proofErr w:type="spellEnd"/>
            <w:r w:rsidRPr="00D371B0">
              <w:t xml:space="preserve">* or (decision* NEAR/1 </w:t>
            </w:r>
            <w:proofErr w:type="spellStart"/>
            <w:r w:rsidRPr="00D371B0">
              <w:t>mak</w:t>
            </w:r>
            <w:proofErr w:type="spellEnd"/>
            <w:r w:rsidRPr="00D371B0">
              <w:t>*) or "planning" or "health plan*" or (</w:t>
            </w:r>
            <w:proofErr w:type="spellStart"/>
            <w:r w:rsidRPr="00D371B0">
              <w:t>manag</w:t>
            </w:r>
            <w:proofErr w:type="spellEnd"/>
            <w:r w:rsidRPr="00D371B0">
              <w:t>* NEAR/3 (uncertain* or problem*)) or "expert group*" or ((</w:t>
            </w:r>
            <w:proofErr w:type="spellStart"/>
            <w:r w:rsidRPr="00D371B0">
              <w:t>strateg</w:t>
            </w:r>
            <w:proofErr w:type="spellEnd"/>
            <w:r w:rsidRPr="00D371B0">
              <w:t xml:space="preserve">* or "knowledge") NEAR/2 "action") or "in practice" or "into practice" or "legislation" or "law" or "laws")) OR AB=(("review" or "reviews" or "information" or "science" or "data") NEAR/2 (barrier* OR </w:t>
            </w:r>
            <w:proofErr w:type="spellStart"/>
            <w:r w:rsidRPr="00D371B0">
              <w:t>facilitat</w:t>
            </w:r>
            <w:proofErr w:type="spellEnd"/>
            <w:r w:rsidRPr="00D371B0">
              <w:t xml:space="preserve">* OR implement* OR engage* OR uptake* OR utilis* OR </w:t>
            </w:r>
            <w:proofErr w:type="spellStart"/>
            <w:r w:rsidRPr="00D371B0">
              <w:t>utiliz</w:t>
            </w:r>
            <w:proofErr w:type="spellEnd"/>
            <w:r w:rsidRPr="00D371B0">
              <w:t xml:space="preserve">* OR </w:t>
            </w:r>
            <w:proofErr w:type="spellStart"/>
            <w:r w:rsidRPr="00D371B0">
              <w:t>diffus</w:t>
            </w:r>
            <w:proofErr w:type="spellEnd"/>
            <w:r w:rsidRPr="00D371B0">
              <w:t xml:space="preserve">* </w:t>
            </w:r>
            <w:r w:rsidRPr="00D371B0">
              <w:lastRenderedPageBreak/>
              <w:t xml:space="preserve">OR </w:t>
            </w:r>
            <w:proofErr w:type="spellStart"/>
            <w:r w:rsidRPr="00D371B0">
              <w:t>disseminat</w:t>
            </w:r>
            <w:proofErr w:type="spellEnd"/>
            <w:r w:rsidRPr="00D371B0">
              <w:t xml:space="preserve">* OR improve* OR "use" OR "used" OR "inform" OR "informing" OR "informed" OR </w:t>
            </w:r>
            <w:proofErr w:type="spellStart"/>
            <w:r w:rsidRPr="00D371B0">
              <w:t>translat</w:t>
            </w:r>
            <w:proofErr w:type="spellEnd"/>
            <w:r w:rsidRPr="00D371B0">
              <w:t xml:space="preserve">* OR transfer* OR </w:t>
            </w:r>
            <w:proofErr w:type="spellStart"/>
            <w:r w:rsidRPr="00D371B0">
              <w:t>hindranc</w:t>
            </w:r>
            <w:proofErr w:type="spellEnd"/>
            <w:r w:rsidRPr="00D371B0">
              <w:t xml:space="preserve">* OR "exchange" OR broker*) NEAR/3 ("policy" or "policies" or </w:t>
            </w:r>
            <w:proofErr w:type="spellStart"/>
            <w:r w:rsidRPr="00D371B0">
              <w:t>policymak</w:t>
            </w:r>
            <w:proofErr w:type="spellEnd"/>
            <w:r w:rsidRPr="00D371B0">
              <w:t xml:space="preserve">* or (decision* NEAR/1 </w:t>
            </w:r>
            <w:proofErr w:type="spellStart"/>
            <w:r w:rsidRPr="00D371B0">
              <w:t>mak</w:t>
            </w:r>
            <w:proofErr w:type="spellEnd"/>
            <w:r w:rsidRPr="00D371B0">
              <w:t>*) or "planning" or "health plan*" or (</w:t>
            </w:r>
            <w:proofErr w:type="spellStart"/>
            <w:r w:rsidRPr="00D371B0">
              <w:t>manag</w:t>
            </w:r>
            <w:proofErr w:type="spellEnd"/>
            <w:r w:rsidRPr="00D371B0">
              <w:t>* NEAR/3 (uncertain* or problem*)) or "expert group*" or ((</w:t>
            </w:r>
            <w:proofErr w:type="spellStart"/>
            <w:r w:rsidRPr="00D371B0">
              <w:t>strateg</w:t>
            </w:r>
            <w:proofErr w:type="spellEnd"/>
            <w:r w:rsidRPr="00D371B0">
              <w:t>* or "knowledge") NEAR/2 "action") or "in practice" or "into practice" or "legislation" or "law" or "laws"))</w:t>
            </w:r>
          </w:p>
        </w:tc>
        <w:tc>
          <w:tcPr>
            <w:tcW w:w="1508" w:type="dxa"/>
          </w:tcPr>
          <w:p w14:paraId="5BE3BB27" w14:textId="77777777" w:rsidR="00D371B0" w:rsidRPr="00D371B0" w:rsidRDefault="00D371B0" w:rsidP="00D371B0">
            <w:pPr>
              <w:jc w:val="right"/>
            </w:pPr>
            <w:r w:rsidRPr="00D371B0">
              <w:lastRenderedPageBreak/>
              <w:t>14,512</w:t>
            </w:r>
          </w:p>
        </w:tc>
      </w:tr>
      <w:tr w:rsidR="00D371B0" w:rsidRPr="00D371B0" w14:paraId="31E37BA2" w14:textId="77777777" w:rsidTr="00D371B0">
        <w:tc>
          <w:tcPr>
            <w:tcW w:w="1271" w:type="dxa"/>
          </w:tcPr>
          <w:p w14:paraId="04E6C6F8" w14:textId="77777777" w:rsidR="00D371B0" w:rsidRPr="00D371B0" w:rsidRDefault="00D371B0" w:rsidP="00D371B0">
            <w:pPr>
              <w:jc w:val="right"/>
            </w:pPr>
            <w:r w:rsidRPr="00D371B0">
              <w:t>5</w:t>
            </w:r>
          </w:p>
        </w:tc>
        <w:tc>
          <w:tcPr>
            <w:tcW w:w="6237" w:type="dxa"/>
          </w:tcPr>
          <w:p w14:paraId="246BCC2C" w14:textId="77777777" w:rsidR="00D371B0" w:rsidRPr="00D371B0" w:rsidRDefault="00D371B0" w:rsidP="00DB5309">
            <w:r w:rsidRPr="00D371B0">
              <w:t>#4 OR #3 OR #2 OR #1</w:t>
            </w:r>
          </w:p>
        </w:tc>
        <w:tc>
          <w:tcPr>
            <w:tcW w:w="1508" w:type="dxa"/>
          </w:tcPr>
          <w:p w14:paraId="568470AD" w14:textId="77777777" w:rsidR="00D371B0" w:rsidRPr="00D371B0" w:rsidRDefault="00D371B0" w:rsidP="00D371B0">
            <w:pPr>
              <w:jc w:val="right"/>
            </w:pPr>
            <w:r w:rsidRPr="00D371B0">
              <w:t>26,756</w:t>
            </w:r>
          </w:p>
        </w:tc>
      </w:tr>
    </w:tbl>
    <w:p w14:paraId="02886C2E" w14:textId="02481F71" w:rsidR="003E2141" w:rsidRDefault="003E2141" w:rsidP="003E2141">
      <w:pPr>
        <w:pStyle w:val="Heading2"/>
      </w:pPr>
      <w:bookmarkStart w:id="12" w:name="_Toc125971816"/>
      <w:r>
        <w:t xml:space="preserve">Web of Science </w:t>
      </w:r>
      <w:proofErr w:type="spellStart"/>
      <w:r>
        <w:t>SciELO</w:t>
      </w:r>
      <w:bookmarkEnd w:id="12"/>
      <w:proofErr w:type="spellEnd"/>
    </w:p>
    <w:tbl>
      <w:tblPr>
        <w:tblW w:w="9204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2"/>
        <w:gridCol w:w="5662"/>
      </w:tblGrid>
      <w:tr w:rsidR="003E2141" w:rsidRPr="00C04A83" w14:paraId="77F79861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6AADFE0" w14:textId="77777777" w:rsidR="003E2141" w:rsidRPr="00C04A83" w:rsidRDefault="003E2141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Database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name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5A0E17F" w14:textId="0C478B39" w:rsidR="003E2141" w:rsidRPr="00C04A83" w:rsidRDefault="00006892" w:rsidP="00006892">
            <w:pPr>
              <w:rPr>
                <w:lang w:eastAsia="en-GB"/>
              </w:rPr>
            </w:pPr>
            <w:proofErr w:type="spellStart"/>
            <w:r>
              <w:rPr>
                <w:lang w:eastAsia="en-GB"/>
              </w:rPr>
              <w:t>SciELO</w:t>
            </w:r>
            <w:proofErr w:type="spellEnd"/>
          </w:p>
        </w:tc>
      </w:tr>
      <w:tr w:rsidR="003E2141" w:rsidRPr="00C04A83" w14:paraId="400ED475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09DB9DF" w14:textId="77777777" w:rsidR="003E2141" w:rsidRPr="00C04A83" w:rsidRDefault="003E2141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Database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platform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F08AEF" w14:textId="77777777" w:rsidR="003E2141" w:rsidRPr="00C04A83" w:rsidRDefault="003E2141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Clarivate Analytics Web of Science</w:t>
            </w:r>
          </w:p>
        </w:tc>
      </w:tr>
      <w:tr w:rsidR="003E2141" w:rsidRPr="00C04A83" w14:paraId="13C109E7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3F95A0F" w14:textId="77777777" w:rsidR="003E2141" w:rsidRPr="00C04A83" w:rsidRDefault="003E2141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Dates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of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database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coverage</w:t>
            </w:r>
            <w:r>
              <w:rPr>
                <w:lang w:eastAsia="en-GB"/>
              </w:rPr>
              <w:t xml:space="preserve"> 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00A4D9" w14:textId="692234E0" w:rsidR="003E2141" w:rsidRPr="00C04A83" w:rsidRDefault="00006892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2022 – present</w:t>
            </w:r>
          </w:p>
        </w:tc>
      </w:tr>
      <w:tr w:rsidR="003E2141" w:rsidRPr="00C04A83" w14:paraId="08B577E5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FA59A10" w14:textId="77777777" w:rsidR="003E2141" w:rsidRPr="00C04A83" w:rsidRDefault="003E2141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Date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searched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F144C07" w14:textId="77777777" w:rsidR="003E2141" w:rsidRPr="00C04A83" w:rsidRDefault="003E2141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2022-06-22</w:t>
            </w:r>
          </w:p>
        </w:tc>
      </w:tr>
      <w:tr w:rsidR="003E2141" w:rsidRPr="00C04A83" w14:paraId="109F7B21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4C54D61" w14:textId="77777777" w:rsidR="003E2141" w:rsidRPr="00C04A83" w:rsidRDefault="003E2141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Searched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by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0365D21" w14:textId="77777777" w:rsidR="003E2141" w:rsidRPr="00C04A83" w:rsidRDefault="003E2141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JF</w:t>
            </w:r>
          </w:p>
        </w:tc>
      </w:tr>
      <w:tr w:rsidR="003E2141" w:rsidRPr="00674F0D" w14:paraId="050D4E32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143670C" w14:textId="77777777" w:rsidR="003E2141" w:rsidRPr="00C04A83" w:rsidRDefault="003E2141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Number of results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1D50AD5" w14:textId="6BEBCC23" w:rsidR="003E2141" w:rsidRPr="002049DF" w:rsidRDefault="00006892" w:rsidP="00321A12">
            <w:pPr>
              <w:rPr>
                <w:lang w:val="it-IT" w:eastAsia="en-GB"/>
              </w:rPr>
            </w:pPr>
            <w:r>
              <w:rPr>
                <w:lang w:val="it-IT" w:eastAsia="en-GB"/>
              </w:rPr>
              <w:t>1049</w:t>
            </w:r>
          </w:p>
        </w:tc>
      </w:tr>
      <w:tr w:rsidR="003E2141" w:rsidRPr="00C04A83" w14:paraId="4DAB5BF8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D8C35" w14:textId="77777777" w:rsidR="003E2141" w:rsidRPr="00C04A83" w:rsidRDefault="003E2141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EndNote import order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8C85C" w14:textId="2B146315" w:rsidR="003E2141" w:rsidRPr="00C04A83" w:rsidRDefault="00006892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9</w:t>
            </w:r>
          </w:p>
        </w:tc>
      </w:tr>
      <w:tr w:rsidR="003E2141" w:rsidRPr="00674F0D" w14:paraId="1591BCE9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F41E52" w14:textId="77777777" w:rsidR="003E2141" w:rsidRDefault="003E2141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Number of results once duplicates removed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C18D7" w14:textId="2AD97203" w:rsidR="003E2141" w:rsidRPr="001B11B8" w:rsidRDefault="00006892" w:rsidP="00321A12">
            <w:pPr>
              <w:rPr>
                <w:lang w:val="it-IT" w:eastAsia="en-GB"/>
              </w:rPr>
            </w:pPr>
            <w:r>
              <w:rPr>
                <w:lang w:val="it-IT" w:eastAsia="en-GB"/>
              </w:rPr>
              <w:t>741</w:t>
            </w:r>
          </w:p>
        </w:tc>
      </w:tr>
      <w:tr w:rsidR="003E2141" w:rsidRPr="00C04A83" w14:paraId="3462BA0C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8F117" w14:textId="77777777" w:rsidR="003E2141" w:rsidRPr="00C04A83" w:rsidRDefault="003E2141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Search strategy notes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5CCE8" w14:textId="0B25A178" w:rsidR="003E2141" w:rsidRPr="00D11B08" w:rsidRDefault="003E2141" w:rsidP="00321A12">
            <w:r>
              <w:rPr>
                <w:lang w:eastAsia="en-GB"/>
              </w:rPr>
              <w:t>TS searches search in the title, abstract and keywords fields.</w:t>
            </w:r>
            <w:r>
              <w:rPr>
                <w:lang w:eastAsia="en-GB"/>
              </w:rPr>
              <w:br/>
              <w:t>AB searches search in the abstract</w:t>
            </w:r>
            <w:r>
              <w:rPr>
                <w:lang w:eastAsia="en-GB"/>
              </w:rPr>
              <w:br/>
              <w:t>TI searches search in the title</w:t>
            </w:r>
            <w:r>
              <w:rPr>
                <w:lang w:eastAsia="en-GB"/>
              </w:rPr>
              <w:br/>
              <w:t>* is used for truncation of words.</w:t>
            </w:r>
          </w:p>
        </w:tc>
      </w:tr>
    </w:tbl>
    <w:p w14:paraId="4A882910" w14:textId="77777777" w:rsidR="003E2141" w:rsidRDefault="003E2141" w:rsidP="003E214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6237"/>
        <w:gridCol w:w="1508"/>
      </w:tblGrid>
      <w:tr w:rsidR="00160835" w:rsidRPr="00D371B0" w14:paraId="6890EE65" w14:textId="77777777" w:rsidTr="00321A12">
        <w:tc>
          <w:tcPr>
            <w:tcW w:w="1271" w:type="dxa"/>
            <w:shd w:val="clear" w:color="auto" w:fill="D9D9D9" w:themeFill="background2" w:themeFillShade="D9"/>
          </w:tcPr>
          <w:p w14:paraId="31E58552" w14:textId="77777777" w:rsidR="00160835" w:rsidRPr="00D371B0" w:rsidRDefault="00160835" w:rsidP="00321A12">
            <w:pPr>
              <w:pStyle w:val="ListParagraph"/>
              <w:ind w:left="0"/>
            </w:pPr>
            <w:r>
              <w:t>#</w:t>
            </w:r>
          </w:p>
        </w:tc>
        <w:tc>
          <w:tcPr>
            <w:tcW w:w="6237" w:type="dxa"/>
            <w:shd w:val="clear" w:color="auto" w:fill="D9D9D9" w:themeFill="background2" w:themeFillShade="D9"/>
          </w:tcPr>
          <w:p w14:paraId="4D385D40" w14:textId="77777777" w:rsidR="00160835" w:rsidRPr="00D371B0" w:rsidRDefault="00160835" w:rsidP="00321A12">
            <w:pPr>
              <w:pStyle w:val="ListParagraph"/>
              <w:ind w:left="0"/>
            </w:pPr>
            <w:r>
              <w:t>Search terms</w:t>
            </w:r>
          </w:p>
        </w:tc>
        <w:tc>
          <w:tcPr>
            <w:tcW w:w="1508" w:type="dxa"/>
            <w:shd w:val="clear" w:color="auto" w:fill="D9D9D9" w:themeFill="background2" w:themeFillShade="D9"/>
          </w:tcPr>
          <w:p w14:paraId="065E3E83" w14:textId="77777777" w:rsidR="00160835" w:rsidRPr="00D371B0" w:rsidRDefault="00160835" w:rsidP="00321A12">
            <w:pPr>
              <w:pStyle w:val="ListParagraph"/>
              <w:ind w:left="0"/>
            </w:pPr>
            <w:r>
              <w:t>Results</w:t>
            </w:r>
          </w:p>
        </w:tc>
      </w:tr>
      <w:tr w:rsidR="00160835" w:rsidRPr="00D371B0" w14:paraId="77740BC6" w14:textId="77777777" w:rsidTr="00321A12">
        <w:tc>
          <w:tcPr>
            <w:tcW w:w="1271" w:type="dxa"/>
          </w:tcPr>
          <w:p w14:paraId="1B168B7C" w14:textId="77777777" w:rsidR="00160835" w:rsidRPr="00D371B0" w:rsidRDefault="00160835" w:rsidP="00321A12">
            <w:pPr>
              <w:pStyle w:val="ListParagraph"/>
              <w:ind w:left="0"/>
              <w:jc w:val="right"/>
            </w:pPr>
            <w:r w:rsidRPr="00D371B0">
              <w:lastRenderedPageBreak/>
              <w:t>1</w:t>
            </w:r>
          </w:p>
        </w:tc>
        <w:tc>
          <w:tcPr>
            <w:tcW w:w="6237" w:type="dxa"/>
          </w:tcPr>
          <w:p w14:paraId="4AF1D203" w14:textId="77777777" w:rsidR="00160835" w:rsidRPr="00D371B0" w:rsidRDefault="00160835" w:rsidP="00321A12">
            <w:pPr>
              <w:pStyle w:val="ListParagraph"/>
              <w:ind w:left="0"/>
            </w:pPr>
            <w:r w:rsidRPr="00D371B0">
              <w:t>TI</w:t>
            </w:r>
            <w:proofErr w:type="gramStart"/>
            <w:r w:rsidRPr="00D371B0">
              <w:t>=(</w:t>
            </w:r>
            <w:proofErr w:type="gramEnd"/>
            <w:r w:rsidRPr="00D371B0">
              <w:t xml:space="preserve">"research into policy" or "research into policies" or "research into </w:t>
            </w:r>
            <w:proofErr w:type="spellStart"/>
            <w:r w:rsidRPr="00D371B0">
              <w:t>policymak</w:t>
            </w:r>
            <w:proofErr w:type="spellEnd"/>
            <w:r w:rsidRPr="00D371B0">
              <w:t xml:space="preserve">*" or "research into practice" or "evidence into policy" or "evidence into policies" or "evidence into </w:t>
            </w:r>
            <w:proofErr w:type="spellStart"/>
            <w:r w:rsidRPr="00D371B0">
              <w:t>policymak</w:t>
            </w:r>
            <w:proofErr w:type="spellEnd"/>
            <w:r w:rsidRPr="00D371B0">
              <w:t xml:space="preserve">*") OR AB=("research into policy" or "research into policies" or "research into </w:t>
            </w:r>
            <w:proofErr w:type="spellStart"/>
            <w:r w:rsidRPr="00D371B0">
              <w:t>policymak</w:t>
            </w:r>
            <w:proofErr w:type="spellEnd"/>
            <w:r w:rsidRPr="00D371B0">
              <w:t xml:space="preserve">*" or "research into practice" or "evidence into policy" or "evidence into policies" or "evidence into </w:t>
            </w:r>
            <w:proofErr w:type="spellStart"/>
            <w:r w:rsidRPr="00D371B0">
              <w:t>policymak</w:t>
            </w:r>
            <w:proofErr w:type="spellEnd"/>
            <w:r w:rsidRPr="00D371B0">
              <w:t>*")</w:t>
            </w:r>
          </w:p>
        </w:tc>
        <w:tc>
          <w:tcPr>
            <w:tcW w:w="1508" w:type="dxa"/>
          </w:tcPr>
          <w:p w14:paraId="3A129F3F" w14:textId="15EF754A" w:rsidR="00160835" w:rsidRPr="00D371B0" w:rsidRDefault="004400CA" w:rsidP="00321A12">
            <w:pPr>
              <w:pStyle w:val="ListParagraph"/>
              <w:ind w:left="0"/>
              <w:jc w:val="right"/>
            </w:pPr>
            <w:r>
              <w:t>13</w:t>
            </w:r>
          </w:p>
        </w:tc>
      </w:tr>
      <w:tr w:rsidR="00160835" w:rsidRPr="00D371B0" w14:paraId="2F837A1B" w14:textId="77777777" w:rsidTr="00321A12">
        <w:tc>
          <w:tcPr>
            <w:tcW w:w="1271" w:type="dxa"/>
          </w:tcPr>
          <w:p w14:paraId="39F4AD9B" w14:textId="77777777" w:rsidR="00160835" w:rsidRPr="00D371B0" w:rsidRDefault="00160835" w:rsidP="00321A12">
            <w:pPr>
              <w:jc w:val="right"/>
            </w:pPr>
            <w:r w:rsidRPr="00D371B0">
              <w:t>2</w:t>
            </w:r>
          </w:p>
        </w:tc>
        <w:tc>
          <w:tcPr>
            <w:tcW w:w="6237" w:type="dxa"/>
          </w:tcPr>
          <w:p w14:paraId="7AB4E4C1" w14:textId="77777777" w:rsidR="00160835" w:rsidRPr="00D371B0" w:rsidRDefault="00160835" w:rsidP="00321A12">
            <w:r w:rsidRPr="00D371B0">
              <w:t xml:space="preserve">TI=("knowledge" NEAR/2 (barrier* OR </w:t>
            </w:r>
            <w:proofErr w:type="spellStart"/>
            <w:r w:rsidRPr="00D371B0">
              <w:t>facilitat</w:t>
            </w:r>
            <w:proofErr w:type="spellEnd"/>
            <w:r w:rsidRPr="00D371B0">
              <w:t xml:space="preserve">* OR implement* OR engage* OR uptake* OR utilis* OR </w:t>
            </w:r>
            <w:proofErr w:type="spellStart"/>
            <w:r w:rsidRPr="00D371B0">
              <w:t>utiliz</w:t>
            </w:r>
            <w:proofErr w:type="spellEnd"/>
            <w:r w:rsidRPr="00D371B0">
              <w:t xml:space="preserve">* OR </w:t>
            </w:r>
            <w:proofErr w:type="spellStart"/>
            <w:r w:rsidRPr="00D371B0">
              <w:t>diffus</w:t>
            </w:r>
            <w:proofErr w:type="spellEnd"/>
            <w:r w:rsidRPr="00D371B0">
              <w:t xml:space="preserve">* OR </w:t>
            </w:r>
            <w:proofErr w:type="spellStart"/>
            <w:r w:rsidRPr="00D371B0">
              <w:t>disseminat</w:t>
            </w:r>
            <w:proofErr w:type="spellEnd"/>
            <w:r w:rsidRPr="00D371B0">
              <w:t xml:space="preserve">* OR improve* OR "use" OR "used" OR "inform" OR "informing" OR "informed" OR </w:t>
            </w:r>
            <w:proofErr w:type="spellStart"/>
            <w:r w:rsidRPr="00D371B0">
              <w:t>translat</w:t>
            </w:r>
            <w:proofErr w:type="spellEnd"/>
            <w:r w:rsidRPr="00D371B0">
              <w:t xml:space="preserve">* OR transfer* OR </w:t>
            </w:r>
            <w:proofErr w:type="spellStart"/>
            <w:r w:rsidRPr="00D371B0">
              <w:t>hindranc</w:t>
            </w:r>
            <w:proofErr w:type="spellEnd"/>
            <w:r w:rsidRPr="00D371B0">
              <w:t xml:space="preserve">* OR "exchange" OR broker*) NEAR/5 ("policy" or "policies" or </w:t>
            </w:r>
            <w:proofErr w:type="spellStart"/>
            <w:r w:rsidRPr="00D371B0">
              <w:t>policymak</w:t>
            </w:r>
            <w:proofErr w:type="spellEnd"/>
            <w:r w:rsidRPr="00D371B0">
              <w:t xml:space="preserve">* or (decision* NEAR/1 </w:t>
            </w:r>
            <w:proofErr w:type="spellStart"/>
            <w:r w:rsidRPr="00D371B0">
              <w:t>mak</w:t>
            </w:r>
            <w:proofErr w:type="spellEnd"/>
            <w:r w:rsidRPr="00D371B0">
              <w:t>*) or "planning" or "health plan*" or (</w:t>
            </w:r>
            <w:proofErr w:type="spellStart"/>
            <w:r w:rsidRPr="00D371B0">
              <w:t>manag</w:t>
            </w:r>
            <w:proofErr w:type="spellEnd"/>
            <w:r w:rsidRPr="00D371B0">
              <w:t>* NEAR/3 (uncertain* or problem*)) or "expert group*" or ((</w:t>
            </w:r>
            <w:proofErr w:type="spellStart"/>
            <w:r w:rsidRPr="00D371B0">
              <w:t>strateg</w:t>
            </w:r>
            <w:proofErr w:type="spellEnd"/>
            <w:r w:rsidRPr="00D371B0">
              <w:t xml:space="preserve">* or "knowledge") NEAR/2 "action") or "in practice" or "into practice" or "legislation" or "law" or "laws")) OR AB=("knowledge" NEAR/2 (barrier* OR </w:t>
            </w:r>
            <w:proofErr w:type="spellStart"/>
            <w:r w:rsidRPr="00D371B0">
              <w:t>facilitat</w:t>
            </w:r>
            <w:proofErr w:type="spellEnd"/>
            <w:r w:rsidRPr="00D371B0">
              <w:t xml:space="preserve">* OR implement* OR engage* OR uptake* OR utilis* OR </w:t>
            </w:r>
            <w:proofErr w:type="spellStart"/>
            <w:r w:rsidRPr="00D371B0">
              <w:t>utiliz</w:t>
            </w:r>
            <w:proofErr w:type="spellEnd"/>
            <w:r w:rsidRPr="00D371B0">
              <w:t xml:space="preserve">* OR </w:t>
            </w:r>
            <w:proofErr w:type="spellStart"/>
            <w:r w:rsidRPr="00D371B0">
              <w:t>diffus</w:t>
            </w:r>
            <w:proofErr w:type="spellEnd"/>
            <w:r w:rsidRPr="00D371B0">
              <w:t xml:space="preserve">* OR </w:t>
            </w:r>
            <w:proofErr w:type="spellStart"/>
            <w:r w:rsidRPr="00D371B0">
              <w:t>disseminat</w:t>
            </w:r>
            <w:proofErr w:type="spellEnd"/>
            <w:r w:rsidRPr="00D371B0">
              <w:t xml:space="preserve">* OR improve* OR "use" OR "used" OR "inform" OR "informing" OR "informed" OR </w:t>
            </w:r>
            <w:proofErr w:type="spellStart"/>
            <w:r w:rsidRPr="00D371B0">
              <w:t>translat</w:t>
            </w:r>
            <w:proofErr w:type="spellEnd"/>
            <w:r w:rsidRPr="00D371B0">
              <w:t xml:space="preserve">* OR transfer* OR </w:t>
            </w:r>
            <w:proofErr w:type="spellStart"/>
            <w:r w:rsidRPr="00D371B0">
              <w:t>hindranc</w:t>
            </w:r>
            <w:proofErr w:type="spellEnd"/>
            <w:r w:rsidRPr="00D371B0">
              <w:t xml:space="preserve">* OR "exchange" OR broker*) NEAR/5 ("policy" or "policies" or </w:t>
            </w:r>
            <w:proofErr w:type="spellStart"/>
            <w:r w:rsidRPr="00D371B0">
              <w:t>policymak</w:t>
            </w:r>
            <w:proofErr w:type="spellEnd"/>
            <w:r w:rsidRPr="00D371B0">
              <w:t xml:space="preserve">* or (decision* NEAR/1 </w:t>
            </w:r>
            <w:proofErr w:type="spellStart"/>
            <w:r w:rsidRPr="00D371B0">
              <w:t>mak</w:t>
            </w:r>
            <w:proofErr w:type="spellEnd"/>
            <w:r w:rsidRPr="00D371B0">
              <w:t>*) or "planning" or "health plan*" or (</w:t>
            </w:r>
            <w:proofErr w:type="spellStart"/>
            <w:r w:rsidRPr="00D371B0">
              <w:t>manag</w:t>
            </w:r>
            <w:proofErr w:type="spellEnd"/>
            <w:r w:rsidRPr="00D371B0">
              <w:t>* NEAR/3 (uncertain* or problem*)) or "expert group*" or ((</w:t>
            </w:r>
            <w:proofErr w:type="spellStart"/>
            <w:r w:rsidRPr="00D371B0">
              <w:t>strateg</w:t>
            </w:r>
            <w:proofErr w:type="spellEnd"/>
            <w:r w:rsidRPr="00D371B0">
              <w:t>* or "knowledge") NEAR/2 "action") or "in practice" or "into practice" or "legislation" or "law" or "laws"))</w:t>
            </w:r>
          </w:p>
        </w:tc>
        <w:tc>
          <w:tcPr>
            <w:tcW w:w="1508" w:type="dxa"/>
          </w:tcPr>
          <w:p w14:paraId="08B8AAF7" w14:textId="15190FF0" w:rsidR="00160835" w:rsidRPr="00D371B0" w:rsidRDefault="004400CA" w:rsidP="00321A12">
            <w:pPr>
              <w:jc w:val="right"/>
            </w:pPr>
            <w:r>
              <w:t>176</w:t>
            </w:r>
          </w:p>
        </w:tc>
      </w:tr>
      <w:tr w:rsidR="00160835" w:rsidRPr="00D371B0" w14:paraId="5918AE65" w14:textId="77777777" w:rsidTr="00321A12">
        <w:tc>
          <w:tcPr>
            <w:tcW w:w="1271" w:type="dxa"/>
          </w:tcPr>
          <w:p w14:paraId="61F0365F" w14:textId="77777777" w:rsidR="00160835" w:rsidRPr="00D371B0" w:rsidRDefault="00160835" w:rsidP="00321A12">
            <w:pPr>
              <w:jc w:val="right"/>
            </w:pPr>
            <w:r w:rsidRPr="00D371B0">
              <w:t>3</w:t>
            </w:r>
          </w:p>
        </w:tc>
        <w:tc>
          <w:tcPr>
            <w:tcW w:w="6237" w:type="dxa"/>
          </w:tcPr>
          <w:p w14:paraId="5762CF2D" w14:textId="77777777" w:rsidR="00160835" w:rsidRPr="00D371B0" w:rsidRDefault="00160835" w:rsidP="00321A12">
            <w:r w:rsidRPr="00D371B0">
              <w:t xml:space="preserve">TI=("evidence" NEAR/2 (barrier* OR </w:t>
            </w:r>
            <w:proofErr w:type="spellStart"/>
            <w:r w:rsidRPr="00D371B0">
              <w:t>facilitat</w:t>
            </w:r>
            <w:proofErr w:type="spellEnd"/>
            <w:r w:rsidRPr="00D371B0">
              <w:t xml:space="preserve">* OR implement* OR engage* OR uptake* OR utilis* OR </w:t>
            </w:r>
            <w:proofErr w:type="spellStart"/>
            <w:r w:rsidRPr="00D371B0">
              <w:t>utiliz</w:t>
            </w:r>
            <w:proofErr w:type="spellEnd"/>
            <w:r w:rsidRPr="00D371B0">
              <w:t xml:space="preserve">* OR </w:t>
            </w:r>
            <w:proofErr w:type="spellStart"/>
            <w:r w:rsidRPr="00D371B0">
              <w:t>diffus</w:t>
            </w:r>
            <w:proofErr w:type="spellEnd"/>
            <w:r w:rsidRPr="00D371B0">
              <w:t xml:space="preserve">* OR </w:t>
            </w:r>
            <w:proofErr w:type="spellStart"/>
            <w:r w:rsidRPr="00D371B0">
              <w:t>disseminat</w:t>
            </w:r>
            <w:proofErr w:type="spellEnd"/>
            <w:r w:rsidRPr="00D371B0">
              <w:t xml:space="preserve">* OR improve* OR "use" OR "used" OR "inform" OR "informing" OR "informed" OR </w:t>
            </w:r>
            <w:proofErr w:type="spellStart"/>
            <w:r w:rsidRPr="00D371B0">
              <w:t>translat</w:t>
            </w:r>
            <w:proofErr w:type="spellEnd"/>
            <w:r w:rsidRPr="00D371B0">
              <w:t xml:space="preserve">* OR transfer* OR </w:t>
            </w:r>
            <w:proofErr w:type="spellStart"/>
            <w:r w:rsidRPr="00D371B0">
              <w:t>hindranc</w:t>
            </w:r>
            <w:proofErr w:type="spellEnd"/>
            <w:r w:rsidRPr="00D371B0">
              <w:t xml:space="preserve">* OR "based policy" OR "based policies" OR "based </w:t>
            </w:r>
            <w:proofErr w:type="spellStart"/>
            <w:r w:rsidRPr="00D371B0">
              <w:t>policymak</w:t>
            </w:r>
            <w:proofErr w:type="spellEnd"/>
            <w:r w:rsidRPr="00D371B0">
              <w:t xml:space="preserve">*") NEAR/5 ("policy" or "policies" or </w:t>
            </w:r>
            <w:proofErr w:type="spellStart"/>
            <w:r w:rsidRPr="00D371B0">
              <w:t>policymak</w:t>
            </w:r>
            <w:proofErr w:type="spellEnd"/>
            <w:r w:rsidRPr="00D371B0">
              <w:t xml:space="preserve">* or (decision* NEAR/1 </w:t>
            </w:r>
            <w:proofErr w:type="spellStart"/>
            <w:r w:rsidRPr="00D371B0">
              <w:t>mak</w:t>
            </w:r>
            <w:proofErr w:type="spellEnd"/>
            <w:r w:rsidRPr="00D371B0">
              <w:t>*) or "planning" or "health plan*" or (</w:t>
            </w:r>
            <w:proofErr w:type="spellStart"/>
            <w:r w:rsidRPr="00D371B0">
              <w:t>manag</w:t>
            </w:r>
            <w:proofErr w:type="spellEnd"/>
            <w:r w:rsidRPr="00D371B0">
              <w:t>* NEAR/3 (uncertain* or problem*)) or "expert group*" or ((</w:t>
            </w:r>
            <w:proofErr w:type="spellStart"/>
            <w:r w:rsidRPr="00D371B0">
              <w:t>strateg</w:t>
            </w:r>
            <w:proofErr w:type="spellEnd"/>
            <w:r w:rsidRPr="00D371B0">
              <w:t xml:space="preserve">* or "knowledge") NEAR/2 "action") or "in practice" or "into </w:t>
            </w:r>
            <w:r w:rsidRPr="00D371B0">
              <w:lastRenderedPageBreak/>
              <w:t xml:space="preserve">practice" or "legislation" or "law" or "laws")) OR AB=("evidence" NEAR/2 (barrier* OR </w:t>
            </w:r>
            <w:proofErr w:type="spellStart"/>
            <w:r w:rsidRPr="00D371B0">
              <w:t>facilitat</w:t>
            </w:r>
            <w:proofErr w:type="spellEnd"/>
            <w:r w:rsidRPr="00D371B0">
              <w:t xml:space="preserve">* OR implement* OR engage* OR uptake* OR utilis* OR </w:t>
            </w:r>
            <w:proofErr w:type="spellStart"/>
            <w:r w:rsidRPr="00D371B0">
              <w:t>utiliz</w:t>
            </w:r>
            <w:proofErr w:type="spellEnd"/>
            <w:r w:rsidRPr="00D371B0">
              <w:t xml:space="preserve">* OR </w:t>
            </w:r>
            <w:proofErr w:type="spellStart"/>
            <w:r w:rsidRPr="00D371B0">
              <w:t>diffus</w:t>
            </w:r>
            <w:proofErr w:type="spellEnd"/>
            <w:r w:rsidRPr="00D371B0">
              <w:t xml:space="preserve">* OR </w:t>
            </w:r>
            <w:proofErr w:type="spellStart"/>
            <w:r w:rsidRPr="00D371B0">
              <w:t>disseminat</w:t>
            </w:r>
            <w:proofErr w:type="spellEnd"/>
            <w:r w:rsidRPr="00D371B0">
              <w:t xml:space="preserve">* OR improve* OR "use" OR "used" OR "inform" OR "informing" OR "informed" OR </w:t>
            </w:r>
            <w:proofErr w:type="spellStart"/>
            <w:r w:rsidRPr="00D371B0">
              <w:t>translat</w:t>
            </w:r>
            <w:proofErr w:type="spellEnd"/>
            <w:r w:rsidRPr="00D371B0">
              <w:t xml:space="preserve">* OR transfer* OR </w:t>
            </w:r>
            <w:proofErr w:type="spellStart"/>
            <w:r w:rsidRPr="00D371B0">
              <w:t>hindranc</w:t>
            </w:r>
            <w:proofErr w:type="spellEnd"/>
            <w:r w:rsidRPr="00D371B0">
              <w:t xml:space="preserve">* OR "based policy" OR "based policies" OR "based </w:t>
            </w:r>
            <w:proofErr w:type="spellStart"/>
            <w:r w:rsidRPr="00D371B0">
              <w:t>policymak</w:t>
            </w:r>
            <w:proofErr w:type="spellEnd"/>
            <w:r w:rsidRPr="00D371B0">
              <w:t xml:space="preserve">*") NEAR/5 ("policy" or "policies" or </w:t>
            </w:r>
            <w:proofErr w:type="spellStart"/>
            <w:r w:rsidRPr="00D371B0">
              <w:t>policymak</w:t>
            </w:r>
            <w:proofErr w:type="spellEnd"/>
            <w:r w:rsidRPr="00D371B0">
              <w:t xml:space="preserve">* or (decision* NEAR/1 </w:t>
            </w:r>
            <w:proofErr w:type="spellStart"/>
            <w:r w:rsidRPr="00D371B0">
              <w:t>mak</w:t>
            </w:r>
            <w:proofErr w:type="spellEnd"/>
            <w:r w:rsidRPr="00D371B0">
              <w:t>*) or "planning" or "health plan*" or (</w:t>
            </w:r>
            <w:proofErr w:type="spellStart"/>
            <w:r w:rsidRPr="00D371B0">
              <w:t>manag</w:t>
            </w:r>
            <w:proofErr w:type="spellEnd"/>
            <w:r w:rsidRPr="00D371B0">
              <w:t>* NEAR/3 (uncertain* or problem*)) or "expert group*" or ((</w:t>
            </w:r>
            <w:proofErr w:type="spellStart"/>
            <w:r w:rsidRPr="00D371B0">
              <w:t>strateg</w:t>
            </w:r>
            <w:proofErr w:type="spellEnd"/>
            <w:r w:rsidRPr="00D371B0">
              <w:t>* or "knowledge") NEAR/2 "action") or "in practice" or "into practice" or "legislation" or "law" or "laws"))</w:t>
            </w:r>
          </w:p>
        </w:tc>
        <w:tc>
          <w:tcPr>
            <w:tcW w:w="1508" w:type="dxa"/>
          </w:tcPr>
          <w:p w14:paraId="04B2C413" w14:textId="18735A15" w:rsidR="00160835" w:rsidRPr="00D371B0" w:rsidRDefault="004400CA" w:rsidP="00321A12">
            <w:pPr>
              <w:jc w:val="right"/>
            </w:pPr>
            <w:r>
              <w:lastRenderedPageBreak/>
              <w:t>138</w:t>
            </w:r>
          </w:p>
        </w:tc>
      </w:tr>
      <w:tr w:rsidR="00160835" w:rsidRPr="00D371B0" w14:paraId="70C67C54" w14:textId="77777777" w:rsidTr="00321A12">
        <w:tc>
          <w:tcPr>
            <w:tcW w:w="1271" w:type="dxa"/>
          </w:tcPr>
          <w:p w14:paraId="22E739F3" w14:textId="77777777" w:rsidR="00160835" w:rsidRPr="00D371B0" w:rsidRDefault="00160835" w:rsidP="00321A12">
            <w:pPr>
              <w:jc w:val="right"/>
            </w:pPr>
            <w:r w:rsidRPr="00D371B0">
              <w:t>4</w:t>
            </w:r>
          </w:p>
        </w:tc>
        <w:tc>
          <w:tcPr>
            <w:tcW w:w="6237" w:type="dxa"/>
          </w:tcPr>
          <w:p w14:paraId="1BA6F047" w14:textId="77777777" w:rsidR="00160835" w:rsidRPr="00D371B0" w:rsidRDefault="00160835" w:rsidP="00321A12">
            <w:r w:rsidRPr="00D371B0">
              <w:t xml:space="preserve">TI=(("research" or "review" or "reviews" or "information" or "science" or "data") NEAR/2 (barrier* OR </w:t>
            </w:r>
            <w:proofErr w:type="spellStart"/>
            <w:r w:rsidRPr="00D371B0">
              <w:t>facilitat</w:t>
            </w:r>
            <w:proofErr w:type="spellEnd"/>
            <w:r w:rsidRPr="00D371B0">
              <w:t xml:space="preserve">* OR implement* OR engage* OR uptake* OR utilis* OR </w:t>
            </w:r>
            <w:proofErr w:type="spellStart"/>
            <w:r w:rsidRPr="00D371B0">
              <w:t>utiliz</w:t>
            </w:r>
            <w:proofErr w:type="spellEnd"/>
            <w:r w:rsidRPr="00D371B0">
              <w:t xml:space="preserve">* OR </w:t>
            </w:r>
            <w:proofErr w:type="spellStart"/>
            <w:r w:rsidRPr="00D371B0">
              <w:t>diffus</w:t>
            </w:r>
            <w:proofErr w:type="spellEnd"/>
            <w:r w:rsidRPr="00D371B0">
              <w:t xml:space="preserve">* OR </w:t>
            </w:r>
            <w:proofErr w:type="spellStart"/>
            <w:r w:rsidRPr="00D371B0">
              <w:t>disseminat</w:t>
            </w:r>
            <w:proofErr w:type="spellEnd"/>
            <w:r w:rsidRPr="00D371B0">
              <w:t xml:space="preserve">* OR improve* OR "use" OR "used" OR "inform" OR "informing" OR "informed" OR </w:t>
            </w:r>
            <w:proofErr w:type="spellStart"/>
            <w:r w:rsidRPr="00D371B0">
              <w:t>translat</w:t>
            </w:r>
            <w:proofErr w:type="spellEnd"/>
            <w:r w:rsidRPr="00D371B0">
              <w:t xml:space="preserve">* OR transfer* OR </w:t>
            </w:r>
            <w:proofErr w:type="spellStart"/>
            <w:r w:rsidRPr="00D371B0">
              <w:t>hindranc</w:t>
            </w:r>
            <w:proofErr w:type="spellEnd"/>
            <w:r w:rsidRPr="00D371B0">
              <w:t xml:space="preserve">* OR "exchange" OR broker*) NEAR/5 ("policy" or "policies" or </w:t>
            </w:r>
            <w:proofErr w:type="spellStart"/>
            <w:r w:rsidRPr="00D371B0">
              <w:t>policymak</w:t>
            </w:r>
            <w:proofErr w:type="spellEnd"/>
            <w:r w:rsidRPr="00D371B0">
              <w:t xml:space="preserve">* or (decision* NEAR/1 </w:t>
            </w:r>
            <w:proofErr w:type="spellStart"/>
            <w:r w:rsidRPr="00D371B0">
              <w:t>mak</w:t>
            </w:r>
            <w:proofErr w:type="spellEnd"/>
            <w:r w:rsidRPr="00D371B0">
              <w:t>*) or "planning" or "health plan*" or (</w:t>
            </w:r>
            <w:proofErr w:type="spellStart"/>
            <w:r w:rsidRPr="00D371B0">
              <w:t>manag</w:t>
            </w:r>
            <w:proofErr w:type="spellEnd"/>
            <w:r w:rsidRPr="00D371B0">
              <w:t>* NEAR/3 (uncertain* or problem*)) or "expert group*" or ((</w:t>
            </w:r>
            <w:proofErr w:type="spellStart"/>
            <w:r w:rsidRPr="00D371B0">
              <w:t>strateg</w:t>
            </w:r>
            <w:proofErr w:type="spellEnd"/>
            <w:r w:rsidRPr="00D371B0">
              <w:t xml:space="preserve">* or "knowledge") NEAR/2 "action") or "in practice" or "into practice" or "legislation" or "law" or "laws")) OR AB=(("review" or "reviews" or "information" or "science" or "data") NEAR/2 (barrier* OR </w:t>
            </w:r>
            <w:proofErr w:type="spellStart"/>
            <w:r w:rsidRPr="00D371B0">
              <w:t>facilitat</w:t>
            </w:r>
            <w:proofErr w:type="spellEnd"/>
            <w:r w:rsidRPr="00D371B0">
              <w:t xml:space="preserve">* OR implement* OR engage* OR uptake* OR utilis* OR </w:t>
            </w:r>
            <w:proofErr w:type="spellStart"/>
            <w:r w:rsidRPr="00D371B0">
              <w:t>utiliz</w:t>
            </w:r>
            <w:proofErr w:type="spellEnd"/>
            <w:r w:rsidRPr="00D371B0">
              <w:t xml:space="preserve">* OR </w:t>
            </w:r>
            <w:proofErr w:type="spellStart"/>
            <w:r w:rsidRPr="00D371B0">
              <w:t>diffus</w:t>
            </w:r>
            <w:proofErr w:type="spellEnd"/>
            <w:r w:rsidRPr="00D371B0">
              <w:t xml:space="preserve">* OR </w:t>
            </w:r>
            <w:proofErr w:type="spellStart"/>
            <w:r w:rsidRPr="00D371B0">
              <w:t>disseminat</w:t>
            </w:r>
            <w:proofErr w:type="spellEnd"/>
            <w:r w:rsidRPr="00D371B0">
              <w:t xml:space="preserve">* OR improve* OR "use" OR "used" OR "inform" OR "informing" OR "informed" OR </w:t>
            </w:r>
            <w:proofErr w:type="spellStart"/>
            <w:r w:rsidRPr="00D371B0">
              <w:t>translat</w:t>
            </w:r>
            <w:proofErr w:type="spellEnd"/>
            <w:r w:rsidRPr="00D371B0">
              <w:t xml:space="preserve">* OR transfer* OR </w:t>
            </w:r>
            <w:proofErr w:type="spellStart"/>
            <w:r w:rsidRPr="00D371B0">
              <w:t>hindranc</w:t>
            </w:r>
            <w:proofErr w:type="spellEnd"/>
            <w:r w:rsidRPr="00D371B0">
              <w:t xml:space="preserve">* OR "exchange" OR broker*) NEAR/3 ("policy" or "policies" or </w:t>
            </w:r>
            <w:proofErr w:type="spellStart"/>
            <w:r w:rsidRPr="00D371B0">
              <w:t>policymak</w:t>
            </w:r>
            <w:proofErr w:type="spellEnd"/>
            <w:r w:rsidRPr="00D371B0">
              <w:t xml:space="preserve">* or (decision* NEAR/1 </w:t>
            </w:r>
            <w:proofErr w:type="spellStart"/>
            <w:r w:rsidRPr="00D371B0">
              <w:t>mak</w:t>
            </w:r>
            <w:proofErr w:type="spellEnd"/>
            <w:r w:rsidRPr="00D371B0">
              <w:t>*) or "planning" or "health plan*" or (</w:t>
            </w:r>
            <w:proofErr w:type="spellStart"/>
            <w:r w:rsidRPr="00D371B0">
              <w:t>manag</w:t>
            </w:r>
            <w:proofErr w:type="spellEnd"/>
            <w:r w:rsidRPr="00D371B0">
              <w:t>* NEAR/3 (uncertain* or problem*)) or "expert group*" or ((</w:t>
            </w:r>
            <w:proofErr w:type="spellStart"/>
            <w:r w:rsidRPr="00D371B0">
              <w:t>strateg</w:t>
            </w:r>
            <w:proofErr w:type="spellEnd"/>
            <w:r w:rsidRPr="00D371B0">
              <w:t>* or "knowledge") NEAR/2 "action") or "in practice" or "into practice" or "legislation" or "law" or "laws"))</w:t>
            </w:r>
          </w:p>
        </w:tc>
        <w:tc>
          <w:tcPr>
            <w:tcW w:w="1508" w:type="dxa"/>
          </w:tcPr>
          <w:p w14:paraId="6E5C94D4" w14:textId="2D0FA804" w:rsidR="00160835" w:rsidRPr="00D371B0" w:rsidRDefault="004400CA" w:rsidP="00321A12">
            <w:pPr>
              <w:jc w:val="right"/>
            </w:pPr>
            <w:r>
              <w:t>771</w:t>
            </w:r>
          </w:p>
        </w:tc>
      </w:tr>
      <w:tr w:rsidR="00160835" w:rsidRPr="00D371B0" w14:paraId="1421E40C" w14:textId="77777777" w:rsidTr="00321A12">
        <w:tc>
          <w:tcPr>
            <w:tcW w:w="1271" w:type="dxa"/>
          </w:tcPr>
          <w:p w14:paraId="099C9157" w14:textId="77777777" w:rsidR="00160835" w:rsidRPr="00D371B0" w:rsidRDefault="00160835" w:rsidP="00321A12">
            <w:pPr>
              <w:jc w:val="right"/>
            </w:pPr>
            <w:r w:rsidRPr="00D371B0">
              <w:t>5</w:t>
            </w:r>
          </w:p>
        </w:tc>
        <w:tc>
          <w:tcPr>
            <w:tcW w:w="6237" w:type="dxa"/>
          </w:tcPr>
          <w:p w14:paraId="56805C98" w14:textId="77777777" w:rsidR="00160835" w:rsidRPr="00D371B0" w:rsidRDefault="00160835" w:rsidP="00321A12">
            <w:r w:rsidRPr="00D371B0">
              <w:t>#4 OR #3 OR #2 OR #1</w:t>
            </w:r>
          </w:p>
        </w:tc>
        <w:tc>
          <w:tcPr>
            <w:tcW w:w="1508" w:type="dxa"/>
          </w:tcPr>
          <w:p w14:paraId="156D1095" w14:textId="2BCA07ED" w:rsidR="00160835" w:rsidRPr="00D371B0" w:rsidRDefault="004400CA" w:rsidP="00321A12">
            <w:pPr>
              <w:jc w:val="right"/>
            </w:pPr>
            <w:r>
              <w:t>1</w:t>
            </w:r>
            <w:r w:rsidR="00314C41">
              <w:t>,</w:t>
            </w:r>
            <w:r>
              <w:t>0</w:t>
            </w:r>
            <w:r w:rsidR="00314C41">
              <w:t>49</w:t>
            </w:r>
          </w:p>
        </w:tc>
      </w:tr>
    </w:tbl>
    <w:p w14:paraId="1F8857D2" w14:textId="56A7AF1E" w:rsidR="001E4461" w:rsidRDefault="001E4461" w:rsidP="001E4461">
      <w:pPr>
        <w:pStyle w:val="Heading2"/>
      </w:pPr>
      <w:bookmarkStart w:id="13" w:name="_Toc125971817"/>
      <w:r>
        <w:t>EBSCOhost Africa-Wide Information</w:t>
      </w:r>
      <w:bookmarkEnd w:id="13"/>
    </w:p>
    <w:tbl>
      <w:tblPr>
        <w:tblW w:w="9204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2"/>
        <w:gridCol w:w="5662"/>
      </w:tblGrid>
      <w:tr w:rsidR="001E4461" w:rsidRPr="00C04A83" w14:paraId="27008D37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C9DD9A5" w14:textId="77777777" w:rsidR="001E4461" w:rsidRPr="00C04A83" w:rsidRDefault="001E4461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lastRenderedPageBreak/>
              <w:t>Database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name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EB37E49" w14:textId="04D1DFED" w:rsidR="001E4461" w:rsidRPr="00C04A83" w:rsidRDefault="001E4461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Africa-Wide Information</w:t>
            </w:r>
          </w:p>
        </w:tc>
      </w:tr>
      <w:tr w:rsidR="001E4461" w:rsidRPr="00C04A83" w14:paraId="4B46C4E1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363086" w14:textId="77777777" w:rsidR="001E4461" w:rsidRPr="00C04A83" w:rsidRDefault="001E4461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Database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platform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8F071B3" w14:textId="4B3BD5E7" w:rsidR="001E4461" w:rsidRPr="00C04A83" w:rsidRDefault="001E4461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EBSCOhost</w:t>
            </w:r>
          </w:p>
        </w:tc>
      </w:tr>
      <w:tr w:rsidR="001E4461" w:rsidRPr="00C04A83" w14:paraId="0E905ABF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4FBD84E" w14:textId="77777777" w:rsidR="001E4461" w:rsidRPr="00C04A83" w:rsidRDefault="001E4461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Dates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of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database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coverage</w:t>
            </w:r>
            <w:r>
              <w:rPr>
                <w:lang w:eastAsia="en-GB"/>
              </w:rPr>
              <w:t xml:space="preserve"> 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CA6301A" w14:textId="3DA57DAE" w:rsidR="001E4461" w:rsidRPr="00C04A83" w:rsidRDefault="00D026C1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Complete database to search date</w:t>
            </w:r>
          </w:p>
        </w:tc>
      </w:tr>
      <w:tr w:rsidR="001E4461" w:rsidRPr="00C04A83" w14:paraId="10464F86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2F60A42" w14:textId="77777777" w:rsidR="001E4461" w:rsidRPr="00C04A83" w:rsidRDefault="001E4461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Date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searched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3F45AA5" w14:textId="77777777" w:rsidR="001E4461" w:rsidRPr="00C04A83" w:rsidRDefault="001E4461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2022-06-22</w:t>
            </w:r>
          </w:p>
        </w:tc>
      </w:tr>
      <w:tr w:rsidR="001E4461" w:rsidRPr="00C04A83" w14:paraId="1EA992F1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4658A83" w14:textId="77777777" w:rsidR="001E4461" w:rsidRPr="00C04A83" w:rsidRDefault="001E4461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Searched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by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67FC4B0" w14:textId="77777777" w:rsidR="001E4461" w:rsidRPr="00C04A83" w:rsidRDefault="001E4461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JF</w:t>
            </w:r>
          </w:p>
        </w:tc>
      </w:tr>
      <w:tr w:rsidR="001E4461" w:rsidRPr="00674F0D" w14:paraId="6E66A6F2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A76FCE4" w14:textId="77777777" w:rsidR="001E4461" w:rsidRPr="00C04A83" w:rsidRDefault="001E4461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Number of results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D0B2C2" w14:textId="28379635" w:rsidR="001E4461" w:rsidRPr="002049DF" w:rsidRDefault="00D026C1" w:rsidP="00321A12">
            <w:pPr>
              <w:rPr>
                <w:lang w:val="it-IT" w:eastAsia="en-GB"/>
              </w:rPr>
            </w:pPr>
            <w:r>
              <w:rPr>
                <w:lang w:val="it-IT" w:eastAsia="en-GB"/>
              </w:rPr>
              <w:t>4278</w:t>
            </w:r>
          </w:p>
        </w:tc>
      </w:tr>
      <w:tr w:rsidR="001E4461" w:rsidRPr="00C04A83" w14:paraId="1ED74A09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F9676" w14:textId="77777777" w:rsidR="001E4461" w:rsidRPr="00C04A83" w:rsidRDefault="001E4461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EndNote import order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C1326" w14:textId="0E0C1BF0" w:rsidR="001E4461" w:rsidRPr="00C04A83" w:rsidRDefault="00D026C1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6</w:t>
            </w:r>
          </w:p>
        </w:tc>
      </w:tr>
      <w:tr w:rsidR="001E4461" w:rsidRPr="00674F0D" w14:paraId="006092ED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FFBB5" w14:textId="77777777" w:rsidR="001E4461" w:rsidRDefault="001E4461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Number of results once duplicates removed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830AF" w14:textId="32AB8031" w:rsidR="001E4461" w:rsidRPr="001B11B8" w:rsidRDefault="00D026C1" w:rsidP="00321A12">
            <w:pPr>
              <w:rPr>
                <w:lang w:val="it-IT" w:eastAsia="en-GB"/>
              </w:rPr>
            </w:pPr>
            <w:r>
              <w:rPr>
                <w:lang w:val="it-IT" w:eastAsia="en-GB"/>
              </w:rPr>
              <w:t>3061</w:t>
            </w:r>
          </w:p>
        </w:tc>
      </w:tr>
      <w:tr w:rsidR="001E4461" w:rsidRPr="00C04A83" w14:paraId="31CD8503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1506A" w14:textId="77777777" w:rsidR="001E4461" w:rsidRPr="00C04A83" w:rsidRDefault="001E4461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Search strategy notes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A69C78" w14:textId="4A955501" w:rsidR="001E4461" w:rsidRPr="00D11B08" w:rsidRDefault="002C27E8" w:rsidP="00321A12">
            <w:r>
              <w:rPr>
                <w:lang w:eastAsia="en-GB"/>
              </w:rPr>
              <w:t>Two-letter codes at the start of search lines designate the fields to search. Fields codes used are:</w:t>
            </w:r>
            <w:r>
              <w:rPr>
                <w:lang w:eastAsia="en-GB"/>
              </w:rPr>
              <w:br/>
              <w:t>TI: title</w:t>
            </w:r>
            <w:r>
              <w:rPr>
                <w:lang w:eastAsia="en-GB"/>
              </w:rPr>
              <w:br/>
              <w:t>AB: abstract</w:t>
            </w:r>
            <w:r>
              <w:rPr>
                <w:lang w:eastAsia="en-GB"/>
              </w:rPr>
              <w:br/>
            </w:r>
            <w:proofErr w:type="spellStart"/>
            <w:r w:rsidR="004C1EA2" w:rsidRPr="004C1EA2">
              <w:rPr>
                <w:lang w:eastAsia="en-GB"/>
              </w:rPr>
              <w:t>N</w:t>
            </w:r>
            <w:r>
              <w:rPr>
                <w:i/>
                <w:iCs/>
                <w:lang w:eastAsia="en-GB"/>
              </w:rPr>
              <w:t>n</w:t>
            </w:r>
            <w:proofErr w:type="spellEnd"/>
            <w:r>
              <w:rPr>
                <w:lang w:eastAsia="en-GB"/>
              </w:rPr>
              <w:t xml:space="preserve"> finds words within </w:t>
            </w:r>
            <w:r>
              <w:rPr>
                <w:i/>
                <w:iCs/>
                <w:lang w:eastAsia="en-GB"/>
              </w:rPr>
              <w:t>n</w:t>
            </w:r>
            <w:r>
              <w:rPr>
                <w:lang w:eastAsia="en-GB"/>
              </w:rPr>
              <w:t xml:space="preserve"> words of each other.</w:t>
            </w:r>
            <w:r>
              <w:rPr>
                <w:lang w:eastAsia="en-GB"/>
              </w:rPr>
              <w:br/>
              <w:t>* is used for truncation of words.</w:t>
            </w:r>
            <w:r>
              <w:rPr>
                <w:lang w:eastAsia="en-GB"/>
              </w:rPr>
              <w:br/>
              <w:t>? is used to find 0 or 1 character</w:t>
            </w:r>
          </w:p>
        </w:tc>
      </w:tr>
    </w:tbl>
    <w:p w14:paraId="347492D7" w14:textId="77777777" w:rsidR="001E4461" w:rsidRDefault="001E4461" w:rsidP="001E446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6237"/>
        <w:gridCol w:w="1508"/>
      </w:tblGrid>
      <w:tr w:rsidR="00D34E3E" w:rsidRPr="00D34E3E" w14:paraId="2AB24701" w14:textId="77777777" w:rsidTr="00D34E3E">
        <w:tc>
          <w:tcPr>
            <w:tcW w:w="1271" w:type="dxa"/>
            <w:shd w:val="clear" w:color="auto" w:fill="D9D9D9" w:themeFill="background2" w:themeFillShade="D9"/>
          </w:tcPr>
          <w:p w14:paraId="058960A4" w14:textId="77777777" w:rsidR="00D34E3E" w:rsidRPr="00D34E3E" w:rsidRDefault="00D34E3E" w:rsidP="00D34E3E">
            <w:r w:rsidRPr="00D34E3E">
              <w:t>#</w:t>
            </w:r>
          </w:p>
        </w:tc>
        <w:tc>
          <w:tcPr>
            <w:tcW w:w="6237" w:type="dxa"/>
            <w:shd w:val="clear" w:color="auto" w:fill="D9D9D9" w:themeFill="background2" w:themeFillShade="D9"/>
          </w:tcPr>
          <w:p w14:paraId="024D360B" w14:textId="114F096A" w:rsidR="00D34E3E" w:rsidRPr="00D34E3E" w:rsidRDefault="00D34E3E" w:rsidP="00D34E3E">
            <w:r>
              <w:t>Search terms</w:t>
            </w:r>
          </w:p>
        </w:tc>
        <w:tc>
          <w:tcPr>
            <w:tcW w:w="1508" w:type="dxa"/>
            <w:shd w:val="clear" w:color="auto" w:fill="D9D9D9" w:themeFill="background2" w:themeFillShade="D9"/>
          </w:tcPr>
          <w:p w14:paraId="671EFBE4" w14:textId="77777777" w:rsidR="00D34E3E" w:rsidRPr="00D34E3E" w:rsidRDefault="00D34E3E" w:rsidP="00D34E3E">
            <w:r w:rsidRPr="00D34E3E">
              <w:t>Results</w:t>
            </w:r>
          </w:p>
        </w:tc>
      </w:tr>
      <w:tr w:rsidR="00D34E3E" w:rsidRPr="00D34E3E" w14:paraId="241785D5" w14:textId="77777777" w:rsidTr="00D34E3E">
        <w:tc>
          <w:tcPr>
            <w:tcW w:w="1271" w:type="dxa"/>
          </w:tcPr>
          <w:p w14:paraId="145AAE6F" w14:textId="77777777" w:rsidR="00D34E3E" w:rsidRPr="00D34E3E" w:rsidRDefault="00D34E3E" w:rsidP="00D34E3E">
            <w:pPr>
              <w:jc w:val="right"/>
            </w:pPr>
            <w:r w:rsidRPr="00D34E3E">
              <w:t>S1</w:t>
            </w:r>
          </w:p>
        </w:tc>
        <w:tc>
          <w:tcPr>
            <w:tcW w:w="6237" w:type="dxa"/>
          </w:tcPr>
          <w:p w14:paraId="75E28D38" w14:textId="77777777" w:rsidR="00D34E3E" w:rsidRPr="00D34E3E" w:rsidRDefault="00D34E3E" w:rsidP="008F4EB1">
            <w:r w:rsidRPr="00D34E3E">
              <w:t xml:space="preserve">(TI ("evidence" N2 (barrier* OR </w:t>
            </w:r>
            <w:proofErr w:type="spellStart"/>
            <w:r w:rsidRPr="00D34E3E">
              <w:t>facilitat</w:t>
            </w:r>
            <w:proofErr w:type="spellEnd"/>
            <w:r w:rsidRPr="00D34E3E">
              <w:t xml:space="preserve">* OR implement* OR engage* OR uptake* OR utilis* OR </w:t>
            </w:r>
            <w:proofErr w:type="spellStart"/>
            <w:r w:rsidRPr="00D34E3E">
              <w:t>utiliz</w:t>
            </w:r>
            <w:proofErr w:type="spellEnd"/>
            <w:r w:rsidRPr="00D34E3E">
              <w:t xml:space="preserve">* OR </w:t>
            </w:r>
            <w:proofErr w:type="spellStart"/>
            <w:r w:rsidRPr="00D34E3E">
              <w:t>diffus</w:t>
            </w:r>
            <w:proofErr w:type="spellEnd"/>
            <w:r w:rsidRPr="00D34E3E">
              <w:t xml:space="preserve">* OR </w:t>
            </w:r>
            <w:proofErr w:type="spellStart"/>
            <w:r w:rsidRPr="00D34E3E">
              <w:t>disseminat</w:t>
            </w:r>
            <w:proofErr w:type="spellEnd"/>
            <w:r w:rsidRPr="00D34E3E">
              <w:t xml:space="preserve">* OR improve* OR "use" OR "used" OR "inform" OR "informing" OR "informed" OR </w:t>
            </w:r>
            <w:proofErr w:type="spellStart"/>
            <w:r w:rsidRPr="00D34E3E">
              <w:t>translat</w:t>
            </w:r>
            <w:proofErr w:type="spellEnd"/>
            <w:r w:rsidRPr="00D34E3E">
              <w:t xml:space="preserve">* OR transfer* OR </w:t>
            </w:r>
            <w:proofErr w:type="spellStart"/>
            <w:r w:rsidRPr="00D34E3E">
              <w:t>hindranc</w:t>
            </w:r>
            <w:proofErr w:type="spellEnd"/>
            <w:r w:rsidRPr="00D34E3E">
              <w:t xml:space="preserve">* OR "based policy" OR "based policies" OR "based </w:t>
            </w:r>
            <w:proofErr w:type="spellStart"/>
            <w:r w:rsidRPr="00D34E3E">
              <w:t>policymak</w:t>
            </w:r>
            <w:proofErr w:type="spellEnd"/>
            <w:r w:rsidRPr="00D34E3E">
              <w:t xml:space="preserve">*") N10 ("policy" or "policies" or </w:t>
            </w:r>
            <w:proofErr w:type="spellStart"/>
            <w:r w:rsidRPr="00D34E3E">
              <w:t>policymak</w:t>
            </w:r>
            <w:proofErr w:type="spellEnd"/>
            <w:r w:rsidRPr="00D34E3E">
              <w:t xml:space="preserve">* or (decision* N1 </w:t>
            </w:r>
            <w:proofErr w:type="spellStart"/>
            <w:r w:rsidRPr="00D34E3E">
              <w:t>mak</w:t>
            </w:r>
            <w:proofErr w:type="spellEnd"/>
            <w:r w:rsidRPr="00D34E3E">
              <w:t>*) or "planning" or "health plan*" or (</w:t>
            </w:r>
            <w:proofErr w:type="spellStart"/>
            <w:r w:rsidRPr="00D34E3E">
              <w:t>manag</w:t>
            </w:r>
            <w:proofErr w:type="spellEnd"/>
            <w:r w:rsidRPr="00D34E3E">
              <w:t xml:space="preserve">* N3 (uncertain* or problem*)) or </w:t>
            </w:r>
            <w:r w:rsidRPr="00D34E3E">
              <w:lastRenderedPageBreak/>
              <w:t>"expert group*" or ((</w:t>
            </w:r>
            <w:proofErr w:type="spellStart"/>
            <w:r w:rsidRPr="00D34E3E">
              <w:t>strateg</w:t>
            </w:r>
            <w:proofErr w:type="spellEnd"/>
            <w:r w:rsidRPr="00D34E3E">
              <w:t xml:space="preserve">* or "knowledge") N2 "action") or "in practice" or "into practice" or "legislation" or "law" or "laws"))) OR (AB ("evidence" N2 (barrier* OR </w:t>
            </w:r>
            <w:proofErr w:type="spellStart"/>
            <w:r w:rsidRPr="00D34E3E">
              <w:t>facilitat</w:t>
            </w:r>
            <w:proofErr w:type="spellEnd"/>
            <w:r w:rsidRPr="00D34E3E">
              <w:t xml:space="preserve">* OR implement* OR engage* OR uptake* OR utilis* OR </w:t>
            </w:r>
            <w:proofErr w:type="spellStart"/>
            <w:r w:rsidRPr="00D34E3E">
              <w:t>utiliz</w:t>
            </w:r>
            <w:proofErr w:type="spellEnd"/>
            <w:r w:rsidRPr="00D34E3E">
              <w:t xml:space="preserve">* OR </w:t>
            </w:r>
            <w:proofErr w:type="spellStart"/>
            <w:r w:rsidRPr="00D34E3E">
              <w:t>diffus</w:t>
            </w:r>
            <w:proofErr w:type="spellEnd"/>
            <w:r w:rsidRPr="00D34E3E">
              <w:t xml:space="preserve">* OR </w:t>
            </w:r>
            <w:proofErr w:type="spellStart"/>
            <w:r w:rsidRPr="00D34E3E">
              <w:t>disseminat</w:t>
            </w:r>
            <w:proofErr w:type="spellEnd"/>
            <w:r w:rsidRPr="00D34E3E">
              <w:t xml:space="preserve">* OR improve* OR "use" OR "used" OR "inform" OR "informing" OR "informed" OR </w:t>
            </w:r>
            <w:proofErr w:type="spellStart"/>
            <w:r w:rsidRPr="00D34E3E">
              <w:t>translat</w:t>
            </w:r>
            <w:proofErr w:type="spellEnd"/>
            <w:r w:rsidRPr="00D34E3E">
              <w:t xml:space="preserve">* OR transfer* OR </w:t>
            </w:r>
            <w:proofErr w:type="spellStart"/>
            <w:r w:rsidRPr="00D34E3E">
              <w:t>hindranc</w:t>
            </w:r>
            <w:proofErr w:type="spellEnd"/>
            <w:r w:rsidRPr="00D34E3E">
              <w:t xml:space="preserve">* OR "based policy" OR "based policies" OR "based </w:t>
            </w:r>
            <w:proofErr w:type="spellStart"/>
            <w:r w:rsidRPr="00D34E3E">
              <w:t>policymak</w:t>
            </w:r>
            <w:proofErr w:type="spellEnd"/>
            <w:r w:rsidRPr="00D34E3E">
              <w:t xml:space="preserve">*") N10 ("policy" or "policies" or </w:t>
            </w:r>
            <w:proofErr w:type="spellStart"/>
            <w:r w:rsidRPr="00D34E3E">
              <w:t>policymak</w:t>
            </w:r>
            <w:proofErr w:type="spellEnd"/>
            <w:r w:rsidRPr="00D34E3E">
              <w:t xml:space="preserve">* or (decision* N1 </w:t>
            </w:r>
            <w:proofErr w:type="spellStart"/>
            <w:r w:rsidRPr="00D34E3E">
              <w:t>mak</w:t>
            </w:r>
            <w:proofErr w:type="spellEnd"/>
            <w:r w:rsidRPr="00D34E3E">
              <w:t>*) or "planning" or "health plan*" or (</w:t>
            </w:r>
            <w:proofErr w:type="spellStart"/>
            <w:r w:rsidRPr="00D34E3E">
              <w:t>manag</w:t>
            </w:r>
            <w:proofErr w:type="spellEnd"/>
            <w:r w:rsidRPr="00D34E3E">
              <w:t>* N3 (uncertain* or problem*)) or "expert group*" or ((</w:t>
            </w:r>
            <w:proofErr w:type="spellStart"/>
            <w:r w:rsidRPr="00D34E3E">
              <w:t>strateg</w:t>
            </w:r>
            <w:proofErr w:type="spellEnd"/>
            <w:r w:rsidRPr="00D34E3E">
              <w:t>* or "knowledge") N2 "action") or "in practice" or "into practice" or "legislation" or "law" or "laws")))</w:t>
            </w:r>
          </w:p>
        </w:tc>
        <w:tc>
          <w:tcPr>
            <w:tcW w:w="1508" w:type="dxa"/>
          </w:tcPr>
          <w:p w14:paraId="0F50A6B1" w14:textId="77777777" w:rsidR="00D34E3E" w:rsidRPr="00D34E3E" w:rsidRDefault="00D34E3E" w:rsidP="00D34E3E">
            <w:pPr>
              <w:jc w:val="right"/>
            </w:pPr>
            <w:r w:rsidRPr="00D34E3E">
              <w:lastRenderedPageBreak/>
              <w:t>972</w:t>
            </w:r>
          </w:p>
        </w:tc>
      </w:tr>
      <w:tr w:rsidR="00D34E3E" w:rsidRPr="00D34E3E" w14:paraId="67355991" w14:textId="77777777" w:rsidTr="00D34E3E">
        <w:tc>
          <w:tcPr>
            <w:tcW w:w="1271" w:type="dxa"/>
          </w:tcPr>
          <w:p w14:paraId="3575F254" w14:textId="77777777" w:rsidR="00D34E3E" w:rsidRPr="00D34E3E" w:rsidRDefault="00D34E3E" w:rsidP="00D34E3E">
            <w:pPr>
              <w:jc w:val="right"/>
            </w:pPr>
            <w:r w:rsidRPr="00D34E3E">
              <w:t>S2</w:t>
            </w:r>
          </w:p>
        </w:tc>
        <w:tc>
          <w:tcPr>
            <w:tcW w:w="6237" w:type="dxa"/>
          </w:tcPr>
          <w:p w14:paraId="08DE51F7" w14:textId="77777777" w:rsidR="00D34E3E" w:rsidRPr="00D34E3E" w:rsidRDefault="00D34E3E" w:rsidP="008F4EB1">
            <w:r w:rsidRPr="00D34E3E">
              <w:t xml:space="preserve">(TI ("knowledge" N2 (barrier* OR </w:t>
            </w:r>
            <w:proofErr w:type="spellStart"/>
            <w:r w:rsidRPr="00D34E3E">
              <w:t>facilitat</w:t>
            </w:r>
            <w:proofErr w:type="spellEnd"/>
            <w:r w:rsidRPr="00D34E3E">
              <w:t xml:space="preserve">* OR implement* OR engage* OR uptake* OR utilis* OR </w:t>
            </w:r>
            <w:proofErr w:type="spellStart"/>
            <w:r w:rsidRPr="00D34E3E">
              <w:t>utiliz</w:t>
            </w:r>
            <w:proofErr w:type="spellEnd"/>
            <w:r w:rsidRPr="00D34E3E">
              <w:t xml:space="preserve">* OR </w:t>
            </w:r>
            <w:proofErr w:type="spellStart"/>
            <w:r w:rsidRPr="00D34E3E">
              <w:t>diffus</w:t>
            </w:r>
            <w:proofErr w:type="spellEnd"/>
            <w:r w:rsidRPr="00D34E3E">
              <w:t xml:space="preserve">* OR </w:t>
            </w:r>
            <w:proofErr w:type="spellStart"/>
            <w:r w:rsidRPr="00D34E3E">
              <w:t>disseminat</w:t>
            </w:r>
            <w:proofErr w:type="spellEnd"/>
            <w:r w:rsidRPr="00D34E3E">
              <w:t xml:space="preserve">* OR improve* OR "use" OR "used" OR "inform" OR "informing" OR "informed" OR </w:t>
            </w:r>
            <w:proofErr w:type="spellStart"/>
            <w:r w:rsidRPr="00D34E3E">
              <w:t>translat</w:t>
            </w:r>
            <w:proofErr w:type="spellEnd"/>
            <w:r w:rsidRPr="00D34E3E">
              <w:t xml:space="preserve">* OR transfer* OR </w:t>
            </w:r>
            <w:proofErr w:type="spellStart"/>
            <w:r w:rsidRPr="00D34E3E">
              <w:t>hindranc</w:t>
            </w:r>
            <w:proofErr w:type="spellEnd"/>
            <w:r w:rsidRPr="00D34E3E">
              <w:t xml:space="preserve">* OR "exchange" or broker*) N10 ("policy" or "policies" or </w:t>
            </w:r>
            <w:proofErr w:type="spellStart"/>
            <w:r w:rsidRPr="00D34E3E">
              <w:t>policymak</w:t>
            </w:r>
            <w:proofErr w:type="spellEnd"/>
            <w:r w:rsidRPr="00D34E3E">
              <w:t xml:space="preserve">* or (decision* N1 </w:t>
            </w:r>
            <w:proofErr w:type="spellStart"/>
            <w:r w:rsidRPr="00D34E3E">
              <w:t>mak</w:t>
            </w:r>
            <w:proofErr w:type="spellEnd"/>
            <w:r w:rsidRPr="00D34E3E">
              <w:t>*) or "planning" or "health plan*" or (</w:t>
            </w:r>
            <w:proofErr w:type="spellStart"/>
            <w:r w:rsidRPr="00D34E3E">
              <w:t>manag</w:t>
            </w:r>
            <w:proofErr w:type="spellEnd"/>
            <w:r w:rsidRPr="00D34E3E">
              <w:t>* N3 (uncertain* or problem*)) or "expert group*" or ((</w:t>
            </w:r>
            <w:proofErr w:type="spellStart"/>
            <w:r w:rsidRPr="00D34E3E">
              <w:t>strateg</w:t>
            </w:r>
            <w:proofErr w:type="spellEnd"/>
            <w:r w:rsidRPr="00D34E3E">
              <w:t xml:space="preserve">* or "knowledge") N2 "action") or "in practice" or "into practice" or "legislation" or "law" or "laws"))) OR (AB ("knowledge" N2 (barrier* OR </w:t>
            </w:r>
            <w:proofErr w:type="spellStart"/>
            <w:r w:rsidRPr="00D34E3E">
              <w:t>facilitat</w:t>
            </w:r>
            <w:proofErr w:type="spellEnd"/>
            <w:r w:rsidRPr="00D34E3E">
              <w:t xml:space="preserve">* OR implement* OR engage* OR uptake* OR utilis* OR </w:t>
            </w:r>
            <w:proofErr w:type="spellStart"/>
            <w:r w:rsidRPr="00D34E3E">
              <w:t>utiliz</w:t>
            </w:r>
            <w:proofErr w:type="spellEnd"/>
            <w:r w:rsidRPr="00D34E3E">
              <w:t xml:space="preserve">* OR </w:t>
            </w:r>
            <w:proofErr w:type="spellStart"/>
            <w:r w:rsidRPr="00D34E3E">
              <w:t>diffus</w:t>
            </w:r>
            <w:proofErr w:type="spellEnd"/>
            <w:r w:rsidRPr="00D34E3E">
              <w:t xml:space="preserve">* OR </w:t>
            </w:r>
            <w:proofErr w:type="spellStart"/>
            <w:r w:rsidRPr="00D34E3E">
              <w:t>disseminat</w:t>
            </w:r>
            <w:proofErr w:type="spellEnd"/>
            <w:r w:rsidRPr="00D34E3E">
              <w:t xml:space="preserve">* OR improve* OR "use" OR "used" OR "inform" OR "informing" OR "informed" OR </w:t>
            </w:r>
            <w:proofErr w:type="spellStart"/>
            <w:r w:rsidRPr="00D34E3E">
              <w:t>translat</w:t>
            </w:r>
            <w:proofErr w:type="spellEnd"/>
            <w:r w:rsidRPr="00D34E3E">
              <w:t xml:space="preserve">* OR transfer* OR </w:t>
            </w:r>
            <w:proofErr w:type="spellStart"/>
            <w:r w:rsidRPr="00D34E3E">
              <w:t>hindranc</w:t>
            </w:r>
            <w:proofErr w:type="spellEnd"/>
            <w:r w:rsidRPr="00D34E3E">
              <w:t xml:space="preserve">* OR "exchange" or broker*) N10 ("policy" or "policies" or </w:t>
            </w:r>
            <w:proofErr w:type="spellStart"/>
            <w:r w:rsidRPr="00D34E3E">
              <w:t>policymak</w:t>
            </w:r>
            <w:proofErr w:type="spellEnd"/>
            <w:r w:rsidRPr="00D34E3E">
              <w:t xml:space="preserve">* or (decision* N1 </w:t>
            </w:r>
            <w:proofErr w:type="spellStart"/>
            <w:r w:rsidRPr="00D34E3E">
              <w:t>mak</w:t>
            </w:r>
            <w:proofErr w:type="spellEnd"/>
            <w:r w:rsidRPr="00D34E3E">
              <w:t>*) or "planning" or "health plan*" or (</w:t>
            </w:r>
            <w:proofErr w:type="spellStart"/>
            <w:r w:rsidRPr="00D34E3E">
              <w:t>manag</w:t>
            </w:r>
            <w:proofErr w:type="spellEnd"/>
            <w:r w:rsidRPr="00D34E3E">
              <w:t>* N3 (uncertain* or problem*)) or "expert group*" or ((</w:t>
            </w:r>
            <w:proofErr w:type="spellStart"/>
            <w:r w:rsidRPr="00D34E3E">
              <w:t>strateg</w:t>
            </w:r>
            <w:proofErr w:type="spellEnd"/>
            <w:r w:rsidRPr="00D34E3E">
              <w:t>* or "knowledge") N2 "action") or "in practice" or "into practice" or "legislation" or "law" or "laws")))</w:t>
            </w:r>
          </w:p>
        </w:tc>
        <w:tc>
          <w:tcPr>
            <w:tcW w:w="1508" w:type="dxa"/>
          </w:tcPr>
          <w:p w14:paraId="53FB3537" w14:textId="77777777" w:rsidR="00D34E3E" w:rsidRPr="00D34E3E" w:rsidRDefault="00D34E3E" w:rsidP="00D34E3E">
            <w:pPr>
              <w:jc w:val="right"/>
            </w:pPr>
            <w:r w:rsidRPr="00D34E3E">
              <w:t>702</w:t>
            </w:r>
          </w:p>
        </w:tc>
      </w:tr>
      <w:tr w:rsidR="00D34E3E" w:rsidRPr="00D34E3E" w14:paraId="4F26B9FB" w14:textId="77777777" w:rsidTr="00D34E3E">
        <w:tc>
          <w:tcPr>
            <w:tcW w:w="1271" w:type="dxa"/>
          </w:tcPr>
          <w:p w14:paraId="04BA00AC" w14:textId="77777777" w:rsidR="00D34E3E" w:rsidRPr="00D34E3E" w:rsidRDefault="00D34E3E" w:rsidP="00D34E3E">
            <w:pPr>
              <w:jc w:val="right"/>
            </w:pPr>
            <w:r w:rsidRPr="00D34E3E">
              <w:t>S3</w:t>
            </w:r>
          </w:p>
        </w:tc>
        <w:tc>
          <w:tcPr>
            <w:tcW w:w="6237" w:type="dxa"/>
          </w:tcPr>
          <w:p w14:paraId="6EB876A9" w14:textId="77777777" w:rsidR="00D34E3E" w:rsidRPr="00D34E3E" w:rsidRDefault="00D34E3E" w:rsidP="008F4EB1">
            <w:r w:rsidRPr="00D34E3E">
              <w:t xml:space="preserve">(TI (("research" or "review" or "reviews" or "information" or "science" or "data") N2 (barrier* OR </w:t>
            </w:r>
            <w:proofErr w:type="spellStart"/>
            <w:r w:rsidRPr="00D34E3E">
              <w:t>facilitat</w:t>
            </w:r>
            <w:proofErr w:type="spellEnd"/>
            <w:r w:rsidRPr="00D34E3E">
              <w:t xml:space="preserve">* OR implement* OR engage* OR uptake* OR utilis* OR </w:t>
            </w:r>
            <w:proofErr w:type="spellStart"/>
            <w:r w:rsidRPr="00D34E3E">
              <w:t>utiliz</w:t>
            </w:r>
            <w:proofErr w:type="spellEnd"/>
            <w:r w:rsidRPr="00D34E3E">
              <w:t xml:space="preserve">* OR </w:t>
            </w:r>
            <w:proofErr w:type="spellStart"/>
            <w:r w:rsidRPr="00D34E3E">
              <w:t>diffus</w:t>
            </w:r>
            <w:proofErr w:type="spellEnd"/>
            <w:r w:rsidRPr="00D34E3E">
              <w:t xml:space="preserve">* OR </w:t>
            </w:r>
            <w:proofErr w:type="spellStart"/>
            <w:r w:rsidRPr="00D34E3E">
              <w:t>disseminat</w:t>
            </w:r>
            <w:proofErr w:type="spellEnd"/>
            <w:r w:rsidRPr="00D34E3E">
              <w:t xml:space="preserve">* OR improve* OR "use" OR "used" OR "inform" OR "informing" OR "informed" OR </w:t>
            </w:r>
            <w:proofErr w:type="spellStart"/>
            <w:r w:rsidRPr="00D34E3E">
              <w:t>translat</w:t>
            </w:r>
            <w:proofErr w:type="spellEnd"/>
            <w:r w:rsidRPr="00D34E3E">
              <w:t xml:space="preserve">* OR transfer* </w:t>
            </w:r>
            <w:r w:rsidRPr="00D34E3E">
              <w:lastRenderedPageBreak/>
              <w:t xml:space="preserve">OR </w:t>
            </w:r>
            <w:proofErr w:type="spellStart"/>
            <w:r w:rsidRPr="00D34E3E">
              <w:t>hindranc</w:t>
            </w:r>
            <w:proofErr w:type="spellEnd"/>
            <w:r w:rsidRPr="00D34E3E">
              <w:t xml:space="preserve">*) N10 ("policy" or "policies" or </w:t>
            </w:r>
            <w:proofErr w:type="spellStart"/>
            <w:r w:rsidRPr="00D34E3E">
              <w:t>policymak</w:t>
            </w:r>
            <w:proofErr w:type="spellEnd"/>
            <w:r w:rsidRPr="00D34E3E">
              <w:t xml:space="preserve">* or (decision* N1 </w:t>
            </w:r>
            <w:proofErr w:type="spellStart"/>
            <w:r w:rsidRPr="00D34E3E">
              <w:t>mak</w:t>
            </w:r>
            <w:proofErr w:type="spellEnd"/>
            <w:r w:rsidRPr="00D34E3E">
              <w:t>*) or "planning" or "health plan*" or (</w:t>
            </w:r>
            <w:proofErr w:type="spellStart"/>
            <w:r w:rsidRPr="00D34E3E">
              <w:t>manag</w:t>
            </w:r>
            <w:proofErr w:type="spellEnd"/>
            <w:r w:rsidRPr="00D34E3E">
              <w:t>* N3 (uncertain* or problem*)) or "expert group*" or ((</w:t>
            </w:r>
            <w:proofErr w:type="spellStart"/>
            <w:r w:rsidRPr="00D34E3E">
              <w:t>strateg</w:t>
            </w:r>
            <w:proofErr w:type="spellEnd"/>
            <w:r w:rsidRPr="00D34E3E">
              <w:t xml:space="preserve">* or "knowledge") N2 "action") or "in practice" or "into practice" or "legislation" or "law" or "laws"))) OR (AB (("research" or "review" or "reviews" or "information" or "science" or "data") N2 (barrier* OR </w:t>
            </w:r>
            <w:proofErr w:type="spellStart"/>
            <w:r w:rsidRPr="00D34E3E">
              <w:t>facilitat</w:t>
            </w:r>
            <w:proofErr w:type="spellEnd"/>
            <w:r w:rsidRPr="00D34E3E">
              <w:t xml:space="preserve">* OR implement* OR engage* OR uptake* OR utilis* OR </w:t>
            </w:r>
            <w:proofErr w:type="spellStart"/>
            <w:r w:rsidRPr="00D34E3E">
              <w:t>utiliz</w:t>
            </w:r>
            <w:proofErr w:type="spellEnd"/>
            <w:r w:rsidRPr="00D34E3E">
              <w:t xml:space="preserve">* OR </w:t>
            </w:r>
            <w:proofErr w:type="spellStart"/>
            <w:r w:rsidRPr="00D34E3E">
              <w:t>diffus</w:t>
            </w:r>
            <w:proofErr w:type="spellEnd"/>
            <w:r w:rsidRPr="00D34E3E">
              <w:t xml:space="preserve">* OR </w:t>
            </w:r>
            <w:proofErr w:type="spellStart"/>
            <w:r w:rsidRPr="00D34E3E">
              <w:t>disseminat</w:t>
            </w:r>
            <w:proofErr w:type="spellEnd"/>
            <w:r w:rsidRPr="00D34E3E">
              <w:t xml:space="preserve">* OR improve* OR "use" OR "used" OR "inform" OR "informing" OR "informed" OR </w:t>
            </w:r>
            <w:proofErr w:type="spellStart"/>
            <w:r w:rsidRPr="00D34E3E">
              <w:t>translat</w:t>
            </w:r>
            <w:proofErr w:type="spellEnd"/>
            <w:r w:rsidRPr="00D34E3E">
              <w:t xml:space="preserve">* OR transfer* OR </w:t>
            </w:r>
            <w:proofErr w:type="spellStart"/>
            <w:r w:rsidRPr="00D34E3E">
              <w:t>hindranc</w:t>
            </w:r>
            <w:proofErr w:type="spellEnd"/>
            <w:r w:rsidRPr="00D34E3E">
              <w:t xml:space="preserve">*) N10 ("policy" or "policies" or </w:t>
            </w:r>
            <w:proofErr w:type="spellStart"/>
            <w:r w:rsidRPr="00D34E3E">
              <w:t>policymak</w:t>
            </w:r>
            <w:proofErr w:type="spellEnd"/>
            <w:r w:rsidRPr="00D34E3E">
              <w:t xml:space="preserve">* or (decision* N1 </w:t>
            </w:r>
            <w:proofErr w:type="spellStart"/>
            <w:r w:rsidRPr="00D34E3E">
              <w:t>mak</w:t>
            </w:r>
            <w:proofErr w:type="spellEnd"/>
            <w:r w:rsidRPr="00D34E3E">
              <w:t>*) or "planning" or "health plan*" or (</w:t>
            </w:r>
            <w:proofErr w:type="spellStart"/>
            <w:r w:rsidRPr="00D34E3E">
              <w:t>manag</w:t>
            </w:r>
            <w:proofErr w:type="spellEnd"/>
            <w:r w:rsidRPr="00D34E3E">
              <w:t>* N3 (uncertain* or problem*)) or "expert group*" or ((</w:t>
            </w:r>
            <w:proofErr w:type="spellStart"/>
            <w:r w:rsidRPr="00D34E3E">
              <w:t>strateg</w:t>
            </w:r>
            <w:proofErr w:type="spellEnd"/>
            <w:r w:rsidRPr="00D34E3E">
              <w:t>* or "knowledge") N2 "action") or "in practice" or "into practice" or "legislation" or "law" or "laws")))</w:t>
            </w:r>
          </w:p>
        </w:tc>
        <w:tc>
          <w:tcPr>
            <w:tcW w:w="1508" w:type="dxa"/>
          </w:tcPr>
          <w:p w14:paraId="35AD29BB" w14:textId="77777777" w:rsidR="00D34E3E" w:rsidRPr="00D34E3E" w:rsidRDefault="00D34E3E" w:rsidP="00D34E3E">
            <w:pPr>
              <w:jc w:val="right"/>
            </w:pPr>
            <w:r w:rsidRPr="00D34E3E">
              <w:lastRenderedPageBreak/>
              <w:t>2,900</w:t>
            </w:r>
          </w:p>
        </w:tc>
      </w:tr>
      <w:tr w:rsidR="00D34E3E" w:rsidRPr="00D34E3E" w14:paraId="296D7936" w14:textId="77777777" w:rsidTr="00D34E3E">
        <w:tc>
          <w:tcPr>
            <w:tcW w:w="1271" w:type="dxa"/>
          </w:tcPr>
          <w:p w14:paraId="1BB9C43A" w14:textId="77777777" w:rsidR="00D34E3E" w:rsidRPr="00D34E3E" w:rsidRDefault="00D34E3E" w:rsidP="00D34E3E">
            <w:pPr>
              <w:jc w:val="right"/>
            </w:pPr>
            <w:r w:rsidRPr="00D34E3E">
              <w:t>S4</w:t>
            </w:r>
          </w:p>
        </w:tc>
        <w:tc>
          <w:tcPr>
            <w:tcW w:w="6237" w:type="dxa"/>
          </w:tcPr>
          <w:p w14:paraId="40A9AA14" w14:textId="77777777" w:rsidR="00D34E3E" w:rsidRPr="00D34E3E" w:rsidRDefault="00D34E3E" w:rsidP="008F4EB1">
            <w:r w:rsidRPr="00D34E3E">
              <w:t xml:space="preserve">(TI ("research into policy" or "research into policies" or "research into </w:t>
            </w:r>
            <w:proofErr w:type="spellStart"/>
            <w:r w:rsidRPr="00D34E3E">
              <w:t>policymak</w:t>
            </w:r>
            <w:proofErr w:type="spellEnd"/>
            <w:r w:rsidRPr="00D34E3E">
              <w:t xml:space="preserve">*" or "research into practice" or "evidence into policy" or "evidence into policies" or "evidence into </w:t>
            </w:r>
            <w:proofErr w:type="spellStart"/>
            <w:r w:rsidRPr="00D34E3E">
              <w:t>policymak</w:t>
            </w:r>
            <w:proofErr w:type="spellEnd"/>
            <w:r w:rsidRPr="00D34E3E">
              <w:t xml:space="preserve">*")) OR (AB ("research into policy" or "research into policies" or "research into </w:t>
            </w:r>
            <w:proofErr w:type="spellStart"/>
            <w:r w:rsidRPr="00D34E3E">
              <w:t>policymak</w:t>
            </w:r>
            <w:proofErr w:type="spellEnd"/>
            <w:r w:rsidRPr="00D34E3E">
              <w:t xml:space="preserve">*" or "research into practice" or "evidence into policy" or "evidence into policies" or "evidence into </w:t>
            </w:r>
            <w:proofErr w:type="spellStart"/>
            <w:r w:rsidRPr="00D34E3E">
              <w:t>policymak</w:t>
            </w:r>
            <w:proofErr w:type="spellEnd"/>
            <w:r w:rsidRPr="00D34E3E">
              <w:t>*"))</w:t>
            </w:r>
          </w:p>
        </w:tc>
        <w:tc>
          <w:tcPr>
            <w:tcW w:w="1508" w:type="dxa"/>
          </w:tcPr>
          <w:p w14:paraId="47EEA645" w14:textId="77777777" w:rsidR="00D34E3E" w:rsidRPr="00D34E3E" w:rsidRDefault="00D34E3E" w:rsidP="00D34E3E">
            <w:pPr>
              <w:jc w:val="right"/>
            </w:pPr>
            <w:r w:rsidRPr="00D34E3E">
              <w:t>115</w:t>
            </w:r>
          </w:p>
        </w:tc>
      </w:tr>
      <w:tr w:rsidR="00D34E3E" w:rsidRPr="00D34E3E" w14:paraId="1A085210" w14:textId="77777777" w:rsidTr="00D34E3E">
        <w:tc>
          <w:tcPr>
            <w:tcW w:w="1271" w:type="dxa"/>
          </w:tcPr>
          <w:p w14:paraId="67CFE5C8" w14:textId="77777777" w:rsidR="00D34E3E" w:rsidRPr="00D34E3E" w:rsidRDefault="00D34E3E" w:rsidP="00D34E3E">
            <w:pPr>
              <w:jc w:val="right"/>
            </w:pPr>
            <w:r w:rsidRPr="00D34E3E">
              <w:t>S5</w:t>
            </w:r>
          </w:p>
        </w:tc>
        <w:tc>
          <w:tcPr>
            <w:tcW w:w="6237" w:type="dxa"/>
          </w:tcPr>
          <w:p w14:paraId="2DAF0957" w14:textId="77777777" w:rsidR="00D34E3E" w:rsidRPr="00D34E3E" w:rsidRDefault="00D34E3E" w:rsidP="008F4EB1">
            <w:r w:rsidRPr="00D34E3E">
              <w:t>S1 OR S2 OR S3 OR S4</w:t>
            </w:r>
          </w:p>
        </w:tc>
        <w:tc>
          <w:tcPr>
            <w:tcW w:w="1508" w:type="dxa"/>
          </w:tcPr>
          <w:p w14:paraId="2F0626B9" w14:textId="77777777" w:rsidR="00D34E3E" w:rsidRPr="00D34E3E" w:rsidRDefault="00D34E3E" w:rsidP="00D34E3E">
            <w:pPr>
              <w:jc w:val="right"/>
            </w:pPr>
            <w:r w:rsidRPr="00D34E3E">
              <w:t>4,278</w:t>
            </w:r>
          </w:p>
        </w:tc>
      </w:tr>
    </w:tbl>
    <w:p w14:paraId="018C0E64" w14:textId="5511DE56" w:rsidR="00533DC8" w:rsidRDefault="00533DC8" w:rsidP="00533DC8">
      <w:pPr>
        <w:pStyle w:val="Heading2"/>
      </w:pPr>
      <w:bookmarkStart w:id="14" w:name="_Toc125971818"/>
      <w:r>
        <w:t>EBSCOhost Academic Search Complete</w:t>
      </w:r>
      <w:bookmarkEnd w:id="14"/>
    </w:p>
    <w:tbl>
      <w:tblPr>
        <w:tblW w:w="9204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2"/>
        <w:gridCol w:w="5662"/>
      </w:tblGrid>
      <w:tr w:rsidR="00533DC8" w:rsidRPr="00C04A83" w14:paraId="4C8DAF46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510C307" w14:textId="77777777" w:rsidR="00533DC8" w:rsidRPr="00C04A83" w:rsidRDefault="00533DC8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Database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name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F16E64C" w14:textId="3A0C3A7C" w:rsidR="00533DC8" w:rsidRPr="00C04A83" w:rsidRDefault="00533DC8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Academic Search Complete</w:t>
            </w:r>
          </w:p>
        </w:tc>
      </w:tr>
      <w:tr w:rsidR="00533DC8" w:rsidRPr="00C04A83" w14:paraId="579740AE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289FD13" w14:textId="77777777" w:rsidR="00533DC8" w:rsidRPr="00C04A83" w:rsidRDefault="00533DC8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Database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platform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2BEAA47" w14:textId="77777777" w:rsidR="00533DC8" w:rsidRPr="00C04A83" w:rsidRDefault="00533DC8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EBSCOhost</w:t>
            </w:r>
          </w:p>
        </w:tc>
      </w:tr>
      <w:tr w:rsidR="00533DC8" w:rsidRPr="00C04A83" w14:paraId="6E8A6C9A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9939B6" w14:textId="77777777" w:rsidR="00533DC8" w:rsidRPr="00C04A83" w:rsidRDefault="00533DC8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Dates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of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database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coverage</w:t>
            </w:r>
            <w:r>
              <w:rPr>
                <w:lang w:eastAsia="en-GB"/>
              </w:rPr>
              <w:t xml:space="preserve"> 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47E789" w14:textId="77777777" w:rsidR="00533DC8" w:rsidRPr="00C04A83" w:rsidRDefault="00533DC8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Complete database to search date</w:t>
            </w:r>
          </w:p>
        </w:tc>
      </w:tr>
      <w:tr w:rsidR="00533DC8" w:rsidRPr="00C04A83" w14:paraId="5C2814E1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F753745" w14:textId="77777777" w:rsidR="00533DC8" w:rsidRPr="00C04A83" w:rsidRDefault="00533DC8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Date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searched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ED63E7C" w14:textId="77777777" w:rsidR="00533DC8" w:rsidRPr="00C04A83" w:rsidRDefault="00533DC8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2022-06-22</w:t>
            </w:r>
          </w:p>
        </w:tc>
      </w:tr>
      <w:tr w:rsidR="00533DC8" w:rsidRPr="00C04A83" w14:paraId="55A9229D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8B5E2EB" w14:textId="77777777" w:rsidR="00533DC8" w:rsidRPr="00C04A83" w:rsidRDefault="00533DC8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Searched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by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4CF096B" w14:textId="77777777" w:rsidR="00533DC8" w:rsidRPr="00C04A83" w:rsidRDefault="00533DC8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JF</w:t>
            </w:r>
          </w:p>
        </w:tc>
      </w:tr>
      <w:tr w:rsidR="00533DC8" w:rsidRPr="00674F0D" w14:paraId="0C3DE45F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4A1CB95" w14:textId="77777777" w:rsidR="00533DC8" w:rsidRPr="00C04A83" w:rsidRDefault="00533DC8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Number of results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E0BF835" w14:textId="6AAFA142" w:rsidR="00533DC8" w:rsidRPr="002049DF" w:rsidRDefault="004A5F63" w:rsidP="00321A12">
            <w:pPr>
              <w:rPr>
                <w:lang w:val="it-IT" w:eastAsia="en-GB"/>
              </w:rPr>
            </w:pPr>
            <w:r>
              <w:rPr>
                <w:lang w:val="it-IT" w:eastAsia="en-GB"/>
              </w:rPr>
              <w:t>26,237</w:t>
            </w:r>
          </w:p>
        </w:tc>
      </w:tr>
      <w:tr w:rsidR="00533DC8" w:rsidRPr="00C04A83" w14:paraId="71A6BE83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EBF31" w14:textId="77777777" w:rsidR="00533DC8" w:rsidRPr="00C04A83" w:rsidRDefault="00533DC8" w:rsidP="00321A12">
            <w:pPr>
              <w:rPr>
                <w:lang w:eastAsia="en-GB"/>
              </w:rPr>
            </w:pPr>
            <w:r>
              <w:rPr>
                <w:lang w:eastAsia="en-GB"/>
              </w:rPr>
              <w:lastRenderedPageBreak/>
              <w:t>EndNote import order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99ADC" w14:textId="6102814B" w:rsidR="00533DC8" w:rsidRPr="00C04A83" w:rsidRDefault="004A5F63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7</w:t>
            </w:r>
          </w:p>
        </w:tc>
      </w:tr>
      <w:tr w:rsidR="00533DC8" w:rsidRPr="00674F0D" w14:paraId="6E3A7836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7AA91" w14:textId="77777777" w:rsidR="00533DC8" w:rsidRDefault="00533DC8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Number of results once duplicates removed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743A1" w14:textId="6A90C847" w:rsidR="00533DC8" w:rsidRPr="001B11B8" w:rsidRDefault="004A5F63" w:rsidP="00321A12">
            <w:pPr>
              <w:rPr>
                <w:lang w:val="it-IT" w:eastAsia="en-GB"/>
              </w:rPr>
            </w:pPr>
            <w:r>
              <w:rPr>
                <w:lang w:val="it-IT" w:eastAsia="en-GB"/>
              </w:rPr>
              <w:t>16,295</w:t>
            </w:r>
          </w:p>
        </w:tc>
      </w:tr>
      <w:tr w:rsidR="00533DC8" w:rsidRPr="00C04A83" w14:paraId="34CFEB59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2B211" w14:textId="77777777" w:rsidR="00533DC8" w:rsidRPr="00C04A83" w:rsidRDefault="00533DC8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Search strategy notes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161928" w14:textId="77777777" w:rsidR="00533DC8" w:rsidRPr="00D11B08" w:rsidRDefault="00533DC8" w:rsidP="00321A12">
            <w:r>
              <w:rPr>
                <w:lang w:eastAsia="en-GB"/>
              </w:rPr>
              <w:t>Two-letter codes at the start of search lines designate the fields to search. Fields codes used are:</w:t>
            </w:r>
            <w:r>
              <w:rPr>
                <w:lang w:eastAsia="en-GB"/>
              </w:rPr>
              <w:br/>
              <w:t>TI: title</w:t>
            </w:r>
            <w:r>
              <w:rPr>
                <w:lang w:eastAsia="en-GB"/>
              </w:rPr>
              <w:br/>
              <w:t>AB: abstract</w:t>
            </w:r>
            <w:r>
              <w:rPr>
                <w:lang w:eastAsia="en-GB"/>
              </w:rPr>
              <w:br/>
            </w:r>
            <w:proofErr w:type="spellStart"/>
            <w:r w:rsidRPr="004C1EA2">
              <w:rPr>
                <w:lang w:eastAsia="en-GB"/>
              </w:rPr>
              <w:t>N</w:t>
            </w:r>
            <w:r>
              <w:rPr>
                <w:i/>
                <w:iCs/>
                <w:lang w:eastAsia="en-GB"/>
              </w:rPr>
              <w:t>n</w:t>
            </w:r>
            <w:proofErr w:type="spellEnd"/>
            <w:r>
              <w:rPr>
                <w:lang w:eastAsia="en-GB"/>
              </w:rPr>
              <w:t xml:space="preserve"> finds words within </w:t>
            </w:r>
            <w:r>
              <w:rPr>
                <w:i/>
                <w:iCs/>
                <w:lang w:eastAsia="en-GB"/>
              </w:rPr>
              <w:t>n</w:t>
            </w:r>
            <w:r>
              <w:rPr>
                <w:lang w:eastAsia="en-GB"/>
              </w:rPr>
              <w:t xml:space="preserve"> words of each other.</w:t>
            </w:r>
            <w:r>
              <w:rPr>
                <w:lang w:eastAsia="en-GB"/>
              </w:rPr>
              <w:br/>
              <w:t>* is used for truncation of words.</w:t>
            </w:r>
            <w:r>
              <w:rPr>
                <w:lang w:eastAsia="en-GB"/>
              </w:rPr>
              <w:br/>
              <w:t>? is used to find 0 or 1 character</w:t>
            </w:r>
          </w:p>
        </w:tc>
      </w:tr>
    </w:tbl>
    <w:p w14:paraId="27848AAD" w14:textId="77777777" w:rsidR="00533DC8" w:rsidRDefault="00533DC8" w:rsidP="00533DC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6237"/>
        <w:gridCol w:w="1508"/>
      </w:tblGrid>
      <w:tr w:rsidR="004A5F63" w:rsidRPr="004A5F63" w14:paraId="700DC159" w14:textId="77777777" w:rsidTr="004A5F63">
        <w:tc>
          <w:tcPr>
            <w:tcW w:w="1271" w:type="dxa"/>
            <w:shd w:val="clear" w:color="auto" w:fill="D9D9D9" w:themeFill="background2" w:themeFillShade="D9"/>
          </w:tcPr>
          <w:p w14:paraId="45F6F330" w14:textId="77777777" w:rsidR="004A5F63" w:rsidRPr="004A5F63" w:rsidRDefault="004A5F63" w:rsidP="004A5F63">
            <w:r w:rsidRPr="004A5F63">
              <w:t>#</w:t>
            </w:r>
          </w:p>
        </w:tc>
        <w:tc>
          <w:tcPr>
            <w:tcW w:w="6237" w:type="dxa"/>
            <w:shd w:val="clear" w:color="auto" w:fill="D9D9D9" w:themeFill="background2" w:themeFillShade="D9"/>
          </w:tcPr>
          <w:p w14:paraId="2DDC4B9C" w14:textId="6CC208E1" w:rsidR="004A5F63" w:rsidRPr="004A5F63" w:rsidRDefault="004A5F63" w:rsidP="004A5F63">
            <w:r>
              <w:t>Search terms</w:t>
            </w:r>
          </w:p>
        </w:tc>
        <w:tc>
          <w:tcPr>
            <w:tcW w:w="1508" w:type="dxa"/>
            <w:shd w:val="clear" w:color="auto" w:fill="D9D9D9" w:themeFill="background2" w:themeFillShade="D9"/>
          </w:tcPr>
          <w:p w14:paraId="774D6AF9" w14:textId="77777777" w:rsidR="004A5F63" w:rsidRPr="004A5F63" w:rsidRDefault="004A5F63" w:rsidP="004A5F63">
            <w:r w:rsidRPr="004A5F63">
              <w:t>Results</w:t>
            </w:r>
          </w:p>
        </w:tc>
      </w:tr>
      <w:tr w:rsidR="004A5F63" w:rsidRPr="004A5F63" w14:paraId="20235D7A" w14:textId="77777777" w:rsidTr="004A5F63">
        <w:tc>
          <w:tcPr>
            <w:tcW w:w="1271" w:type="dxa"/>
          </w:tcPr>
          <w:p w14:paraId="5ABF6CF0" w14:textId="77777777" w:rsidR="004A5F63" w:rsidRPr="004A5F63" w:rsidRDefault="004A5F63" w:rsidP="004A5F63">
            <w:pPr>
              <w:jc w:val="right"/>
            </w:pPr>
            <w:r w:rsidRPr="004A5F63">
              <w:t>S1</w:t>
            </w:r>
          </w:p>
        </w:tc>
        <w:tc>
          <w:tcPr>
            <w:tcW w:w="6237" w:type="dxa"/>
          </w:tcPr>
          <w:p w14:paraId="7CC32BE5" w14:textId="77777777" w:rsidR="004A5F63" w:rsidRPr="004A5F63" w:rsidRDefault="004A5F63" w:rsidP="00260AD9">
            <w:r w:rsidRPr="004A5F63">
              <w:t xml:space="preserve">(TI ("evidence" N2 (barrier* OR </w:t>
            </w:r>
            <w:proofErr w:type="spellStart"/>
            <w:r w:rsidRPr="004A5F63">
              <w:t>facilitat</w:t>
            </w:r>
            <w:proofErr w:type="spellEnd"/>
            <w:r w:rsidRPr="004A5F63">
              <w:t xml:space="preserve">* OR implement* OR engage* OR uptake* OR utilis* OR </w:t>
            </w:r>
            <w:proofErr w:type="spellStart"/>
            <w:r w:rsidRPr="004A5F63">
              <w:t>utiliz</w:t>
            </w:r>
            <w:proofErr w:type="spellEnd"/>
            <w:r w:rsidRPr="004A5F63">
              <w:t xml:space="preserve">* OR </w:t>
            </w:r>
            <w:proofErr w:type="spellStart"/>
            <w:r w:rsidRPr="004A5F63">
              <w:t>diffus</w:t>
            </w:r>
            <w:proofErr w:type="spellEnd"/>
            <w:r w:rsidRPr="004A5F63">
              <w:t xml:space="preserve">* OR </w:t>
            </w:r>
            <w:proofErr w:type="spellStart"/>
            <w:r w:rsidRPr="004A5F63">
              <w:t>disseminat</w:t>
            </w:r>
            <w:proofErr w:type="spellEnd"/>
            <w:r w:rsidRPr="004A5F63">
              <w:t xml:space="preserve">* OR improve* OR "use" OR "used" OR "inform" OR "informing" OR "informed" OR </w:t>
            </w:r>
            <w:proofErr w:type="spellStart"/>
            <w:r w:rsidRPr="004A5F63">
              <w:t>translat</w:t>
            </w:r>
            <w:proofErr w:type="spellEnd"/>
            <w:r w:rsidRPr="004A5F63">
              <w:t xml:space="preserve">* OR transfer* OR </w:t>
            </w:r>
            <w:proofErr w:type="spellStart"/>
            <w:r w:rsidRPr="004A5F63">
              <w:t>hindranc</w:t>
            </w:r>
            <w:proofErr w:type="spellEnd"/>
            <w:r w:rsidRPr="004A5F63">
              <w:t xml:space="preserve">* OR "based policy" OR "based policies" OR "based </w:t>
            </w:r>
            <w:proofErr w:type="spellStart"/>
            <w:r w:rsidRPr="004A5F63">
              <w:t>policymak</w:t>
            </w:r>
            <w:proofErr w:type="spellEnd"/>
            <w:r w:rsidRPr="004A5F63">
              <w:t xml:space="preserve">*") N5 ("policy" or "policies" or </w:t>
            </w:r>
            <w:proofErr w:type="spellStart"/>
            <w:r w:rsidRPr="004A5F63">
              <w:t>policymak</w:t>
            </w:r>
            <w:proofErr w:type="spellEnd"/>
            <w:r w:rsidRPr="004A5F63">
              <w:t xml:space="preserve">* or (decision* N1 </w:t>
            </w:r>
            <w:proofErr w:type="spellStart"/>
            <w:r w:rsidRPr="004A5F63">
              <w:t>mak</w:t>
            </w:r>
            <w:proofErr w:type="spellEnd"/>
            <w:r w:rsidRPr="004A5F63">
              <w:t>*) or "planning" or "health plan*" or (</w:t>
            </w:r>
            <w:proofErr w:type="spellStart"/>
            <w:r w:rsidRPr="004A5F63">
              <w:t>manag</w:t>
            </w:r>
            <w:proofErr w:type="spellEnd"/>
            <w:r w:rsidRPr="004A5F63">
              <w:t>* N3 (uncertain* or problem*)) or "expert group*" or ((</w:t>
            </w:r>
            <w:proofErr w:type="spellStart"/>
            <w:r w:rsidRPr="004A5F63">
              <w:t>strateg</w:t>
            </w:r>
            <w:proofErr w:type="spellEnd"/>
            <w:r w:rsidRPr="004A5F63">
              <w:t xml:space="preserve">* or "knowledge") N2 "action") or "in practice" or "into practice" or "legislation" or "law" or "laws"))) OR (AB ("evidence" N2 (barrier* OR </w:t>
            </w:r>
            <w:proofErr w:type="spellStart"/>
            <w:r w:rsidRPr="004A5F63">
              <w:t>facilitat</w:t>
            </w:r>
            <w:proofErr w:type="spellEnd"/>
            <w:r w:rsidRPr="004A5F63">
              <w:t xml:space="preserve">* OR implement* OR engage* OR uptake* OR utilis* OR </w:t>
            </w:r>
            <w:proofErr w:type="spellStart"/>
            <w:r w:rsidRPr="004A5F63">
              <w:t>utiliz</w:t>
            </w:r>
            <w:proofErr w:type="spellEnd"/>
            <w:r w:rsidRPr="004A5F63">
              <w:t xml:space="preserve">* OR </w:t>
            </w:r>
            <w:proofErr w:type="spellStart"/>
            <w:r w:rsidRPr="004A5F63">
              <w:t>diffus</w:t>
            </w:r>
            <w:proofErr w:type="spellEnd"/>
            <w:r w:rsidRPr="004A5F63">
              <w:t xml:space="preserve">* OR </w:t>
            </w:r>
            <w:proofErr w:type="spellStart"/>
            <w:r w:rsidRPr="004A5F63">
              <w:t>disseminat</w:t>
            </w:r>
            <w:proofErr w:type="spellEnd"/>
            <w:r w:rsidRPr="004A5F63">
              <w:t xml:space="preserve">* OR improve* OR "use" OR "used" OR "inform" OR "informing" OR "informed" OR </w:t>
            </w:r>
            <w:proofErr w:type="spellStart"/>
            <w:r w:rsidRPr="004A5F63">
              <w:t>translat</w:t>
            </w:r>
            <w:proofErr w:type="spellEnd"/>
            <w:r w:rsidRPr="004A5F63">
              <w:t xml:space="preserve">* OR transfer* OR </w:t>
            </w:r>
            <w:proofErr w:type="spellStart"/>
            <w:r w:rsidRPr="004A5F63">
              <w:t>hindranc</w:t>
            </w:r>
            <w:proofErr w:type="spellEnd"/>
            <w:r w:rsidRPr="004A5F63">
              <w:t xml:space="preserve">* OR "based policy" OR "based policies" OR "based </w:t>
            </w:r>
            <w:proofErr w:type="spellStart"/>
            <w:r w:rsidRPr="004A5F63">
              <w:t>policymak</w:t>
            </w:r>
            <w:proofErr w:type="spellEnd"/>
            <w:r w:rsidRPr="004A5F63">
              <w:t xml:space="preserve">*") N5 ("policy" or "policies" or </w:t>
            </w:r>
            <w:proofErr w:type="spellStart"/>
            <w:r w:rsidRPr="004A5F63">
              <w:t>policymak</w:t>
            </w:r>
            <w:proofErr w:type="spellEnd"/>
            <w:r w:rsidRPr="004A5F63">
              <w:t xml:space="preserve">* or (decision* N1 </w:t>
            </w:r>
            <w:proofErr w:type="spellStart"/>
            <w:r w:rsidRPr="004A5F63">
              <w:t>mak</w:t>
            </w:r>
            <w:proofErr w:type="spellEnd"/>
            <w:r w:rsidRPr="004A5F63">
              <w:t>*) or "planning" or "health plan*" or (</w:t>
            </w:r>
            <w:proofErr w:type="spellStart"/>
            <w:r w:rsidRPr="004A5F63">
              <w:t>manag</w:t>
            </w:r>
            <w:proofErr w:type="spellEnd"/>
            <w:r w:rsidRPr="004A5F63">
              <w:t>* N3 (uncertain* or problem*)) or "expert group*" or ((</w:t>
            </w:r>
            <w:proofErr w:type="spellStart"/>
            <w:r w:rsidRPr="004A5F63">
              <w:t>strateg</w:t>
            </w:r>
            <w:proofErr w:type="spellEnd"/>
            <w:r w:rsidRPr="004A5F63">
              <w:t>* or "knowledge") N2 "action") or "in practice" or "into practice" or "legislation" or "law" or "laws")))</w:t>
            </w:r>
          </w:p>
        </w:tc>
        <w:tc>
          <w:tcPr>
            <w:tcW w:w="1508" w:type="dxa"/>
          </w:tcPr>
          <w:p w14:paraId="6677E1EE" w14:textId="77777777" w:rsidR="004A5F63" w:rsidRPr="004A5F63" w:rsidRDefault="004A5F63" w:rsidP="004A5F63">
            <w:pPr>
              <w:jc w:val="right"/>
            </w:pPr>
            <w:r w:rsidRPr="004A5F63">
              <w:t>8,609</w:t>
            </w:r>
          </w:p>
        </w:tc>
      </w:tr>
      <w:tr w:rsidR="004A5F63" w:rsidRPr="004A5F63" w14:paraId="50BEEC4E" w14:textId="77777777" w:rsidTr="004A5F63">
        <w:tc>
          <w:tcPr>
            <w:tcW w:w="1271" w:type="dxa"/>
          </w:tcPr>
          <w:p w14:paraId="07C5C806" w14:textId="77777777" w:rsidR="004A5F63" w:rsidRPr="004A5F63" w:rsidRDefault="004A5F63" w:rsidP="004A5F63">
            <w:pPr>
              <w:jc w:val="right"/>
            </w:pPr>
            <w:r w:rsidRPr="004A5F63">
              <w:lastRenderedPageBreak/>
              <w:t>S2</w:t>
            </w:r>
          </w:p>
        </w:tc>
        <w:tc>
          <w:tcPr>
            <w:tcW w:w="6237" w:type="dxa"/>
          </w:tcPr>
          <w:p w14:paraId="49973238" w14:textId="77777777" w:rsidR="004A5F63" w:rsidRPr="004A5F63" w:rsidRDefault="004A5F63" w:rsidP="00260AD9">
            <w:r w:rsidRPr="004A5F63">
              <w:t xml:space="preserve">(TI ("knowledge" N2 (barrier* OR </w:t>
            </w:r>
            <w:proofErr w:type="spellStart"/>
            <w:r w:rsidRPr="004A5F63">
              <w:t>facilitat</w:t>
            </w:r>
            <w:proofErr w:type="spellEnd"/>
            <w:r w:rsidRPr="004A5F63">
              <w:t xml:space="preserve">* OR implement* OR engage* OR uptake* OR utilis* OR </w:t>
            </w:r>
            <w:proofErr w:type="spellStart"/>
            <w:r w:rsidRPr="004A5F63">
              <w:t>utiliz</w:t>
            </w:r>
            <w:proofErr w:type="spellEnd"/>
            <w:r w:rsidRPr="004A5F63">
              <w:t xml:space="preserve">* OR </w:t>
            </w:r>
            <w:proofErr w:type="spellStart"/>
            <w:r w:rsidRPr="004A5F63">
              <w:t>diffus</w:t>
            </w:r>
            <w:proofErr w:type="spellEnd"/>
            <w:r w:rsidRPr="004A5F63">
              <w:t xml:space="preserve">* OR </w:t>
            </w:r>
            <w:proofErr w:type="spellStart"/>
            <w:r w:rsidRPr="004A5F63">
              <w:t>disseminat</w:t>
            </w:r>
            <w:proofErr w:type="spellEnd"/>
            <w:r w:rsidRPr="004A5F63">
              <w:t xml:space="preserve">* OR improve* OR "use" OR "used" OR "inform" OR "informing" OR "informed" OR </w:t>
            </w:r>
            <w:proofErr w:type="spellStart"/>
            <w:r w:rsidRPr="004A5F63">
              <w:t>translat</w:t>
            </w:r>
            <w:proofErr w:type="spellEnd"/>
            <w:r w:rsidRPr="004A5F63">
              <w:t xml:space="preserve">* OR transfer* OR </w:t>
            </w:r>
            <w:proofErr w:type="spellStart"/>
            <w:r w:rsidRPr="004A5F63">
              <w:t>hindranc</w:t>
            </w:r>
            <w:proofErr w:type="spellEnd"/>
            <w:r w:rsidRPr="004A5F63">
              <w:t xml:space="preserve">* OR "exchange" or broker*) N5 ("policy" or "policies" or </w:t>
            </w:r>
            <w:proofErr w:type="spellStart"/>
            <w:r w:rsidRPr="004A5F63">
              <w:t>policymak</w:t>
            </w:r>
            <w:proofErr w:type="spellEnd"/>
            <w:r w:rsidRPr="004A5F63">
              <w:t xml:space="preserve">* or (decision* N1 </w:t>
            </w:r>
            <w:proofErr w:type="spellStart"/>
            <w:r w:rsidRPr="004A5F63">
              <w:t>mak</w:t>
            </w:r>
            <w:proofErr w:type="spellEnd"/>
            <w:r w:rsidRPr="004A5F63">
              <w:t>*) or "planning" or "health plan*" or (</w:t>
            </w:r>
            <w:proofErr w:type="spellStart"/>
            <w:r w:rsidRPr="004A5F63">
              <w:t>manag</w:t>
            </w:r>
            <w:proofErr w:type="spellEnd"/>
            <w:r w:rsidRPr="004A5F63">
              <w:t>* N3 (uncertain* or problem*)) or "expert group*" or ((</w:t>
            </w:r>
            <w:proofErr w:type="spellStart"/>
            <w:r w:rsidRPr="004A5F63">
              <w:t>strateg</w:t>
            </w:r>
            <w:proofErr w:type="spellEnd"/>
            <w:r w:rsidRPr="004A5F63">
              <w:t xml:space="preserve">* or "knowledge") N2 "action") or "in practice" or "into practice" or "legislation" or "law" or "laws"))) OR (AB ("knowledge" N2 (barrier* OR </w:t>
            </w:r>
            <w:proofErr w:type="spellStart"/>
            <w:r w:rsidRPr="004A5F63">
              <w:t>facilitat</w:t>
            </w:r>
            <w:proofErr w:type="spellEnd"/>
            <w:r w:rsidRPr="004A5F63">
              <w:t xml:space="preserve">* OR implement* OR engage* OR uptake* OR utilis* OR </w:t>
            </w:r>
            <w:proofErr w:type="spellStart"/>
            <w:r w:rsidRPr="004A5F63">
              <w:t>utiliz</w:t>
            </w:r>
            <w:proofErr w:type="spellEnd"/>
            <w:r w:rsidRPr="004A5F63">
              <w:t xml:space="preserve">* OR </w:t>
            </w:r>
            <w:proofErr w:type="spellStart"/>
            <w:r w:rsidRPr="004A5F63">
              <w:t>diffus</w:t>
            </w:r>
            <w:proofErr w:type="spellEnd"/>
            <w:r w:rsidRPr="004A5F63">
              <w:t xml:space="preserve">* OR </w:t>
            </w:r>
            <w:proofErr w:type="spellStart"/>
            <w:r w:rsidRPr="004A5F63">
              <w:t>disseminat</w:t>
            </w:r>
            <w:proofErr w:type="spellEnd"/>
            <w:r w:rsidRPr="004A5F63">
              <w:t xml:space="preserve">* OR improve* OR "use" OR "used" OR "inform" OR "informing" OR "informed" OR </w:t>
            </w:r>
            <w:proofErr w:type="spellStart"/>
            <w:r w:rsidRPr="004A5F63">
              <w:t>translat</w:t>
            </w:r>
            <w:proofErr w:type="spellEnd"/>
            <w:r w:rsidRPr="004A5F63">
              <w:t xml:space="preserve">* OR transfer* OR </w:t>
            </w:r>
            <w:proofErr w:type="spellStart"/>
            <w:r w:rsidRPr="004A5F63">
              <w:t>hindranc</w:t>
            </w:r>
            <w:proofErr w:type="spellEnd"/>
            <w:r w:rsidRPr="004A5F63">
              <w:t xml:space="preserve">* OR "exchange" or broker*) N5 ("policy" or "policies" or </w:t>
            </w:r>
            <w:proofErr w:type="spellStart"/>
            <w:r w:rsidRPr="004A5F63">
              <w:t>policymak</w:t>
            </w:r>
            <w:proofErr w:type="spellEnd"/>
            <w:r w:rsidRPr="004A5F63">
              <w:t xml:space="preserve">* or (decision* N1 </w:t>
            </w:r>
            <w:proofErr w:type="spellStart"/>
            <w:r w:rsidRPr="004A5F63">
              <w:t>mak</w:t>
            </w:r>
            <w:proofErr w:type="spellEnd"/>
            <w:r w:rsidRPr="004A5F63">
              <w:t>*) or "planning" or "health plan*" or (</w:t>
            </w:r>
            <w:proofErr w:type="spellStart"/>
            <w:r w:rsidRPr="004A5F63">
              <w:t>manag</w:t>
            </w:r>
            <w:proofErr w:type="spellEnd"/>
            <w:r w:rsidRPr="004A5F63">
              <w:t>* N3 (uncertain* or problem*)) or "expert group*" or ((</w:t>
            </w:r>
            <w:proofErr w:type="spellStart"/>
            <w:r w:rsidRPr="004A5F63">
              <w:t>strateg</w:t>
            </w:r>
            <w:proofErr w:type="spellEnd"/>
            <w:r w:rsidRPr="004A5F63">
              <w:t>* or "knowledge") N2 "action") or "in practice" or "into practice" or "legislation" or "law" or "laws")))</w:t>
            </w:r>
          </w:p>
        </w:tc>
        <w:tc>
          <w:tcPr>
            <w:tcW w:w="1508" w:type="dxa"/>
          </w:tcPr>
          <w:p w14:paraId="486E7658" w14:textId="77777777" w:rsidR="004A5F63" w:rsidRPr="004A5F63" w:rsidRDefault="004A5F63" w:rsidP="004A5F63">
            <w:pPr>
              <w:jc w:val="right"/>
            </w:pPr>
            <w:r w:rsidRPr="004A5F63">
              <w:t>4,358</w:t>
            </w:r>
          </w:p>
        </w:tc>
      </w:tr>
      <w:tr w:rsidR="004A5F63" w:rsidRPr="004A5F63" w14:paraId="328651D6" w14:textId="77777777" w:rsidTr="004A5F63">
        <w:tc>
          <w:tcPr>
            <w:tcW w:w="1271" w:type="dxa"/>
          </w:tcPr>
          <w:p w14:paraId="477C3A1D" w14:textId="77777777" w:rsidR="004A5F63" w:rsidRPr="004A5F63" w:rsidRDefault="004A5F63" w:rsidP="004A5F63">
            <w:pPr>
              <w:jc w:val="right"/>
            </w:pPr>
            <w:r w:rsidRPr="004A5F63">
              <w:t>S3</w:t>
            </w:r>
          </w:p>
        </w:tc>
        <w:tc>
          <w:tcPr>
            <w:tcW w:w="6237" w:type="dxa"/>
          </w:tcPr>
          <w:p w14:paraId="03CE32D8" w14:textId="77777777" w:rsidR="004A5F63" w:rsidRPr="004A5F63" w:rsidRDefault="004A5F63" w:rsidP="00260AD9">
            <w:r w:rsidRPr="004A5F63">
              <w:t xml:space="preserve">(TI (("research" or "review" or "reviews" or "information" or "science" or "data") N2 (barrier* OR </w:t>
            </w:r>
            <w:proofErr w:type="spellStart"/>
            <w:r w:rsidRPr="004A5F63">
              <w:t>facilitat</w:t>
            </w:r>
            <w:proofErr w:type="spellEnd"/>
            <w:r w:rsidRPr="004A5F63">
              <w:t xml:space="preserve">* OR implement* OR engage* OR uptake* OR utilis* OR </w:t>
            </w:r>
            <w:proofErr w:type="spellStart"/>
            <w:r w:rsidRPr="004A5F63">
              <w:t>utiliz</w:t>
            </w:r>
            <w:proofErr w:type="spellEnd"/>
            <w:r w:rsidRPr="004A5F63">
              <w:t xml:space="preserve">* OR </w:t>
            </w:r>
            <w:proofErr w:type="spellStart"/>
            <w:r w:rsidRPr="004A5F63">
              <w:t>diffus</w:t>
            </w:r>
            <w:proofErr w:type="spellEnd"/>
            <w:r w:rsidRPr="004A5F63">
              <w:t xml:space="preserve">* OR </w:t>
            </w:r>
            <w:proofErr w:type="spellStart"/>
            <w:r w:rsidRPr="004A5F63">
              <w:t>disseminat</w:t>
            </w:r>
            <w:proofErr w:type="spellEnd"/>
            <w:r w:rsidRPr="004A5F63">
              <w:t xml:space="preserve">* OR improve* OR "use" OR "used" OR "inform" OR "informing" OR "informed" OR </w:t>
            </w:r>
            <w:proofErr w:type="spellStart"/>
            <w:r w:rsidRPr="004A5F63">
              <w:t>translat</w:t>
            </w:r>
            <w:proofErr w:type="spellEnd"/>
            <w:r w:rsidRPr="004A5F63">
              <w:t xml:space="preserve">* OR transfer* OR </w:t>
            </w:r>
            <w:proofErr w:type="spellStart"/>
            <w:r w:rsidRPr="004A5F63">
              <w:t>hindranc</w:t>
            </w:r>
            <w:proofErr w:type="spellEnd"/>
            <w:r w:rsidRPr="004A5F63">
              <w:t xml:space="preserve">*) N5 ("policy" or "policies" or </w:t>
            </w:r>
            <w:proofErr w:type="spellStart"/>
            <w:r w:rsidRPr="004A5F63">
              <w:t>policymak</w:t>
            </w:r>
            <w:proofErr w:type="spellEnd"/>
            <w:r w:rsidRPr="004A5F63">
              <w:t xml:space="preserve">* or (decision* N1 </w:t>
            </w:r>
            <w:proofErr w:type="spellStart"/>
            <w:r w:rsidRPr="004A5F63">
              <w:t>mak</w:t>
            </w:r>
            <w:proofErr w:type="spellEnd"/>
            <w:r w:rsidRPr="004A5F63">
              <w:t>*) or "planning" or "health plan*" or (</w:t>
            </w:r>
            <w:proofErr w:type="spellStart"/>
            <w:r w:rsidRPr="004A5F63">
              <w:t>manag</w:t>
            </w:r>
            <w:proofErr w:type="spellEnd"/>
            <w:r w:rsidRPr="004A5F63">
              <w:t>* N3 (uncertain* or problem*)) or "expert group*" or ((</w:t>
            </w:r>
            <w:proofErr w:type="spellStart"/>
            <w:r w:rsidRPr="004A5F63">
              <w:t>strateg</w:t>
            </w:r>
            <w:proofErr w:type="spellEnd"/>
            <w:r w:rsidRPr="004A5F63">
              <w:t xml:space="preserve">* or "knowledge") N2 "action") or "in practice" or "into practice" or "legislation" or "law" or "laws"))) OR (AB (("review" or "reviews" or "information" or "science" or "data") N2 (barrier* OR </w:t>
            </w:r>
            <w:proofErr w:type="spellStart"/>
            <w:r w:rsidRPr="004A5F63">
              <w:t>facilitat</w:t>
            </w:r>
            <w:proofErr w:type="spellEnd"/>
            <w:r w:rsidRPr="004A5F63">
              <w:t xml:space="preserve">* OR implement* OR engage* OR uptake* OR utilis* OR </w:t>
            </w:r>
            <w:proofErr w:type="spellStart"/>
            <w:r w:rsidRPr="004A5F63">
              <w:t>utiliz</w:t>
            </w:r>
            <w:proofErr w:type="spellEnd"/>
            <w:r w:rsidRPr="004A5F63">
              <w:t xml:space="preserve">* OR </w:t>
            </w:r>
            <w:proofErr w:type="spellStart"/>
            <w:r w:rsidRPr="004A5F63">
              <w:t>diffus</w:t>
            </w:r>
            <w:proofErr w:type="spellEnd"/>
            <w:r w:rsidRPr="004A5F63">
              <w:t xml:space="preserve">* OR </w:t>
            </w:r>
            <w:proofErr w:type="spellStart"/>
            <w:r w:rsidRPr="004A5F63">
              <w:t>disseminat</w:t>
            </w:r>
            <w:proofErr w:type="spellEnd"/>
            <w:r w:rsidRPr="004A5F63">
              <w:t xml:space="preserve">* OR improve* OR "use" OR "used" OR "inform" OR "informing" OR "informed" OR </w:t>
            </w:r>
            <w:proofErr w:type="spellStart"/>
            <w:r w:rsidRPr="004A5F63">
              <w:t>translat</w:t>
            </w:r>
            <w:proofErr w:type="spellEnd"/>
            <w:r w:rsidRPr="004A5F63">
              <w:t xml:space="preserve">* OR transfer* OR </w:t>
            </w:r>
            <w:proofErr w:type="spellStart"/>
            <w:r w:rsidRPr="004A5F63">
              <w:t>hindranc</w:t>
            </w:r>
            <w:proofErr w:type="spellEnd"/>
            <w:r w:rsidRPr="004A5F63">
              <w:t xml:space="preserve">*) N5 ("policy" or "policies" or </w:t>
            </w:r>
            <w:proofErr w:type="spellStart"/>
            <w:r w:rsidRPr="004A5F63">
              <w:t>policymak</w:t>
            </w:r>
            <w:proofErr w:type="spellEnd"/>
            <w:r w:rsidRPr="004A5F63">
              <w:t xml:space="preserve">* or (decision* N1 </w:t>
            </w:r>
            <w:proofErr w:type="spellStart"/>
            <w:r w:rsidRPr="004A5F63">
              <w:t>mak</w:t>
            </w:r>
            <w:proofErr w:type="spellEnd"/>
            <w:r w:rsidRPr="004A5F63">
              <w:t>*) or "planning" or "health plan*" or (</w:t>
            </w:r>
            <w:proofErr w:type="spellStart"/>
            <w:r w:rsidRPr="004A5F63">
              <w:t>manag</w:t>
            </w:r>
            <w:proofErr w:type="spellEnd"/>
            <w:r w:rsidRPr="004A5F63">
              <w:t xml:space="preserve">* N3 (uncertain* or </w:t>
            </w:r>
            <w:r w:rsidRPr="004A5F63">
              <w:lastRenderedPageBreak/>
              <w:t>problem*)) or "expert group*" or ((</w:t>
            </w:r>
            <w:proofErr w:type="spellStart"/>
            <w:r w:rsidRPr="004A5F63">
              <w:t>strateg</w:t>
            </w:r>
            <w:proofErr w:type="spellEnd"/>
            <w:r w:rsidRPr="004A5F63">
              <w:t>* or "knowledge") N2 "action") or "in practice" or "into practice" or "legislation" or "law" or "laws")))</w:t>
            </w:r>
          </w:p>
        </w:tc>
        <w:tc>
          <w:tcPr>
            <w:tcW w:w="1508" w:type="dxa"/>
          </w:tcPr>
          <w:p w14:paraId="188146D0" w14:textId="77777777" w:rsidR="004A5F63" w:rsidRPr="004A5F63" w:rsidRDefault="004A5F63" w:rsidP="004A5F63">
            <w:pPr>
              <w:jc w:val="right"/>
            </w:pPr>
            <w:r w:rsidRPr="004A5F63">
              <w:lastRenderedPageBreak/>
              <w:t>13,586</w:t>
            </w:r>
          </w:p>
        </w:tc>
      </w:tr>
      <w:tr w:rsidR="004A5F63" w:rsidRPr="004A5F63" w14:paraId="276E117B" w14:textId="77777777" w:rsidTr="004A5F63">
        <w:tc>
          <w:tcPr>
            <w:tcW w:w="1271" w:type="dxa"/>
          </w:tcPr>
          <w:p w14:paraId="65FE4207" w14:textId="77777777" w:rsidR="004A5F63" w:rsidRPr="004A5F63" w:rsidRDefault="004A5F63" w:rsidP="004A5F63">
            <w:pPr>
              <w:jc w:val="right"/>
            </w:pPr>
            <w:r w:rsidRPr="004A5F63">
              <w:t>S4</w:t>
            </w:r>
          </w:p>
        </w:tc>
        <w:tc>
          <w:tcPr>
            <w:tcW w:w="6237" w:type="dxa"/>
          </w:tcPr>
          <w:p w14:paraId="6637E4BA" w14:textId="77777777" w:rsidR="004A5F63" w:rsidRPr="004A5F63" w:rsidRDefault="004A5F63" w:rsidP="00260AD9">
            <w:r w:rsidRPr="004A5F63">
              <w:t xml:space="preserve">(TI ("research into policy" or "research into policies" or "research into </w:t>
            </w:r>
            <w:proofErr w:type="spellStart"/>
            <w:r w:rsidRPr="004A5F63">
              <w:t>policymak</w:t>
            </w:r>
            <w:proofErr w:type="spellEnd"/>
            <w:r w:rsidRPr="004A5F63">
              <w:t xml:space="preserve">*" or "research into practice" or "evidence into policy" or "evidence into policies" or "evidence into </w:t>
            </w:r>
            <w:proofErr w:type="spellStart"/>
            <w:r w:rsidRPr="004A5F63">
              <w:t>policymak</w:t>
            </w:r>
            <w:proofErr w:type="spellEnd"/>
            <w:r w:rsidRPr="004A5F63">
              <w:t xml:space="preserve">*")) OR (AB ("research into policy" or "research into policies" or "research into </w:t>
            </w:r>
            <w:proofErr w:type="spellStart"/>
            <w:r w:rsidRPr="004A5F63">
              <w:t>policymak</w:t>
            </w:r>
            <w:proofErr w:type="spellEnd"/>
            <w:r w:rsidRPr="004A5F63">
              <w:t xml:space="preserve">*" or "research into practice" or "evidence into policy" or "evidence into policies" or "evidence into </w:t>
            </w:r>
            <w:proofErr w:type="spellStart"/>
            <w:r w:rsidRPr="004A5F63">
              <w:t>policymak</w:t>
            </w:r>
            <w:proofErr w:type="spellEnd"/>
            <w:r w:rsidRPr="004A5F63">
              <w:t>*"))</w:t>
            </w:r>
          </w:p>
        </w:tc>
        <w:tc>
          <w:tcPr>
            <w:tcW w:w="1508" w:type="dxa"/>
          </w:tcPr>
          <w:p w14:paraId="094E99C7" w14:textId="77777777" w:rsidR="004A5F63" w:rsidRPr="004A5F63" w:rsidRDefault="004A5F63" w:rsidP="004A5F63">
            <w:pPr>
              <w:jc w:val="right"/>
            </w:pPr>
            <w:r w:rsidRPr="004A5F63">
              <w:t>1,158</w:t>
            </w:r>
          </w:p>
        </w:tc>
      </w:tr>
      <w:tr w:rsidR="004A5F63" w:rsidRPr="004A5F63" w14:paraId="1B351AC7" w14:textId="77777777" w:rsidTr="004A5F63">
        <w:tc>
          <w:tcPr>
            <w:tcW w:w="1271" w:type="dxa"/>
          </w:tcPr>
          <w:p w14:paraId="44A15946" w14:textId="77777777" w:rsidR="004A5F63" w:rsidRPr="004A5F63" w:rsidRDefault="004A5F63" w:rsidP="004A5F63">
            <w:pPr>
              <w:jc w:val="right"/>
            </w:pPr>
            <w:r w:rsidRPr="004A5F63">
              <w:t>S5</w:t>
            </w:r>
          </w:p>
        </w:tc>
        <w:tc>
          <w:tcPr>
            <w:tcW w:w="6237" w:type="dxa"/>
          </w:tcPr>
          <w:p w14:paraId="7CEAB81B" w14:textId="77777777" w:rsidR="004A5F63" w:rsidRPr="004A5F63" w:rsidRDefault="004A5F63" w:rsidP="00260AD9">
            <w:r w:rsidRPr="004A5F63">
              <w:t>S1 OR S2 OR S3 OR S4</w:t>
            </w:r>
          </w:p>
        </w:tc>
        <w:tc>
          <w:tcPr>
            <w:tcW w:w="1508" w:type="dxa"/>
          </w:tcPr>
          <w:p w14:paraId="53A5D04E" w14:textId="77777777" w:rsidR="004A5F63" w:rsidRPr="004A5F63" w:rsidRDefault="004A5F63" w:rsidP="004A5F63">
            <w:pPr>
              <w:jc w:val="right"/>
            </w:pPr>
            <w:r w:rsidRPr="004A5F63">
              <w:t>26,237</w:t>
            </w:r>
          </w:p>
        </w:tc>
      </w:tr>
      <w:tr w:rsidR="004A5F63" w:rsidRPr="004A5F63" w14:paraId="7D5D8362" w14:textId="77777777" w:rsidTr="004A5F63">
        <w:tc>
          <w:tcPr>
            <w:tcW w:w="1271" w:type="dxa"/>
          </w:tcPr>
          <w:p w14:paraId="5F5100FC" w14:textId="77777777" w:rsidR="004A5F63" w:rsidRPr="004A5F63" w:rsidRDefault="004A5F63" w:rsidP="004A5F63">
            <w:pPr>
              <w:jc w:val="right"/>
            </w:pPr>
            <w:r w:rsidRPr="004A5F63">
              <w:t>S6</w:t>
            </w:r>
          </w:p>
        </w:tc>
        <w:tc>
          <w:tcPr>
            <w:tcW w:w="6237" w:type="dxa"/>
          </w:tcPr>
          <w:p w14:paraId="419FA255" w14:textId="77777777" w:rsidR="004A5F63" w:rsidRPr="004A5F63" w:rsidRDefault="004A5F63" w:rsidP="00260AD9">
            <w:r w:rsidRPr="004A5F63">
              <w:t>S5 Limit to source type: academic journals</w:t>
            </w:r>
          </w:p>
        </w:tc>
        <w:tc>
          <w:tcPr>
            <w:tcW w:w="1508" w:type="dxa"/>
          </w:tcPr>
          <w:p w14:paraId="2423681A" w14:textId="77777777" w:rsidR="004A5F63" w:rsidRPr="004A5F63" w:rsidRDefault="004A5F63" w:rsidP="004A5F63">
            <w:pPr>
              <w:jc w:val="right"/>
            </w:pPr>
            <w:r w:rsidRPr="004A5F63">
              <w:t>23,957</w:t>
            </w:r>
          </w:p>
        </w:tc>
      </w:tr>
    </w:tbl>
    <w:p w14:paraId="621CC951" w14:textId="0710D572" w:rsidR="001A0FF4" w:rsidRDefault="001A0FF4" w:rsidP="001A0FF4">
      <w:pPr>
        <w:pStyle w:val="Heading2"/>
      </w:pPr>
      <w:bookmarkStart w:id="15" w:name="_Toc125971819"/>
      <w:r>
        <w:t>International HTA Database</w:t>
      </w:r>
      <w:bookmarkEnd w:id="15"/>
    </w:p>
    <w:tbl>
      <w:tblPr>
        <w:tblW w:w="9204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2"/>
        <w:gridCol w:w="5662"/>
      </w:tblGrid>
      <w:tr w:rsidR="001A0FF4" w:rsidRPr="00C04A83" w14:paraId="02953909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6422A3" w14:textId="77777777" w:rsidR="001A0FF4" w:rsidRPr="00C04A83" w:rsidRDefault="001A0FF4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Database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name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918481" w14:textId="2C5E7870" w:rsidR="001A0FF4" w:rsidRPr="00C04A83" w:rsidRDefault="001A0FF4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International HTA Database</w:t>
            </w:r>
          </w:p>
        </w:tc>
      </w:tr>
      <w:tr w:rsidR="001A0FF4" w:rsidRPr="00C04A83" w14:paraId="35AB666F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1B9BE99" w14:textId="77777777" w:rsidR="001A0FF4" w:rsidRPr="00C04A83" w:rsidRDefault="001A0FF4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Database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platform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D1D37E" w14:textId="204D59D9" w:rsidR="001A0FF4" w:rsidRPr="00C04A83" w:rsidRDefault="001A0FF4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database.inahta.org/</w:t>
            </w:r>
          </w:p>
        </w:tc>
      </w:tr>
      <w:tr w:rsidR="001A0FF4" w:rsidRPr="00C04A83" w14:paraId="132BCB03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B858C1D" w14:textId="77777777" w:rsidR="001A0FF4" w:rsidRPr="00C04A83" w:rsidRDefault="001A0FF4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Dates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of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database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coverage</w:t>
            </w:r>
            <w:r>
              <w:rPr>
                <w:lang w:eastAsia="en-GB"/>
              </w:rPr>
              <w:t xml:space="preserve"> 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D5CFB92" w14:textId="77777777" w:rsidR="001A0FF4" w:rsidRPr="00C04A83" w:rsidRDefault="001A0FF4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Complete database to search date</w:t>
            </w:r>
          </w:p>
        </w:tc>
      </w:tr>
      <w:tr w:rsidR="001A0FF4" w:rsidRPr="00C04A83" w14:paraId="06628175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217E3B2" w14:textId="77777777" w:rsidR="001A0FF4" w:rsidRPr="00C04A83" w:rsidRDefault="001A0FF4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Date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searched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986E095" w14:textId="77777777" w:rsidR="001A0FF4" w:rsidRPr="00C04A83" w:rsidRDefault="001A0FF4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2022-06-22</w:t>
            </w:r>
          </w:p>
        </w:tc>
      </w:tr>
      <w:tr w:rsidR="001A0FF4" w:rsidRPr="00C04A83" w14:paraId="71A36F94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C0D2A5E" w14:textId="77777777" w:rsidR="001A0FF4" w:rsidRPr="00C04A83" w:rsidRDefault="001A0FF4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Searched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by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01F08D9" w14:textId="77777777" w:rsidR="001A0FF4" w:rsidRPr="00C04A83" w:rsidRDefault="001A0FF4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JF</w:t>
            </w:r>
          </w:p>
        </w:tc>
      </w:tr>
      <w:tr w:rsidR="001A0FF4" w:rsidRPr="00674F0D" w14:paraId="6464556E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5FC7F9F" w14:textId="77777777" w:rsidR="001A0FF4" w:rsidRPr="00C04A83" w:rsidRDefault="001A0FF4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Number of results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2B8BE2B" w14:textId="2B2E3162" w:rsidR="001A0FF4" w:rsidRPr="002049DF" w:rsidRDefault="001A0FF4" w:rsidP="00321A12">
            <w:pPr>
              <w:rPr>
                <w:lang w:val="it-IT" w:eastAsia="en-GB"/>
              </w:rPr>
            </w:pPr>
            <w:r>
              <w:rPr>
                <w:lang w:val="it-IT" w:eastAsia="en-GB"/>
              </w:rPr>
              <w:t>4468</w:t>
            </w:r>
          </w:p>
        </w:tc>
      </w:tr>
      <w:tr w:rsidR="001A0FF4" w:rsidRPr="00C04A83" w14:paraId="06D59DCE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E46AF" w14:textId="77777777" w:rsidR="001A0FF4" w:rsidRPr="00C04A83" w:rsidRDefault="001A0FF4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EndNote import order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A8CBB" w14:textId="110A540D" w:rsidR="001A0FF4" w:rsidRPr="00C04A83" w:rsidRDefault="001A0FF4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11</w:t>
            </w:r>
          </w:p>
        </w:tc>
      </w:tr>
      <w:tr w:rsidR="001A0FF4" w:rsidRPr="00674F0D" w14:paraId="5801455C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3A055" w14:textId="77777777" w:rsidR="001A0FF4" w:rsidRDefault="001A0FF4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Number of results once duplicates removed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AB512" w14:textId="6D8B950C" w:rsidR="001A0FF4" w:rsidRPr="001B11B8" w:rsidRDefault="000540CB" w:rsidP="00321A12">
            <w:pPr>
              <w:rPr>
                <w:lang w:val="it-IT" w:eastAsia="en-GB"/>
              </w:rPr>
            </w:pPr>
            <w:r>
              <w:rPr>
                <w:lang w:val="it-IT" w:eastAsia="en-GB"/>
              </w:rPr>
              <w:t>4367</w:t>
            </w:r>
          </w:p>
        </w:tc>
      </w:tr>
      <w:tr w:rsidR="001A0FF4" w:rsidRPr="00C04A83" w14:paraId="04B500CD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EC1C0" w14:textId="77777777" w:rsidR="001A0FF4" w:rsidRPr="00C04A83" w:rsidRDefault="001A0FF4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Search strategy notes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BA8BB" w14:textId="5BF28E5B" w:rsidR="001A0FF4" w:rsidRPr="00D11B08" w:rsidRDefault="004229D5" w:rsidP="00321A12">
            <w:r>
              <w:rPr>
                <w:lang w:eastAsia="en-GB"/>
              </w:rPr>
              <w:t>C</w:t>
            </w:r>
            <w:r w:rsidR="001A0FF4">
              <w:rPr>
                <w:lang w:eastAsia="en-GB"/>
              </w:rPr>
              <w:t xml:space="preserve">odes at the </w:t>
            </w:r>
            <w:r>
              <w:rPr>
                <w:lang w:eastAsia="en-GB"/>
              </w:rPr>
              <w:t>end</w:t>
            </w:r>
            <w:r w:rsidR="001A0FF4">
              <w:rPr>
                <w:lang w:eastAsia="en-GB"/>
              </w:rPr>
              <w:t xml:space="preserve"> of search </w:t>
            </w:r>
            <w:r>
              <w:rPr>
                <w:lang w:eastAsia="en-GB"/>
              </w:rPr>
              <w:t>strings</w:t>
            </w:r>
            <w:r w:rsidR="001A0FF4">
              <w:rPr>
                <w:lang w:eastAsia="en-GB"/>
              </w:rPr>
              <w:t xml:space="preserve"> designate the fields to search. Fields codes used are:</w:t>
            </w:r>
            <w:r w:rsidR="001A0FF4">
              <w:rPr>
                <w:lang w:eastAsia="en-GB"/>
              </w:rPr>
              <w:br/>
            </w:r>
            <w:r>
              <w:rPr>
                <w:lang w:eastAsia="en-GB"/>
              </w:rPr>
              <w:t>Title</w:t>
            </w:r>
            <w:r w:rsidR="001A0FF4">
              <w:rPr>
                <w:lang w:eastAsia="en-GB"/>
              </w:rPr>
              <w:t>: title</w:t>
            </w:r>
            <w:r w:rsidR="001A0FF4">
              <w:rPr>
                <w:lang w:eastAsia="en-GB"/>
              </w:rPr>
              <w:br/>
            </w:r>
            <w:r>
              <w:rPr>
                <w:lang w:eastAsia="en-GB"/>
              </w:rPr>
              <w:t>Abs</w:t>
            </w:r>
            <w:r w:rsidR="001A0FF4">
              <w:rPr>
                <w:lang w:eastAsia="en-GB"/>
              </w:rPr>
              <w:t>: abstract</w:t>
            </w:r>
            <w:r w:rsidR="001A0FF4">
              <w:rPr>
                <w:lang w:eastAsia="en-GB"/>
              </w:rPr>
              <w:br/>
              <w:t>* is used for truncation of words.</w:t>
            </w:r>
          </w:p>
        </w:tc>
      </w:tr>
    </w:tbl>
    <w:p w14:paraId="2EEC7D7C" w14:textId="77777777" w:rsidR="001A0FF4" w:rsidRDefault="001A0FF4" w:rsidP="001A0FF4"/>
    <w:p w14:paraId="73D5F2A4" w14:textId="3B46D422" w:rsidR="004A5F63" w:rsidRDefault="000540CB" w:rsidP="004A5F63">
      <w:r w:rsidRPr="000540CB">
        <w:lastRenderedPageBreak/>
        <w:t xml:space="preserve">(evidence AND (barrier* or </w:t>
      </w:r>
      <w:proofErr w:type="spellStart"/>
      <w:r w:rsidRPr="000540CB">
        <w:t>facilitat</w:t>
      </w:r>
      <w:proofErr w:type="spellEnd"/>
      <w:r w:rsidRPr="000540CB">
        <w:t xml:space="preserve">* or implement* or engage* or uptake* or utilis* or </w:t>
      </w:r>
      <w:proofErr w:type="spellStart"/>
      <w:r w:rsidRPr="000540CB">
        <w:t>utiliz</w:t>
      </w:r>
      <w:proofErr w:type="spellEnd"/>
      <w:r w:rsidRPr="000540CB">
        <w:t xml:space="preserve">* or </w:t>
      </w:r>
      <w:proofErr w:type="spellStart"/>
      <w:r w:rsidRPr="000540CB">
        <w:t>diffus</w:t>
      </w:r>
      <w:proofErr w:type="spellEnd"/>
      <w:r w:rsidRPr="000540CB">
        <w:t xml:space="preserve">* or </w:t>
      </w:r>
      <w:proofErr w:type="spellStart"/>
      <w:r w:rsidRPr="000540CB">
        <w:t>disseminat</w:t>
      </w:r>
      <w:proofErr w:type="spellEnd"/>
      <w:r w:rsidRPr="000540CB">
        <w:t xml:space="preserve">* or improve* or inform or informing or informed or use or used or </w:t>
      </w:r>
      <w:proofErr w:type="spellStart"/>
      <w:r w:rsidRPr="000540CB">
        <w:t>translat</w:t>
      </w:r>
      <w:proofErr w:type="spellEnd"/>
      <w:r w:rsidRPr="000540CB">
        <w:t xml:space="preserve">* or transfer* or </w:t>
      </w:r>
      <w:proofErr w:type="spellStart"/>
      <w:r w:rsidRPr="000540CB">
        <w:t>hindranc</w:t>
      </w:r>
      <w:proofErr w:type="spellEnd"/>
      <w:r w:rsidRPr="000540CB">
        <w:t xml:space="preserve">* or based policy or based policies or based </w:t>
      </w:r>
      <w:proofErr w:type="spellStart"/>
      <w:r w:rsidRPr="000540CB">
        <w:t>policymak</w:t>
      </w:r>
      <w:proofErr w:type="spellEnd"/>
      <w:r w:rsidRPr="000540CB">
        <w:t xml:space="preserve">*) AND (policy or policies or </w:t>
      </w:r>
      <w:proofErr w:type="spellStart"/>
      <w:r w:rsidRPr="000540CB">
        <w:t>policymak</w:t>
      </w:r>
      <w:proofErr w:type="spellEnd"/>
      <w:r w:rsidRPr="000540CB">
        <w:t xml:space="preserve">* or decision* </w:t>
      </w:r>
      <w:proofErr w:type="spellStart"/>
      <w:r w:rsidRPr="000540CB">
        <w:t>mak</w:t>
      </w:r>
      <w:proofErr w:type="spellEnd"/>
      <w:r w:rsidRPr="000540CB">
        <w:t xml:space="preserve">* or </w:t>
      </w:r>
      <w:proofErr w:type="spellStart"/>
      <w:r w:rsidRPr="000540CB">
        <w:t>mak</w:t>
      </w:r>
      <w:proofErr w:type="spellEnd"/>
      <w:r w:rsidRPr="000540CB">
        <w:t xml:space="preserve">* decision* or planning or health plan* or in practice or into practice))[Title] OR (evidence AND (barrier* or </w:t>
      </w:r>
      <w:proofErr w:type="spellStart"/>
      <w:r w:rsidRPr="000540CB">
        <w:t>facilitat</w:t>
      </w:r>
      <w:proofErr w:type="spellEnd"/>
      <w:r w:rsidRPr="000540CB">
        <w:t xml:space="preserve">* or implement* or engage* or uptake* or utilis* or </w:t>
      </w:r>
      <w:proofErr w:type="spellStart"/>
      <w:r w:rsidRPr="000540CB">
        <w:t>utiliz</w:t>
      </w:r>
      <w:proofErr w:type="spellEnd"/>
      <w:r w:rsidRPr="000540CB">
        <w:t xml:space="preserve">* or </w:t>
      </w:r>
      <w:proofErr w:type="spellStart"/>
      <w:r w:rsidRPr="000540CB">
        <w:t>diffus</w:t>
      </w:r>
      <w:proofErr w:type="spellEnd"/>
      <w:r w:rsidRPr="000540CB">
        <w:t xml:space="preserve">* or </w:t>
      </w:r>
      <w:proofErr w:type="spellStart"/>
      <w:r w:rsidRPr="000540CB">
        <w:t>disseminat</w:t>
      </w:r>
      <w:proofErr w:type="spellEnd"/>
      <w:r w:rsidRPr="000540CB">
        <w:t xml:space="preserve">* or improve* or inform or informing or informed or use or used or </w:t>
      </w:r>
      <w:proofErr w:type="spellStart"/>
      <w:r w:rsidRPr="000540CB">
        <w:t>translat</w:t>
      </w:r>
      <w:proofErr w:type="spellEnd"/>
      <w:r w:rsidRPr="000540CB">
        <w:t xml:space="preserve">* or transfer* or </w:t>
      </w:r>
      <w:proofErr w:type="spellStart"/>
      <w:r w:rsidRPr="000540CB">
        <w:t>hindranc</w:t>
      </w:r>
      <w:proofErr w:type="spellEnd"/>
      <w:r w:rsidRPr="000540CB">
        <w:t xml:space="preserve">* or based policy or based policies or based </w:t>
      </w:r>
      <w:proofErr w:type="spellStart"/>
      <w:r w:rsidRPr="000540CB">
        <w:t>policymak</w:t>
      </w:r>
      <w:proofErr w:type="spellEnd"/>
      <w:r w:rsidRPr="000540CB">
        <w:t xml:space="preserve">*) AND (policy or policies or </w:t>
      </w:r>
      <w:proofErr w:type="spellStart"/>
      <w:r w:rsidRPr="000540CB">
        <w:t>policymak</w:t>
      </w:r>
      <w:proofErr w:type="spellEnd"/>
      <w:r w:rsidRPr="000540CB">
        <w:t xml:space="preserve">* or decision* </w:t>
      </w:r>
      <w:proofErr w:type="spellStart"/>
      <w:r w:rsidRPr="000540CB">
        <w:t>mak</w:t>
      </w:r>
      <w:proofErr w:type="spellEnd"/>
      <w:r w:rsidRPr="000540CB">
        <w:t xml:space="preserve">* or </w:t>
      </w:r>
      <w:proofErr w:type="spellStart"/>
      <w:r w:rsidRPr="000540CB">
        <w:t>mak</w:t>
      </w:r>
      <w:proofErr w:type="spellEnd"/>
      <w:r w:rsidRPr="000540CB">
        <w:t xml:space="preserve">* decision* or planning or health plan* or in practice or into practice))[abs] OR (knowledge AND (barrier* or </w:t>
      </w:r>
      <w:proofErr w:type="spellStart"/>
      <w:r w:rsidRPr="000540CB">
        <w:t>facilitat</w:t>
      </w:r>
      <w:proofErr w:type="spellEnd"/>
      <w:r w:rsidRPr="000540CB">
        <w:t xml:space="preserve">* or implement* or engage* or uptake* or utilis* or </w:t>
      </w:r>
      <w:proofErr w:type="spellStart"/>
      <w:r w:rsidRPr="000540CB">
        <w:t>utiliz</w:t>
      </w:r>
      <w:proofErr w:type="spellEnd"/>
      <w:r w:rsidRPr="000540CB">
        <w:t xml:space="preserve">* or </w:t>
      </w:r>
      <w:proofErr w:type="spellStart"/>
      <w:r w:rsidRPr="000540CB">
        <w:t>diffus</w:t>
      </w:r>
      <w:proofErr w:type="spellEnd"/>
      <w:r w:rsidRPr="000540CB">
        <w:t xml:space="preserve">* or </w:t>
      </w:r>
      <w:proofErr w:type="spellStart"/>
      <w:r w:rsidRPr="000540CB">
        <w:t>disseminat</w:t>
      </w:r>
      <w:proofErr w:type="spellEnd"/>
      <w:r w:rsidRPr="000540CB">
        <w:t xml:space="preserve">* or improve* or inform or informing or informed or use or used or </w:t>
      </w:r>
      <w:proofErr w:type="spellStart"/>
      <w:r w:rsidRPr="000540CB">
        <w:t>translat</w:t>
      </w:r>
      <w:proofErr w:type="spellEnd"/>
      <w:r w:rsidRPr="000540CB">
        <w:t xml:space="preserve">* or transfer* or </w:t>
      </w:r>
      <w:proofErr w:type="spellStart"/>
      <w:r w:rsidRPr="000540CB">
        <w:t>hindranc</w:t>
      </w:r>
      <w:proofErr w:type="spellEnd"/>
      <w:r w:rsidRPr="000540CB">
        <w:t xml:space="preserve">* or exchange or broker*) AND (policy or policies or </w:t>
      </w:r>
      <w:proofErr w:type="spellStart"/>
      <w:r w:rsidRPr="000540CB">
        <w:t>policymak</w:t>
      </w:r>
      <w:proofErr w:type="spellEnd"/>
      <w:r w:rsidRPr="000540CB">
        <w:t xml:space="preserve">* or decision* </w:t>
      </w:r>
      <w:proofErr w:type="spellStart"/>
      <w:r w:rsidRPr="000540CB">
        <w:t>mak</w:t>
      </w:r>
      <w:proofErr w:type="spellEnd"/>
      <w:r w:rsidRPr="000540CB">
        <w:t xml:space="preserve">* or </w:t>
      </w:r>
      <w:proofErr w:type="spellStart"/>
      <w:r w:rsidRPr="000540CB">
        <w:t>mak</w:t>
      </w:r>
      <w:proofErr w:type="spellEnd"/>
      <w:r w:rsidRPr="000540CB">
        <w:t xml:space="preserve">* decision* or planning or health plan* or in practice or into practice))[Title] OR (knowledge AND (barrier* or </w:t>
      </w:r>
      <w:proofErr w:type="spellStart"/>
      <w:r w:rsidRPr="000540CB">
        <w:t>facilitat</w:t>
      </w:r>
      <w:proofErr w:type="spellEnd"/>
      <w:r w:rsidRPr="000540CB">
        <w:t xml:space="preserve">* or implement* or engage* or uptake* or utilis* or </w:t>
      </w:r>
      <w:proofErr w:type="spellStart"/>
      <w:r w:rsidRPr="000540CB">
        <w:t>utiliz</w:t>
      </w:r>
      <w:proofErr w:type="spellEnd"/>
      <w:r w:rsidRPr="000540CB">
        <w:t xml:space="preserve">* or </w:t>
      </w:r>
      <w:proofErr w:type="spellStart"/>
      <w:r w:rsidRPr="000540CB">
        <w:t>diffus</w:t>
      </w:r>
      <w:proofErr w:type="spellEnd"/>
      <w:r w:rsidRPr="000540CB">
        <w:t xml:space="preserve">* or </w:t>
      </w:r>
      <w:proofErr w:type="spellStart"/>
      <w:r w:rsidRPr="000540CB">
        <w:t>disseminat</w:t>
      </w:r>
      <w:proofErr w:type="spellEnd"/>
      <w:r w:rsidRPr="000540CB">
        <w:t xml:space="preserve">* or improve* or inform or informing or informed or use or used or </w:t>
      </w:r>
      <w:proofErr w:type="spellStart"/>
      <w:r w:rsidRPr="000540CB">
        <w:t>translat</w:t>
      </w:r>
      <w:proofErr w:type="spellEnd"/>
      <w:r w:rsidRPr="000540CB">
        <w:t xml:space="preserve">* or transfer* or </w:t>
      </w:r>
      <w:proofErr w:type="spellStart"/>
      <w:r w:rsidRPr="000540CB">
        <w:t>hindranc</w:t>
      </w:r>
      <w:proofErr w:type="spellEnd"/>
      <w:r w:rsidRPr="000540CB">
        <w:t xml:space="preserve">* or exchange or broker*) AND (policy or policies or </w:t>
      </w:r>
      <w:proofErr w:type="spellStart"/>
      <w:r w:rsidRPr="000540CB">
        <w:t>policymak</w:t>
      </w:r>
      <w:proofErr w:type="spellEnd"/>
      <w:r w:rsidRPr="000540CB">
        <w:t xml:space="preserve">* or decision* </w:t>
      </w:r>
      <w:proofErr w:type="spellStart"/>
      <w:r w:rsidRPr="000540CB">
        <w:t>mak</w:t>
      </w:r>
      <w:proofErr w:type="spellEnd"/>
      <w:r w:rsidRPr="000540CB">
        <w:t xml:space="preserve">* or </w:t>
      </w:r>
      <w:proofErr w:type="spellStart"/>
      <w:r w:rsidRPr="000540CB">
        <w:t>mak</w:t>
      </w:r>
      <w:proofErr w:type="spellEnd"/>
      <w:r w:rsidRPr="000540CB">
        <w:t xml:space="preserve">* decision* or planning or health plan* or in practice or into practice))[abs] OR ((research or review or reviews or information or science or data) AND (barrier* or </w:t>
      </w:r>
      <w:proofErr w:type="spellStart"/>
      <w:r w:rsidRPr="000540CB">
        <w:t>facilitat</w:t>
      </w:r>
      <w:proofErr w:type="spellEnd"/>
      <w:r w:rsidRPr="000540CB">
        <w:t xml:space="preserve">* or implement* or engage* or uptake* or utilis* or </w:t>
      </w:r>
      <w:proofErr w:type="spellStart"/>
      <w:r w:rsidRPr="000540CB">
        <w:t>utiliz</w:t>
      </w:r>
      <w:proofErr w:type="spellEnd"/>
      <w:r w:rsidRPr="000540CB">
        <w:t xml:space="preserve">* or </w:t>
      </w:r>
      <w:proofErr w:type="spellStart"/>
      <w:r w:rsidRPr="000540CB">
        <w:t>diffus</w:t>
      </w:r>
      <w:proofErr w:type="spellEnd"/>
      <w:r w:rsidRPr="000540CB">
        <w:t xml:space="preserve">* or </w:t>
      </w:r>
      <w:proofErr w:type="spellStart"/>
      <w:r w:rsidRPr="000540CB">
        <w:t>disseminat</w:t>
      </w:r>
      <w:proofErr w:type="spellEnd"/>
      <w:r w:rsidRPr="000540CB">
        <w:t xml:space="preserve">* or improve* or inform or informing or informed or use or used or </w:t>
      </w:r>
      <w:proofErr w:type="spellStart"/>
      <w:r w:rsidRPr="000540CB">
        <w:t>translat</w:t>
      </w:r>
      <w:proofErr w:type="spellEnd"/>
      <w:r w:rsidRPr="000540CB">
        <w:t xml:space="preserve">* or transfer* or </w:t>
      </w:r>
      <w:proofErr w:type="spellStart"/>
      <w:r w:rsidRPr="000540CB">
        <w:t>hindranc</w:t>
      </w:r>
      <w:proofErr w:type="spellEnd"/>
      <w:r w:rsidRPr="000540CB">
        <w:t xml:space="preserve">*) AND (policy or policies or </w:t>
      </w:r>
      <w:proofErr w:type="spellStart"/>
      <w:r w:rsidRPr="000540CB">
        <w:t>policymak</w:t>
      </w:r>
      <w:proofErr w:type="spellEnd"/>
      <w:r w:rsidRPr="000540CB">
        <w:t xml:space="preserve">* or decision* </w:t>
      </w:r>
      <w:proofErr w:type="spellStart"/>
      <w:r w:rsidRPr="000540CB">
        <w:t>mak</w:t>
      </w:r>
      <w:proofErr w:type="spellEnd"/>
      <w:r w:rsidRPr="000540CB">
        <w:t xml:space="preserve">* or </w:t>
      </w:r>
      <w:proofErr w:type="spellStart"/>
      <w:r w:rsidRPr="000540CB">
        <w:t>mak</w:t>
      </w:r>
      <w:proofErr w:type="spellEnd"/>
      <w:r w:rsidRPr="000540CB">
        <w:t xml:space="preserve">* decision* or planning or health plan* or in practice or into practice))[Title] OR ((research or review or reviews or information or science or data) AND (barrier* or </w:t>
      </w:r>
      <w:proofErr w:type="spellStart"/>
      <w:r w:rsidRPr="000540CB">
        <w:t>facilitat</w:t>
      </w:r>
      <w:proofErr w:type="spellEnd"/>
      <w:r w:rsidRPr="000540CB">
        <w:t xml:space="preserve">* or implement* or engage* or uptake* or utilis* or </w:t>
      </w:r>
      <w:proofErr w:type="spellStart"/>
      <w:r w:rsidRPr="000540CB">
        <w:t>utiliz</w:t>
      </w:r>
      <w:proofErr w:type="spellEnd"/>
      <w:r w:rsidRPr="000540CB">
        <w:t xml:space="preserve">* or </w:t>
      </w:r>
      <w:proofErr w:type="spellStart"/>
      <w:r w:rsidRPr="000540CB">
        <w:t>diffus</w:t>
      </w:r>
      <w:proofErr w:type="spellEnd"/>
      <w:r w:rsidRPr="000540CB">
        <w:t xml:space="preserve">* or </w:t>
      </w:r>
      <w:proofErr w:type="spellStart"/>
      <w:r w:rsidRPr="000540CB">
        <w:t>disseminat</w:t>
      </w:r>
      <w:proofErr w:type="spellEnd"/>
      <w:r w:rsidRPr="000540CB">
        <w:t xml:space="preserve">* or improve* or inform or informing or informed or use or used or </w:t>
      </w:r>
      <w:proofErr w:type="spellStart"/>
      <w:r w:rsidRPr="000540CB">
        <w:t>translat</w:t>
      </w:r>
      <w:proofErr w:type="spellEnd"/>
      <w:r w:rsidRPr="000540CB">
        <w:t xml:space="preserve">* or transfer* or </w:t>
      </w:r>
      <w:proofErr w:type="spellStart"/>
      <w:r w:rsidRPr="000540CB">
        <w:t>hindranc</w:t>
      </w:r>
      <w:proofErr w:type="spellEnd"/>
      <w:r w:rsidRPr="000540CB">
        <w:t xml:space="preserve">*) AND (policy or policies or </w:t>
      </w:r>
      <w:proofErr w:type="spellStart"/>
      <w:r w:rsidRPr="000540CB">
        <w:t>policymak</w:t>
      </w:r>
      <w:proofErr w:type="spellEnd"/>
      <w:r w:rsidRPr="000540CB">
        <w:t xml:space="preserve">* or decision* </w:t>
      </w:r>
      <w:proofErr w:type="spellStart"/>
      <w:r w:rsidRPr="000540CB">
        <w:t>mak</w:t>
      </w:r>
      <w:proofErr w:type="spellEnd"/>
      <w:r w:rsidRPr="000540CB">
        <w:t xml:space="preserve">* or </w:t>
      </w:r>
      <w:proofErr w:type="spellStart"/>
      <w:r w:rsidRPr="000540CB">
        <w:t>mak</w:t>
      </w:r>
      <w:proofErr w:type="spellEnd"/>
      <w:r w:rsidRPr="000540CB">
        <w:t xml:space="preserve">* decision* or planning or health plan* or in practice or into practice))[abs] OR ("research into policy" or "research into policies" or "research into </w:t>
      </w:r>
      <w:proofErr w:type="spellStart"/>
      <w:r w:rsidRPr="000540CB">
        <w:t>policymak</w:t>
      </w:r>
      <w:proofErr w:type="spellEnd"/>
      <w:r w:rsidRPr="000540CB">
        <w:t xml:space="preserve">*" or "research into practice" or "evidence into policy" or "evidence into policies" or "evidence into </w:t>
      </w:r>
      <w:proofErr w:type="spellStart"/>
      <w:r w:rsidRPr="000540CB">
        <w:t>policymak</w:t>
      </w:r>
      <w:proofErr w:type="spellEnd"/>
      <w:r w:rsidRPr="000540CB">
        <w:t xml:space="preserve">*")[Title] OR ("research into policy" or "research into policies" or "research into </w:t>
      </w:r>
      <w:proofErr w:type="spellStart"/>
      <w:r w:rsidRPr="000540CB">
        <w:t>policymak</w:t>
      </w:r>
      <w:proofErr w:type="spellEnd"/>
      <w:r w:rsidRPr="000540CB">
        <w:t xml:space="preserve">*" or "research into practice" or "evidence into policy" or "evidence into policies" or "evidence into </w:t>
      </w:r>
      <w:proofErr w:type="spellStart"/>
      <w:r w:rsidRPr="000540CB">
        <w:t>policymak</w:t>
      </w:r>
      <w:proofErr w:type="spellEnd"/>
      <w:r w:rsidRPr="000540CB">
        <w:t>*")[abs]</w:t>
      </w:r>
    </w:p>
    <w:p w14:paraId="3E86FC40" w14:textId="1AEF7C87" w:rsidR="0003087A" w:rsidRDefault="0003087A" w:rsidP="0003087A">
      <w:pPr>
        <w:pStyle w:val="Heading2"/>
      </w:pPr>
      <w:bookmarkStart w:id="16" w:name="_Toc125971820"/>
      <w:r>
        <w:lastRenderedPageBreak/>
        <w:t xml:space="preserve">ProQuest </w:t>
      </w:r>
      <w:r w:rsidR="00DC3C44">
        <w:t>Applied Social Sciences Index &amp; Abstracts (</w:t>
      </w:r>
      <w:r>
        <w:t>ASSIA</w:t>
      </w:r>
      <w:r w:rsidR="00DC3C44">
        <w:t>)</w:t>
      </w:r>
      <w:bookmarkEnd w:id="16"/>
    </w:p>
    <w:tbl>
      <w:tblPr>
        <w:tblW w:w="9204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2"/>
        <w:gridCol w:w="5662"/>
      </w:tblGrid>
      <w:tr w:rsidR="0003087A" w:rsidRPr="00C04A83" w14:paraId="7868D88D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87F67E" w14:textId="77777777" w:rsidR="0003087A" w:rsidRPr="00C04A83" w:rsidRDefault="0003087A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Database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name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A083869" w14:textId="51EEDD98" w:rsidR="0003087A" w:rsidRPr="00C04A83" w:rsidRDefault="00DC3C44" w:rsidP="00321A12">
            <w:pPr>
              <w:rPr>
                <w:lang w:eastAsia="en-GB"/>
              </w:rPr>
            </w:pPr>
            <w:r>
              <w:t>Applied Social Sciences Index &amp; Abstracts (</w:t>
            </w:r>
            <w:r w:rsidR="009A4597">
              <w:rPr>
                <w:lang w:eastAsia="en-GB"/>
              </w:rPr>
              <w:t>ASSIA</w:t>
            </w:r>
            <w:r>
              <w:rPr>
                <w:lang w:eastAsia="en-GB"/>
              </w:rPr>
              <w:t>)</w:t>
            </w:r>
          </w:p>
        </w:tc>
      </w:tr>
      <w:tr w:rsidR="0003087A" w:rsidRPr="00C04A83" w14:paraId="71992787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9489334" w14:textId="77777777" w:rsidR="0003087A" w:rsidRPr="00C04A83" w:rsidRDefault="0003087A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Database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platform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0442701" w14:textId="414FA244" w:rsidR="0003087A" w:rsidRPr="00C04A83" w:rsidRDefault="009A4597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ProQuest</w:t>
            </w:r>
          </w:p>
        </w:tc>
      </w:tr>
      <w:tr w:rsidR="0003087A" w:rsidRPr="00C04A83" w14:paraId="222F398E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B8E61E7" w14:textId="77777777" w:rsidR="0003087A" w:rsidRPr="00C04A83" w:rsidRDefault="0003087A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Dates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of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database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coverage</w:t>
            </w:r>
            <w:r>
              <w:rPr>
                <w:lang w:eastAsia="en-GB"/>
              </w:rPr>
              <w:t xml:space="preserve"> 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04E9822" w14:textId="564486D0" w:rsidR="0003087A" w:rsidRPr="00C04A83" w:rsidRDefault="009A4597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1987 to current</w:t>
            </w:r>
          </w:p>
        </w:tc>
      </w:tr>
      <w:tr w:rsidR="0003087A" w:rsidRPr="00C04A83" w14:paraId="108E9021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8BFB0F7" w14:textId="77777777" w:rsidR="0003087A" w:rsidRPr="00C04A83" w:rsidRDefault="0003087A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Date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searched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F4A5EF" w14:textId="77777777" w:rsidR="0003087A" w:rsidRPr="00C04A83" w:rsidRDefault="0003087A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2022-06-22</w:t>
            </w:r>
          </w:p>
        </w:tc>
      </w:tr>
      <w:tr w:rsidR="0003087A" w:rsidRPr="00C04A83" w14:paraId="5BC8D6B1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83BEE58" w14:textId="77777777" w:rsidR="0003087A" w:rsidRPr="00C04A83" w:rsidRDefault="0003087A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Searched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by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E339430" w14:textId="77777777" w:rsidR="0003087A" w:rsidRPr="00C04A83" w:rsidRDefault="0003087A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JF</w:t>
            </w:r>
          </w:p>
        </w:tc>
      </w:tr>
      <w:tr w:rsidR="0003087A" w:rsidRPr="00674F0D" w14:paraId="7510C40F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2E13BA9" w14:textId="77777777" w:rsidR="0003087A" w:rsidRPr="00C04A83" w:rsidRDefault="0003087A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Number of results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BAA9CB" w14:textId="56AAD5B8" w:rsidR="0003087A" w:rsidRPr="002049DF" w:rsidRDefault="009A4597" w:rsidP="00321A12">
            <w:pPr>
              <w:rPr>
                <w:lang w:val="it-IT" w:eastAsia="en-GB"/>
              </w:rPr>
            </w:pPr>
            <w:r>
              <w:rPr>
                <w:lang w:val="it-IT" w:eastAsia="en-GB"/>
              </w:rPr>
              <w:t>1529</w:t>
            </w:r>
          </w:p>
        </w:tc>
      </w:tr>
      <w:tr w:rsidR="0003087A" w:rsidRPr="00C04A83" w14:paraId="27C80537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E6232" w14:textId="77777777" w:rsidR="0003087A" w:rsidRPr="00C04A83" w:rsidRDefault="0003087A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EndNote import order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9DDA0" w14:textId="6A3EFE56" w:rsidR="0003087A" w:rsidRPr="00C04A83" w:rsidRDefault="009A4597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12</w:t>
            </w:r>
          </w:p>
        </w:tc>
      </w:tr>
      <w:tr w:rsidR="0003087A" w:rsidRPr="00674F0D" w14:paraId="51CC7426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CCA66" w14:textId="77777777" w:rsidR="0003087A" w:rsidRDefault="0003087A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Number of results once duplicates removed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D8678" w14:textId="6D9181F1" w:rsidR="0003087A" w:rsidRPr="001B11B8" w:rsidRDefault="00113AFA" w:rsidP="00321A12">
            <w:pPr>
              <w:rPr>
                <w:lang w:val="it-IT" w:eastAsia="en-GB"/>
              </w:rPr>
            </w:pPr>
            <w:r>
              <w:rPr>
                <w:lang w:val="it-IT" w:eastAsia="en-GB"/>
              </w:rPr>
              <w:t>1409</w:t>
            </w:r>
          </w:p>
        </w:tc>
      </w:tr>
      <w:tr w:rsidR="0003087A" w:rsidRPr="00C04A83" w14:paraId="1D879B68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0A561" w14:textId="77777777" w:rsidR="0003087A" w:rsidRPr="00C04A83" w:rsidRDefault="0003087A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Search strategy notes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55054" w14:textId="3A724749" w:rsidR="0003087A" w:rsidRPr="00D11B08" w:rsidRDefault="0032608B" w:rsidP="00321A12">
            <w:r>
              <w:rPr>
                <w:lang w:eastAsia="en-GB"/>
              </w:rPr>
              <w:t>Two-letter codes at the start of search lines designate the fields to search. Fields codes used are:</w:t>
            </w:r>
            <w:r>
              <w:rPr>
                <w:lang w:eastAsia="en-GB"/>
              </w:rPr>
              <w:br/>
              <w:t>TI: title</w:t>
            </w:r>
            <w:r>
              <w:rPr>
                <w:lang w:eastAsia="en-GB"/>
              </w:rPr>
              <w:br/>
              <w:t>AB: abstract</w:t>
            </w:r>
            <w:r>
              <w:rPr>
                <w:lang w:eastAsia="en-GB"/>
              </w:rPr>
              <w:br/>
            </w:r>
            <w:r w:rsidRPr="004C1EA2">
              <w:rPr>
                <w:lang w:eastAsia="en-GB"/>
              </w:rPr>
              <w:t>N</w:t>
            </w:r>
            <w:r>
              <w:rPr>
                <w:lang w:eastAsia="en-GB"/>
              </w:rPr>
              <w:t>/</w:t>
            </w:r>
            <w:r>
              <w:rPr>
                <w:i/>
                <w:iCs/>
                <w:lang w:eastAsia="en-GB"/>
              </w:rPr>
              <w:t>n</w:t>
            </w:r>
            <w:r>
              <w:rPr>
                <w:lang w:eastAsia="en-GB"/>
              </w:rPr>
              <w:t xml:space="preserve"> finds words within </w:t>
            </w:r>
            <w:r>
              <w:rPr>
                <w:i/>
                <w:iCs/>
                <w:lang w:eastAsia="en-GB"/>
              </w:rPr>
              <w:t>n</w:t>
            </w:r>
            <w:r>
              <w:rPr>
                <w:lang w:eastAsia="en-GB"/>
              </w:rPr>
              <w:t xml:space="preserve"> words of each other.</w:t>
            </w:r>
            <w:r>
              <w:rPr>
                <w:lang w:eastAsia="en-GB"/>
              </w:rPr>
              <w:br/>
              <w:t>* is used for truncation of words.</w:t>
            </w:r>
          </w:p>
        </w:tc>
      </w:tr>
    </w:tbl>
    <w:p w14:paraId="7661A60A" w14:textId="77777777" w:rsidR="0003087A" w:rsidRDefault="0003087A" w:rsidP="0003087A"/>
    <w:p w14:paraId="236E6905" w14:textId="1CAA8910" w:rsidR="00113AFA" w:rsidRDefault="00113AFA" w:rsidP="00113AFA">
      <w:r>
        <w:t>((</w:t>
      </w:r>
      <w:proofErr w:type="spellStart"/>
      <w:r>
        <w:t>ti</w:t>
      </w:r>
      <w:proofErr w:type="spellEnd"/>
      <w:r>
        <w:t xml:space="preserve"> (evidence N/2 (barrier* OR </w:t>
      </w:r>
      <w:proofErr w:type="spellStart"/>
      <w:r>
        <w:t>facilitat</w:t>
      </w:r>
      <w:proofErr w:type="spellEnd"/>
      <w:r>
        <w:t xml:space="preserve">* OR implement* OR engage* OR uptake* OR utilis* OR </w:t>
      </w:r>
      <w:proofErr w:type="spellStart"/>
      <w:r>
        <w:t>utiliz</w:t>
      </w:r>
      <w:proofErr w:type="spellEnd"/>
      <w:r>
        <w:t xml:space="preserve">* OR </w:t>
      </w:r>
      <w:proofErr w:type="spellStart"/>
      <w:r>
        <w:t>diffus</w:t>
      </w:r>
      <w:proofErr w:type="spellEnd"/>
      <w:r>
        <w:t xml:space="preserve">* OR </w:t>
      </w:r>
      <w:proofErr w:type="spellStart"/>
      <w:r>
        <w:t>disseminat</w:t>
      </w:r>
      <w:proofErr w:type="spellEnd"/>
      <w:r>
        <w:t xml:space="preserve">* OR improve* OR "use" OR "used" OR inform OR informing OR informed OR </w:t>
      </w:r>
      <w:proofErr w:type="spellStart"/>
      <w:r>
        <w:t>translat</w:t>
      </w:r>
      <w:proofErr w:type="spellEnd"/>
      <w:r>
        <w:t xml:space="preserve">* OR transfer* OR </w:t>
      </w:r>
      <w:proofErr w:type="spellStart"/>
      <w:r>
        <w:t>hindranc</w:t>
      </w:r>
      <w:proofErr w:type="spellEnd"/>
      <w:r>
        <w:t xml:space="preserve">* OR "based policy" OR "based policies" OR "based </w:t>
      </w:r>
      <w:proofErr w:type="spellStart"/>
      <w:r>
        <w:t>policymak</w:t>
      </w:r>
      <w:proofErr w:type="spellEnd"/>
      <w:r>
        <w:t xml:space="preserve">*") N/10 (policy or policies or </w:t>
      </w:r>
      <w:proofErr w:type="spellStart"/>
      <w:r>
        <w:t>policymak</w:t>
      </w:r>
      <w:proofErr w:type="spellEnd"/>
      <w:r>
        <w:t xml:space="preserve">* or (decision* N/1 </w:t>
      </w:r>
      <w:proofErr w:type="spellStart"/>
      <w:r>
        <w:t>mak</w:t>
      </w:r>
      <w:proofErr w:type="spellEnd"/>
      <w:r>
        <w:t>*) or planning or (health N/0 plan*) or (</w:t>
      </w:r>
      <w:proofErr w:type="spellStart"/>
      <w:r>
        <w:t>manag</w:t>
      </w:r>
      <w:proofErr w:type="spellEnd"/>
      <w:r>
        <w:t>* N/3 (uncertain* or problem*)) or (expert N/0 group*) or ((</w:t>
      </w:r>
      <w:proofErr w:type="spellStart"/>
      <w:r>
        <w:t>strateg</w:t>
      </w:r>
      <w:proofErr w:type="spellEnd"/>
      <w:r>
        <w:t xml:space="preserve">* or knowledge) N/2 action) or "in practice" or "into practice" or legislation or law or laws))) or (ab (evidence N/2 (barrier* OR </w:t>
      </w:r>
      <w:proofErr w:type="spellStart"/>
      <w:r>
        <w:t>facilitat</w:t>
      </w:r>
      <w:proofErr w:type="spellEnd"/>
      <w:r>
        <w:t xml:space="preserve">* OR implement* OR engage* OR uptake* OR utilis* OR </w:t>
      </w:r>
      <w:proofErr w:type="spellStart"/>
      <w:r>
        <w:t>utiliz</w:t>
      </w:r>
      <w:proofErr w:type="spellEnd"/>
      <w:r>
        <w:t xml:space="preserve">* OR </w:t>
      </w:r>
      <w:proofErr w:type="spellStart"/>
      <w:r>
        <w:t>diffus</w:t>
      </w:r>
      <w:proofErr w:type="spellEnd"/>
      <w:r>
        <w:t xml:space="preserve">* OR </w:t>
      </w:r>
      <w:proofErr w:type="spellStart"/>
      <w:r>
        <w:t>disseminat</w:t>
      </w:r>
      <w:proofErr w:type="spellEnd"/>
      <w:r>
        <w:t xml:space="preserve">* OR improve* OR </w:t>
      </w:r>
      <w:r>
        <w:lastRenderedPageBreak/>
        <w:t xml:space="preserve">"use" OR "used" OR inform OR informing OR informed OR </w:t>
      </w:r>
      <w:proofErr w:type="spellStart"/>
      <w:r>
        <w:t>translat</w:t>
      </w:r>
      <w:proofErr w:type="spellEnd"/>
      <w:r>
        <w:t xml:space="preserve">* OR transfer* OR </w:t>
      </w:r>
      <w:proofErr w:type="spellStart"/>
      <w:r>
        <w:t>hindranc</w:t>
      </w:r>
      <w:proofErr w:type="spellEnd"/>
      <w:r>
        <w:t xml:space="preserve">* OR "based policy" OR "based policies" OR "based </w:t>
      </w:r>
      <w:proofErr w:type="spellStart"/>
      <w:r>
        <w:t>policymak</w:t>
      </w:r>
      <w:proofErr w:type="spellEnd"/>
      <w:r>
        <w:t xml:space="preserve">*") N/10 (policy or policies or </w:t>
      </w:r>
      <w:proofErr w:type="spellStart"/>
      <w:r>
        <w:t>policymak</w:t>
      </w:r>
      <w:proofErr w:type="spellEnd"/>
      <w:r>
        <w:t xml:space="preserve">* or (decision* N/1 </w:t>
      </w:r>
      <w:proofErr w:type="spellStart"/>
      <w:r>
        <w:t>mak</w:t>
      </w:r>
      <w:proofErr w:type="spellEnd"/>
      <w:r>
        <w:t>*) or planning or (health N/0 plan*) or (</w:t>
      </w:r>
      <w:proofErr w:type="spellStart"/>
      <w:r>
        <w:t>manag</w:t>
      </w:r>
      <w:proofErr w:type="spellEnd"/>
      <w:r>
        <w:t>* N/3 (uncertain* or problem*)) or (expert N/0 group*) or ((</w:t>
      </w:r>
      <w:proofErr w:type="spellStart"/>
      <w:r>
        <w:t>strateg</w:t>
      </w:r>
      <w:proofErr w:type="spellEnd"/>
      <w:r>
        <w:t>* or knowledge) N/2 action) or "in practice" or "into practice" or legislation or law or laws)))) OR ((</w:t>
      </w:r>
      <w:proofErr w:type="spellStart"/>
      <w:r>
        <w:t>ti</w:t>
      </w:r>
      <w:proofErr w:type="spellEnd"/>
      <w:r>
        <w:t xml:space="preserve"> ((research or review or reviews or information or science or data) N/2 (barrier* OR </w:t>
      </w:r>
      <w:proofErr w:type="spellStart"/>
      <w:r>
        <w:t>facilitat</w:t>
      </w:r>
      <w:proofErr w:type="spellEnd"/>
      <w:r>
        <w:t xml:space="preserve">* OR implement* OR engage* OR uptake* OR utilis* OR </w:t>
      </w:r>
      <w:proofErr w:type="spellStart"/>
      <w:r>
        <w:t>utiliz</w:t>
      </w:r>
      <w:proofErr w:type="spellEnd"/>
      <w:r>
        <w:t xml:space="preserve">* OR </w:t>
      </w:r>
      <w:proofErr w:type="spellStart"/>
      <w:r>
        <w:t>diffus</w:t>
      </w:r>
      <w:proofErr w:type="spellEnd"/>
      <w:r>
        <w:t xml:space="preserve">* OR </w:t>
      </w:r>
      <w:proofErr w:type="spellStart"/>
      <w:r>
        <w:t>disseminat</w:t>
      </w:r>
      <w:proofErr w:type="spellEnd"/>
      <w:r>
        <w:t xml:space="preserve">* OR improve* OR "use" OR "used" OR inform OR informing OR informed OR </w:t>
      </w:r>
      <w:proofErr w:type="spellStart"/>
      <w:r>
        <w:t>translat</w:t>
      </w:r>
      <w:proofErr w:type="spellEnd"/>
      <w:r>
        <w:t xml:space="preserve">* OR transfer* OR </w:t>
      </w:r>
      <w:proofErr w:type="spellStart"/>
      <w:r>
        <w:t>hindranc</w:t>
      </w:r>
      <w:proofErr w:type="spellEnd"/>
      <w:r>
        <w:t xml:space="preserve">*) N/10 (policy or policies or </w:t>
      </w:r>
      <w:proofErr w:type="spellStart"/>
      <w:r>
        <w:t>policymak</w:t>
      </w:r>
      <w:proofErr w:type="spellEnd"/>
      <w:r>
        <w:t xml:space="preserve">* or (decision* N/1 </w:t>
      </w:r>
      <w:proofErr w:type="spellStart"/>
      <w:r>
        <w:t>mak</w:t>
      </w:r>
      <w:proofErr w:type="spellEnd"/>
      <w:r>
        <w:t>*) or planning or (health N/0 plan*) or (</w:t>
      </w:r>
      <w:proofErr w:type="spellStart"/>
      <w:r>
        <w:t>manag</w:t>
      </w:r>
      <w:proofErr w:type="spellEnd"/>
      <w:r>
        <w:t>* N/3 (uncertain* or problem*)) or (expert N/0 group*) or ((</w:t>
      </w:r>
      <w:proofErr w:type="spellStart"/>
      <w:r>
        <w:t>strateg</w:t>
      </w:r>
      <w:proofErr w:type="spellEnd"/>
      <w:r>
        <w:t xml:space="preserve">* or knowledge) N/2 action) or "in practice" or "into practice" or legislation or law or laws))) or (ab ((research or review or reviews or information or science or data) N/2 (barrier* OR </w:t>
      </w:r>
      <w:proofErr w:type="spellStart"/>
      <w:r>
        <w:t>facilitat</w:t>
      </w:r>
      <w:proofErr w:type="spellEnd"/>
      <w:r>
        <w:t xml:space="preserve">* OR implement* OR engage* OR uptake* OR utilis* OR </w:t>
      </w:r>
      <w:proofErr w:type="spellStart"/>
      <w:r>
        <w:t>utiliz</w:t>
      </w:r>
      <w:proofErr w:type="spellEnd"/>
      <w:r>
        <w:t xml:space="preserve">* OR </w:t>
      </w:r>
      <w:proofErr w:type="spellStart"/>
      <w:r>
        <w:t>diffus</w:t>
      </w:r>
      <w:proofErr w:type="spellEnd"/>
      <w:r>
        <w:t xml:space="preserve">* OR </w:t>
      </w:r>
      <w:proofErr w:type="spellStart"/>
      <w:r>
        <w:t>disseminat</w:t>
      </w:r>
      <w:proofErr w:type="spellEnd"/>
      <w:r>
        <w:t xml:space="preserve">* OR improve* OR "use" OR "used" OR inform OR informing OR informed OR </w:t>
      </w:r>
      <w:proofErr w:type="spellStart"/>
      <w:r>
        <w:t>translat</w:t>
      </w:r>
      <w:proofErr w:type="spellEnd"/>
      <w:r>
        <w:t xml:space="preserve">* OR transfer* OR </w:t>
      </w:r>
      <w:proofErr w:type="spellStart"/>
      <w:r>
        <w:t>hindranc</w:t>
      </w:r>
      <w:proofErr w:type="spellEnd"/>
      <w:r>
        <w:t xml:space="preserve">*) N/10 (policy or policies or </w:t>
      </w:r>
      <w:proofErr w:type="spellStart"/>
      <w:r>
        <w:t>policymak</w:t>
      </w:r>
      <w:proofErr w:type="spellEnd"/>
      <w:r>
        <w:t xml:space="preserve">* or (decision* N/1 </w:t>
      </w:r>
      <w:proofErr w:type="spellStart"/>
      <w:r>
        <w:t>mak</w:t>
      </w:r>
      <w:proofErr w:type="spellEnd"/>
      <w:r>
        <w:t>*) or planning or (health N/0 plan*) or (</w:t>
      </w:r>
      <w:proofErr w:type="spellStart"/>
      <w:r>
        <w:t>manag</w:t>
      </w:r>
      <w:proofErr w:type="spellEnd"/>
      <w:r>
        <w:t>* N/3 (uncertain* or problem*)) or (expert N/0 group*) or ((</w:t>
      </w:r>
      <w:proofErr w:type="spellStart"/>
      <w:r>
        <w:t>strateg</w:t>
      </w:r>
      <w:proofErr w:type="spellEnd"/>
      <w:r>
        <w:t>* or knowledge) N/2 action) or "in practice" or "into practice" or legislation or law or laws)))) OR ((</w:t>
      </w:r>
      <w:proofErr w:type="spellStart"/>
      <w:r>
        <w:t>ti</w:t>
      </w:r>
      <w:proofErr w:type="spellEnd"/>
      <w:r>
        <w:t xml:space="preserve"> ("research into policy" or "research into policies" or "research into </w:t>
      </w:r>
      <w:proofErr w:type="spellStart"/>
      <w:r>
        <w:t>policymak</w:t>
      </w:r>
      <w:proofErr w:type="spellEnd"/>
      <w:r>
        <w:t xml:space="preserve">*" or "research into practice" or "evidence into policy" or "evidence into policies" or "evidence into </w:t>
      </w:r>
      <w:proofErr w:type="spellStart"/>
      <w:r>
        <w:t>policymak</w:t>
      </w:r>
      <w:proofErr w:type="spellEnd"/>
      <w:r>
        <w:t xml:space="preserve">*")) or (ab ("research into policy" or "research into policies" or "research into </w:t>
      </w:r>
      <w:proofErr w:type="spellStart"/>
      <w:r>
        <w:t>policymak</w:t>
      </w:r>
      <w:proofErr w:type="spellEnd"/>
      <w:r>
        <w:t xml:space="preserve">*" or "research into practice" or "evidence into policy" or "evidence into policies" or "evidence into </w:t>
      </w:r>
      <w:proofErr w:type="spellStart"/>
      <w:r>
        <w:t>policymak</w:t>
      </w:r>
      <w:proofErr w:type="spellEnd"/>
      <w:r>
        <w:t>*"))) OR ((</w:t>
      </w:r>
      <w:proofErr w:type="spellStart"/>
      <w:r>
        <w:t>ti</w:t>
      </w:r>
      <w:proofErr w:type="spellEnd"/>
      <w:r>
        <w:t xml:space="preserve"> (knowledge N/2 (barrier* OR </w:t>
      </w:r>
      <w:proofErr w:type="spellStart"/>
      <w:r>
        <w:t>facilitat</w:t>
      </w:r>
      <w:proofErr w:type="spellEnd"/>
      <w:r>
        <w:t xml:space="preserve">* OR implement* OR engage* OR uptake* OR utilis* OR </w:t>
      </w:r>
      <w:proofErr w:type="spellStart"/>
      <w:r>
        <w:t>utiliz</w:t>
      </w:r>
      <w:proofErr w:type="spellEnd"/>
      <w:r>
        <w:t xml:space="preserve">* OR </w:t>
      </w:r>
      <w:proofErr w:type="spellStart"/>
      <w:r>
        <w:t>diffus</w:t>
      </w:r>
      <w:proofErr w:type="spellEnd"/>
      <w:r>
        <w:t xml:space="preserve">* OR </w:t>
      </w:r>
      <w:proofErr w:type="spellStart"/>
      <w:r>
        <w:t>disseminat</w:t>
      </w:r>
      <w:proofErr w:type="spellEnd"/>
      <w:r>
        <w:t xml:space="preserve">* OR improve* OR "use" OR "used" OR inform OR informing OR informed OR </w:t>
      </w:r>
      <w:proofErr w:type="spellStart"/>
      <w:r>
        <w:t>translat</w:t>
      </w:r>
      <w:proofErr w:type="spellEnd"/>
      <w:r>
        <w:t xml:space="preserve">* OR transfer* OR </w:t>
      </w:r>
      <w:proofErr w:type="spellStart"/>
      <w:r>
        <w:t>hindranc</w:t>
      </w:r>
      <w:proofErr w:type="spellEnd"/>
      <w:r>
        <w:t xml:space="preserve">* OR exchange or broker*) N/10 (policy or policies or </w:t>
      </w:r>
      <w:proofErr w:type="spellStart"/>
      <w:r>
        <w:t>policymak</w:t>
      </w:r>
      <w:proofErr w:type="spellEnd"/>
      <w:r>
        <w:t xml:space="preserve">* or (decision* N/1 </w:t>
      </w:r>
      <w:proofErr w:type="spellStart"/>
      <w:r>
        <w:t>mak</w:t>
      </w:r>
      <w:proofErr w:type="spellEnd"/>
      <w:r>
        <w:t>*) or planning or (health N/0 plan*) or (</w:t>
      </w:r>
      <w:proofErr w:type="spellStart"/>
      <w:r>
        <w:t>manag</w:t>
      </w:r>
      <w:proofErr w:type="spellEnd"/>
      <w:r>
        <w:t>* N/3 (uncertain* or problem*)) or (expert N/0 group*) or ((</w:t>
      </w:r>
      <w:proofErr w:type="spellStart"/>
      <w:r>
        <w:t>strateg</w:t>
      </w:r>
      <w:proofErr w:type="spellEnd"/>
      <w:r>
        <w:t xml:space="preserve">* or knowledge) N/2 action) or "in practice" or "into practice" or legislation or law or laws))) or (ab (knowledge N/2 (barrier* OR </w:t>
      </w:r>
      <w:proofErr w:type="spellStart"/>
      <w:r>
        <w:t>facilitat</w:t>
      </w:r>
      <w:proofErr w:type="spellEnd"/>
      <w:r>
        <w:t xml:space="preserve">* OR implement* OR engage* OR uptake* OR utilis* OR </w:t>
      </w:r>
      <w:proofErr w:type="spellStart"/>
      <w:r>
        <w:t>utiliz</w:t>
      </w:r>
      <w:proofErr w:type="spellEnd"/>
      <w:r>
        <w:t xml:space="preserve">* OR </w:t>
      </w:r>
      <w:proofErr w:type="spellStart"/>
      <w:r>
        <w:t>diffus</w:t>
      </w:r>
      <w:proofErr w:type="spellEnd"/>
      <w:r>
        <w:t xml:space="preserve">* OR </w:t>
      </w:r>
      <w:proofErr w:type="spellStart"/>
      <w:r>
        <w:t>disseminat</w:t>
      </w:r>
      <w:proofErr w:type="spellEnd"/>
      <w:r>
        <w:t xml:space="preserve">* OR improve* OR "use" OR "used" OR inform OR informing OR informed OR </w:t>
      </w:r>
      <w:proofErr w:type="spellStart"/>
      <w:r>
        <w:t>translat</w:t>
      </w:r>
      <w:proofErr w:type="spellEnd"/>
      <w:r>
        <w:t xml:space="preserve">* OR transfer* OR </w:t>
      </w:r>
      <w:proofErr w:type="spellStart"/>
      <w:r>
        <w:t>hindranc</w:t>
      </w:r>
      <w:proofErr w:type="spellEnd"/>
      <w:r>
        <w:t xml:space="preserve">* OR exchange or broker*) N/10 (policy or policies or </w:t>
      </w:r>
      <w:proofErr w:type="spellStart"/>
      <w:r>
        <w:t>policymak</w:t>
      </w:r>
      <w:proofErr w:type="spellEnd"/>
      <w:r>
        <w:t xml:space="preserve">* or (decision* N/1 </w:t>
      </w:r>
      <w:proofErr w:type="spellStart"/>
      <w:r>
        <w:t>mak</w:t>
      </w:r>
      <w:proofErr w:type="spellEnd"/>
      <w:r>
        <w:t>*) or planning or (health N/0 plan*) or (</w:t>
      </w:r>
      <w:proofErr w:type="spellStart"/>
      <w:r>
        <w:t>manag</w:t>
      </w:r>
      <w:proofErr w:type="spellEnd"/>
      <w:r>
        <w:t xml:space="preserve">* N/3 </w:t>
      </w:r>
      <w:r>
        <w:lastRenderedPageBreak/>
        <w:t>(uncertain* or problem*)) or (expert N/0 group*) or ((</w:t>
      </w:r>
      <w:proofErr w:type="spellStart"/>
      <w:r>
        <w:t>strateg</w:t>
      </w:r>
      <w:proofErr w:type="spellEnd"/>
      <w:r>
        <w:t>* or knowledge) N/2 action) or "in practice" or "into practice" or legislation or law or laws))))</w:t>
      </w:r>
    </w:p>
    <w:p w14:paraId="0217B568" w14:textId="637E8DD1" w:rsidR="000540CB" w:rsidRDefault="00113AFA" w:rsidP="00113AFA">
      <w:r>
        <w:t>Results: 1529</w:t>
      </w:r>
    </w:p>
    <w:p w14:paraId="44BD93E6" w14:textId="7EBBEA3B" w:rsidR="00C653C7" w:rsidRDefault="00C653C7" w:rsidP="00C653C7">
      <w:pPr>
        <w:pStyle w:val="Heading2"/>
      </w:pPr>
      <w:bookmarkStart w:id="17" w:name="_Toc125971821"/>
      <w:r>
        <w:t>ProQuest International Bibliography of the Social Sciences (IBSS)</w:t>
      </w:r>
      <w:bookmarkEnd w:id="17"/>
    </w:p>
    <w:tbl>
      <w:tblPr>
        <w:tblW w:w="9204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2"/>
        <w:gridCol w:w="5662"/>
      </w:tblGrid>
      <w:tr w:rsidR="00C653C7" w:rsidRPr="00C04A83" w14:paraId="4293D28D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7DFBA31" w14:textId="77777777" w:rsidR="00C653C7" w:rsidRPr="00C04A83" w:rsidRDefault="00C653C7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Database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name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CF6C943" w14:textId="1D8B7797" w:rsidR="00C653C7" w:rsidRPr="00C04A83" w:rsidRDefault="00C653C7" w:rsidP="00321A12">
            <w:pPr>
              <w:rPr>
                <w:lang w:eastAsia="en-GB"/>
              </w:rPr>
            </w:pPr>
            <w:r>
              <w:t>International Bibliography of the Social Sciences (IBSS)</w:t>
            </w:r>
          </w:p>
        </w:tc>
      </w:tr>
      <w:tr w:rsidR="00C653C7" w:rsidRPr="00C04A83" w14:paraId="26201C44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014271" w14:textId="77777777" w:rsidR="00C653C7" w:rsidRPr="00C04A83" w:rsidRDefault="00C653C7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Database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platform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75EAD03" w14:textId="77777777" w:rsidR="00C653C7" w:rsidRPr="00C04A83" w:rsidRDefault="00C653C7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ProQuest</w:t>
            </w:r>
          </w:p>
        </w:tc>
      </w:tr>
      <w:tr w:rsidR="00C653C7" w:rsidRPr="00C04A83" w14:paraId="74257F17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8E91DD1" w14:textId="77777777" w:rsidR="00C653C7" w:rsidRPr="00C04A83" w:rsidRDefault="00C653C7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Dates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of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database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coverage</w:t>
            </w:r>
            <w:r>
              <w:rPr>
                <w:lang w:eastAsia="en-GB"/>
              </w:rPr>
              <w:t xml:space="preserve"> 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229AED8" w14:textId="479C0077" w:rsidR="00C653C7" w:rsidRPr="00C04A83" w:rsidRDefault="00672BB7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1951 – current</w:t>
            </w:r>
          </w:p>
        </w:tc>
      </w:tr>
      <w:tr w:rsidR="00C653C7" w:rsidRPr="00C04A83" w14:paraId="5AFF084E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D898167" w14:textId="77777777" w:rsidR="00C653C7" w:rsidRPr="00C04A83" w:rsidRDefault="00C653C7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Date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searched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F36238E" w14:textId="77777777" w:rsidR="00C653C7" w:rsidRPr="00C04A83" w:rsidRDefault="00C653C7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2022-06-22</w:t>
            </w:r>
          </w:p>
        </w:tc>
      </w:tr>
      <w:tr w:rsidR="00C653C7" w:rsidRPr="00C04A83" w14:paraId="4C1CA314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EE6CC9" w14:textId="77777777" w:rsidR="00C653C7" w:rsidRPr="00C04A83" w:rsidRDefault="00C653C7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Searched</w:t>
            </w:r>
            <w:r>
              <w:rPr>
                <w:lang w:eastAsia="en-GB"/>
              </w:rPr>
              <w:t xml:space="preserve"> </w:t>
            </w:r>
            <w:r w:rsidRPr="00C04A83">
              <w:rPr>
                <w:lang w:eastAsia="en-GB"/>
              </w:rPr>
              <w:t>by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9D00355" w14:textId="77777777" w:rsidR="00C653C7" w:rsidRPr="00C04A83" w:rsidRDefault="00C653C7" w:rsidP="00321A12">
            <w:pPr>
              <w:rPr>
                <w:lang w:eastAsia="en-GB"/>
              </w:rPr>
            </w:pPr>
            <w:r w:rsidRPr="00C04A83">
              <w:rPr>
                <w:lang w:eastAsia="en-GB"/>
              </w:rPr>
              <w:t>JF</w:t>
            </w:r>
          </w:p>
        </w:tc>
      </w:tr>
      <w:tr w:rsidR="00C653C7" w:rsidRPr="00674F0D" w14:paraId="34C7E367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1A90FE2" w14:textId="77777777" w:rsidR="00C653C7" w:rsidRPr="00C04A83" w:rsidRDefault="00C653C7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Number of results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DD30DDE" w14:textId="36B1B361" w:rsidR="00C653C7" w:rsidRPr="002049DF" w:rsidRDefault="00672BB7" w:rsidP="00321A12">
            <w:pPr>
              <w:rPr>
                <w:lang w:val="it-IT" w:eastAsia="en-GB"/>
              </w:rPr>
            </w:pPr>
            <w:r>
              <w:rPr>
                <w:lang w:val="it-IT" w:eastAsia="en-GB"/>
              </w:rPr>
              <w:t>4972</w:t>
            </w:r>
          </w:p>
        </w:tc>
      </w:tr>
      <w:tr w:rsidR="00C653C7" w:rsidRPr="00C04A83" w14:paraId="6AF032A0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6BBEFB" w14:textId="77777777" w:rsidR="00C653C7" w:rsidRPr="00C04A83" w:rsidRDefault="00C653C7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EndNote import order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8A97DA" w14:textId="0B54435E" w:rsidR="00C653C7" w:rsidRPr="00C04A83" w:rsidRDefault="00672BB7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13</w:t>
            </w:r>
          </w:p>
        </w:tc>
      </w:tr>
      <w:tr w:rsidR="00C653C7" w:rsidRPr="00674F0D" w14:paraId="7CAB48E5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D31951" w14:textId="77777777" w:rsidR="00C653C7" w:rsidRDefault="00C653C7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Number of results once duplicates removed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EEF34" w14:textId="7E8B8EE2" w:rsidR="00C653C7" w:rsidRPr="001B11B8" w:rsidRDefault="00672BB7" w:rsidP="00321A12">
            <w:pPr>
              <w:rPr>
                <w:lang w:val="it-IT" w:eastAsia="en-GB"/>
              </w:rPr>
            </w:pPr>
            <w:r>
              <w:rPr>
                <w:lang w:val="it-IT" w:eastAsia="en-GB"/>
              </w:rPr>
              <w:t>4637</w:t>
            </w:r>
          </w:p>
        </w:tc>
      </w:tr>
      <w:tr w:rsidR="00C653C7" w:rsidRPr="00C04A83" w14:paraId="20E4BB65" w14:textId="77777777" w:rsidTr="00321A12">
        <w:tc>
          <w:tcPr>
            <w:tcW w:w="35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9D9D9" w:themeFill="background2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18836F" w14:textId="77777777" w:rsidR="00C653C7" w:rsidRPr="00C04A83" w:rsidRDefault="00C653C7" w:rsidP="00321A12">
            <w:pPr>
              <w:rPr>
                <w:lang w:eastAsia="en-GB"/>
              </w:rPr>
            </w:pPr>
            <w:r>
              <w:rPr>
                <w:lang w:eastAsia="en-GB"/>
              </w:rPr>
              <w:t>Search strategy notes</w:t>
            </w:r>
          </w:p>
        </w:tc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7181D" w14:textId="77777777" w:rsidR="00C653C7" w:rsidRPr="00D11B08" w:rsidRDefault="00C653C7" w:rsidP="00321A12">
            <w:r>
              <w:rPr>
                <w:lang w:eastAsia="en-GB"/>
              </w:rPr>
              <w:t>Two-letter codes at the start of search lines designate the fields to search. Fields codes used are:</w:t>
            </w:r>
            <w:r>
              <w:rPr>
                <w:lang w:eastAsia="en-GB"/>
              </w:rPr>
              <w:br/>
              <w:t>TI: title</w:t>
            </w:r>
            <w:r>
              <w:rPr>
                <w:lang w:eastAsia="en-GB"/>
              </w:rPr>
              <w:br/>
              <w:t>AB: abstract</w:t>
            </w:r>
            <w:r>
              <w:rPr>
                <w:lang w:eastAsia="en-GB"/>
              </w:rPr>
              <w:br/>
            </w:r>
            <w:r w:rsidRPr="004C1EA2">
              <w:rPr>
                <w:lang w:eastAsia="en-GB"/>
              </w:rPr>
              <w:t>N</w:t>
            </w:r>
            <w:r>
              <w:rPr>
                <w:lang w:eastAsia="en-GB"/>
              </w:rPr>
              <w:t>/</w:t>
            </w:r>
            <w:r>
              <w:rPr>
                <w:i/>
                <w:iCs/>
                <w:lang w:eastAsia="en-GB"/>
              </w:rPr>
              <w:t>n</w:t>
            </w:r>
            <w:r>
              <w:rPr>
                <w:lang w:eastAsia="en-GB"/>
              </w:rPr>
              <w:t xml:space="preserve"> finds words within </w:t>
            </w:r>
            <w:r>
              <w:rPr>
                <w:i/>
                <w:iCs/>
                <w:lang w:eastAsia="en-GB"/>
              </w:rPr>
              <w:t>n</w:t>
            </w:r>
            <w:r>
              <w:rPr>
                <w:lang w:eastAsia="en-GB"/>
              </w:rPr>
              <w:t xml:space="preserve"> words of each other.</w:t>
            </w:r>
            <w:r>
              <w:rPr>
                <w:lang w:eastAsia="en-GB"/>
              </w:rPr>
              <w:br/>
              <w:t>* is used for truncation of words.</w:t>
            </w:r>
          </w:p>
        </w:tc>
      </w:tr>
    </w:tbl>
    <w:p w14:paraId="01F5E7A3" w14:textId="77777777" w:rsidR="00C653C7" w:rsidRDefault="00C653C7" w:rsidP="00C653C7"/>
    <w:p w14:paraId="1A105040" w14:textId="77777777" w:rsidR="006C6B2E" w:rsidRDefault="006C6B2E" w:rsidP="006C6B2E">
      <w:r>
        <w:t>((</w:t>
      </w:r>
      <w:proofErr w:type="spellStart"/>
      <w:r>
        <w:t>ti</w:t>
      </w:r>
      <w:proofErr w:type="spellEnd"/>
      <w:r>
        <w:t xml:space="preserve"> (knowledge N/2 (barrier* OR </w:t>
      </w:r>
      <w:proofErr w:type="spellStart"/>
      <w:r>
        <w:t>facilitat</w:t>
      </w:r>
      <w:proofErr w:type="spellEnd"/>
      <w:r>
        <w:t xml:space="preserve">* OR implement* OR engage* OR uptake* OR utilis* OR </w:t>
      </w:r>
      <w:proofErr w:type="spellStart"/>
      <w:r>
        <w:t>utiliz</w:t>
      </w:r>
      <w:proofErr w:type="spellEnd"/>
      <w:r>
        <w:t xml:space="preserve">* OR </w:t>
      </w:r>
      <w:proofErr w:type="spellStart"/>
      <w:r>
        <w:t>diffus</w:t>
      </w:r>
      <w:proofErr w:type="spellEnd"/>
      <w:r>
        <w:t xml:space="preserve">* OR </w:t>
      </w:r>
      <w:proofErr w:type="spellStart"/>
      <w:r>
        <w:t>disseminat</w:t>
      </w:r>
      <w:proofErr w:type="spellEnd"/>
      <w:r>
        <w:t xml:space="preserve">* OR improve* OR "use" OR "used" OR inform OR informing OR informed OR </w:t>
      </w:r>
      <w:proofErr w:type="spellStart"/>
      <w:r>
        <w:t>translat</w:t>
      </w:r>
      <w:proofErr w:type="spellEnd"/>
      <w:r>
        <w:t xml:space="preserve">* OR transfer* OR </w:t>
      </w:r>
      <w:proofErr w:type="spellStart"/>
      <w:r>
        <w:lastRenderedPageBreak/>
        <w:t>hindranc</w:t>
      </w:r>
      <w:proofErr w:type="spellEnd"/>
      <w:r>
        <w:t xml:space="preserve">* OR exchange or broker*) N/10 (policy or policies or </w:t>
      </w:r>
      <w:proofErr w:type="spellStart"/>
      <w:r>
        <w:t>policymak</w:t>
      </w:r>
      <w:proofErr w:type="spellEnd"/>
      <w:r>
        <w:t xml:space="preserve">* or (decision* N/1 </w:t>
      </w:r>
      <w:proofErr w:type="spellStart"/>
      <w:r>
        <w:t>mak</w:t>
      </w:r>
      <w:proofErr w:type="spellEnd"/>
      <w:r>
        <w:t>*) or planning or (health N/0 plan*) or (</w:t>
      </w:r>
      <w:proofErr w:type="spellStart"/>
      <w:r>
        <w:t>manag</w:t>
      </w:r>
      <w:proofErr w:type="spellEnd"/>
      <w:r>
        <w:t>* N/3 (uncertain* or problem*)) or (expert N/0 group*) or ((</w:t>
      </w:r>
      <w:proofErr w:type="spellStart"/>
      <w:r>
        <w:t>strateg</w:t>
      </w:r>
      <w:proofErr w:type="spellEnd"/>
      <w:r>
        <w:t xml:space="preserve">* or knowledge) N/2 action) or "in practice" or "into practice" or legislation or law or laws))) or (ab (knowledge N/2 (barrier* OR </w:t>
      </w:r>
      <w:proofErr w:type="spellStart"/>
      <w:r>
        <w:t>facilitat</w:t>
      </w:r>
      <w:proofErr w:type="spellEnd"/>
      <w:r>
        <w:t xml:space="preserve">* OR implement* OR engage* OR uptake* OR utilis* OR </w:t>
      </w:r>
      <w:proofErr w:type="spellStart"/>
      <w:r>
        <w:t>utiliz</w:t>
      </w:r>
      <w:proofErr w:type="spellEnd"/>
      <w:r>
        <w:t xml:space="preserve">* OR </w:t>
      </w:r>
      <w:proofErr w:type="spellStart"/>
      <w:r>
        <w:t>diffus</w:t>
      </w:r>
      <w:proofErr w:type="spellEnd"/>
      <w:r>
        <w:t xml:space="preserve">* OR </w:t>
      </w:r>
      <w:proofErr w:type="spellStart"/>
      <w:r>
        <w:t>disseminat</w:t>
      </w:r>
      <w:proofErr w:type="spellEnd"/>
      <w:r>
        <w:t xml:space="preserve">* OR improve* OR "use" OR "used" OR inform OR informing OR informed OR </w:t>
      </w:r>
      <w:proofErr w:type="spellStart"/>
      <w:r>
        <w:t>translat</w:t>
      </w:r>
      <w:proofErr w:type="spellEnd"/>
      <w:r>
        <w:t xml:space="preserve">* OR transfer* OR </w:t>
      </w:r>
      <w:proofErr w:type="spellStart"/>
      <w:r>
        <w:t>hindranc</w:t>
      </w:r>
      <w:proofErr w:type="spellEnd"/>
      <w:r>
        <w:t xml:space="preserve">* OR exchange or broker*) N/10 (policy or policies or </w:t>
      </w:r>
      <w:proofErr w:type="spellStart"/>
      <w:r>
        <w:t>policymak</w:t>
      </w:r>
      <w:proofErr w:type="spellEnd"/>
      <w:r>
        <w:t xml:space="preserve">* or (decision* N/1 </w:t>
      </w:r>
      <w:proofErr w:type="spellStart"/>
      <w:r>
        <w:t>mak</w:t>
      </w:r>
      <w:proofErr w:type="spellEnd"/>
      <w:r>
        <w:t>*) or planning or (health N/0 plan*) or (</w:t>
      </w:r>
      <w:proofErr w:type="spellStart"/>
      <w:r>
        <w:t>manag</w:t>
      </w:r>
      <w:proofErr w:type="spellEnd"/>
      <w:r>
        <w:t>* N/3 (uncertain* or problem*)) or (expert N/0 group*) or ((</w:t>
      </w:r>
      <w:proofErr w:type="spellStart"/>
      <w:r>
        <w:t>strateg</w:t>
      </w:r>
      <w:proofErr w:type="spellEnd"/>
      <w:r>
        <w:t>* or knowledge) N/2 action) or "in practice" or "into practice" or legislation or law or laws)))) OR ((</w:t>
      </w:r>
      <w:proofErr w:type="spellStart"/>
      <w:r>
        <w:t>ti</w:t>
      </w:r>
      <w:proofErr w:type="spellEnd"/>
      <w:r>
        <w:t xml:space="preserve"> ("research into policy" or "research into policies" or "research into </w:t>
      </w:r>
      <w:proofErr w:type="spellStart"/>
      <w:r>
        <w:t>policymak</w:t>
      </w:r>
      <w:proofErr w:type="spellEnd"/>
      <w:r>
        <w:t xml:space="preserve">*" or "research into practice" or "evidence into policy" or "evidence into policies" or "evidence into </w:t>
      </w:r>
      <w:proofErr w:type="spellStart"/>
      <w:r>
        <w:t>policymak</w:t>
      </w:r>
      <w:proofErr w:type="spellEnd"/>
      <w:r>
        <w:t xml:space="preserve">*")) or (ab ("research into policy" or "research into policies" or "research into </w:t>
      </w:r>
      <w:proofErr w:type="spellStart"/>
      <w:r>
        <w:t>policymak</w:t>
      </w:r>
      <w:proofErr w:type="spellEnd"/>
      <w:r>
        <w:t xml:space="preserve">*" or "research into practice" or "evidence into policy" or "evidence into policies" or "evidence into </w:t>
      </w:r>
      <w:proofErr w:type="spellStart"/>
      <w:r>
        <w:t>policymak</w:t>
      </w:r>
      <w:proofErr w:type="spellEnd"/>
      <w:r>
        <w:t>*"))) OR ((</w:t>
      </w:r>
      <w:proofErr w:type="spellStart"/>
      <w:r>
        <w:t>ti</w:t>
      </w:r>
      <w:proofErr w:type="spellEnd"/>
      <w:r>
        <w:t xml:space="preserve"> ((research or review or reviews or information or science or data) N/2 (barrier* OR </w:t>
      </w:r>
      <w:proofErr w:type="spellStart"/>
      <w:r>
        <w:t>facilitat</w:t>
      </w:r>
      <w:proofErr w:type="spellEnd"/>
      <w:r>
        <w:t xml:space="preserve">* OR implement* OR engage* OR uptake* OR utilis* OR </w:t>
      </w:r>
      <w:proofErr w:type="spellStart"/>
      <w:r>
        <w:t>utiliz</w:t>
      </w:r>
      <w:proofErr w:type="spellEnd"/>
      <w:r>
        <w:t xml:space="preserve">* OR </w:t>
      </w:r>
      <w:proofErr w:type="spellStart"/>
      <w:r>
        <w:t>diffus</w:t>
      </w:r>
      <w:proofErr w:type="spellEnd"/>
      <w:r>
        <w:t xml:space="preserve">* OR </w:t>
      </w:r>
      <w:proofErr w:type="spellStart"/>
      <w:r>
        <w:t>disseminat</w:t>
      </w:r>
      <w:proofErr w:type="spellEnd"/>
      <w:r>
        <w:t xml:space="preserve">* OR improve* OR "use" OR "used" OR inform OR informing OR informed OR </w:t>
      </w:r>
      <w:proofErr w:type="spellStart"/>
      <w:r>
        <w:t>translat</w:t>
      </w:r>
      <w:proofErr w:type="spellEnd"/>
      <w:r>
        <w:t xml:space="preserve">* OR transfer* OR </w:t>
      </w:r>
      <w:proofErr w:type="spellStart"/>
      <w:r>
        <w:t>hindranc</w:t>
      </w:r>
      <w:proofErr w:type="spellEnd"/>
      <w:r>
        <w:t xml:space="preserve">*) N/10 (policy or policies or </w:t>
      </w:r>
      <w:proofErr w:type="spellStart"/>
      <w:r>
        <w:t>policymak</w:t>
      </w:r>
      <w:proofErr w:type="spellEnd"/>
      <w:r>
        <w:t xml:space="preserve">* or (decision* N/1 </w:t>
      </w:r>
      <w:proofErr w:type="spellStart"/>
      <w:r>
        <w:t>mak</w:t>
      </w:r>
      <w:proofErr w:type="spellEnd"/>
      <w:r>
        <w:t>*) or planning or (health N/0 plan*) or (</w:t>
      </w:r>
      <w:proofErr w:type="spellStart"/>
      <w:r>
        <w:t>manag</w:t>
      </w:r>
      <w:proofErr w:type="spellEnd"/>
      <w:r>
        <w:t>* N/3 (uncertain* or problem*)) or (expert N/0 group*) or ((</w:t>
      </w:r>
      <w:proofErr w:type="spellStart"/>
      <w:r>
        <w:t>strateg</w:t>
      </w:r>
      <w:proofErr w:type="spellEnd"/>
      <w:r>
        <w:t xml:space="preserve">* or knowledge) N/2 action) or "in practice" or "into practice" or legislation or law or laws))) or (ab ((research or review or reviews or information or science or data) N/2 (barrier* OR </w:t>
      </w:r>
      <w:proofErr w:type="spellStart"/>
      <w:r>
        <w:t>facilitat</w:t>
      </w:r>
      <w:proofErr w:type="spellEnd"/>
      <w:r>
        <w:t xml:space="preserve">* OR implement* OR engage* OR uptake* OR utilis* OR </w:t>
      </w:r>
      <w:proofErr w:type="spellStart"/>
      <w:r>
        <w:t>utiliz</w:t>
      </w:r>
      <w:proofErr w:type="spellEnd"/>
      <w:r>
        <w:t xml:space="preserve">* OR </w:t>
      </w:r>
      <w:proofErr w:type="spellStart"/>
      <w:r>
        <w:t>diffus</w:t>
      </w:r>
      <w:proofErr w:type="spellEnd"/>
      <w:r>
        <w:t xml:space="preserve">* OR </w:t>
      </w:r>
      <w:proofErr w:type="spellStart"/>
      <w:r>
        <w:t>disseminat</w:t>
      </w:r>
      <w:proofErr w:type="spellEnd"/>
      <w:r>
        <w:t xml:space="preserve">* OR improve* OR "use" OR "used" OR inform OR informing OR informed OR </w:t>
      </w:r>
      <w:proofErr w:type="spellStart"/>
      <w:r>
        <w:t>translat</w:t>
      </w:r>
      <w:proofErr w:type="spellEnd"/>
      <w:r>
        <w:t xml:space="preserve">* OR transfer* OR </w:t>
      </w:r>
      <w:proofErr w:type="spellStart"/>
      <w:r>
        <w:t>hindranc</w:t>
      </w:r>
      <w:proofErr w:type="spellEnd"/>
      <w:r>
        <w:t xml:space="preserve">*) N/10 (policy or policies or </w:t>
      </w:r>
      <w:proofErr w:type="spellStart"/>
      <w:r>
        <w:t>policymak</w:t>
      </w:r>
      <w:proofErr w:type="spellEnd"/>
      <w:r>
        <w:t xml:space="preserve">* or (decision* N/1 </w:t>
      </w:r>
      <w:proofErr w:type="spellStart"/>
      <w:r>
        <w:t>mak</w:t>
      </w:r>
      <w:proofErr w:type="spellEnd"/>
      <w:r>
        <w:t>*) or planning or (health N/0 plan*) or (</w:t>
      </w:r>
      <w:proofErr w:type="spellStart"/>
      <w:r>
        <w:t>manag</w:t>
      </w:r>
      <w:proofErr w:type="spellEnd"/>
      <w:r>
        <w:t>* N/3 (uncertain* or problem*)) or (expert N/0 group*) or ((</w:t>
      </w:r>
      <w:proofErr w:type="spellStart"/>
      <w:r>
        <w:t>strateg</w:t>
      </w:r>
      <w:proofErr w:type="spellEnd"/>
      <w:r>
        <w:t>* or knowledge) N/2 action) or "in practice" or "into practice" or legislation or law or laws)))) OR ((</w:t>
      </w:r>
      <w:proofErr w:type="spellStart"/>
      <w:r>
        <w:t>ti</w:t>
      </w:r>
      <w:proofErr w:type="spellEnd"/>
      <w:r>
        <w:t xml:space="preserve"> (evidence N/2 (barrier* OR </w:t>
      </w:r>
      <w:proofErr w:type="spellStart"/>
      <w:r>
        <w:t>facilitat</w:t>
      </w:r>
      <w:proofErr w:type="spellEnd"/>
      <w:r>
        <w:t xml:space="preserve">* OR implement* OR engage* OR uptake* OR utilis* OR </w:t>
      </w:r>
      <w:proofErr w:type="spellStart"/>
      <w:r>
        <w:t>utiliz</w:t>
      </w:r>
      <w:proofErr w:type="spellEnd"/>
      <w:r>
        <w:t xml:space="preserve">* OR </w:t>
      </w:r>
      <w:proofErr w:type="spellStart"/>
      <w:r>
        <w:t>diffus</w:t>
      </w:r>
      <w:proofErr w:type="spellEnd"/>
      <w:r>
        <w:t xml:space="preserve">* OR </w:t>
      </w:r>
      <w:proofErr w:type="spellStart"/>
      <w:r>
        <w:t>disseminat</w:t>
      </w:r>
      <w:proofErr w:type="spellEnd"/>
      <w:r>
        <w:t xml:space="preserve">* OR improve* OR "use" OR "used" OR inform OR informing OR informed OR </w:t>
      </w:r>
      <w:proofErr w:type="spellStart"/>
      <w:r>
        <w:t>translat</w:t>
      </w:r>
      <w:proofErr w:type="spellEnd"/>
      <w:r>
        <w:t xml:space="preserve">* OR transfer* OR </w:t>
      </w:r>
      <w:proofErr w:type="spellStart"/>
      <w:r>
        <w:t>hindranc</w:t>
      </w:r>
      <w:proofErr w:type="spellEnd"/>
      <w:r>
        <w:t xml:space="preserve">* OR "based policy" OR "based policies" OR "based </w:t>
      </w:r>
      <w:proofErr w:type="spellStart"/>
      <w:r>
        <w:t>policymak</w:t>
      </w:r>
      <w:proofErr w:type="spellEnd"/>
      <w:r>
        <w:t xml:space="preserve">*") N/10 (policy or policies or </w:t>
      </w:r>
      <w:proofErr w:type="spellStart"/>
      <w:r>
        <w:t>policymak</w:t>
      </w:r>
      <w:proofErr w:type="spellEnd"/>
      <w:r>
        <w:t xml:space="preserve">* or (decision* N/1 </w:t>
      </w:r>
      <w:proofErr w:type="spellStart"/>
      <w:r>
        <w:t>mak</w:t>
      </w:r>
      <w:proofErr w:type="spellEnd"/>
      <w:r>
        <w:t>*) or planning or (health N/0 plan*) or (</w:t>
      </w:r>
      <w:proofErr w:type="spellStart"/>
      <w:r>
        <w:t>manag</w:t>
      </w:r>
      <w:proofErr w:type="spellEnd"/>
      <w:r>
        <w:t>* N/3 (uncertain* or problem*)) or (expert N/0 group*) or ((</w:t>
      </w:r>
      <w:proofErr w:type="spellStart"/>
      <w:r>
        <w:t>strateg</w:t>
      </w:r>
      <w:proofErr w:type="spellEnd"/>
      <w:r>
        <w:t xml:space="preserve">* or knowledge) N/2 </w:t>
      </w:r>
      <w:r>
        <w:lastRenderedPageBreak/>
        <w:t xml:space="preserve">action) or "in practice" or "into practice" or legislation or law or laws))) or (ab (evidence N/2 (barrier* OR </w:t>
      </w:r>
      <w:proofErr w:type="spellStart"/>
      <w:r>
        <w:t>facilitat</w:t>
      </w:r>
      <w:proofErr w:type="spellEnd"/>
      <w:r>
        <w:t xml:space="preserve">* OR implement* OR engage* OR uptake* OR utilis* OR </w:t>
      </w:r>
      <w:proofErr w:type="spellStart"/>
      <w:r>
        <w:t>utiliz</w:t>
      </w:r>
      <w:proofErr w:type="spellEnd"/>
      <w:r>
        <w:t xml:space="preserve">* OR </w:t>
      </w:r>
      <w:proofErr w:type="spellStart"/>
      <w:r>
        <w:t>diffus</w:t>
      </w:r>
      <w:proofErr w:type="spellEnd"/>
      <w:r>
        <w:t xml:space="preserve">* OR </w:t>
      </w:r>
      <w:proofErr w:type="spellStart"/>
      <w:r>
        <w:t>disseminat</w:t>
      </w:r>
      <w:proofErr w:type="spellEnd"/>
      <w:r>
        <w:t xml:space="preserve">* OR improve* OR "use" OR "used" OR inform OR informing OR informed OR </w:t>
      </w:r>
      <w:proofErr w:type="spellStart"/>
      <w:r>
        <w:t>translat</w:t>
      </w:r>
      <w:proofErr w:type="spellEnd"/>
      <w:r>
        <w:t xml:space="preserve">* OR transfer* OR </w:t>
      </w:r>
      <w:proofErr w:type="spellStart"/>
      <w:r>
        <w:t>hindranc</w:t>
      </w:r>
      <w:proofErr w:type="spellEnd"/>
      <w:r>
        <w:t xml:space="preserve">* OR "based policy" OR "based policies" OR "based </w:t>
      </w:r>
      <w:proofErr w:type="spellStart"/>
      <w:r>
        <w:t>policymak</w:t>
      </w:r>
      <w:proofErr w:type="spellEnd"/>
      <w:r>
        <w:t xml:space="preserve">*") N/10 (policy or policies or </w:t>
      </w:r>
      <w:proofErr w:type="spellStart"/>
      <w:r>
        <w:t>policymak</w:t>
      </w:r>
      <w:proofErr w:type="spellEnd"/>
      <w:r>
        <w:t xml:space="preserve">* or (decision* N/1 </w:t>
      </w:r>
      <w:proofErr w:type="spellStart"/>
      <w:r>
        <w:t>mak</w:t>
      </w:r>
      <w:proofErr w:type="spellEnd"/>
      <w:r>
        <w:t>*) or planning or (health N/0 plan*) or (</w:t>
      </w:r>
      <w:proofErr w:type="spellStart"/>
      <w:r>
        <w:t>manag</w:t>
      </w:r>
      <w:proofErr w:type="spellEnd"/>
      <w:r>
        <w:t>* N/3 (uncertain* or problem*)) or (expert N/0 group*) or ((</w:t>
      </w:r>
      <w:proofErr w:type="spellStart"/>
      <w:r>
        <w:t>strateg</w:t>
      </w:r>
      <w:proofErr w:type="spellEnd"/>
      <w:r>
        <w:t>* or knowledge) N/2 action) or "in practice" or "into practice" or legislation or law or laws))))</w:t>
      </w:r>
    </w:p>
    <w:p w14:paraId="34D18840" w14:textId="7DBE0AA0" w:rsidR="00C653C7" w:rsidRDefault="006C6B2E" w:rsidP="006C6B2E">
      <w:r>
        <w:t>Results: 4972</w:t>
      </w:r>
    </w:p>
    <w:sectPr w:rsidR="00C653C7" w:rsidSect="005B40B6">
      <w:footerReference w:type="default" r:id="rId14"/>
      <w:footerReference w:type="first" r:id="rId1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C05F8A" w14:textId="77777777" w:rsidR="00663906" w:rsidRDefault="00663906" w:rsidP="00A26602">
      <w:pPr>
        <w:spacing w:after="0" w:line="240" w:lineRule="auto"/>
      </w:pPr>
      <w:r>
        <w:separator/>
      </w:r>
    </w:p>
  </w:endnote>
  <w:endnote w:type="continuationSeparator" w:id="0">
    <w:p w14:paraId="40277DAA" w14:textId="77777777" w:rsidR="00663906" w:rsidRDefault="00663906" w:rsidP="00A26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erriweather">
    <w:panose1 w:val="00000500000000000000"/>
    <w:charset w:val="4D"/>
    <w:family w:val="auto"/>
    <w:pitch w:val="variable"/>
    <w:sig w:usb0="20000207" w:usb1="00000002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645767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0C1529" w14:textId="0C1D868E" w:rsidR="00917E39" w:rsidRDefault="00917E39" w:rsidP="00FB781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8EB5F7" w14:textId="102EC666" w:rsidR="00455E8D" w:rsidRPr="005B40B6" w:rsidRDefault="00455E8D">
    <w:pPr>
      <w:pStyle w:val="Footer"/>
      <w:rPr>
        <w:sz w:val="20"/>
        <w:szCs w:val="20"/>
      </w:rPr>
    </w:pPr>
    <w:r w:rsidRPr="005B40B6">
      <w:rPr>
        <w:sz w:val="20"/>
        <w:szCs w:val="20"/>
      </w:rPr>
      <w:t>Jane Falconer, User Support Services Librarian</w:t>
    </w:r>
    <w:r w:rsidRPr="005B40B6">
      <w:rPr>
        <w:sz w:val="20"/>
        <w:szCs w:val="20"/>
      </w:rPr>
      <w:br/>
    </w:r>
    <w:r w:rsidR="00FA5BEB">
      <w:rPr>
        <w:sz w:val="20"/>
        <w:szCs w:val="20"/>
      </w:rPr>
      <w:t>2023-01-30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FEC442" w14:textId="77777777" w:rsidR="00663906" w:rsidRDefault="00663906" w:rsidP="00A26602">
      <w:pPr>
        <w:spacing w:after="0" w:line="240" w:lineRule="auto"/>
      </w:pPr>
      <w:r>
        <w:separator/>
      </w:r>
    </w:p>
  </w:footnote>
  <w:footnote w:type="continuationSeparator" w:id="0">
    <w:p w14:paraId="2B440492" w14:textId="77777777" w:rsidR="00663906" w:rsidRDefault="00663906" w:rsidP="00A26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F68F8"/>
    <w:multiLevelType w:val="hybridMultilevel"/>
    <w:tmpl w:val="A2E4800A"/>
    <w:lvl w:ilvl="0" w:tplc="DA4654F8">
      <w:start w:val="1"/>
      <w:numFmt w:val="decimal"/>
      <w:pStyle w:val="NoSpacing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C20471"/>
    <w:multiLevelType w:val="hybridMultilevel"/>
    <w:tmpl w:val="44140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B7BFE"/>
    <w:multiLevelType w:val="hybridMultilevel"/>
    <w:tmpl w:val="08D054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2F9A"/>
    <w:multiLevelType w:val="hybridMultilevel"/>
    <w:tmpl w:val="D3B2FCE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CA16F7"/>
    <w:multiLevelType w:val="multilevel"/>
    <w:tmpl w:val="0100DB5E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1C3E3CE8"/>
    <w:multiLevelType w:val="hybridMultilevel"/>
    <w:tmpl w:val="2962EC0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73BD3"/>
    <w:multiLevelType w:val="hybridMultilevel"/>
    <w:tmpl w:val="0930EA9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DE297B"/>
    <w:multiLevelType w:val="hybridMultilevel"/>
    <w:tmpl w:val="170C8240"/>
    <w:lvl w:ilvl="0" w:tplc="08090001">
      <w:start w:val="1"/>
      <w:numFmt w:val="bullet"/>
      <w:lvlText w:val=""/>
      <w:lvlJc w:val="left"/>
      <w:pPr>
        <w:ind w:left="277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8" w15:restartNumberingAfterBreak="0">
    <w:nsid w:val="2C3A5EF8"/>
    <w:multiLevelType w:val="hybridMultilevel"/>
    <w:tmpl w:val="D496184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CE5F48"/>
    <w:multiLevelType w:val="hybridMultilevel"/>
    <w:tmpl w:val="E5CA2766"/>
    <w:lvl w:ilvl="0" w:tplc="EA429C4E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9E2CE8"/>
    <w:multiLevelType w:val="multilevel"/>
    <w:tmpl w:val="49AE0244"/>
    <w:lvl w:ilvl="0">
      <w:start w:val="1"/>
      <w:numFmt w:val="decimal"/>
      <w:pStyle w:val="TOCHeading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417F7838"/>
    <w:multiLevelType w:val="hybridMultilevel"/>
    <w:tmpl w:val="99A4911A"/>
    <w:lvl w:ilvl="0" w:tplc="8E1E9B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1C67D1"/>
    <w:multiLevelType w:val="hybridMultilevel"/>
    <w:tmpl w:val="086457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046BCF"/>
    <w:multiLevelType w:val="hybridMultilevel"/>
    <w:tmpl w:val="69D46F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A372A6"/>
    <w:multiLevelType w:val="hybridMultilevel"/>
    <w:tmpl w:val="46F0E5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F284D2A"/>
    <w:multiLevelType w:val="hybridMultilevel"/>
    <w:tmpl w:val="18FCCE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175819"/>
    <w:multiLevelType w:val="hybridMultilevel"/>
    <w:tmpl w:val="F1BE86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EE7179"/>
    <w:multiLevelType w:val="hybridMultilevel"/>
    <w:tmpl w:val="1780EE6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3904FD"/>
    <w:multiLevelType w:val="hybridMultilevel"/>
    <w:tmpl w:val="890874B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5745F4D"/>
    <w:multiLevelType w:val="hybridMultilevel"/>
    <w:tmpl w:val="E95C1E5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B4E95C0">
      <w:start w:val="1"/>
      <w:numFmt w:val="decimal"/>
      <w:lvlText w:val="%2"/>
      <w:lvlJc w:val="left"/>
      <w:pPr>
        <w:ind w:left="1170" w:hanging="45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7B720EB"/>
    <w:multiLevelType w:val="hybridMultilevel"/>
    <w:tmpl w:val="E3C6E43C"/>
    <w:lvl w:ilvl="0" w:tplc="C374E64E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AEB7E9D"/>
    <w:multiLevelType w:val="hybridMultilevel"/>
    <w:tmpl w:val="D16A5DC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B9628FD"/>
    <w:multiLevelType w:val="hybridMultilevel"/>
    <w:tmpl w:val="1822306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CEA6E1C"/>
    <w:multiLevelType w:val="hybridMultilevel"/>
    <w:tmpl w:val="F1D8A6B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DD94D55"/>
    <w:multiLevelType w:val="hybridMultilevel"/>
    <w:tmpl w:val="215E766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FCF02BB"/>
    <w:multiLevelType w:val="hybridMultilevel"/>
    <w:tmpl w:val="E11C7B0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4160792">
    <w:abstractNumId w:val="10"/>
  </w:num>
  <w:num w:numId="2" w16cid:durableId="1040975659">
    <w:abstractNumId w:val="7"/>
  </w:num>
  <w:num w:numId="3" w16cid:durableId="2122991337">
    <w:abstractNumId w:val="14"/>
  </w:num>
  <w:num w:numId="4" w16cid:durableId="1082675445">
    <w:abstractNumId w:val="19"/>
  </w:num>
  <w:num w:numId="5" w16cid:durableId="1139495986">
    <w:abstractNumId w:val="15"/>
  </w:num>
  <w:num w:numId="6" w16cid:durableId="683753027">
    <w:abstractNumId w:val="9"/>
  </w:num>
  <w:num w:numId="7" w16cid:durableId="929240519">
    <w:abstractNumId w:val="20"/>
  </w:num>
  <w:num w:numId="8" w16cid:durableId="249584777">
    <w:abstractNumId w:val="11"/>
  </w:num>
  <w:num w:numId="9" w16cid:durableId="1329599081">
    <w:abstractNumId w:val="4"/>
  </w:num>
  <w:num w:numId="10" w16cid:durableId="2056074601">
    <w:abstractNumId w:val="0"/>
  </w:num>
  <w:num w:numId="11" w16cid:durableId="1343431066">
    <w:abstractNumId w:val="23"/>
  </w:num>
  <w:num w:numId="12" w16cid:durableId="240064546">
    <w:abstractNumId w:val="13"/>
  </w:num>
  <w:num w:numId="13" w16cid:durableId="1509325811">
    <w:abstractNumId w:val="25"/>
  </w:num>
  <w:num w:numId="14" w16cid:durableId="1322081081">
    <w:abstractNumId w:val="12"/>
  </w:num>
  <w:num w:numId="15" w16cid:durableId="2010787267">
    <w:abstractNumId w:val="1"/>
  </w:num>
  <w:num w:numId="16" w16cid:durableId="1423838796">
    <w:abstractNumId w:val="16"/>
  </w:num>
  <w:num w:numId="17" w16cid:durableId="1695957987">
    <w:abstractNumId w:val="5"/>
  </w:num>
  <w:num w:numId="18" w16cid:durableId="118770516">
    <w:abstractNumId w:val="21"/>
  </w:num>
  <w:num w:numId="19" w16cid:durableId="560292099">
    <w:abstractNumId w:val="24"/>
  </w:num>
  <w:num w:numId="20" w16cid:durableId="604459647">
    <w:abstractNumId w:val="2"/>
  </w:num>
  <w:num w:numId="21" w16cid:durableId="1309238160">
    <w:abstractNumId w:val="17"/>
  </w:num>
  <w:num w:numId="22" w16cid:durableId="1196457082">
    <w:abstractNumId w:val="6"/>
  </w:num>
  <w:num w:numId="23" w16cid:durableId="322046055">
    <w:abstractNumId w:val="8"/>
  </w:num>
  <w:num w:numId="24" w16cid:durableId="97531401">
    <w:abstractNumId w:val="22"/>
  </w:num>
  <w:num w:numId="25" w16cid:durableId="2028364438">
    <w:abstractNumId w:val="3"/>
  </w:num>
  <w:num w:numId="26" w16cid:durableId="106445327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F50"/>
    <w:rsid w:val="000061D7"/>
    <w:rsid w:val="00006892"/>
    <w:rsid w:val="00010E42"/>
    <w:rsid w:val="00013F50"/>
    <w:rsid w:val="000150CB"/>
    <w:rsid w:val="00015600"/>
    <w:rsid w:val="00024632"/>
    <w:rsid w:val="0002699B"/>
    <w:rsid w:val="000274FC"/>
    <w:rsid w:val="0003087A"/>
    <w:rsid w:val="00034828"/>
    <w:rsid w:val="000348CF"/>
    <w:rsid w:val="00036FFC"/>
    <w:rsid w:val="0004285F"/>
    <w:rsid w:val="000461CD"/>
    <w:rsid w:val="00046900"/>
    <w:rsid w:val="000540CB"/>
    <w:rsid w:val="000560B7"/>
    <w:rsid w:val="00063EAE"/>
    <w:rsid w:val="00064547"/>
    <w:rsid w:val="000713A1"/>
    <w:rsid w:val="000731DC"/>
    <w:rsid w:val="0007435D"/>
    <w:rsid w:val="00075319"/>
    <w:rsid w:val="0007548C"/>
    <w:rsid w:val="000764B8"/>
    <w:rsid w:val="00085562"/>
    <w:rsid w:val="000864F4"/>
    <w:rsid w:val="000945CB"/>
    <w:rsid w:val="000959C7"/>
    <w:rsid w:val="000A2470"/>
    <w:rsid w:val="000A5080"/>
    <w:rsid w:val="000A597D"/>
    <w:rsid w:val="000A658F"/>
    <w:rsid w:val="000A7821"/>
    <w:rsid w:val="000B1E97"/>
    <w:rsid w:val="000B28A8"/>
    <w:rsid w:val="000B38BE"/>
    <w:rsid w:val="000B3F5B"/>
    <w:rsid w:val="000C17C5"/>
    <w:rsid w:val="000C3F52"/>
    <w:rsid w:val="000C43AA"/>
    <w:rsid w:val="000C69C2"/>
    <w:rsid w:val="000D119D"/>
    <w:rsid w:val="000D75BB"/>
    <w:rsid w:val="000D7C15"/>
    <w:rsid w:val="000E2735"/>
    <w:rsid w:val="000E2789"/>
    <w:rsid w:val="000E3C6F"/>
    <w:rsid w:val="001118EC"/>
    <w:rsid w:val="00111B9B"/>
    <w:rsid w:val="00113AFA"/>
    <w:rsid w:val="00120313"/>
    <w:rsid w:val="00123309"/>
    <w:rsid w:val="001266DC"/>
    <w:rsid w:val="00127AC0"/>
    <w:rsid w:val="00131111"/>
    <w:rsid w:val="00131154"/>
    <w:rsid w:val="00141522"/>
    <w:rsid w:val="00142DCE"/>
    <w:rsid w:val="00143A8F"/>
    <w:rsid w:val="00145748"/>
    <w:rsid w:val="0015775D"/>
    <w:rsid w:val="001602FA"/>
    <w:rsid w:val="00160835"/>
    <w:rsid w:val="00162D4D"/>
    <w:rsid w:val="001660C3"/>
    <w:rsid w:val="001775F1"/>
    <w:rsid w:val="001876F5"/>
    <w:rsid w:val="001920F4"/>
    <w:rsid w:val="0019244E"/>
    <w:rsid w:val="00192886"/>
    <w:rsid w:val="00192C37"/>
    <w:rsid w:val="0019663F"/>
    <w:rsid w:val="001A0FF4"/>
    <w:rsid w:val="001A2044"/>
    <w:rsid w:val="001A4E1C"/>
    <w:rsid w:val="001A58E8"/>
    <w:rsid w:val="001A6B3C"/>
    <w:rsid w:val="001B11B8"/>
    <w:rsid w:val="001C0FF9"/>
    <w:rsid w:val="001C646E"/>
    <w:rsid w:val="001C769C"/>
    <w:rsid w:val="001D2241"/>
    <w:rsid w:val="001D7231"/>
    <w:rsid w:val="001D7F2F"/>
    <w:rsid w:val="001E3CEC"/>
    <w:rsid w:val="001E4461"/>
    <w:rsid w:val="001E59CF"/>
    <w:rsid w:val="00200D49"/>
    <w:rsid w:val="002025E6"/>
    <w:rsid w:val="002049DF"/>
    <w:rsid w:val="00210569"/>
    <w:rsid w:val="00214BC3"/>
    <w:rsid w:val="00222591"/>
    <w:rsid w:val="00223700"/>
    <w:rsid w:val="0022449A"/>
    <w:rsid w:val="00237907"/>
    <w:rsid w:val="00237C1C"/>
    <w:rsid w:val="00247DE4"/>
    <w:rsid w:val="002526E0"/>
    <w:rsid w:val="002530E7"/>
    <w:rsid w:val="002535F6"/>
    <w:rsid w:val="00256F2D"/>
    <w:rsid w:val="0025797E"/>
    <w:rsid w:val="00270F6E"/>
    <w:rsid w:val="00272AFC"/>
    <w:rsid w:val="00272D23"/>
    <w:rsid w:val="00272DBB"/>
    <w:rsid w:val="00284C46"/>
    <w:rsid w:val="00285C21"/>
    <w:rsid w:val="00287F35"/>
    <w:rsid w:val="0029123D"/>
    <w:rsid w:val="00291744"/>
    <w:rsid w:val="002A2F10"/>
    <w:rsid w:val="002B016B"/>
    <w:rsid w:val="002B271B"/>
    <w:rsid w:val="002C27E8"/>
    <w:rsid w:val="002C35B8"/>
    <w:rsid w:val="002C3784"/>
    <w:rsid w:val="002C7BF1"/>
    <w:rsid w:val="002D609B"/>
    <w:rsid w:val="002D6D2E"/>
    <w:rsid w:val="002E12BF"/>
    <w:rsid w:val="002E6BD9"/>
    <w:rsid w:val="00314C41"/>
    <w:rsid w:val="00317660"/>
    <w:rsid w:val="00322BB2"/>
    <w:rsid w:val="00324845"/>
    <w:rsid w:val="0032608B"/>
    <w:rsid w:val="0033041D"/>
    <w:rsid w:val="003425D3"/>
    <w:rsid w:val="00350B03"/>
    <w:rsid w:val="003539CE"/>
    <w:rsid w:val="00353A4C"/>
    <w:rsid w:val="00354C61"/>
    <w:rsid w:val="00361959"/>
    <w:rsid w:val="0036638C"/>
    <w:rsid w:val="00366572"/>
    <w:rsid w:val="003802CD"/>
    <w:rsid w:val="00386C18"/>
    <w:rsid w:val="0038721F"/>
    <w:rsid w:val="003947AC"/>
    <w:rsid w:val="0039580F"/>
    <w:rsid w:val="003958F7"/>
    <w:rsid w:val="003A2AF7"/>
    <w:rsid w:val="003B122F"/>
    <w:rsid w:val="003B28EB"/>
    <w:rsid w:val="003B592C"/>
    <w:rsid w:val="003B7A95"/>
    <w:rsid w:val="003B7C6A"/>
    <w:rsid w:val="003C42B5"/>
    <w:rsid w:val="003C78D0"/>
    <w:rsid w:val="003D73E7"/>
    <w:rsid w:val="003D7E23"/>
    <w:rsid w:val="003E2141"/>
    <w:rsid w:val="003E376D"/>
    <w:rsid w:val="003E4575"/>
    <w:rsid w:val="003F0337"/>
    <w:rsid w:val="003F2449"/>
    <w:rsid w:val="004022DB"/>
    <w:rsid w:val="00410700"/>
    <w:rsid w:val="004229D5"/>
    <w:rsid w:val="00425754"/>
    <w:rsid w:val="004276ED"/>
    <w:rsid w:val="00430EC2"/>
    <w:rsid w:val="004400CA"/>
    <w:rsid w:val="00452A99"/>
    <w:rsid w:val="004545A1"/>
    <w:rsid w:val="00455532"/>
    <w:rsid w:val="00455E8D"/>
    <w:rsid w:val="00457FE4"/>
    <w:rsid w:val="00463F20"/>
    <w:rsid w:val="0047074C"/>
    <w:rsid w:val="0047359E"/>
    <w:rsid w:val="00474505"/>
    <w:rsid w:val="004760D4"/>
    <w:rsid w:val="00476E86"/>
    <w:rsid w:val="0048133D"/>
    <w:rsid w:val="00481CC8"/>
    <w:rsid w:val="00481F6D"/>
    <w:rsid w:val="004874FA"/>
    <w:rsid w:val="004907B6"/>
    <w:rsid w:val="00493354"/>
    <w:rsid w:val="0049575A"/>
    <w:rsid w:val="004966BC"/>
    <w:rsid w:val="00496E09"/>
    <w:rsid w:val="0049723C"/>
    <w:rsid w:val="004A49DF"/>
    <w:rsid w:val="004A583F"/>
    <w:rsid w:val="004A5B87"/>
    <w:rsid w:val="004A5F63"/>
    <w:rsid w:val="004B0542"/>
    <w:rsid w:val="004B18BE"/>
    <w:rsid w:val="004B4940"/>
    <w:rsid w:val="004C0B5F"/>
    <w:rsid w:val="004C1EA2"/>
    <w:rsid w:val="004C24E5"/>
    <w:rsid w:val="004C4858"/>
    <w:rsid w:val="004D375B"/>
    <w:rsid w:val="004D4A2C"/>
    <w:rsid w:val="004E11BD"/>
    <w:rsid w:val="004E14CF"/>
    <w:rsid w:val="004E4E02"/>
    <w:rsid w:val="004E7034"/>
    <w:rsid w:val="004F13ED"/>
    <w:rsid w:val="004F20D9"/>
    <w:rsid w:val="004F487C"/>
    <w:rsid w:val="004F5A32"/>
    <w:rsid w:val="00500305"/>
    <w:rsid w:val="00502E47"/>
    <w:rsid w:val="00504BAF"/>
    <w:rsid w:val="0050572B"/>
    <w:rsid w:val="005324D2"/>
    <w:rsid w:val="00533DC8"/>
    <w:rsid w:val="00542DB0"/>
    <w:rsid w:val="00543480"/>
    <w:rsid w:val="005453B5"/>
    <w:rsid w:val="005458CF"/>
    <w:rsid w:val="00547E01"/>
    <w:rsid w:val="005555D9"/>
    <w:rsid w:val="005564E7"/>
    <w:rsid w:val="0056258D"/>
    <w:rsid w:val="00562B9D"/>
    <w:rsid w:val="005716FD"/>
    <w:rsid w:val="00573D6B"/>
    <w:rsid w:val="00575A3A"/>
    <w:rsid w:val="00585A01"/>
    <w:rsid w:val="00591E95"/>
    <w:rsid w:val="00594338"/>
    <w:rsid w:val="005A008A"/>
    <w:rsid w:val="005A278E"/>
    <w:rsid w:val="005B21A9"/>
    <w:rsid w:val="005B2D78"/>
    <w:rsid w:val="005B3839"/>
    <w:rsid w:val="005B3A98"/>
    <w:rsid w:val="005B40B6"/>
    <w:rsid w:val="005B6CF8"/>
    <w:rsid w:val="005B7CB4"/>
    <w:rsid w:val="005C0C4F"/>
    <w:rsid w:val="005C1213"/>
    <w:rsid w:val="005F0296"/>
    <w:rsid w:val="005F1223"/>
    <w:rsid w:val="00601DB8"/>
    <w:rsid w:val="00602C94"/>
    <w:rsid w:val="0060358A"/>
    <w:rsid w:val="00616487"/>
    <w:rsid w:val="00617F9C"/>
    <w:rsid w:val="00621CE4"/>
    <w:rsid w:val="00625F14"/>
    <w:rsid w:val="0063744A"/>
    <w:rsid w:val="00650C27"/>
    <w:rsid w:val="0065164B"/>
    <w:rsid w:val="00654709"/>
    <w:rsid w:val="0066388A"/>
    <w:rsid w:val="00663906"/>
    <w:rsid w:val="00666BAD"/>
    <w:rsid w:val="00672547"/>
    <w:rsid w:val="00672BB7"/>
    <w:rsid w:val="006748E4"/>
    <w:rsid w:val="00674F0D"/>
    <w:rsid w:val="00676051"/>
    <w:rsid w:val="0068063B"/>
    <w:rsid w:val="00682B3B"/>
    <w:rsid w:val="0069043C"/>
    <w:rsid w:val="00691102"/>
    <w:rsid w:val="006934F8"/>
    <w:rsid w:val="0069593F"/>
    <w:rsid w:val="0069799A"/>
    <w:rsid w:val="006A7EEC"/>
    <w:rsid w:val="006A7F6A"/>
    <w:rsid w:val="006B04F6"/>
    <w:rsid w:val="006B39F4"/>
    <w:rsid w:val="006C6B2E"/>
    <w:rsid w:val="006D268D"/>
    <w:rsid w:val="006E1A3A"/>
    <w:rsid w:val="006E2392"/>
    <w:rsid w:val="006E5280"/>
    <w:rsid w:val="006E6698"/>
    <w:rsid w:val="006F2BD0"/>
    <w:rsid w:val="006F5562"/>
    <w:rsid w:val="006F7841"/>
    <w:rsid w:val="00702AE4"/>
    <w:rsid w:val="00702DFB"/>
    <w:rsid w:val="00703774"/>
    <w:rsid w:val="00703B6D"/>
    <w:rsid w:val="0070422D"/>
    <w:rsid w:val="00707759"/>
    <w:rsid w:val="0071037D"/>
    <w:rsid w:val="007136BA"/>
    <w:rsid w:val="00717896"/>
    <w:rsid w:val="00720D82"/>
    <w:rsid w:val="0073134A"/>
    <w:rsid w:val="0073333A"/>
    <w:rsid w:val="007479EE"/>
    <w:rsid w:val="007507E4"/>
    <w:rsid w:val="007537C9"/>
    <w:rsid w:val="00760787"/>
    <w:rsid w:val="00766DFF"/>
    <w:rsid w:val="00773CF8"/>
    <w:rsid w:val="00775C74"/>
    <w:rsid w:val="00776ADF"/>
    <w:rsid w:val="00777075"/>
    <w:rsid w:val="007770E6"/>
    <w:rsid w:val="007938DC"/>
    <w:rsid w:val="0079400C"/>
    <w:rsid w:val="007947F1"/>
    <w:rsid w:val="007955EA"/>
    <w:rsid w:val="007A21B1"/>
    <w:rsid w:val="007A322C"/>
    <w:rsid w:val="007A4970"/>
    <w:rsid w:val="007A663D"/>
    <w:rsid w:val="007B1B24"/>
    <w:rsid w:val="007C18E6"/>
    <w:rsid w:val="007C273A"/>
    <w:rsid w:val="007C5CD8"/>
    <w:rsid w:val="007D732D"/>
    <w:rsid w:val="007D7334"/>
    <w:rsid w:val="007F37DE"/>
    <w:rsid w:val="007F63E0"/>
    <w:rsid w:val="008016C0"/>
    <w:rsid w:val="00814B85"/>
    <w:rsid w:val="0082074D"/>
    <w:rsid w:val="00821B66"/>
    <w:rsid w:val="008220AE"/>
    <w:rsid w:val="00822990"/>
    <w:rsid w:val="00823B07"/>
    <w:rsid w:val="00826A9B"/>
    <w:rsid w:val="0083143F"/>
    <w:rsid w:val="00841906"/>
    <w:rsid w:val="00853181"/>
    <w:rsid w:val="00854938"/>
    <w:rsid w:val="00855186"/>
    <w:rsid w:val="00860CC9"/>
    <w:rsid w:val="008620AA"/>
    <w:rsid w:val="00865BCD"/>
    <w:rsid w:val="008668A8"/>
    <w:rsid w:val="008702A6"/>
    <w:rsid w:val="0087228F"/>
    <w:rsid w:val="00873B5D"/>
    <w:rsid w:val="00890509"/>
    <w:rsid w:val="008921E7"/>
    <w:rsid w:val="00897EF0"/>
    <w:rsid w:val="008A0927"/>
    <w:rsid w:val="008A5EFC"/>
    <w:rsid w:val="008A7709"/>
    <w:rsid w:val="008B152F"/>
    <w:rsid w:val="008B4256"/>
    <w:rsid w:val="008B4AAC"/>
    <w:rsid w:val="008B6031"/>
    <w:rsid w:val="008B7F09"/>
    <w:rsid w:val="008C7169"/>
    <w:rsid w:val="008D0795"/>
    <w:rsid w:val="008D0944"/>
    <w:rsid w:val="008D5301"/>
    <w:rsid w:val="008E1A96"/>
    <w:rsid w:val="008F1E49"/>
    <w:rsid w:val="008F36C4"/>
    <w:rsid w:val="00900F41"/>
    <w:rsid w:val="00902287"/>
    <w:rsid w:val="009055F4"/>
    <w:rsid w:val="00914F98"/>
    <w:rsid w:val="00917E39"/>
    <w:rsid w:val="00925DB2"/>
    <w:rsid w:val="0093200B"/>
    <w:rsid w:val="00943884"/>
    <w:rsid w:val="009456BA"/>
    <w:rsid w:val="009456C0"/>
    <w:rsid w:val="00946FD3"/>
    <w:rsid w:val="0095333E"/>
    <w:rsid w:val="00964204"/>
    <w:rsid w:val="00970794"/>
    <w:rsid w:val="00970A1E"/>
    <w:rsid w:val="009710E8"/>
    <w:rsid w:val="00986553"/>
    <w:rsid w:val="00991CC6"/>
    <w:rsid w:val="009935CB"/>
    <w:rsid w:val="009A4597"/>
    <w:rsid w:val="009A4DE8"/>
    <w:rsid w:val="009A5D8E"/>
    <w:rsid w:val="009A7DCD"/>
    <w:rsid w:val="009B62BE"/>
    <w:rsid w:val="009C2BE6"/>
    <w:rsid w:val="009C5AC6"/>
    <w:rsid w:val="009D14D4"/>
    <w:rsid w:val="009D48A0"/>
    <w:rsid w:val="009E09EE"/>
    <w:rsid w:val="009E196A"/>
    <w:rsid w:val="009E38AE"/>
    <w:rsid w:val="009F5C56"/>
    <w:rsid w:val="009F609A"/>
    <w:rsid w:val="00A01B37"/>
    <w:rsid w:val="00A064E1"/>
    <w:rsid w:val="00A12A43"/>
    <w:rsid w:val="00A15607"/>
    <w:rsid w:val="00A17CD1"/>
    <w:rsid w:val="00A22DCC"/>
    <w:rsid w:val="00A26602"/>
    <w:rsid w:val="00A32E28"/>
    <w:rsid w:val="00A410F5"/>
    <w:rsid w:val="00A42240"/>
    <w:rsid w:val="00A4404B"/>
    <w:rsid w:val="00A465CC"/>
    <w:rsid w:val="00A468C5"/>
    <w:rsid w:val="00A55987"/>
    <w:rsid w:val="00A56AC3"/>
    <w:rsid w:val="00A5701E"/>
    <w:rsid w:val="00A738F9"/>
    <w:rsid w:val="00A74BAA"/>
    <w:rsid w:val="00A80754"/>
    <w:rsid w:val="00A83245"/>
    <w:rsid w:val="00A850C6"/>
    <w:rsid w:val="00A97697"/>
    <w:rsid w:val="00A977F0"/>
    <w:rsid w:val="00AA56E4"/>
    <w:rsid w:val="00AB36D6"/>
    <w:rsid w:val="00AC03BF"/>
    <w:rsid w:val="00AC0658"/>
    <w:rsid w:val="00AC0773"/>
    <w:rsid w:val="00AD7D69"/>
    <w:rsid w:val="00AE3734"/>
    <w:rsid w:val="00AE6503"/>
    <w:rsid w:val="00AE69CE"/>
    <w:rsid w:val="00AF0CFB"/>
    <w:rsid w:val="00AF3935"/>
    <w:rsid w:val="00AF70F9"/>
    <w:rsid w:val="00B00AD7"/>
    <w:rsid w:val="00B053EA"/>
    <w:rsid w:val="00B05431"/>
    <w:rsid w:val="00B12E42"/>
    <w:rsid w:val="00B2225B"/>
    <w:rsid w:val="00B2289D"/>
    <w:rsid w:val="00B23C2B"/>
    <w:rsid w:val="00B257D5"/>
    <w:rsid w:val="00B25D52"/>
    <w:rsid w:val="00B431CF"/>
    <w:rsid w:val="00B576AF"/>
    <w:rsid w:val="00B57FE7"/>
    <w:rsid w:val="00B60A5D"/>
    <w:rsid w:val="00B61DBE"/>
    <w:rsid w:val="00B74734"/>
    <w:rsid w:val="00B7576F"/>
    <w:rsid w:val="00B76658"/>
    <w:rsid w:val="00B81B08"/>
    <w:rsid w:val="00B81B1F"/>
    <w:rsid w:val="00B831A3"/>
    <w:rsid w:val="00B85C0C"/>
    <w:rsid w:val="00B87246"/>
    <w:rsid w:val="00BA4BB0"/>
    <w:rsid w:val="00BA655D"/>
    <w:rsid w:val="00BB086A"/>
    <w:rsid w:val="00BB1A20"/>
    <w:rsid w:val="00BC04B5"/>
    <w:rsid w:val="00BD4BAE"/>
    <w:rsid w:val="00BD6E94"/>
    <w:rsid w:val="00BE334E"/>
    <w:rsid w:val="00BE7FCC"/>
    <w:rsid w:val="00BF3305"/>
    <w:rsid w:val="00BF4265"/>
    <w:rsid w:val="00BF6503"/>
    <w:rsid w:val="00C0165C"/>
    <w:rsid w:val="00C01CE5"/>
    <w:rsid w:val="00C02B26"/>
    <w:rsid w:val="00C02FFE"/>
    <w:rsid w:val="00C06015"/>
    <w:rsid w:val="00C10452"/>
    <w:rsid w:val="00C15CDD"/>
    <w:rsid w:val="00C27446"/>
    <w:rsid w:val="00C31B6C"/>
    <w:rsid w:val="00C3285A"/>
    <w:rsid w:val="00C369AD"/>
    <w:rsid w:val="00C41A4A"/>
    <w:rsid w:val="00C438A2"/>
    <w:rsid w:val="00C51BD7"/>
    <w:rsid w:val="00C54FDD"/>
    <w:rsid w:val="00C57562"/>
    <w:rsid w:val="00C63DA4"/>
    <w:rsid w:val="00C653C7"/>
    <w:rsid w:val="00C65EE7"/>
    <w:rsid w:val="00C67C2F"/>
    <w:rsid w:val="00C70D46"/>
    <w:rsid w:val="00C70D75"/>
    <w:rsid w:val="00C73B27"/>
    <w:rsid w:val="00C75F8F"/>
    <w:rsid w:val="00C85F7D"/>
    <w:rsid w:val="00C86340"/>
    <w:rsid w:val="00C86F17"/>
    <w:rsid w:val="00CA0DE1"/>
    <w:rsid w:val="00CA0DF3"/>
    <w:rsid w:val="00CA1186"/>
    <w:rsid w:val="00CA423B"/>
    <w:rsid w:val="00CA5091"/>
    <w:rsid w:val="00CA5EF3"/>
    <w:rsid w:val="00CB3C8C"/>
    <w:rsid w:val="00CC1C07"/>
    <w:rsid w:val="00CC3B0F"/>
    <w:rsid w:val="00CD0F33"/>
    <w:rsid w:val="00CD2322"/>
    <w:rsid w:val="00CE2EA6"/>
    <w:rsid w:val="00CE7B24"/>
    <w:rsid w:val="00CF7707"/>
    <w:rsid w:val="00D026C1"/>
    <w:rsid w:val="00D05645"/>
    <w:rsid w:val="00D075B0"/>
    <w:rsid w:val="00D07AA8"/>
    <w:rsid w:val="00D11B08"/>
    <w:rsid w:val="00D248D3"/>
    <w:rsid w:val="00D265A8"/>
    <w:rsid w:val="00D30B71"/>
    <w:rsid w:val="00D33426"/>
    <w:rsid w:val="00D34E3E"/>
    <w:rsid w:val="00D36F12"/>
    <w:rsid w:val="00D37088"/>
    <w:rsid w:val="00D371B0"/>
    <w:rsid w:val="00D4256E"/>
    <w:rsid w:val="00D46ACE"/>
    <w:rsid w:val="00D53A72"/>
    <w:rsid w:val="00D57F32"/>
    <w:rsid w:val="00D633DC"/>
    <w:rsid w:val="00D66918"/>
    <w:rsid w:val="00D7584D"/>
    <w:rsid w:val="00D80A14"/>
    <w:rsid w:val="00D90042"/>
    <w:rsid w:val="00D900BC"/>
    <w:rsid w:val="00D9648E"/>
    <w:rsid w:val="00DA0D8D"/>
    <w:rsid w:val="00DB2532"/>
    <w:rsid w:val="00DC3C44"/>
    <w:rsid w:val="00DC593F"/>
    <w:rsid w:val="00DC6955"/>
    <w:rsid w:val="00DE1224"/>
    <w:rsid w:val="00DE205C"/>
    <w:rsid w:val="00DE2F3B"/>
    <w:rsid w:val="00DE5B10"/>
    <w:rsid w:val="00DE6D85"/>
    <w:rsid w:val="00DE7244"/>
    <w:rsid w:val="00DF0951"/>
    <w:rsid w:val="00DF39B5"/>
    <w:rsid w:val="00DF3BC6"/>
    <w:rsid w:val="00DF772B"/>
    <w:rsid w:val="00DF775C"/>
    <w:rsid w:val="00E02770"/>
    <w:rsid w:val="00E04B31"/>
    <w:rsid w:val="00E07606"/>
    <w:rsid w:val="00E13F60"/>
    <w:rsid w:val="00E15DA8"/>
    <w:rsid w:val="00E16246"/>
    <w:rsid w:val="00E20BA1"/>
    <w:rsid w:val="00E21919"/>
    <w:rsid w:val="00E27416"/>
    <w:rsid w:val="00E36B76"/>
    <w:rsid w:val="00E44938"/>
    <w:rsid w:val="00E45194"/>
    <w:rsid w:val="00E4604F"/>
    <w:rsid w:val="00E46D64"/>
    <w:rsid w:val="00E52926"/>
    <w:rsid w:val="00E54D7B"/>
    <w:rsid w:val="00E63216"/>
    <w:rsid w:val="00E63C01"/>
    <w:rsid w:val="00E66EAB"/>
    <w:rsid w:val="00E7091A"/>
    <w:rsid w:val="00E95527"/>
    <w:rsid w:val="00E9562F"/>
    <w:rsid w:val="00E9790F"/>
    <w:rsid w:val="00EA0845"/>
    <w:rsid w:val="00EA0A12"/>
    <w:rsid w:val="00EA76C6"/>
    <w:rsid w:val="00EB0AEF"/>
    <w:rsid w:val="00EB2574"/>
    <w:rsid w:val="00EC6946"/>
    <w:rsid w:val="00ED08AE"/>
    <w:rsid w:val="00ED3CAF"/>
    <w:rsid w:val="00EF68CF"/>
    <w:rsid w:val="00F05ADE"/>
    <w:rsid w:val="00F107DF"/>
    <w:rsid w:val="00F13AD2"/>
    <w:rsid w:val="00F170A6"/>
    <w:rsid w:val="00F224F9"/>
    <w:rsid w:val="00F233CB"/>
    <w:rsid w:val="00F3730B"/>
    <w:rsid w:val="00F37495"/>
    <w:rsid w:val="00F454F3"/>
    <w:rsid w:val="00F47130"/>
    <w:rsid w:val="00F61442"/>
    <w:rsid w:val="00F63E5F"/>
    <w:rsid w:val="00F66F94"/>
    <w:rsid w:val="00F67466"/>
    <w:rsid w:val="00F67E67"/>
    <w:rsid w:val="00F726BD"/>
    <w:rsid w:val="00F73C3E"/>
    <w:rsid w:val="00F77993"/>
    <w:rsid w:val="00F77D4A"/>
    <w:rsid w:val="00F83613"/>
    <w:rsid w:val="00F84660"/>
    <w:rsid w:val="00F91402"/>
    <w:rsid w:val="00F91A19"/>
    <w:rsid w:val="00FA47DE"/>
    <w:rsid w:val="00FA5BEB"/>
    <w:rsid w:val="00FB4C1C"/>
    <w:rsid w:val="00FB781C"/>
    <w:rsid w:val="00FB79DE"/>
    <w:rsid w:val="00FC176B"/>
    <w:rsid w:val="00FC2D5E"/>
    <w:rsid w:val="00FC33C3"/>
    <w:rsid w:val="00FC3435"/>
    <w:rsid w:val="00FC3F1E"/>
    <w:rsid w:val="00FC5C32"/>
    <w:rsid w:val="00FD4586"/>
    <w:rsid w:val="00FE6F16"/>
    <w:rsid w:val="00FF74BE"/>
    <w:rsid w:val="3D11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491888"/>
  <w15:chartTrackingRefBased/>
  <w15:docId w15:val="{5E14BB01-7358-4CFD-8580-82281131C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DC8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6602"/>
    <w:pPr>
      <w:numPr>
        <w:numId w:val="9"/>
      </w:numPr>
      <w:spacing w:before="480" w:after="0"/>
      <w:contextualSpacing/>
      <w:outlineLvl w:val="0"/>
    </w:pPr>
    <w:rPr>
      <w:rFonts w:asciiTheme="majorHAnsi" w:eastAsiaTheme="majorEastAsia" w:hAnsiTheme="majorHAnsi" w:cs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602"/>
    <w:pPr>
      <w:numPr>
        <w:ilvl w:val="1"/>
        <w:numId w:val="9"/>
      </w:numPr>
      <w:spacing w:before="200" w:after="0"/>
      <w:outlineLvl w:val="1"/>
    </w:pPr>
    <w:rPr>
      <w:rFonts w:asciiTheme="majorHAnsi" w:eastAsiaTheme="majorEastAsia" w:hAnsiTheme="majorHAnsi" w:cs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53A4C"/>
    <w:pPr>
      <w:numPr>
        <w:ilvl w:val="2"/>
        <w:numId w:val="9"/>
      </w:num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A0A12"/>
    <w:pPr>
      <w:numPr>
        <w:ilvl w:val="3"/>
        <w:numId w:val="9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3A4C"/>
    <w:pPr>
      <w:numPr>
        <w:ilvl w:val="4"/>
        <w:numId w:val="9"/>
      </w:num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27E0FF" w:themeColor="text1" w:themeTint="8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3A4C"/>
    <w:pPr>
      <w:numPr>
        <w:ilvl w:val="5"/>
        <w:numId w:val="9"/>
      </w:num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27E0FF" w:themeColor="text1" w:themeTint="80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3A4C"/>
    <w:pPr>
      <w:numPr>
        <w:ilvl w:val="6"/>
        <w:numId w:val="9"/>
      </w:numPr>
      <w:spacing w:after="0"/>
      <w:outlineLvl w:val="6"/>
    </w:pPr>
    <w:rPr>
      <w:rFonts w:asciiTheme="majorHAnsi" w:eastAsiaTheme="majorEastAsia" w:hAnsiTheme="majorHAnsi" w:cstheme="majorBidi"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3A4C"/>
    <w:pPr>
      <w:numPr>
        <w:ilvl w:val="7"/>
        <w:numId w:val="9"/>
      </w:num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3A4C"/>
    <w:pPr>
      <w:numPr>
        <w:ilvl w:val="8"/>
        <w:numId w:val="9"/>
      </w:num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602"/>
    <w:rPr>
      <w:rFonts w:asciiTheme="majorHAnsi" w:eastAsiaTheme="majorEastAsia" w:hAnsiTheme="majorHAnsi" w:cs="Arial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26602"/>
    <w:rPr>
      <w:rFonts w:asciiTheme="majorHAnsi" w:eastAsiaTheme="majorEastAsia" w:hAnsiTheme="majorHAnsi" w:cs="Arial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53A4C"/>
    <w:rPr>
      <w:rFonts w:asciiTheme="majorHAnsi" w:eastAsiaTheme="majorEastAsia" w:hAnsiTheme="majorHAnsi" w:cstheme="majorBidi"/>
      <w:b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A0A12"/>
    <w:rPr>
      <w:rFonts w:asciiTheme="majorHAnsi" w:eastAsiaTheme="majorEastAsia" w:hAnsiTheme="majorHAnsi" w:cstheme="majorBidi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3A4C"/>
    <w:rPr>
      <w:rFonts w:asciiTheme="majorHAnsi" w:eastAsiaTheme="majorEastAsia" w:hAnsiTheme="majorHAnsi" w:cstheme="majorBidi"/>
      <w:b/>
      <w:bCs/>
      <w:color w:val="27E0F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3A4C"/>
    <w:rPr>
      <w:rFonts w:asciiTheme="majorHAnsi" w:eastAsiaTheme="majorEastAsia" w:hAnsiTheme="majorHAnsi" w:cstheme="majorBidi"/>
      <w:b/>
      <w:bCs/>
      <w:i/>
      <w:iCs/>
      <w:color w:val="27E0F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3A4C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3A4C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3A4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A26602"/>
    <w:pPr>
      <w:spacing w:line="240" w:lineRule="auto"/>
    </w:pPr>
    <w:rPr>
      <w:rFonts w:asciiTheme="majorHAnsi" w:hAnsiTheme="majorHAnsi"/>
      <w:b/>
      <w:color w:val="000000" w:themeColor="background1" w:themeShade="8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26602"/>
    <w:rPr>
      <w:rFonts w:asciiTheme="majorHAnsi" w:hAnsiTheme="majorHAnsi"/>
      <w:b/>
      <w:color w:val="000000" w:themeColor="background1" w:themeShade="80"/>
      <w:sz w:val="72"/>
      <w:szCs w:val="72"/>
    </w:rPr>
  </w:style>
  <w:style w:type="paragraph" w:styleId="Subtitle">
    <w:name w:val="Subtitle"/>
    <w:basedOn w:val="Title"/>
    <w:next w:val="Normal"/>
    <w:link w:val="SubtitleChar"/>
    <w:uiPriority w:val="11"/>
    <w:qFormat/>
    <w:rsid w:val="00353A4C"/>
    <w:rPr>
      <w:color w:val="auto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353A4C"/>
    <w:rPr>
      <w:b/>
      <w:sz w:val="56"/>
      <w:szCs w:val="56"/>
    </w:rPr>
  </w:style>
  <w:style w:type="character" w:styleId="Strong">
    <w:name w:val="Strong"/>
    <w:uiPriority w:val="22"/>
    <w:qFormat/>
    <w:rsid w:val="00353A4C"/>
    <w:rPr>
      <w:b/>
      <w:bCs/>
    </w:rPr>
  </w:style>
  <w:style w:type="character" w:styleId="Emphasis">
    <w:name w:val="Emphasis"/>
    <w:uiPriority w:val="20"/>
    <w:qFormat/>
    <w:rsid w:val="00353A4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6B39F4"/>
    <w:pPr>
      <w:numPr>
        <w:numId w:val="10"/>
      </w:num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53A4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53A4C"/>
    <w:pPr>
      <w:spacing w:before="200" w:after="0"/>
      <w:ind w:left="360" w:right="360"/>
    </w:pPr>
    <w:rPr>
      <w:i/>
      <w:iCs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353A4C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A4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sz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A4C"/>
    <w:rPr>
      <w:b/>
      <w:bCs/>
      <w:i/>
      <w:iCs/>
    </w:rPr>
  </w:style>
  <w:style w:type="character" w:styleId="SubtleEmphasis">
    <w:name w:val="Subtle Emphasis"/>
    <w:uiPriority w:val="19"/>
    <w:qFormat/>
    <w:rsid w:val="00353A4C"/>
    <w:rPr>
      <w:i/>
      <w:iCs/>
    </w:rPr>
  </w:style>
  <w:style w:type="character" w:styleId="IntenseEmphasis">
    <w:name w:val="Intense Emphasis"/>
    <w:uiPriority w:val="21"/>
    <w:qFormat/>
    <w:rsid w:val="00353A4C"/>
    <w:rPr>
      <w:b/>
      <w:bCs/>
    </w:rPr>
  </w:style>
  <w:style w:type="character" w:styleId="SubtleReference">
    <w:name w:val="Subtle Reference"/>
    <w:uiPriority w:val="31"/>
    <w:qFormat/>
    <w:rsid w:val="00353A4C"/>
    <w:rPr>
      <w:smallCaps/>
    </w:rPr>
  </w:style>
  <w:style w:type="character" w:styleId="IntenseReference">
    <w:name w:val="Intense Reference"/>
    <w:uiPriority w:val="32"/>
    <w:qFormat/>
    <w:rsid w:val="00353A4C"/>
    <w:rPr>
      <w:smallCaps/>
      <w:spacing w:val="5"/>
      <w:u w:val="single"/>
    </w:rPr>
  </w:style>
  <w:style w:type="character" w:styleId="BookTitle">
    <w:name w:val="Book Title"/>
    <w:uiPriority w:val="33"/>
    <w:qFormat/>
    <w:rsid w:val="00353A4C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353A4C"/>
    <w:pPr>
      <w:numPr>
        <w:numId w:val="1"/>
      </w:numPr>
      <w:outlineLvl w:val="9"/>
    </w:p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4550" w:themeColor="text1"/>
        <w:left w:val="single" w:sz="4" w:space="0" w:color="004550" w:themeColor="text1"/>
        <w:bottom w:val="single" w:sz="4" w:space="0" w:color="004550" w:themeColor="text1"/>
        <w:right w:val="single" w:sz="4" w:space="0" w:color="004550" w:themeColor="text1"/>
        <w:insideH w:val="single" w:sz="4" w:space="0" w:color="004550" w:themeColor="text1"/>
        <w:insideV w:val="single" w:sz="4" w:space="0" w:color="004550" w:themeColor="text1"/>
      </w:tblBorders>
    </w:tblPr>
  </w:style>
  <w:style w:type="table" w:styleId="GridTable1Light-Accent1">
    <w:name w:val="Grid Table 1 Light Accent 1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A0E7C4" w:themeColor="accent1" w:themeTint="66"/>
        <w:left w:val="single" w:sz="4" w:space="0" w:color="A0E7C4" w:themeColor="accent1" w:themeTint="66"/>
        <w:bottom w:val="single" w:sz="4" w:space="0" w:color="A0E7C4" w:themeColor="accent1" w:themeTint="66"/>
        <w:right w:val="single" w:sz="4" w:space="0" w:color="A0E7C4" w:themeColor="accent1" w:themeTint="66"/>
        <w:insideH w:val="single" w:sz="4" w:space="0" w:color="A0E7C4" w:themeColor="accent1" w:themeTint="66"/>
        <w:insideV w:val="single" w:sz="4" w:space="0" w:color="A0E7C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1DBA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1DBA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Pr>
      <w:color w:val="000000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2660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2660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26602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A26602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5B21A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B21A9"/>
    <w:pPr>
      <w:spacing w:after="100"/>
      <w:ind w:left="240"/>
    </w:pPr>
  </w:style>
  <w:style w:type="character" w:styleId="CommentReference">
    <w:name w:val="annotation reference"/>
    <w:basedOn w:val="DefaultParagraphFont"/>
    <w:uiPriority w:val="99"/>
    <w:semiHidden/>
    <w:unhideWhenUsed/>
    <w:rsid w:val="001E3C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3CEC"/>
    <w:pPr>
      <w:spacing w:after="16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3CEC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CE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11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B40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40B6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5B40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0B6"/>
    <w:rPr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A4DE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A4DE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A4DE8"/>
    <w:rPr>
      <w:vertAlign w:val="superscript"/>
    </w:rPr>
  </w:style>
  <w:style w:type="paragraph" w:styleId="TOC3">
    <w:name w:val="toc 3"/>
    <w:basedOn w:val="Normal"/>
    <w:next w:val="Normal"/>
    <w:autoRedefine/>
    <w:uiPriority w:val="39"/>
    <w:unhideWhenUsed/>
    <w:rsid w:val="000959C7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7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4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3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6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0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1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7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3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61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doi.org/10.1186/1472-6963-14-2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SHTM">
  <a:themeElements>
    <a:clrScheme name="LSHTM">
      <a:dk1>
        <a:srgbClr val="004550"/>
      </a:dk1>
      <a:lt1>
        <a:srgbClr val="000000"/>
      </a:lt1>
      <a:dk2>
        <a:srgbClr val="2BAC6D"/>
      </a:dk2>
      <a:lt2>
        <a:srgbClr val="FFFFFF"/>
      </a:lt2>
      <a:accent1>
        <a:srgbClr val="2BAC6D"/>
      </a:accent1>
      <a:accent2>
        <a:srgbClr val="004550"/>
      </a:accent2>
      <a:accent3>
        <a:srgbClr val="00ABCE"/>
      </a:accent3>
      <a:accent4>
        <a:srgbClr val="FBB800"/>
      </a:accent4>
      <a:accent5>
        <a:srgbClr val="E95B0C"/>
      </a:accent5>
      <a:accent6>
        <a:srgbClr val="B1B2B3"/>
      </a:accent6>
      <a:hlink>
        <a:srgbClr val="000000"/>
      </a:hlink>
      <a:folHlink>
        <a:srgbClr val="000000"/>
      </a:folHlink>
    </a:clrScheme>
    <a:fontScheme name="LSHTM">
      <a:majorFont>
        <a:latin typeface="Merriweather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33D54D48312343B250141AD60E42EA" ma:contentTypeVersion="17" ma:contentTypeDescription="Create a new document." ma:contentTypeScope="" ma:versionID="e0454fd2fa4c72044ef08c06d694d192">
  <xsd:schema xmlns:xsd="http://www.w3.org/2001/XMLSchema" xmlns:xs="http://www.w3.org/2001/XMLSchema" xmlns:p="http://schemas.microsoft.com/office/2006/metadata/properties" xmlns:ns2="6fda7565-9723-4d47-8f37-db120daa01b8" xmlns:ns3="bd2a10cf-e067-4f9c-87ec-f8ebada5459f" targetNamespace="http://schemas.microsoft.com/office/2006/metadata/properties" ma:root="true" ma:fieldsID="c8f53d9547cf7147de80fa0ed2a919b8" ns2:_="" ns3:_="">
    <xsd:import namespace="6fda7565-9723-4d47-8f37-db120daa01b8"/>
    <xsd:import namespace="bd2a10cf-e067-4f9c-87ec-f8ebada5459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_dlc_DocId" minOccurs="0"/>
                <xsd:element ref="ns3:_dlc_DocIdUrl" minOccurs="0"/>
                <xsd:element ref="ns3:_dlc_DocIdPersistI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a7565-9723-4d47-8f37-db120daa01b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2a10cf-e067-4f9c-87ec-f8ebada5459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58c3712-8eb6-450c-9961-28f11b6733b8}" ma:internalName="TaxCatchAll" ma:showField="CatchAllData" ma:web="bd2a10cf-e067-4f9c-87ec-f8ebada545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2a10cf-e067-4f9c-87ec-f8ebada5459f" xsi:nil="true"/>
    <lcf76f155ced4ddcb4097134ff3c332f xmlns="6fda7565-9723-4d47-8f37-db120daa01b8">
      <Terms xmlns="http://schemas.microsoft.com/office/infopath/2007/PartnerControls"/>
    </lcf76f155ced4ddcb4097134ff3c332f>
    <_dlc_DocId xmlns="bd2a10cf-e067-4f9c-87ec-f8ebada5459f">FT7ZSSYKJ64H-414968548-97156</_dlc_DocId>
    <_dlc_DocIdUrl xmlns="bd2a10cf-e067-4f9c-87ec-f8ebada5459f">
      <Url>https://springernature.sharepoint.com/sites/NatureJournalsProduction/_layouts/15/DocIdRedir.aspx?ID=FT7ZSSYKJ64H-414968548-97156</Url>
      <Description>FT7ZSSYKJ64H-414968548-97156</Description>
    </_dlc_DocIdUrl>
  </documentManagement>
</p:properties>
</file>

<file path=customXml/itemProps1.xml><?xml version="1.0" encoding="utf-8"?>
<ds:datastoreItem xmlns:ds="http://schemas.openxmlformats.org/officeDocument/2006/customXml" ds:itemID="{641CD821-A7C9-4D16-8A21-723729858B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337F02-3E64-4699-923F-4A0DB46184E2}"/>
</file>

<file path=customXml/itemProps3.xml><?xml version="1.0" encoding="utf-8"?>
<ds:datastoreItem xmlns:ds="http://schemas.openxmlformats.org/officeDocument/2006/customXml" ds:itemID="{F2528878-24E9-4271-A892-24D78319E37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C20B0A-430B-44D8-9DED-E0C17D2A75C2}"/>
</file>

<file path=customXml/itemProps5.xml><?xml version="1.0" encoding="utf-8"?>
<ds:datastoreItem xmlns:ds="http://schemas.openxmlformats.org/officeDocument/2006/customXml" ds:itemID="{E76A9C5E-58BF-40F5-B538-2ED47A8C268D}">
  <ds:schemaRefs>
    <ds:schemaRef ds:uri="http://schemas.microsoft.com/office/2006/metadata/properties"/>
    <ds:schemaRef ds:uri="http://schemas.microsoft.com/office/infopath/2007/PartnerControls"/>
    <ds:schemaRef ds:uri="6a164dda-3779-4169-b957-e287451f6523"/>
    <ds:schemaRef ds:uri="dccf2e08-118b-4324-a5e7-150e20fd789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.~WRD0001</Template>
  <TotalTime>0</TotalTime>
  <Pages>32</Pages>
  <Words>7652</Words>
  <Characters>43619</Characters>
  <Application>Microsoft Office Word</Application>
  <DocSecurity>0</DocSecurity>
  <Lines>363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School of Hygiene &amp; Tropical Medicine</Company>
  <LinksUpToDate>false</LinksUpToDate>
  <CharactersWithSpaces>51169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Falconer</dc:creator>
  <cp:keywords/>
  <dc:description/>
  <cp:lastModifiedBy>Kathryn Oliver</cp:lastModifiedBy>
  <cp:revision>2</cp:revision>
  <dcterms:created xsi:type="dcterms:W3CDTF">2024-08-09T12:50:00Z</dcterms:created>
  <dcterms:modified xsi:type="dcterms:W3CDTF">2024-08-09T12:50:00Z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0x0101007733D54D48312343B250141AD60E42EA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  <property fmtid="{D5CDD505-2E9C-101B-9397-08002B2CF9AE}" pid="9" name="_dlc_DocIdItemGuid">
    <vt:lpwstr>feaad35a-6f34-4e5e-8cc3-d4b25c28ea6a</vt:lpwstr>
  </property>
</Properties>
</file>