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AC7" w:rsidRPr="006E6034" w:rsidRDefault="00B61AC7" w:rsidP="000C3BFB">
      <w:pPr>
        <w:rPr>
          <w:sz w:val="24"/>
          <w:lang w:val="en-GB"/>
        </w:rPr>
      </w:pPr>
      <w:r>
        <w:rPr>
          <w:sz w:val="24"/>
          <w:lang w:val="en-GB"/>
        </w:rPr>
        <w:t xml:space="preserve">Additional file 3. Results of the constrained analysis. </w:t>
      </w:r>
    </w:p>
    <w:p w:rsidR="00B61AC7" w:rsidRDefault="00B61AC7" w:rsidP="000C3BFB">
      <w:pPr>
        <w:rPr>
          <w:sz w:val="24"/>
          <w:lang w:val="en-GB"/>
        </w:rPr>
      </w:pPr>
      <w:r w:rsidRPr="006E6034">
        <w:rPr>
          <w:sz w:val="24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8pt;height:495.6pt">
            <v:imagedata r:id="rId6" o:title=""/>
          </v:shape>
        </w:pict>
      </w:r>
    </w:p>
    <w:p w:rsidR="00B61AC7" w:rsidRPr="00E4575E" w:rsidRDefault="00B61AC7" w:rsidP="000C3BFB">
      <w:pPr>
        <w:rPr>
          <w:sz w:val="24"/>
          <w:lang w:val="en-GB"/>
        </w:rPr>
      </w:pPr>
      <w:r>
        <w:rPr>
          <w:sz w:val="24"/>
          <w:lang w:val="en-GB"/>
        </w:rPr>
        <w:t xml:space="preserve">A. Strict consensus tree from unconstrained anlaysis. B. Strict consensus tree of constrained analysis forcing the monophyly of </w:t>
      </w:r>
      <w:r w:rsidRPr="00D514CE">
        <w:rPr>
          <w:i/>
          <w:sz w:val="24"/>
        </w:rPr>
        <w:t>Tetraphalerus</w:t>
      </w:r>
      <w:r w:rsidRPr="00D514CE">
        <w:rPr>
          <w:sz w:val="24"/>
        </w:rPr>
        <w:t xml:space="preserve"> + </w:t>
      </w:r>
      <w:r w:rsidRPr="006E5A1B">
        <w:rPr>
          <w:i/>
          <w:sz w:val="24"/>
        </w:rPr>
        <w:t>Odontomma</w:t>
      </w:r>
      <w:r w:rsidRPr="00D514CE">
        <w:rPr>
          <w:sz w:val="24"/>
        </w:rPr>
        <w:t xml:space="preserve"> and </w:t>
      </w:r>
      <w:r w:rsidRPr="00D514CE">
        <w:rPr>
          <w:i/>
          <w:sz w:val="24"/>
        </w:rPr>
        <w:t>Pareuryomma</w:t>
      </w:r>
      <w:r w:rsidRPr="00D514CE">
        <w:rPr>
          <w:sz w:val="24"/>
        </w:rPr>
        <w:t xml:space="preserve"> + </w:t>
      </w:r>
      <w:r w:rsidRPr="00D514CE">
        <w:rPr>
          <w:i/>
          <w:sz w:val="24"/>
        </w:rPr>
        <w:t>Notocupes</w:t>
      </w:r>
      <w:r>
        <w:rPr>
          <w:sz w:val="24"/>
        </w:rPr>
        <w:t xml:space="preserve">. C. </w:t>
      </w:r>
      <w:r>
        <w:rPr>
          <w:sz w:val="24"/>
          <w:lang w:val="en-GB"/>
        </w:rPr>
        <w:t xml:space="preserve">Strict consensus tree of constrained analysis forcing the monophyly of </w:t>
      </w:r>
      <w:r w:rsidRPr="00D514CE">
        <w:rPr>
          <w:i/>
          <w:sz w:val="24"/>
        </w:rPr>
        <w:t>Tetraphalerus</w:t>
      </w:r>
      <w:r w:rsidRPr="00D514CE">
        <w:rPr>
          <w:sz w:val="24"/>
        </w:rPr>
        <w:t xml:space="preserve"> </w:t>
      </w:r>
      <w:r>
        <w:rPr>
          <w:sz w:val="24"/>
        </w:rPr>
        <w:t xml:space="preserve">and </w:t>
      </w:r>
      <w:r w:rsidRPr="006E5A1B">
        <w:rPr>
          <w:i/>
          <w:sz w:val="24"/>
        </w:rPr>
        <w:t>Odontomma</w:t>
      </w:r>
      <w:r>
        <w:rPr>
          <w:sz w:val="24"/>
        </w:rPr>
        <w:t xml:space="preserve">. D. </w:t>
      </w:r>
      <w:r>
        <w:rPr>
          <w:sz w:val="24"/>
          <w:lang w:val="en-GB"/>
        </w:rPr>
        <w:t xml:space="preserve">Strict consensus tree of constrained analysis forcing the monophyly of </w:t>
      </w:r>
      <w:r w:rsidRPr="00D514CE">
        <w:rPr>
          <w:i/>
          <w:sz w:val="24"/>
        </w:rPr>
        <w:t>Pareuryomma</w:t>
      </w:r>
      <w:r w:rsidRPr="00D514CE">
        <w:rPr>
          <w:sz w:val="24"/>
        </w:rPr>
        <w:t xml:space="preserve"> </w:t>
      </w:r>
      <w:r>
        <w:rPr>
          <w:sz w:val="24"/>
        </w:rPr>
        <w:t>and</w:t>
      </w:r>
      <w:r w:rsidRPr="00D514CE">
        <w:rPr>
          <w:sz w:val="24"/>
        </w:rPr>
        <w:t xml:space="preserve"> </w:t>
      </w:r>
      <w:r w:rsidRPr="00D514CE">
        <w:rPr>
          <w:i/>
          <w:sz w:val="24"/>
        </w:rPr>
        <w:t>Notocupes</w:t>
      </w:r>
      <w:r>
        <w:rPr>
          <w:sz w:val="24"/>
        </w:rPr>
        <w:t>.</w:t>
      </w:r>
    </w:p>
    <w:sectPr w:rsidR="00B61AC7" w:rsidRPr="00E4575E" w:rsidSect="00C11765">
      <w:pgSz w:w="12240" w:h="15840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AC7" w:rsidRDefault="00B61AC7" w:rsidP="007673F5">
      <w:r>
        <w:separator/>
      </w:r>
    </w:p>
  </w:endnote>
  <w:endnote w:type="continuationSeparator" w:id="0">
    <w:p w:rsidR="00B61AC7" w:rsidRDefault="00B61AC7" w:rsidP="00767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AC7" w:rsidRDefault="00B61AC7" w:rsidP="007673F5">
      <w:r>
        <w:separator/>
      </w:r>
    </w:p>
  </w:footnote>
  <w:footnote w:type="continuationSeparator" w:id="0">
    <w:p w:rsidR="00B61AC7" w:rsidRDefault="00B61AC7" w:rsidP="007673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73F5"/>
    <w:rsid w:val="00016478"/>
    <w:rsid w:val="00027F99"/>
    <w:rsid w:val="00034147"/>
    <w:rsid w:val="00035123"/>
    <w:rsid w:val="00067F48"/>
    <w:rsid w:val="000A1DD6"/>
    <w:rsid w:val="000A7682"/>
    <w:rsid w:val="000C3BFB"/>
    <w:rsid w:val="000F6182"/>
    <w:rsid w:val="00165D35"/>
    <w:rsid w:val="00185700"/>
    <w:rsid w:val="00187AF7"/>
    <w:rsid w:val="001A2330"/>
    <w:rsid w:val="001D0456"/>
    <w:rsid w:val="00235FF7"/>
    <w:rsid w:val="00246B3D"/>
    <w:rsid w:val="00271DDC"/>
    <w:rsid w:val="00280AE1"/>
    <w:rsid w:val="002B472C"/>
    <w:rsid w:val="00317D6A"/>
    <w:rsid w:val="00327765"/>
    <w:rsid w:val="003312DC"/>
    <w:rsid w:val="00331B98"/>
    <w:rsid w:val="00334347"/>
    <w:rsid w:val="00345749"/>
    <w:rsid w:val="00372149"/>
    <w:rsid w:val="003B662F"/>
    <w:rsid w:val="003C7368"/>
    <w:rsid w:val="003E64D8"/>
    <w:rsid w:val="00433275"/>
    <w:rsid w:val="00471A97"/>
    <w:rsid w:val="00472621"/>
    <w:rsid w:val="004A31AA"/>
    <w:rsid w:val="004E254F"/>
    <w:rsid w:val="00516630"/>
    <w:rsid w:val="00531DDA"/>
    <w:rsid w:val="00552717"/>
    <w:rsid w:val="005660DF"/>
    <w:rsid w:val="00595C9C"/>
    <w:rsid w:val="00597980"/>
    <w:rsid w:val="005E34EB"/>
    <w:rsid w:val="00622597"/>
    <w:rsid w:val="006523E8"/>
    <w:rsid w:val="00682D6F"/>
    <w:rsid w:val="006C080D"/>
    <w:rsid w:val="006E5A1B"/>
    <w:rsid w:val="006E6034"/>
    <w:rsid w:val="007673F5"/>
    <w:rsid w:val="0077019D"/>
    <w:rsid w:val="00793ADF"/>
    <w:rsid w:val="007C37DA"/>
    <w:rsid w:val="007E1D17"/>
    <w:rsid w:val="007F7236"/>
    <w:rsid w:val="00806942"/>
    <w:rsid w:val="00807868"/>
    <w:rsid w:val="0083334A"/>
    <w:rsid w:val="008D39AA"/>
    <w:rsid w:val="00914FDA"/>
    <w:rsid w:val="00940D91"/>
    <w:rsid w:val="009630D0"/>
    <w:rsid w:val="00966F79"/>
    <w:rsid w:val="009A6AB0"/>
    <w:rsid w:val="00A23FE6"/>
    <w:rsid w:val="00A27024"/>
    <w:rsid w:val="00A36462"/>
    <w:rsid w:val="00A54C34"/>
    <w:rsid w:val="00AF71EF"/>
    <w:rsid w:val="00B61AC7"/>
    <w:rsid w:val="00B81D13"/>
    <w:rsid w:val="00B87833"/>
    <w:rsid w:val="00B920AE"/>
    <w:rsid w:val="00BD1552"/>
    <w:rsid w:val="00BE191D"/>
    <w:rsid w:val="00C11765"/>
    <w:rsid w:val="00C970F3"/>
    <w:rsid w:val="00CF092C"/>
    <w:rsid w:val="00D06F07"/>
    <w:rsid w:val="00D23E36"/>
    <w:rsid w:val="00D3755C"/>
    <w:rsid w:val="00D514CE"/>
    <w:rsid w:val="00D54D1E"/>
    <w:rsid w:val="00D70472"/>
    <w:rsid w:val="00DF3343"/>
    <w:rsid w:val="00E26352"/>
    <w:rsid w:val="00E4575E"/>
    <w:rsid w:val="00E72DD8"/>
    <w:rsid w:val="00E84E57"/>
    <w:rsid w:val="00ED3473"/>
    <w:rsid w:val="00F248CE"/>
    <w:rsid w:val="00F76EE5"/>
    <w:rsid w:val="00FE4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3F5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673F5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="Calibri" w:hAnsi="Calibri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73F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673F5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="Calibri" w:hAnsi="Calibri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673F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63</Words>
  <Characters>383</Characters>
  <Application>Microsoft Office Outlook</Application>
  <DocSecurity>0</DocSecurity>
  <Lines>0</Lines>
  <Paragraphs>0</Paragraphs>
  <ScaleCrop>false</ScaleCrop>
  <Company>Microsoft 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3</dc:title>
  <dc:subject/>
  <dc:creator>王永杰</dc:creator>
  <cp:keywords/>
  <dc:description/>
  <cp:lastModifiedBy>番茄花园</cp:lastModifiedBy>
  <cp:revision>2</cp:revision>
  <dcterms:created xsi:type="dcterms:W3CDTF">2012-05-18T07:39:00Z</dcterms:created>
  <dcterms:modified xsi:type="dcterms:W3CDTF">2012-05-18T07:39:00Z</dcterms:modified>
</cp:coreProperties>
</file>