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B9" w:rsidRPr="008E51B9" w:rsidRDefault="008E51B9" w:rsidP="008E51B9">
      <w:pPr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8E51B9">
        <w:rPr>
          <w:rFonts w:ascii="Times New Roman" w:hAnsi="Times New Roman"/>
          <w:b/>
          <w:bCs/>
          <w:sz w:val="24"/>
          <w:szCs w:val="24"/>
          <w:lang w:val="en-GB"/>
        </w:rPr>
        <w:t>Supplementary Table S1.</w:t>
      </w:r>
      <w:proofErr w:type="gramEnd"/>
      <w:r w:rsidRPr="008E51B9">
        <w:rPr>
          <w:rFonts w:ascii="Times New Roman" w:hAnsi="Times New Roman"/>
          <w:b/>
          <w:bCs/>
          <w:sz w:val="24"/>
          <w:szCs w:val="24"/>
          <w:lang w:val="en-GB"/>
        </w:rPr>
        <w:t xml:space="preserve">  </w:t>
      </w:r>
      <w:r w:rsidRPr="008E51B9">
        <w:rPr>
          <w:rFonts w:ascii="Times New Roman" w:hAnsi="Times New Roman"/>
          <w:sz w:val="24"/>
          <w:szCs w:val="24"/>
          <w:lang w:val="en-GB"/>
        </w:rPr>
        <w:t xml:space="preserve">Taxon sampling and their respective accession numbers in </w:t>
      </w:r>
      <w:proofErr w:type="spellStart"/>
      <w:r w:rsidRPr="008E51B9">
        <w:rPr>
          <w:rFonts w:ascii="Times New Roman" w:hAnsi="Times New Roman"/>
          <w:sz w:val="24"/>
          <w:szCs w:val="24"/>
          <w:lang w:val="en-GB"/>
        </w:rPr>
        <w:t>GenBank</w:t>
      </w:r>
      <w:proofErr w:type="spellEnd"/>
      <w:r w:rsidRPr="008E51B9">
        <w:rPr>
          <w:rFonts w:ascii="Times New Roman" w:hAnsi="Times New Roman"/>
          <w:sz w:val="24"/>
          <w:szCs w:val="24"/>
          <w:lang w:val="en-GB"/>
        </w:rPr>
        <w:t xml:space="preserve"> (missing data denoted by '-')</w:t>
      </w:r>
    </w:p>
    <w:tbl>
      <w:tblPr>
        <w:tblW w:w="14885" w:type="dxa"/>
        <w:tblInd w:w="-318" w:type="dxa"/>
        <w:tblLook w:val="04A0" w:firstRow="1" w:lastRow="0" w:firstColumn="1" w:lastColumn="0" w:noHBand="0" w:noVBand="1"/>
      </w:tblPr>
      <w:tblGrid>
        <w:gridCol w:w="1045"/>
        <w:gridCol w:w="1586"/>
        <w:gridCol w:w="2615"/>
        <w:gridCol w:w="1701"/>
        <w:gridCol w:w="3118"/>
        <w:gridCol w:w="1016"/>
        <w:gridCol w:w="1016"/>
        <w:gridCol w:w="1016"/>
        <w:gridCol w:w="1016"/>
        <w:gridCol w:w="1016"/>
      </w:tblGrid>
      <w:tr w:rsidR="0098110A" w:rsidRPr="0098110A" w:rsidTr="0098110A">
        <w:trPr>
          <w:trHeight w:val="270"/>
          <w:tblHeader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CODE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TRIBE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SPECIES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COUNTRY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LOCALITY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CO1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EF-1a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28S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CAD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ArgK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EnPol01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Entiminae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Polydrusus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cervinus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Telemark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Gvarv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CsXxA01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Conoderinae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Homoeometamlus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Kibale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HQ883872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MoPor01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Molytinae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Porthetes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hispidus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Kokstad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HQ883895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BoBot01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Bothrosternini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Bothrosternus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foveatus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Birri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BoCne01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Bothrosternini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Cesinus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lecontei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Birri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BoEup01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Bothrosternini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Eupagiocerus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dentipes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Birri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BoSte01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Bothrosternini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Sternobothrus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Brasil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Esperito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Santo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CaCac01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Cactopinini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Cactopinus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rhois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USA, 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Riverside Co., San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Bernadino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NF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CoAmp01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Amphicranus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11 km SE La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Virgen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CoAmp02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Amphicranus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CoAra01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Araptus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declivis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Agua Blanca, Bolivian border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AF375297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CoCor01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rubricollis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CoDen01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Dendroterus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defectus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Panama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CoMim02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Genus?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Mang'ula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Udz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. HQ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CoXxx01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Genus?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CoGna01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Gnathotrichus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materiarius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NC, Pisgah Nat.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CoMon01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Monarthrum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mali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NC, Pisgah Nat.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CoPit01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Pityophtorus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micrographus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Trondheim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CoPsp01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Pseudopityophthorus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yavapaii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AZ, S. Tucson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AF375271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CoTri01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Tricolus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sp.A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Futerpe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CoTri02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Corthylini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Tricolus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sp.B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CrAll01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Allernoporus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euonymi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Primorsky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Anisimovka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CrPti01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Cosmoderes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Asiki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Road,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Bulolo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CrCos01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Cosmoderes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Wau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Mt.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Kaindi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CrCry02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abietis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Klöverhult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Mönsterås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CrCry04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longulus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Primorsky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Krai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, 20km w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Andreev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CrEcl01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CrErn04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Ernoporicus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spessivtzevi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Primorsky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Anisimovka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CrErn05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Ernoporus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eggersi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Primorsky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, Vladivostok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CrErn03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Ernoporus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tiliae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Czeck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Rep.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Moravia,Breclav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Kanci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obora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CrHyp02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Hypothenemus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birmanus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Thailand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Lai Beach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CrHyp01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98110A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Hypothenemus cf.</w:t>
            </w:r>
            <w:r w:rsidR="008E51B9"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="008E51B9"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eruditus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NC, Old Fort, Curtis Creek Rd.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CrCry05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Procryphalus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fraxini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Primorsky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Anisimovka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lastRenderedPageBreak/>
              <w:t>CrPro01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Procryphalus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mucronatus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Utah:  Alta Canyon, SLC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CrPti02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Ptilopodius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Sarawak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Lambir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NP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CrXxx02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Scolytogenes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nr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onyanganus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Kibale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AF375270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CrXxx01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Scolytogenes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EC: Alexandria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CrTry01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Trypophloeus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alni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St. Petersburg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CrTry04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Cryphalini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Trypophloeus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tremulae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Ukraine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Crimea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CgAph02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Aphanarthrum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capense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Ecca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Pass, N.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Grahamstown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EU143701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EU143705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CgCol01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Aphanarthrum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maculatum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Ecca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Pass, N.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Grahamstown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EU143703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EU143707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JX263673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CgCis01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Cisurgus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wollastoni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El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Hierro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AY514985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AY500981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CgCol03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Coleobothrus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luridus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Gran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Canaria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AY514989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AY500985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JX263674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CgCryAlu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alutaceus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EU011815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EU011827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CgCry02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borealis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Canada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AY500991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JX263882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CgCry01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cinereus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St. Petersburg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EU011803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EU011816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CgDol01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Crypturgini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Dolurgus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pumilus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AY514904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AY500900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DiAca01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Acacicis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minor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Queensland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Gympie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DiDia01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Diamerus curvifer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Madang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DiDia03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Diamerus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inermis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Mang'ula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Udz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. HQ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JX263909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DiSph01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Sphaerotrypes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hagedorni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Bot. Garden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DiStr02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Strombophorus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capensis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Hogsback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DiStr03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Strombophorus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celtis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Kibale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DiStr04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Diamerini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98110A" w:rsidP="009811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Strombophorus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cf. </w:t>
            </w:r>
            <w:proofErr w:type="spellStart"/>
            <w:r w:rsidR="008E51B9"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elongatus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Mang'ula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Udz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. HQ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DrCoc01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Coccotrypes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dactyliperda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AF444064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AF444078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GU808686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DrCoc00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Coccotrypes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longior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Thailand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AF438515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AF259871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DrCyr01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Cyrtogenius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africus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Ecca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Pass, N.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Grahamstown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DrDac01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Dactylotrypes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longicollis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Spain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Tenerife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DrDry02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alni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Byneset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, Trondheim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AF438508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AF439742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DrDry01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autographus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St. Petersburg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DrDrc02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Dryocoetiops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coffea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Lae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DrDrc01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Dryocoetiops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petioli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Thailand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Chiang Mai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DrLym02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Lymantor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aceris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Russia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Primorsky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Krai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, 20km w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Andreev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DrLym01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Lymantor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coryli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Oskarshamn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AF438516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AF439743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DrOzo02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Ozopemon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uniseriatus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Asiki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Road,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Bulolo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AF438506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AF439740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DrTap02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Taphrorychus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bicolor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Vanvik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Sauda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DrTap01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Taphrorychus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villifrons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Ukraine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Crimea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DrCyr03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Thamnurgus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cylindricus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Mt. Cameroon, slopes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lastRenderedPageBreak/>
              <w:t>DrThm01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Thamnurgus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senicionis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Mt. Elgon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DrTri01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Triotemnus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subretusus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Spain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El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Hierro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EU191900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DrXyl03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Xylocleptes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adeniae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Udzungwa, Sanje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trail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, 1000 m alt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DrXyl01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Dryocoetini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Xylocleptes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bispinus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Ukraine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Crimea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CtGym01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Gymnochilus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reitteri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Castilla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HQ883873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CtMic01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Microborus cf.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boops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CtMic03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Microborus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Mt. Cameroon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HQ883874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CtPyc01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Pycnarthrum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hispidum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Castilla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HQ883875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CtPyc012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Pycnarthrum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hispidum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Mexico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HQ883876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CtSct01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Scolytodes acuminatus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HQ883877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CtSct04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Hexacolini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Scolytodes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Peru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Perene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River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HtHyt02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brunneus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Op: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Bøverdalen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Lom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HtHyt05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opacus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Gotland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HtHyt08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porculus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NC, Pisgah Nat.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HtHyg02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Hylurgops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glabratus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NTr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Øksenøy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Bindalen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HtHyg09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Hylastini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Hylurgops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rugipennis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NC, Pisgah Nat.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HlAln01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Alniphagus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aspericollis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Washington state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HlDac01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Dactylipalpus grouvellei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Ghana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Bokuro-Abaa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HlFic02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Ficicis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despectus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Madang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Beitata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AY376999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HlFic01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Ficicis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wallacei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Madang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Beitata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HlHap02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Hapalogenius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oblongus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Kibale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 Forest, S. Fort Portal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HlHap01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Hapalogenius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pusillus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WC: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Knysna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Gouna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JX263929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HlHlt02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Hylastini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fankhauseri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Austria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Vienna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HlHnp03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Hylesinopsis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dubius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Budongo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N.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Masindi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HlHnp01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Hylesinopsis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fasciatus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Mt. Cameroon, S lope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HlHnp02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Hylesinopsis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granulatus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Mt. Cameroon, S lope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HlHyl01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toranio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England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Norwich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HlHyl02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varius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Gotland, E. Visby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HlPhb02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Phloeoborus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Guyana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Iwokrama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HQ883888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HlPte02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Pteleobius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vittatus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Czeck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Rep.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Bacov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Velky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Osek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HlRho01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Rhopalopselion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thompsoni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Ghana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Ankasa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ToCha02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Chaetoptelius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tricolor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Queensland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Bunya Mts.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ToCha01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Chaetoptelius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vestitus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Morocco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Agadir, north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ToDen01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Dendroctonus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Estonia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Rohukula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Haapsalu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ToDen02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Dendroctonus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terebrans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Georgia State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lastRenderedPageBreak/>
              <w:t xml:space="preserve">ToHdr01 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Hylurdrectonus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corticinus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PNG,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Wau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, State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AY040289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AY040316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ToHdr02 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Hylurdrectonus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pinarius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Australia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Australia,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Qs</w:t>
            </w:r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ld</w:t>
            </w:r>
            <w:proofErr w:type="spellEnd"/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., </w:t>
            </w:r>
            <w:proofErr w:type="spellStart"/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Yarraman</w:t>
            </w:r>
            <w:proofErr w:type="spellEnd"/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state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AY040290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AY040317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ToHgn01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Hylurgonotus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antipodus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AY040291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ToHgn02 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Hylurgonotus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tuberculatus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ToHrg01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Hylurgopinus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rufipes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Canada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Winnipeg, Manitoba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ToHyr01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ligniperda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New Zealand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Woodhill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Forest, Auckland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AY040292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ToHyr02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micklitzi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Spain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AY040293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ToPac01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Pachycotes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grandis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New Caledonia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ToPsh01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Pseudohylesinus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nebulosus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Utah: Beaver Canyon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ToSin01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Sinophloeus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destructor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Neuquen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ToTom01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Tomicus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piniperda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Lom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Elveseter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HQ883911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ToXch01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Xylechinosomus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valdivianus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Neuquen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ToXyl02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Xylechinus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araucariae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New Caledonia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PtPht02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Xylechinus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maculatus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Neuquen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ToXyl01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Hylurgini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Xylechinus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pilosus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Tärnaby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HcSue01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Hyorrhynchini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Sueus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niisimai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Singapore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Bhukit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Timah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HyCha01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Chaetophloeus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heterodoxus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Utah: Alta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HyCha02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Chaetophloeus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penicillatus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Arizona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CrCh?01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Genus?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HyHyb01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ficus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Greece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Naxos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JX263939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HyLip01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Liparthrum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australis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WC: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Knysna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Gouna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HyLip02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Liparthrum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nigrescens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Gran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Canaria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Tenerife+Gran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Canaria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HySty01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Hypoborini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Styracoptinus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euphorbiae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Ecca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Pass, N.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Grahamstown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IpAca01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Acanthotomicus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Bomana falls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DrCyr02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Acanthotomicus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Mt. Cameroon, Mann Spring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DrCyr04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Acanthotomicus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Bakingili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W.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IpAca02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Acanthotomicus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tanganyikiensis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Kibale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IpIps02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acuminatus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Hjuksebø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Notodden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HQ883891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IpIps03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duplicatus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Estonia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Mooste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Põlva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IpIps01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typographus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Estonia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Mooste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Põlva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IpOrt01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Orthotomicus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proximus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Salsån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Svenstavik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IpPit01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Pityogenes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bistridentatus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Ukraine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Crimea, Yalta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HQ883891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IpPit03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Pityogenes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quadridens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Gotland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IpPtk01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Pityokteinus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minutus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IpPse01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Ipini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Pseudips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mexicanus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AF397649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EU090299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lastRenderedPageBreak/>
              <w:t>CrCh?04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Genus?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JX263895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CrEcl02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Genus?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JX263692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MiHyl01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Hylocurus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femineus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AZ, Madera Canyon, S. Tucson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MiLan02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Lanurgus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WC: Nature's Valley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MiTra01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Lanurgus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WC: Nature's Valley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MiLan01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Lanurgus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xylographus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Stutterheim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Kologha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MiMic01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carinulatus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AZ, Herb Martyr, S. Tucson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MiMio02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Miocryphalus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congonus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Ekonjo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MiMio03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Miocryphalus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Mt. Cameroon, Mann Spring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MiMio01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Miocryphalus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Hogsback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MiPse01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Micracidini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Pseudothysanoes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cf.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leechi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California, Hastings Reserve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PhChr01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Chramesus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asperatus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AZ:  S. Tucson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PhDen01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Dendrosinus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globosus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Peru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Juanin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Prov., P.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Ocopa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PhHyl02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Hyledius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nitidicollis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Malaysia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Sabah: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Danum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Valley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PhHyl01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Hyledius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vilis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Sarawak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Bako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PtNew01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Microditica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uniseriata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Thailand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GQ470890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GQ470891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PhPhd01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Phloeoditica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curta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Bangladesh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Sunderbaans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GQ470889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JX263949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PhPps01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Phloeosinopsioides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formosanus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Wau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Ecol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St.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PhPhl01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aubei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Ukraine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Crimea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PhPhl03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punctatus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HQ883898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PhPch01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Phloeosinini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Pseud</w:t>
            </w:r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ochramesus</w:t>
            </w:r>
            <w:proofErr w:type="spellEnd"/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acuteclavatus</w:t>
            </w:r>
            <w:proofErr w:type="spellEnd"/>
            <w:r w:rsidRPr="0098110A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Argentina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Salta, 7 km SW Gen. Enrique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Mosconi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AF375328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HQ883897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PtPht05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Phloeotribini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Phloeotribus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scarabaeoides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Spain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Andalusia, 5 km from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Berja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PtPht01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Phloeotribini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Phloeotribus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spinulosus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Lierne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HQ883905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PxGen01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Phrixosoma concavifrons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Udzungwa, Sanje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trail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, 1400 m alt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PxPrx01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Phrixosoma minor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PxPrx03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Phrixosoma sp</w:t>
            </w:r>
            <w:proofErr w:type="gram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. ?</w:t>
            </w:r>
            <w:proofErr w:type="gram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minor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Peru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Loreto Prov., 60km SW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Iquito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PxPrx02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Phrixosomini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Phrixosoma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uniseriatum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Ekonjo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PoCar03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Carphoborus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bifurcus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FL: Bay Co, Panama City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PoCar01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Carphoborus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perrisi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Morocco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Agadir, north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PoCar02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Carphoborus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Calif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: Riverside Co, James Reserve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EU191858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PoCho01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Chortastus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medius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Ekonjo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JX263954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DrDol02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Dolurgocleptes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malgassicus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DrDol01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Dolurgocleptes punctifer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Madagascar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JX263916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PoPol14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Polygraphus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coronatus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Bonadikombe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PoPol04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Polygraphus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poligraphus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Åre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lastRenderedPageBreak/>
              <w:t>PoGen01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Polygraphus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pseudobrunneus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Bimbia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PoPol06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Polygraphus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rufipennis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NC,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Blueridge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Pkway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AF308407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PoGen02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Polygraphus sp. 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Bonadikombe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PoSer01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Polygraphini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Serrastus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similis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Ekonjo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JX263959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XyPre01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Premnobiini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Premnobius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cavipennis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E. Cape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Prov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Grahamstown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HQ883925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PrPre01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Premnobiini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Premnobius sp.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Sierra Leone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Tiwai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Island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JX263960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ScCam02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Camptocerus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aenipennis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Guyana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Iwokrama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HQ883907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ScCam01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Camptocerus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auriconis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Costa 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HQ883906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ScCne01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Cnemonyx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vismiaecolens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Guyana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Iwokrama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HQ883908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ScScl02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Scolytus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intricatus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Sweden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Oskarshamn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HQ883909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ScScl06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Scolytus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Denmark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NEJ,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Tofte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Skov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HQ883590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HQ883910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SpScp01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Scolytoplatypodini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Scolytoplatypus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africanus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Kibale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SpScp04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Scolytoplatypodini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Scolytoplatypus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entomoides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EU090345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SpScp03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Scolytoplatypodini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Scolytoplatypus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tycon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Japan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XyXyl02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Anisandrus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dispar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Oklungen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Porsgrunn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HQ883763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HQ883926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XyCne00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Cnestus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bimaculatus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Thailand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GU808579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GU808657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XyXyl00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Xyleborini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Xyleborus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affinis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Kibale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 Forest, S. Fort Portal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GU808581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GU808659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XcCto03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Ctonoxylon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flavescens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Uganda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Masindi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AY376998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AY377062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JX263979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XcXyc02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Ctonoxylon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methneri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WC: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Knysna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Diepwalle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CrSph03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Glostatus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sp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WC: Nature's Valley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XcCry01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Glostatus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Cameroon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Limbe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Bonadikombe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JX263978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XcCry02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Glostatus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2 - 'spiny'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Mang'ula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: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Megombera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Forest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XcGlo04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Glostatus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sp. near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Tanzania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 xml:space="preserve">Udzungwa, Sanje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trail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  <w:t>, 700 m alt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JX263980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CrSph01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Glostatus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squamosus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WC: Wilderness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EU191874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XcScm01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Scolytomimus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phillipinensis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Papua New Guinea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Madang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Beitata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JX263981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XcXyc01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Xyloctonini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Xyloctonus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maculatus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South Africa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WC: Nature's Valley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JX263982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XtInd01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Xyloterini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Indocryphalus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pubipennis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Japan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AF375276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HQ883604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-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XtTry02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Xyloterini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Trypodendron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domesticum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Trondheim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JX263874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JX264152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JX263779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JX264072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en-GB"/>
              </w:rPr>
              <w:t>JX263983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XtTry01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Xyloterini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Trypodendron lineatum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Norway/ 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Trondheim /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HQ883923</w:t>
            </w:r>
          </w:p>
        </w:tc>
      </w:tr>
      <w:tr w:rsidR="0098110A" w:rsidRPr="0098110A" w:rsidTr="0098110A">
        <w:trPr>
          <w:trHeight w:val="27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XtXyl01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Xyloterini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Xyloterinus</w:t>
            </w:r>
            <w:proofErr w:type="spellEnd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politus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USA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 xml:space="preserve">NH: Mt. </w:t>
            </w:r>
            <w:proofErr w:type="spellStart"/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Monadnock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AF187133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AF186683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AF308395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HQ883838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B9" w:rsidRPr="008E51B9" w:rsidRDefault="008E51B9" w:rsidP="008E51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</w:pPr>
            <w:r w:rsidRPr="008E51B9">
              <w:rPr>
                <w:rFonts w:ascii="Times New Roman" w:eastAsia="Times New Roman" w:hAnsi="Times New Roman"/>
                <w:sz w:val="18"/>
                <w:szCs w:val="18"/>
                <w:lang w:val="en-GB" w:eastAsia="en-GB"/>
              </w:rPr>
              <w:t>HQ883924</w:t>
            </w:r>
          </w:p>
        </w:tc>
      </w:tr>
    </w:tbl>
    <w:p w:rsidR="0017213F" w:rsidRDefault="0017213F" w:rsidP="008E51B9">
      <w:bookmarkStart w:id="0" w:name="_GoBack"/>
      <w:bookmarkEnd w:id="0"/>
    </w:p>
    <w:sectPr w:rsidR="0017213F" w:rsidSect="008E51B9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B9"/>
    <w:rsid w:val="0017213F"/>
    <w:rsid w:val="008E51B9"/>
    <w:rsid w:val="009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E51B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E51B9"/>
    <w:rPr>
      <w:color w:val="800080"/>
      <w:u w:val="single"/>
    </w:rPr>
  </w:style>
  <w:style w:type="paragraph" w:customStyle="1" w:styleId="xl67">
    <w:name w:val="xl67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68">
    <w:name w:val="xl68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69">
    <w:name w:val="xl69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0">
    <w:name w:val="xl70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1">
    <w:name w:val="xl71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2">
    <w:name w:val="xl72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73">
    <w:name w:val="xl73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n-GB" w:eastAsia="en-GB"/>
    </w:rPr>
  </w:style>
  <w:style w:type="paragraph" w:customStyle="1" w:styleId="xl74">
    <w:name w:val="xl74"/>
    <w:basedOn w:val="Normal"/>
    <w:rsid w:val="008E51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75">
    <w:name w:val="xl75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76">
    <w:name w:val="xl76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E51B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E51B9"/>
    <w:rPr>
      <w:color w:val="800080"/>
      <w:u w:val="single"/>
    </w:rPr>
  </w:style>
  <w:style w:type="paragraph" w:customStyle="1" w:styleId="xl67">
    <w:name w:val="xl67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68">
    <w:name w:val="xl68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69">
    <w:name w:val="xl69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0">
    <w:name w:val="xl70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1">
    <w:name w:val="xl71"/>
    <w:basedOn w:val="Normal"/>
    <w:rsid w:val="008E51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2">
    <w:name w:val="xl72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73">
    <w:name w:val="xl73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n-GB" w:eastAsia="en-GB"/>
    </w:rPr>
  </w:style>
  <w:style w:type="paragraph" w:customStyle="1" w:styleId="xl74">
    <w:name w:val="xl74"/>
    <w:basedOn w:val="Normal"/>
    <w:rsid w:val="008E51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75">
    <w:name w:val="xl75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76">
    <w:name w:val="xl76"/>
    <w:basedOn w:val="Normal"/>
    <w:rsid w:val="008E51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99190FA2.dotm</Template>
  <TotalTime>17</TotalTime>
  <Pages>6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20876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Bjarte Henry Jordal</dc:creator>
  <cp:lastModifiedBy>Bjarte Henry Jordal</cp:lastModifiedBy>
  <cp:revision>2</cp:revision>
  <dcterms:created xsi:type="dcterms:W3CDTF">2012-07-04T13:49:00Z</dcterms:created>
  <dcterms:modified xsi:type="dcterms:W3CDTF">2012-07-04T14:06:00Z</dcterms:modified>
</cp:coreProperties>
</file>