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D7" w:rsidRPr="00DD4608" w:rsidRDefault="00F736D7">
      <w:pPr>
        <w:rPr>
          <w:rFonts w:ascii="Arial" w:eastAsia="Arial Unicode MS" w:hAnsi="Arial" w:cs="Arial"/>
          <w:sz w:val="20"/>
          <w:szCs w:val="20"/>
        </w:rPr>
      </w:pPr>
      <w:r w:rsidRPr="007E5AA2">
        <w:rPr>
          <w:rFonts w:ascii="Arial" w:eastAsia="Arial Unicode MS" w:hAnsi="Arial" w:cs="Arial"/>
          <w:b/>
          <w:sz w:val="20"/>
          <w:szCs w:val="20"/>
        </w:rPr>
        <w:t xml:space="preserve">Additional file </w:t>
      </w:r>
      <w:r>
        <w:rPr>
          <w:rFonts w:ascii="Arial" w:eastAsia="Arial Unicode MS" w:hAnsi="Arial" w:cs="Arial"/>
          <w:b/>
          <w:sz w:val="20"/>
          <w:szCs w:val="20"/>
        </w:rPr>
        <w:t>2</w:t>
      </w:r>
      <w:r w:rsidRPr="007E5AA2">
        <w:rPr>
          <w:rFonts w:ascii="Arial" w:eastAsia="Arial Unicode MS" w:hAnsi="Arial" w:cs="Arial"/>
          <w:b/>
          <w:sz w:val="20"/>
          <w:szCs w:val="20"/>
        </w:rPr>
        <w:t>.</w:t>
      </w:r>
      <w:r w:rsidRPr="00DD4608">
        <w:rPr>
          <w:rFonts w:ascii="Arial" w:eastAsia="Arial Unicode MS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sz w:val="20"/>
          <w:szCs w:val="20"/>
        </w:rPr>
        <w:t>Statistics of rice transcripts.</w:t>
      </w:r>
    </w:p>
    <w:p w:rsidR="00F736D7" w:rsidRPr="0077181E" w:rsidRDefault="00F736D7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7876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5211"/>
        <w:gridCol w:w="2665"/>
      </w:tblGrid>
      <w:tr w:rsidR="00F736D7" w:rsidRPr="00DD4608" w:rsidTr="00083915"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F736D7" w:rsidRPr="00DD4608" w:rsidRDefault="00F736D7" w:rsidP="00920CE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Definition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736D7" w:rsidRPr="00DD4608" w:rsidRDefault="00F736D7" w:rsidP="00DE116B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Number</w:t>
            </w:r>
          </w:p>
        </w:tc>
      </w:tr>
      <w:tr w:rsidR="00F736D7" w:rsidRPr="00DD4608" w:rsidTr="00083915">
        <w:tc>
          <w:tcPr>
            <w:tcW w:w="5211" w:type="dxa"/>
            <w:tcBorders>
              <w:top w:val="single" w:sz="4" w:space="0" w:color="auto"/>
              <w:bottom w:val="nil"/>
            </w:tcBorders>
          </w:tcPr>
          <w:p w:rsidR="00F736D7" w:rsidRPr="00DD4608" w:rsidRDefault="00F736D7" w:rsidP="00920CE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Assembled transcripts</w:t>
            </w:r>
          </w:p>
        </w:tc>
        <w:tc>
          <w:tcPr>
            <w:tcW w:w="2665" w:type="dxa"/>
            <w:tcBorders>
              <w:top w:val="single" w:sz="4" w:space="0" w:color="auto"/>
              <w:bottom w:val="nil"/>
            </w:tcBorders>
          </w:tcPr>
          <w:p w:rsidR="00F736D7" w:rsidRPr="00DD4608" w:rsidRDefault="00F736D7" w:rsidP="00DE116B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76</w:t>
            </w:r>
            <w:r w:rsidRPr="00DD4608">
              <w:rPr>
                <w:rFonts w:ascii="Arial" w:eastAsia="Arial Unicode MS" w:hAnsi="Arial" w:cs="Arial"/>
                <w:sz w:val="20"/>
                <w:szCs w:val="20"/>
              </w:rPr>
              <w:t>,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013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A277FA" w:rsidRDefault="00F736D7" w:rsidP="00083915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A277FA">
              <w:rPr>
                <w:rFonts w:ascii="Arial" w:eastAsia="Arial Unicode MS" w:hAnsi="Arial" w:cs="Arial"/>
                <w:i/>
                <w:sz w:val="20"/>
                <w:szCs w:val="20"/>
              </w:rPr>
              <w:t>Transcripts from RAP-DB (including predictions)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52,045 (40,971 gene loci)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A277FA" w:rsidRDefault="00F736D7" w:rsidP="00083915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A277FA">
              <w:rPr>
                <w:rFonts w:ascii="Arial" w:eastAsia="Arial Unicode MS" w:hAnsi="Arial" w:cs="Arial"/>
                <w:i/>
                <w:sz w:val="20"/>
                <w:szCs w:val="20"/>
              </w:rPr>
              <w:t>Novel transcripts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25,924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DD4608" w:rsidRDefault="00F736D7" w:rsidP="0026489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Novel gene loci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4,873 (11,428 transcripts)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DD4608" w:rsidRDefault="00F736D7" w:rsidP="00DD460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Putative ncRNAs (no ORFs)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12,744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A277FA" w:rsidRDefault="00F736D7" w:rsidP="00083915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A277FA">
              <w:rPr>
                <w:rFonts w:ascii="Arial" w:eastAsia="Arial Unicode MS" w:hAnsi="Arial" w:cs="Arial"/>
                <w:i/>
                <w:sz w:val="20"/>
                <w:szCs w:val="20"/>
              </w:rPr>
              <w:t>Novel putative ncRNAs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5,063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DD4608" w:rsidRDefault="00F736D7" w:rsidP="00DD460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PFAM domain-containing protein (ORFs)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30,601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A277FA" w:rsidRDefault="00F736D7" w:rsidP="00083915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A277FA">
              <w:rPr>
                <w:rFonts w:ascii="Arial" w:eastAsia="Arial Unicode MS" w:hAnsi="Arial" w:cs="Arial"/>
                <w:i/>
                <w:sz w:val="20"/>
                <w:szCs w:val="20"/>
              </w:rPr>
              <w:t>Novel PFAM domain-containing protein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16,494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nil"/>
            </w:tcBorders>
          </w:tcPr>
          <w:p w:rsidR="00F736D7" w:rsidRPr="00083915" w:rsidRDefault="00F736D7" w:rsidP="00DD460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ORFs without any PFAM domain-containing (ORFs)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11,807</w:t>
            </w:r>
          </w:p>
        </w:tc>
      </w:tr>
      <w:tr w:rsidR="00F736D7" w:rsidRPr="00DD4608" w:rsidTr="00083915">
        <w:tc>
          <w:tcPr>
            <w:tcW w:w="5211" w:type="dxa"/>
            <w:tcBorders>
              <w:top w:val="nil"/>
              <w:bottom w:val="single" w:sz="4" w:space="0" w:color="auto"/>
            </w:tcBorders>
          </w:tcPr>
          <w:p w:rsidR="00F736D7" w:rsidRPr="00A277FA" w:rsidRDefault="00F736D7" w:rsidP="00083915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A277FA">
              <w:rPr>
                <w:rFonts w:ascii="Arial" w:eastAsia="Arial Unicode MS" w:hAnsi="Arial" w:cs="Arial"/>
                <w:i/>
                <w:sz w:val="20"/>
                <w:szCs w:val="20"/>
              </w:rPr>
              <w:t>Novel ORFs without any PFAM domain-containing</w:t>
            </w:r>
          </w:p>
        </w:tc>
        <w:tc>
          <w:tcPr>
            <w:tcW w:w="2665" w:type="dxa"/>
            <w:tcBorders>
              <w:top w:val="nil"/>
              <w:bottom w:val="single" w:sz="4" w:space="0" w:color="auto"/>
            </w:tcBorders>
          </w:tcPr>
          <w:p w:rsidR="00F736D7" w:rsidRPr="00DD4608" w:rsidRDefault="00F736D7" w:rsidP="00282D67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4,367</w:t>
            </w:r>
          </w:p>
        </w:tc>
      </w:tr>
    </w:tbl>
    <w:p w:rsidR="00F736D7" w:rsidRPr="00DD4608" w:rsidRDefault="00F736D7">
      <w:pPr>
        <w:rPr>
          <w:rFonts w:ascii="Arial" w:eastAsia="Arial Unicode MS" w:hAnsi="Arial" w:cs="Arial"/>
          <w:sz w:val="20"/>
          <w:szCs w:val="20"/>
        </w:rPr>
      </w:pPr>
    </w:p>
    <w:sectPr w:rsidR="00F736D7" w:rsidRPr="00DD4608" w:rsidSect="00282D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6D7" w:rsidRDefault="00F736D7" w:rsidP="008C3DF3">
      <w:r>
        <w:separator/>
      </w:r>
    </w:p>
  </w:endnote>
  <w:endnote w:type="continuationSeparator" w:id="0">
    <w:p w:rsidR="00F736D7" w:rsidRDefault="00F736D7" w:rsidP="008C3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6D7" w:rsidRDefault="00F736D7" w:rsidP="008C3DF3">
      <w:r>
        <w:separator/>
      </w:r>
    </w:p>
  </w:footnote>
  <w:footnote w:type="continuationSeparator" w:id="0">
    <w:p w:rsidR="00F736D7" w:rsidRDefault="00F736D7" w:rsidP="008C3D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3F01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2D67"/>
    <w:rsid w:val="00002341"/>
    <w:rsid w:val="00025287"/>
    <w:rsid w:val="0004001B"/>
    <w:rsid w:val="00057A76"/>
    <w:rsid w:val="000617A9"/>
    <w:rsid w:val="00063F87"/>
    <w:rsid w:val="00083915"/>
    <w:rsid w:val="000850AF"/>
    <w:rsid w:val="00091685"/>
    <w:rsid w:val="000C64E7"/>
    <w:rsid w:val="000D035C"/>
    <w:rsid w:val="000E13EF"/>
    <w:rsid w:val="000F5B86"/>
    <w:rsid w:val="00102A82"/>
    <w:rsid w:val="00115213"/>
    <w:rsid w:val="001264E8"/>
    <w:rsid w:val="00144246"/>
    <w:rsid w:val="00160FF5"/>
    <w:rsid w:val="00183872"/>
    <w:rsid w:val="001A18C7"/>
    <w:rsid w:val="001F3AC4"/>
    <w:rsid w:val="001F5A42"/>
    <w:rsid w:val="0020312B"/>
    <w:rsid w:val="00206C65"/>
    <w:rsid w:val="0021513D"/>
    <w:rsid w:val="00222777"/>
    <w:rsid w:val="00255AB1"/>
    <w:rsid w:val="00264896"/>
    <w:rsid w:val="00282D67"/>
    <w:rsid w:val="002C7895"/>
    <w:rsid w:val="002D0637"/>
    <w:rsid w:val="002D4D24"/>
    <w:rsid w:val="002F44E9"/>
    <w:rsid w:val="002F455F"/>
    <w:rsid w:val="00315FCF"/>
    <w:rsid w:val="003233B4"/>
    <w:rsid w:val="00326B6E"/>
    <w:rsid w:val="003332CF"/>
    <w:rsid w:val="00355088"/>
    <w:rsid w:val="00373F41"/>
    <w:rsid w:val="003803F3"/>
    <w:rsid w:val="00393DED"/>
    <w:rsid w:val="003B6F3E"/>
    <w:rsid w:val="003D1948"/>
    <w:rsid w:val="003E6B96"/>
    <w:rsid w:val="003E7DB4"/>
    <w:rsid w:val="00406CBC"/>
    <w:rsid w:val="00411CF0"/>
    <w:rsid w:val="00413CF0"/>
    <w:rsid w:val="0042726B"/>
    <w:rsid w:val="00427C40"/>
    <w:rsid w:val="00431E58"/>
    <w:rsid w:val="00436F70"/>
    <w:rsid w:val="0044381A"/>
    <w:rsid w:val="00476F24"/>
    <w:rsid w:val="004B0E73"/>
    <w:rsid w:val="004B4B29"/>
    <w:rsid w:val="004C5E3C"/>
    <w:rsid w:val="004C6E3D"/>
    <w:rsid w:val="004C711A"/>
    <w:rsid w:val="004C7C6F"/>
    <w:rsid w:val="00501A69"/>
    <w:rsid w:val="00510EC3"/>
    <w:rsid w:val="00514549"/>
    <w:rsid w:val="00530777"/>
    <w:rsid w:val="005350DF"/>
    <w:rsid w:val="00536E6C"/>
    <w:rsid w:val="00537B8A"/>
    <w:rsid w:val="00537EE7"/>
    <w:rsid w:val="00581E2E"/>
    <w:rsid w:val="005F6444"/>
    <w:rsid w:val="00600105"/>
    <w:rsid w:val="00614919"/>
    <w:rsid w:val="0062051F"/>
    <w:rsid w:val="006339D2"/>
    <w:rsid w:val="00657E6E"/>
    <w:rsid w:val="00685E67"/>
    <w:rsid w:val="0069086F"/>
    <w:rsid w:val="00691DB0"/>
    <w:rsid w:val="006A5F3B"/>
    <w:rsid w:val="006B2BE9"/>
    <w:rsid w:val="006B6BA8"/>
    <w:rsid w:val="006D00D9"/>
    <w:rsid w:val="006D39E4"/>
    <w:rsid w:val="006E5338"/>
    <w:rsid w:val="006F4591"/>
    <w:rsid w:val="006F6384"/>
    <w:rsid w:val="007040CE"/>
    <w:rsid w:val="0072182B"/>
    <w:rsid w:val="00721842"/>
    <w:rsid w:val="00724352"/>
    <w:rsid w:val="00750926"/>
    <w:rsid w:val="0077181E"/>
    <w:rsid w:val="007C0F7B"/>
    <w:rsid w:val="007C1DCE"/>
    <w:rsid w:val="007C61B9"/>
    <w:rsid w:val="007E5AA2"/>
    <w:rsid w:val="007E6811"/>
    <w:rsid w:val="008134BB"/>
    <w:rsid w:val="00815A5D"/>
    <w:rsid w:val="00867379"/>
    <w:rsid w:val="00870FF8"/>
    <w:rsid w:val="008A6769"/>
    <w:rsid w:val="008B65BE"/>
    <w:rsid w:val="008C16ED"/>
    <w:rsid w:val="008C3DF3"/>
    <w:rsid w:val="008C6B56"/>
    <w:rsid w:val="008E55D7"/>
    <w:rsid w:val="00920CE5"/>
    <w:rsid w:val="00927B2C"/>
    <w:rsid w:val="00945890"/>
    <w:rsid w:val="00947C0F"/>
    <w:rsid w:val="00986E62"/>
    <w:rsid w:val="009C1F84"/>
    <w:rsid w:val="009E0177"/>
    <w:rsid w:val="00A271AF"/>
    <w:rsid w:val="00A277FA"/>
    <w:rsid w:val="00A70913"/>
    <w:rsid w:val="00A95D8D"/>
    <w:rsid w:val="00AA6507"/>
    <w:rsid w:val="00AB5608"/>
    <w:rsid w:val="00AD2EDA"/>
    <w:rsid w:val="00AE5297"/>
    <w:rsid w:val="00B231C3"/>
    <w:rsid w:val="00B3166E"/>
    <w:rsid w:val="00B83412"/>
    <w:rsid w:val="00B93D64"/>
    <w:rsid w:val="00BA2DD1"/>
    <w:rsid w:val="00BA59CE"/>
    <w:rsid w:val="00BB2826"/>
    <w:rsid w:val="00BC1772"/>
    <w:rsid w:val="00BF17B8"/>
    <w:rsid w:val="00C57A88"/>
    <w:rsid w:val="00CE0C84"/>
    <w:rsid w:val="00CE729C"/>
    <w:rsid w:val="00CF25CC"/>
    <w:rsid w:val="00CF5CB0"/>
    <w:rsid w:val="00D076AF"/>
    <w:rsid w:val="00D14270"/>
    <w:rsid w:val="00D315BD"/>
    <w:rsid w:val="00D44A75"/>
    <w:rsid w:val="00D67058"/>
    <w:rsid w:val="00D80079"/>
    <w:rsid w:val="00D8696C"/>
    <w:rsid w:val="00D913C7"/>
    <w:rsid w:val="00DB08EE"/>
    <w:rsid w:val="00DB5491"/>
    <w:rsid w:val="00DC03F9"/>
    <w:rsid w:val="00DD3205"/>
    <w:rsid w:val="00DD4608"/>
    <w:rsid w:val="00DE116B"/>
    <w:rsid w:val="00E00953"/>
    <w:rsid w:val="00E07587"/>
    <w:rsid w:val="00E14C50"/>
    <w:rsid w:val="00E1799C"/>
    <w:rsid w:val="00E57219"/>
    <w:rsid w:val="00E724FE"/>
    <w:rsid w:val="00E764A4"/>
    <w:rsid w:val="00E906EE"/>
    <w:rsid w:val="00E96535"/>
    <w:rsid w:val="00EA763D"/>
    <w:rsid w:val="00EB4295"/>
    <w:rsid w:val="00EB6813"/>
    <w:rsid w:val="00EF033A"/>
    <w:rsid w:val="00EF2DE8"/>
    <w:rsid w:val="00F0124B"/>
    <w:rsid w:val="00F136A7"/>
    <w:rsid w:val="00F13926"/>
    <w:rsid w:val="00F45108"/>
    <w:rsid w:val="00F54087"/>
    <w:rsid w:val="00F736D7"/>
    <w:rsid w:val="00FA15CE"/>
    <w:rsid w:val="00FA3951"/>
    <w:rsid w:val="00FB0A96"/>
    <w:rsid w:val="00FC0A05"/>
    <w:rsid w:val="00FC4E32"/>
    <w:rsid w:val="00FD1078"/>
    <w:rsid w:val="00FE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6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C3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C3DF3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8C3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C3DF3"/>
    <w:rPr>
      <w:rFonts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7181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75</Words>
  <Characters>434</Characters>
  <Application>Microsoft Office Outlook</Application>
  <DocSecurity>0</DocSecurity>
  <Lines>0</Lines>
  <Paragraphs>0</Paragraphs>
  <ScaleCrop>false</ScaleCrop>
  <Company>dell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2</dc:title>
  <dc:subject/>
  <dc:creator>dell</dc:creator>
  <cp:keywords/>
  <dc:description/>
  <cp:lastModifiedBy>bhan</cp:lastModifiedBy>
  <cp:revision>2</cp:revision>
  <cp:lastPrinted>2012-10-01T00:27:00Z</cp:lastPrinted>
  <dcterms:created xsi:type="dcterms:W3CDTF">2012-10-01T05:59:00Z</dcterms:created>
  <dcterms:modified xsi:type="dcterms:W3CDTF">2012-10-01T05:59:00Z</dcterms:modified>
</cp:coreProperties>
</file>