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7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781"/>
        <w:gridCol w:w="1529"/>
        <w:gridCol w:w="1268"/>
        <w:gridCol w:w="3792"/>
      </w:tblGrid>
      <w:tr w:rsidR="00A806A7" w:rsidRPr="007676C8" w:rsidTr="007676C8">
        <w:trPr>
          <w:jc w:val="center"/>
        </w:trPr>
        <w:tc>
          <w:tcPr>
            <w:tcW w:w="10370" w:type="dxa"/>
            <w:gridSpan w:val="4"/>
            <w:shd w:val="clear" w:color="auto" w:fill="FFFFFF"/>
            <w:vAlign w:val="center"/>
          </w:tcPr>
          <w:p w:rsidR="00A806A7" w:rsidRPr="00972192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28"/>
                <w:szCs w:val="28"/>
              </w:rPr>
            </w:pPr>
            <w:r w:rsidRPr="00972192">
              <w:rPr>
                <w:rFonts w:ascii="Courier New" w:hAnsi="Courier New" w:cs="Courier New"/>
                <w:b/>
                <w:i/>
                <w:sz w:val="28"/>
                <w:szCs w:val="28"/>
              </w:rPr>
              <w:t>Homo sapiens</w:t>
            </w:r>
          </w:p>
        </w:tc>
      </w:tr>
      <w:tr w:rsidR="00A806A7" w:rsidRPr="007676C8" w:rsidTr="007676C8">
        <w:trPr>
          <w:jc w:val="center"/>
        </w:trPr>
        <w:tc>
          <w:tcPr>
            <w:tcW w:w="10370" w:type="dxa"/>
            <w:gridSpan w:val="4"/>
            <w:shd w:val="clear" w:color="auto" w:fill="FFFFFF"/>
            <w:vAlign w:val="center"/>
          </w:tcPr>
          <w:p w:rsidR="00A806A7" w:rsidRPr="00972192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972192">
              <w:rPr>
                <w:rFonts w:ascii="Courier New" w:hAnsi="Courier New" w:cs="Courier New"/>
                <w:b/>
                <w:sz w:val="24"/>
                <w:szCs w:val="24"/>
              </w:rPr>
              <w:t>CSNK2B</w:t>
            </w:r>
          </w:p>
        </w:tc>
      </w:tr>
      <w:tr w:rsidR="00A806A7" w:rsidRPr="007676C8" w:rsidTr="007676C8">
        <w:trPr>
          <w:jc w:val="center"/>
        </w:trPr>
        <w:tc>
          <w:tcPr>
            <w:tcW w:w="3781" w:type="dxa"/>
            <w:vMerge w:val="restart"/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 xml:space="preserve">Sequence name </w:t>
            </w:r>
          </w:p>
        </w:tc>
        <w:tc>
          <w:tcPr>
            <w:tcW w:w="1529" w:type="dxa"/>
            <w:vMerge w:val="restart"/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Described before</w:t>
            </w:r>
          </w:p>
        </w:tc>
        <w:tc>
          <w:tcPr>
            <w:tcW w:w="5060" w:type="dxa"/>
            <w:gridSpan w:val="2"/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Access number</w:t>
            </w:r>
          </w:p>
        </w:tc>
      </w:tr>
      <w:tr w:rsidR="00A806A7" w:rsidRPr="007676C8" w:rsidTr="007676C8">
        <w:trPr>
          <w:jc w:val="center"/>
        </w:trPr>
        <w:tc>
          <w:tcPr>
            <w:tcW w:w="3781" w:type="dxa"/>
            <w:vMerge/>
            <w:shd w:val="clear" w:color="auto" w:fill="FFFFFF"/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1529" w:type="dxa"/>
            <w:vMerge/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</w:p>
        </w:tc>
        <w:tc>
          <w:tcPr>
            <w:tcW w:w="126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Sequence (nr/nt)</w:t>
            </w:r>
          </w:p>
        </w:tc>
        <w:tc>
          <w:tcPr>
            <w:tcW w:w="379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EST</w:t>
            </w:r>
          </w:p>
        </w:tc>
      </w:tr>
      <w:tr w:rsidR="00A806A7" w:rsidRPr="007676C8" w:rsidTr="007676C8">
        <w:trPr>
          <w:jc w:val="center"/>
        </w:trPr>
        <w:tc>
          <w:tcPr>
            <w:tcW w:w="3781" w:type="dxa"/>
            <w:shd w:val="clear" w:color="auto" w:fill="FFFFFF"/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  <w:lang w:val="en-US"/>
              </w:rPr>
            </w:pPr>
            <w:r w:rsidRPr="007676C8">
              <w:rPr>
                <w:sz w:val="18"/>
                <w:szCs w:val="18"/>
                <w:lang w:val="en-US"/>
              </w:rPr>
              <w:t>HsCSNK2B-132</w:t>
            </w:r>
          </w:p>
        </w:tc>
        <w:tc>
          <w:tcPr>
            <w:tcW w:w="1529" w:type="dxa"/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26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79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rPr>
          <w:jc w:val="center"/>
        </w:trPr>
        <w:tc>
          <w:tcPr>
            <w:tcW w:w="3781" w:type="dxa"/>
            <w:shd w:val="clear" w:color="auto" w:fill="FFFFFF"/>
            <w:vAlign w:val="center"/>
          </w:tcPr>
          <w:p w:rsidR="00A806A7" w:rsidRPr="007676C8" w:rsidRDefault="00A806A7" w:rsidP="007676C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HsCSNK2B-247</w:t>
            </w:r>
          </w:p>
        </w:tc>
        <w:tc>
          <w:tcPr>
            <w:tcW w:w="1529" w:type="dxa"/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26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79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rPr>
          <w:jc w:val="center"/>
        </w:trPr>
        <w:tc>
          <w:tcPr>
            <w:tcW w:w="3781" w:type="dxa"/>
            <w:shd w:val="clear" w:color="auto" w:fill="FFFFFF"/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  <w:lang w:val="en-US"/>
              </w:rPr>
            </w:pPr>
            <w:r w:rsidRPr="007676C8">
              <w:rPr>
                <w:sz w:val="18"/>
                <w:szCs w:val="18"/>
                <w:lang w:val="en-US"/>
              </w:rPr>
              <w:t>HsCSNK2B-318</w:t>
            </w:r>
          </w:p>
        </w:tc>
        <w:tc>
          <w:tcPr>
            <w:tcW w:w="1529" w:type="dxa"/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26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79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rPr>
          <w:jc w:val="center"/>
        </w:trPr>
        <w:tc>
          <w:tcPr>
            <w:tcW w:w="3781" w:type="dxa"/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HsCSNK2B-660</w:t>
            </w:r>
          </w:p>
        </w:tc>
        <w:tc>
          <w:tcPr>
            <w:tcW w:w="1529" w:type="dxa"/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YES</w:t>
            </w:r>
          </w:p>
        </w:tc>
        <w:tc>
          <w:tcPr>
            <w:tcW w:w="126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hyperlink r:id="rId4" w:history="1">
              <w:r w:rsidRPr="007676C8">
                <w:rPr>
                  <w:rStyle w:val="Hyperlink"/>
                  <w:rFonts w:ascii="Courier New" w:hAnsi="Courier New" w:cs="Courier New"/>
                  <w:color w:val="auto"/>
                  <w:sz w:val="18"/>
                  <w:szCs w:val="18"/>
                  <w:u w:val="none"/>
                </w:rPr>
                <w:t>NM_001320</w:t>
              </w:r>
            </w:hyperlink>
          </w:p>
        </w:tc>
        <w:tc>
          <w:tcPr>
            <w:tcW w:w="379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  <w:lang w:val="en-US"/>
              </w:rPr>
            </w:pPr>
            <w:hyperlink r:id="rId5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gb|CD049897.1|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</w:t>
            </w:r>
            <w:hyperlink r:id="rId6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gb|BQ068404.1|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  <w:lang w:val="en-US"/>
              </w:rPr>
            </w:pPr>
            <w:hyperlink r:id="rId7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gb|BI087444.1|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</w:t>
            </w:r>
            <w:hyperlink r:id="rId8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emb|CT001472.1|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  <w:lang w:val="en-US"/>
              </w:rPr>
            </w:pPr>
            <w:hyperlink r:id="rId9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emb|CR990719.1|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</w:t>
            </w:r>
            <w:hyperlink r:id="rId10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emb|BX363938.2|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  <w:lang w:val="en-US"/>
              </w:rPr>
            </w:pPr>
            <w:hyperlink r:id="rId11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gb|BU149588.1|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</w:t>
            </w:r>
            <w:hyperlink r:id="rId12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gb|BQ897909.1|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  <w:lang w:val="en-US"/>
              </w:rPr>
            </w:pPr>
            <w:hyperlink r:id="rId13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gb|BQ643279.1|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</w:t>
            </w:r>
            <w:hyperlink r:id="rId14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gb|BQ065124.1|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  <w:lang w:val="en-US"/>
              </w:rPr>
            </w:pPr>
            <w:hyperlink r:id="rId15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gb|BQ053701.1|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</w:t>
            </w:r>
            <w:hyperlink r:id="rId16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gb|BM915528.1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</w:t>
            </w:r>
            <w:hyperlink r:id="rId17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gb|BM554459.1|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</w:t>
            </w:r>
            <w:hyperlink r:id="rId18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gb|BE799225.1|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19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gb|BE799188.1|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</w:t>
            </w:r>
            <w:hyperlink r:id="rId20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emb|CR737821.1|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</w:t>
            </w:r>
            <w:hyperlink r:id="rId21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emb|BX379662.2|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</w:t>
            </w:r>
            <w:hyperlink r:id="rId22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gb|CD049380.1|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23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gb|BQ957054.1|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24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gb|BQ936869.1|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25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gb|BM808196.1|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26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gb|BI766841.1|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27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gb|BQ897257.1|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28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gb|BQ686927.1|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</w:t>
            </w:r>
            <w:hyperlink r:id="rId29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emb|BX354986.2|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</w:t>
            </w:r>
            <w:hyperlink r:id="rId30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emb|BX363937.2|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</w:t>
            </w:r>
            <w:hyperlink r:id="rId31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gb|BQ278396.1|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32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gb|BM009485.1|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33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gb|BI667289.1|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34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gb|BU187324.1|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35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gb|BQ433003.1|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36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gb|BM809095.1|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37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gb|BM562580.1|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38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gb|BI222427.1|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39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gb|BE902052.1|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40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gb|BQ052701.1|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41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gb|CD050161.1|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42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gb|BQ672055.1|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43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gb|BQ644790.1|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44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gb|BI561198.1|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45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gb|BQ109206.1|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46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gb|BI087366.1|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</w:t>
            </w:r>
            <w:hyperlink r:id="rId47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emb|BX324443.2|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</w:t>
            </w:r>
            <w:hyperlink r:id="rId48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gb|BG766661.1|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49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gb|BE741535.1|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50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gb|BE618864.1|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51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gb|BG388624.1|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52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gb|BG480624.1|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</w:t>
            </w:r>
            <w:hyperlink r:id="rId53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emb|BX364388.2|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</w:t>
            </w:r>
            <w:hyperlink r:id="rId54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gb|BE748721.1|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55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gb|BM010516.1|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56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gb|BM554000.1|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57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gb|BE740450.1|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58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gb|BG425664.1|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59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gb|BU500603.1|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60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gb|BG827338.1|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61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gb|DN997730.1|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62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gb|BF690392.1|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63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gb|BE790602.1|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</w:t>
            </w:r>
            <w:hyperlink r:id="rId64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gb|BE907398.1|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65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gb|BQ643177.1|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66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gb|BI857525.1|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67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gb|BI598730.1|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</w:t>
            </w:r>
            <w:hyperlink r:id="rId68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emb|BX354985.2|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</w:t>
            </w:r>
            <w:hyperlink r:id="rId69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gb|BM809286.1|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70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gb|BG324412.1|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71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gb|BE618379.1|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72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gb|BG289474.1|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73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gb|BE745233.1|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74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gb|BU595112.1|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75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gb|BQ423186.1|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76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gb|BE794590.1|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77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gb|BE745737.1|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78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gb|BG760290.1|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79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gb|BG829513.1|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80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gb|BG752112.1|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81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gb|BE730656.1|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82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gb|BU517210.1|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83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gb|BU181313.1|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84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gb|BE732626.1|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85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gb|BE902235.1|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86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gb|BE314406.1|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  <w:lang w:val="en-US"/>
              </w:rPr>
            </w:pPr>
            <w:hyperlink r:id="rId87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gb|BF975103.1|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88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gb|BE302855.1|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89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gb|AI190314.1|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90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gb|CN431456.1|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91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emb|BX379661.2|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</w:t>
            </w:r>
            <w:hyperlink r:id="rId92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gb|BF338390.1|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93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gb|BG913370.1|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94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gb|BG421874.1|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95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gb|BE891433.1|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96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gb|BQ929648.1|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97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gb|BQ686681.1|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98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gb|BU182212.1|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99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gb|BG024416.1|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100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gb|BE548414.1|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101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gb|BI833971.1|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102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gb|BM804367.1|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103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gb|CN431455.1|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104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gb|BQ428316.1|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 </w:t>
            </w:r>
            <w:hyperlink r:id="rId105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gb|BE799188.1|</w:t>
              </w:r>
            </w:hyperlink>
          </w:p>
        </w:tc>
      </w:tr>
      <w:tr w:rsidR="00A806A7" w:rsidRPr="007676C8" w:rsidTr="007676C8">
        <w:trPr>
          <w:jc w:val="center"/>
        </w:trPr>
        <w:tc>
          <w:tcPr>
            <w:tcW w:w="3781" w:type="dxa"/>
            <w:shd w:val="clear" w:color="auto" w:fill="FFFFFF"/>
            <w:vAlign w:val="center"/>
          </w:tcPr>
          <w:p w:rsidR="00A806A7" w:rsidRPr="007676C8" w:rsidRDefault="00A806A7" w:rsidP="007628B3">
            <w:pPr>
              <w:pStyle w:val="NoSpacing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   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>HsCSNK2B-806</w:t>
            </w:r>
          </w:p>
        </w:tc>
        <w:tc>
          <w:tcPr>
            <w:tcW w:w="1529" w:type="dxa"/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26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79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rPr>
          <w:jc w:val="center"/>
        </w:trPr>
        <w:tc>
          <w:tcPr>
            <w:tcW w:w="10370" w:type="dxa"/>
            <w:gridSpan w:val="4"/>
            <w:shd w:val="clear" w:color="auto" w:fill="FFFFFF"/>
            <w:vAlign w:val="center"/>
          </w:tcPr>
          <w:p w:rsidR="00A806A7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</w:p>
          <w:p w:rsidR="00A806A7" w:rsidRPr="00972192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972192">
              <w:rPr>
                <w:rFonts w:ascii="Courier New" w:hAnsi="Courier New" w:cs="Courier New"/>
                <w:b/>
                <w:sz w:val="24"/>
                <w:szCs w:val="24"/>
              </w:rPr>
              <w:t>LY6G5B</w:t>
            </w:r>
          </w:p>
        </w:tc>
      </w:tr>
      <w:tr w:rsidR="00A806A7" w:rsidRPr="007676C8" w:rsidTr="007676C8">
        <w:trPr>
          <w:jc w:val="center"/>
        </w:trPr>
        <w:tc>
          <w:tcPr>
            <w:tcW w:w="3781" w:type="dxa"/>
            <w:vMerge w:val="restart"/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 xml:space="preserve">Sequence name </w:t>
            </w:r>
          </w:p>
        </w:tc>
        <w:tc>
          <w:tcPr>
            <w:tcW w:w="1529" w:type="dxa"/>
            <w:vMerge w:val="restart"/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Described before</w:t>
            </w:r>
          </w:p>
        </w:tc>
        <w:tc>
          <w:tcPr>
            <w:tcW w:w="5060" w:type="dxa"/>
            <w:gridSpan w:val="2"/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Access number</w:t>
            </w:r>
          </w:p>
        </w:tc>
      </w:tr>
      <w:tr w:rsidR="00A806A7" w:rsidRPr="007676C8" w:rsidTr="007676C8">
        <w:trPr>
          <w:jc w:val="center"/>
        </w:trPr>
        <w:tc>
          <w:tcPr>
            <w:tcW w:w="3781" w:type="dxa"/>
            <w:vMerge/>
            <w:shd w:val="clear" w:color="auto" w:fill="FFFFFF"/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1529" w:type="dxa"/>
            <w:vMerge/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</w:p>
        </w:tc>
        <w:tc>
          <w:tcPr>
            <w:tcW w:w="126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Sequence (nr/nt)</w:t>
            </w:r>
          </w:p>
        </w:tc>
        <w:tc>
          <w:tcPr>
            <w:tcW w:w="379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EST</w:t>
            </w:r>
          </w:p>
        </w:tc>
      </w:tr>
      <w:tr w:rsidR="00A806A7" w:rsidRPr="007676C8" w:rsidTr="007676C8">
        <w:trPr>
          <w:jc w:val="center"/>
        </w:trPr>
        <w:tc>
          <w:tcPr>
            <w:tcW w:w="3781" w:type="dxa"/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HsLY6G5B-288</w:t>
            </w:r>
          </w:p>
        </w:tc>
        <w:tc>
          <w:tcPr>
            <w:tcW w:w="1529" w:type="dxa"/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26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79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28B3">
        <w:trPr>
          <w:trHeight w:val="256"/>
          <w:jc w:val="center"/>
        </w:trPr>
        <w:tc>
          <w:tcPr>
            <w:tcW w:w="3781" w:type="dxa"/>
            <w:shd w:val="clear" w:color="auto" w:fill="FFFFFF"/>
            <w:vAlign w:val="center"/>
          </w:tcPr>
          <w:p w:rsidR="00A806A7" w:rsidRPr="007676C8" w:rsidRDefault="00A806A7" w:rsidP="007628B3">
            <w:pPr>
              <w:pStyle w:val="NoSpacing"/>
              <w:spacing w:after="200"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   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>HsLY6G5B-452</w:t>
            </w:r>
          </w:p>
        </w:tc>
        <w:tc>
          <w:tcPr>
            <w:tcW w:w="1529" w:type="dxa"/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26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A806A7" w:rsidRPr="007676C8" w:rsidRDefault="00A806A7" w:rsidP="007628B3">
            <w:pPr>
              <w:spacing w:after="0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79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806A7" w:rsidRPr="007676C8" w:rsidRDefault="00A806A7" w:rsidP="007628B3">
            <w:pPr>
              <w:spacing w:after="0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rPr>
          <w:jc w:val="center"/>
        </w:trPr>
        <w:tc>
          <w:tcPr>
            <w:tcW w:w="3781" w:type="dxa"/>
            <w:shd w:val="clear" w:color="auto" w:fill="FFFFFF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 xml:space="preserve">HsLY6G5B-690 </w:t>
            </w:r>
          </w:p>
        </w:tc>
        <w:tc>
          <w:tcPr>
            <w:tcW w:w="1529" w:type="dxa"/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YES</w:t>
            </w:r>
          </w:p>
        </w:tc>
        <w:tc>
          <w:tcPr>
            <w:tcW w:w="126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hyperlink r:id="rId106" w:history="1">
              <w:r w:rsidRPr="007676C8">
                <w:rPr>
                  <w:rStyle w:val="Hyperlink"/>
                  <w:rFonts w:ascii="Courier New" w:hAnsi="Courier New" w:cs="Courier New"/>
                  <w:color w:val="auto"/>
                  <w:sz w:val="18"/>
                  <w:szCs w:val="18"/>
                  <w:u w:val="none"/>
                </w:rPr>
                <w:t>NM_021221</w:t>
              </w:r>
            </w:hyperlink>
          </w:p>
        </w:tc>
        <w:tc>
          <w:tcPr>
            <w:tcW w:w="379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  <w:lang w:val="en-US"/>
              </w:rPr>
            </w:pPr>
            <w:hyperlink r:id="rId107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gb|CF264683.1|</w:t>
              </w:r>
            </w:hyperlink>
            <w:bookmarkStart w:id="0" w:name="33605062"/>
            <w:bookmarkEnd w:id="0"/>
          </w:p>
        </w:tc>
      </w:tr>
      <w:tr w:rsidR="00A806A7" w:rsidRPr="007676C8" w:rsidTr="007676C8">
        <w:trPr>
          <w:jc w:val="center"/>
        </w:trPr>
        <w:tc>
          <w:tcPr>
            <w:tcW w:w="3781" w:type="dxa"/>
            <w:shd w:val="clear" w:color="auto" w:fill="FFFFFF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HsLY6G5B-837</w:t>
            </w:r>
          </w:p>
        </w:tc>
        <w:tc>
          <w:tcPr>
            <w:tcW w:w="1529" w:type="dxa"/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YES</w:t>
            </w:r>
          </w:p>
        </w:tc>
        <w:tc>
          <w:tcPr>
            <w:tcW w:w="126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hyperlink r:id="rId108" w:history="1">
              <w:r w:rsidRPr="007676C8">
                <w:rPr>
                  <w:rStyle w:val="Hyperlink"/>
                  <w:rFonts w:ascii="Courier New" w:hAnsi="Courier New" w:cs="Courier New"/>
                  <w:color w:val="auto"/>
                  <w:sz w:val="18"/>
                  <w:szCs w:val="18"/>
                  <w:u w:val="none"/>
                </w:rPr>
                <w:t>AJ245417</w:t>
              </w:r>
            </w:hyperlink>
            <w:r w:rsidRPr="007676C8">
              <w:rPr>
                <w:rFonts w:ascii="Courier New" w:hAnsi="Courier New" w:cs="Courier New"/>
                <w:sz w:val="18"/>
                <w:szCs w:val="18"/>
              </w:rPr>
              <w:t>.</w:t>
            </w:r>
          </w:p>
        </w:tc>
        <w:tc>
          <w:tcPr>
            <w:tcW w:w="379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  <w:lang w:val="en-US"/>
              </w:rPr>
            </w:pPr>
            <w:hyperlink r:id="rId109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emb|CT001189.1|</w:t>
              </w:r>
            </w:hyperlink>
            <w:bookmarkStart w:id="1" w:name="68295072"/>
            <w:bookmarkEnd w:id="1"/>
            <w:r w:rsidRPr="007676C8">
              <w:rPr>
                <w:sz w:val="18"/>
                <w:szCs w:val="18"/>
                <w:lang w:val="en-US"/>
              </w:rPr>
              <w:t xml:space="preserve"> </w:t>
            </w:r>
            <w:hyperlink r:id="rId110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gb|BF820976.1|</w:t>
              </w:r>
            </w:hyperlink>
            <w:bookmarkStart w:id="2" w:name="12159852"/>
            <w:bookmarkEnd w:id="2"/>
          </w:p>
        </w:tc>
      </w:tr>
      <w:tr w:rsidR="00A806A7" w:rsidRPr="007676C8" w:rsidTr="007676C8">
        <w:trPr>
          <w:jc w:val="center"/>
        </w:trPr>
        <w:tc>
          <w:tcPr>
            <w:tcW w:w="10370" w:type="dxa"/>
            <w:gridSpan w:val="4"/>
            <w:shd w:val="clear" w:color="auto" w:fill="FFFFFF"/>
            <w:vAlign w:val="center"/>
          </w:tcPr>
          <w:p w:rsidR="00A806A7" w:rsidRPr="00972192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972192">
              <w:rPr>
                <w:rFonts w:ascii="Courier New" w:hAnsi="Courier New" w:cs="Courier New"/>
                <w:b/>
                <w:sz w:val="24"/>
                <w:szCs w:val="24"/>
              </w:rPr>
              <w:t>Chimera CSNK2B- LY6G5B</w:t>
            </w:r>
          </w:p>
        </w:tc>
      </w:tr>
      <w:tr w:rsidR="00A806A7" w:rsidRPr="007676C8" w:rsidTr="007676C8">
        <w:trPr>
          <w:jc w:val="center"/>
        </w:trPr>
        <w:tc>
          <w:tcPr>
            <w:tcW w:w="3781" w:type="dxa"/>
            <w:vMerge w:val="restart"/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 xml:space="preserve">Sequence name </w:t>
            </w:r>
          </w:p>
        </w:tc>
        <w:tc>
          <w:tcPr>
            <w:tcW w:w="1529" w:type="dxa"/>
            <w:vMerge w:val="restart"/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Described before</w:t>
            </w:r>
          </w:p>
        </w:tc>
        <w:tc>
          <w:tcPr>
            <w:tcW w:w="5060" w:type="dxa"/>
            <w:gridSpan w:val="2"/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Access number</w:t>
            </w:r>
          </w:p>
        </w:tc>
      </w:tr>
      <w:tr w:rsidR="00A806A7" w:rsidRPr="007676C8" w:rsidTr="007676C8">
        <w:trPr>
          <w:jc w:val="center"/>
        </w:trPr>
        <w:tc>
          <w:tcPr>
            <w:tcW w:w="3781" w:type="dxa"/>
            <w:vMerge/>
            <w:shd w:val="clear" w:color="auto" w:fill="FFFFFF"/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1529" w:type="dxa"/>
            <w:vMerge/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</w:p>
        </w:tc>
        <w:tc>
          <w:tcPr>
            <w:tcW w:w="126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Sequence (nr/nt)</w:t>
            </w:r>
          </w:p>
        </w:tc>
        <w:tc>
          <w:tcPr>
            <w:tcW w:w="379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EST</w:t>
            </w:r>
          </w:p>
        </w:tc>
      </w:tr>
      <w:tr w:rsidR="00A806A7" w:rsidRPr="007676C8" w:rsidTr="007676C8">
        <w:trPr>
          <w:jc w:val="center"/>
        </w:trPr>
        <w:tc>
          <w:tcPr>
            <w:tcW w:w="3781" w:type="dxa"/>
            <w:shd w:val="clear" w:color="auto" w:fill="FFFFFF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Hs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>Chimera CSNK2B-LY6G5B-182</w:t>
            </w:r>
          </w:p>
        </w:tc>
        <w:tc>
          <w:tcPr>
            <w:tcW w:w="1529" w:type="dxa"/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26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79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rPr>
          <w:jc w:val="center"/>
        </w:trPr>
        <w:tc>
          <w:tcPr>
            <w:tcW w:w="3781" w:type="dxa"/>
            <w:shd w:val="clear" w:color="auto" w:fill="FFFFFF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Hs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>Chimera</w:t>
            </w:r>
            <w:r>
              <w:rPr>
                <w:rFonts w:ascii="Courier New" w:hAnsi="Courier New" w:cs="Courier New"/>
                <w:sz w:val="18"/>
                <w:szCs w:val="18"/>
              </w:rPr>
              <w:t xml:space="preserve"> CSNK2B-LY6G5B-532</w:t>
            </w:r>
          </w:p>
        </w:tc>
        <w:tc>
          <w:tcPr>
            <w:tcW w:w="1529" w:type="dxa"/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26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79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rPr>
          <w:jc w:val="center"/>
        </w:trPr>
        <w:tc>
          <w:tcPr>
            <w:tcW w:w="3781" w:type="dxa"/>
            <w:shd w:val="clear" w:color="auto" w:fill="FFFFFF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HsChimera CSNK2B-LY6G5B-560</w:t>
            </w:r>
          </w:p>
        </w:tc>
        <w:tc>
          <w:tcPr>
            <w:tcW w:w="1529" w:type="dxa"/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26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79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rPr>
          <w:jc w:val="center"/>
        </w:trPr>
        <w:tc>
          <w:tcPr>
            <w:tcW w:w="3781" w:type="dxa"/>
            <w:shd w:val="clear" w:color="auto" w:fill="FFFFFF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Hs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>Chimera CSNK2B-LY6G5B-562</w:t>
            </w:r>
          </w:p>
        </w:tc>
        <w:tc>
          <w:tcPr>
            <w:tcW w:w="1529" w:type="dxa"/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26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79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rPr>
          <w:jc w:val="center"/>
        </w:trPr>
        <w:tc>
          <w:tcPr>
            <w:tcW w:w="3781" w:type="dxa"/>
            <w:shd w:val="clear" w:color="auto" w:fill="FFFFFF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Hs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>Chimera CSNK2B-LY6G5B-696</w:t>
            </w:r>
          </w:p>
        </w:tc>
        <w:tc>
          <w:tcPr>
            <w:tcW w:w="1529" w:type="dxa"/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26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79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rPr>
          <w:jc w:val="center"/>
        </w:trPr>
        <w:tc>
          <w:tcPr>
            <w:tcW w:w="3781" w:type="dxa"/>
            <w:shd w:val="clear" w:color="auto" w:fill="FFFFFF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Hs</w:t>
            </w:r>
            <w:r w:rsidRPr="007676C8">
              <w:rPr>
                <w:rFonts w:ascii="Courier New" w:hAnsi="Courier New" w:cs="Courier New"/>
                <w:sz w:val="18"/>
                <w:szCs w:val="18"/>
                <w:lang w:val="es-ES"/>
              </w:rPr>
              <w:t>Chimera CSNK2B-LY6G5B-991</w:t>
            </w:r>
          </w:p>
        </w:tc>
        <w:tc>
          <w:tcPr>
            <w:tcW w:w="1529" w:type="dxa"/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26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79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rPr>
          <w:jc w:val="center"/>
        </w:trPr>
        <w:tc>
          <w:tcPr>
            <w:tcW w:w="3781" w:type="dxa"/>
            <w:shd w:val="clear" w:color="auto" w:fill="FFFFFF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Courier New" w:hAnsi="Courier New" w:cs="Courier New"/>
                <w:sz w:val="18"/>
                <w:szCs w:val="18"/>
              </w:rPr>
              <w:t>Hs</w:t>
            </w:r>
            <w:r w:rsidRPr="007676C8">
              <w:rPr>
                <w:rFonts w:ascii="Courier New" w:hAnsi="Courier New" w:cs="Courier New"/>
                <w:sz w:val="18"/>
                <w:szCs w:val="18"/>
                <w:lang w:val="es-ES"/>
              </w:rPr>
              <w:t>Chimera CSNK2B-LY6G5B-107</w:t>
            </w:r>
            <w:r>
              <w:rPr>
                <w:rFonts w:ascii="Courier New" w:hAnsi="Courier New" w:cs="Courier New"/>
                <w:sz w:val="18"/>
                <w:szCs w:val="18"/>
                <w:lang w:val="es-ES"/>
              </w:rPr>
              <w:t>2</w:t>
            </w:r>
          </w:p>
        </w:tc>
        <w:tc>
          <w:tcPr>
            <w:tcW w:w="1529" w:type="dxa"/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26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79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rPr>
          <w:jc w:val="center"/>
        </w:trPr>
        <w:tc>
          <w:tcPr>
            <w:tcW w:w="3781" w:type="dxa"/>
            <w:shd w:val="clear" w:color="auto" w:fill="FFFFFF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Hs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>Chimera CSNK2B-LY6G5B-1103</w:t>
            </w:r>
          </w:p>
        </w:tc>
        <w:tc>
          <w:tcPr>
            <w:tcW w:w="1529" w:type="dxa"/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26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79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rPr>
          <w:jc w:val="center"/>
        </w:trPr>
        <w:tc>
          <w:tcPr>
            <w:tcW w:w="3781" w:type="dxa"/>
            <w:shd w:val="clear" w:color="auto" w:fill="FFFFFF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Courier New" w:hAnsi="Courier New" w:cs="Courier New"/>
                <w:sz w:val="18"/>
                <w:szCs w:val="18"/>
              </w:rPr>
              <w:t>Hs</w:t>
            </w:r>
            <w:r w:rsidRPr="007676C8">
              <w:rPr>
                <w:rFonts w:ascii="Courier New" w:hAnsi="Courier New" w:cs="Courier New"/>
                <w:sz w:val="18"/>
                <w:szCs w:val="18"/>
                <w:lang w:val="es-ES"/>
              </w:rPr>
              <w:t>Chimera CSNK2B-LY6G5B-1181</w:t>
            </w:r>
          </w:p>
        </w:tc>
        <w:tc>
          <w:tcPr>
            <w:tcW w:w="1529" w:type="dxa"/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YES</w:t>
            </w:r>
          </w:p>
        </w:tc>
        <w:tc>
          <w:tcPr>
            <w:tcW w:w="126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hyperlink r:id="rId111" w:history="1">
              <w:r w:rsidRPr="007676C8">
                <w:rPr>
                  <w:rStyle w:val="Hyperlink"/>
                  <w:rFonts w:ascii="Courier New" w:hAnsi="Courier New" w:cs="Courier New"/>
                  <w:color w:val="auto"/>
                  <w:sz w:val="18"/>
                  <w:szCs w:val="18"/>
                  <w:u w:val="none"/>
                </w:rPr>
                <w:t>CR598133</w:t>
              </w:r>
            </w:hyperlink>
          </w:p>
        </w:tc>
        <w:tc>
          <w:tcPr>
            <w:tcW w:w="379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12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emb|BX363222.2|</w:t>
              </w:r>
            </w:hyperlink>
            <w:bookmarkStart w:id="3" w:name="46289654"/>
            <w:bookmarkEnd w:id="3"/>
          </w:p>
        </w:tc>
      </w:tr>
      <w:tr w:rsidR="00A806A7" w:rsidRPr="007676C8" w:rsidTr="007676C8">
        <w:trPr>
          <w:jc w:val="center"/>
        </w:trPr>
        <w:tc>
          <w:tcPr>
            <w:tcW w:w="3781" w:type="dxa"/>
            <w:shd w:val="clear" w:color="auto" w:fill="FFFFFF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Courier New" w:hAnsi="Courier New" w:cs="Courier New"/>
                <w:sz w:val="18"/>
                <w:szCs w:val="18"/>
              </w:rPr>
              <w:t>Hs</w:t>
            </w:r>
            <w:r w:rsidRPr="007676C8">
              <w:rPr>
                <w:rFonts w:ascii="Courier New" w:hAnsi="Courier New" w:cs="Courier New"/>
                <w:sz w:val="18"/>
                <w:szCs w:val="18"/>
                <w:lang w:val="es-ES"/>
              </w:rPr>
              <w:t>Chimera CSNK2B-LY6G5B-132</w:t>
            </w:r>
            <w:r>
              <w:rPr>
                <w:rFonts w:ascii="Courier New" w:hAnsi="Courier New" w:cs="Courier New"/>
                <w:sz w:val="18"/>
                <w:szCs w:val="18"/>
                <w:lang w:val="es-ES"/>
              </w:rPr>
              <w:t>7</w:t>
            </w:r>
          </w:p>
        </w:tc>
        <w:tc>
          <w:tcPr>
            <w:tcW w:w="1529" w:type="dxa"/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26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379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tbl>
      <w:tblPr>
        <w:tblW w:w="0" w:type="auto"/>
        <w:jc w:val="center"/>
        <w:tblInd w:w="-1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536"/>
        <w:gridCol w:w="2360"/>
        <w:gridCol w:w="1825"/>
        <w:gridCol w:w="1447"/>
      </w:tblGrid>
      <w:tr w:rsidR="00A806A7" w:rsidRPr="007676C8" w:rsidTr="007676C8">
        <w:trPr>
          <w:jc w:val="center"/>
        </w:trPr>
        <w:tc>
          <w:tcPr>
            <w:tcW w:w="10168" w:type="dxa"/>
            <w:gridSpan w:val="4"/>
            <w:vAlign w:val="center"/>
          </w:tcPr>
          <w:p w:rsidR="00A806A7" w:rsidRPr="00972192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28"/>
                <w:szCs w:val="28"/>
              </w:rPr>
            </w:pPr>
            <w:r w:rsidRPr="00972192">
              <w:rPr>
                <w:rFonts w:ascii="Courier New" w:hAnsi="Courier New" w:cs="Courier New"/>
                <w:b/>
                <w:i/>
                <w:sz w:val="28"/>
                <w:szCs w:val="28"/>
              </w:rPr>
              <w:t>Macaca mulatta</w:t>
            </w:r>
          </w:p>
        </w:tc>
      </w:tr>
      <w:tr w:rsidR="00A806A7" w:rsidRPr="007676C8" w:rsidTr="007676C8">
        <w:trPr>
          <w:jc w:val="center"/>
        </w:trPr>
        <w:tc>
          <w:tcPr>
            <w:tcW w:w="10168" w:type="dxa"/>
            <w:gridSpan w:val="4"/>
            <w:vAlign w:val="center"/>
          </w:tcPr>
          <w:p w:rsidR="00A806A7" w:rsidRPr="00972192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972192">
              <w:rPr>
                <w:rFonts w:ascii="Courier New" w:hAnsi="Courier New" w:cs="Courier New"/>
                <w:b/>
                <w:sz w:val="24"/>
                <w:szCs w:val="24"/>
              </w:rPr>
              <w:t>Csnk2b</w:t>
            </w:r>
          </w:p>
        </w:tc>
      </w:tr>
      <w:tr w:rsidR="00A806A7" w:rsidRPr="007676C8" w:rsidTr="007676C8">
        <w:trPr>
          <w:jc w:val="center"/>
        </w:trPr>
        <w:tc>
          <w:tcPr>
            <w:tcW w:w="4536" w:type="dxa"/>
            <w:vMerge w:val="restart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 xml:space="preserve">Sequence name </w:t>
            </w:r>
          </w:p>
        </w:tc>
        <w:tc>
          <w:tcPr>
            <w:tcW w:w="2360" w:type="dxa"/>
            <w:vMerge w:val="restart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Described before</w:t>
            </w:r>
          </w:p>
        </w:tc>
        <w:tc>
          <w:tcPr>
            <w:tcW w:w="0" w:type="auto"/>
            <w:gridSpan w:val="2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Access number</w:t>
            </w:r>
          </w:p>
        </w:tc>
      </w:tr>
      <w:tr w:rsidR="00A806A7" w:rsidRPr="007676C8" w:rsidTr="007676C8">
        <w:trPr>
          <w:jc w:val="center"/>
        </w:trPr>
        <w:tc>
          <w:tcPr>
            <w:tcW w:w="4536" w:type="dxa"/>
            <w:vMerge/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2360" w:type="dxa"/>
            <w:vMerge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</w:p>
        </w:tc>
        <w:tc>
          <w:tcPr>
            <w:tcW w:w="1825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Sequence (nr/nt)</w:t>
            </w:r>
          </w:p>
        </w:tc>
        <w:tc>
          <w:tcPr>
            <w:tcW w:w="144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EST</w:t>
            </w:r>
          </w:p>
        </w:tc>
      </w:tr>
      <w:tr w:rsidR="00A806A7" w:rsidRPr="007676C8" w:rsidTr="007676C8">
        <w:trPr>
          <w:jc w:val="center"/>
        </w:trPr>
        <w:tc>
          <w:tcPr>
            <w:tcW w:w="4536" w:type="dxa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MamCsnk2b-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>205</w:t>
            </w:r>
          </w:p>
        </w:tc>
        <w:tc>
          <w:tcPr>
            <w:tcW w:w="2360" w:type="dxa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825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rPr>
          <w:jc w:val="center"/>
        </w:trPr>
        <w:tc>
          <w:tcPr>
            <w:tcW w:w="4536" w:type="dxa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MamCsnk2b-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>238</w:t>
            </w:r>
          </w:p>
        </w:tc>
        <w:tc>
          <w:tcPr>
            <w:tcW w:w="2360" w:type="dxa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825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rPr>
          <w:jc w:val="center"/>
        </w:trPr>
        <w:tc>
          <w:tcPr>
            <w:tcW w:w="4536" w:type="dxa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MamCsnk2b-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>274</w:t>
            </w:r>
          </w:p>
        </w:tc>
        <w:tc>
          <w:tcPr>
            <w:tcW w:w="2360" w:type="dxa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825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rPr>
          <w:jc w:val="center"/>
        </w:trPr>
        <w:tc>
          <w:tcPr>
            <w:tcW w:w="4536" w:type="dxa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MamCsnk2b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>-660</w:t>
            </w:r>
          </w:p>
        </w:tc>
        <w:tc>
          <w:tcPr>
            <w:tcW w:w="2360" w:type="dxa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YES</w:t>
            </w:r>
          </w:p>
        </w:tc>
        <w:tc>
          <w:tcPr>
            <w:tcW w:w="1825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hyperlink r:id="rId113" w:history="1">
              <w:r w:rsidRPr="007676C8">
                <w:rPr>
                  <w:rStyle w:val="Hyperlink"/>
                  <w:rFonts w:ascii="Courier New" w:hAnsi="Courier New" w:cs="Courier New"/>
                  <w:color w:val="auto"/>
                  <w:sz w:val="18"/>
                  <w:szCs w:val="18"/>
                </w:rPr>
                <w:t>XM_001112478</w:t>
              </w:r>
            </w:hyperlink>
            <w:r w:rsidRPr="007676C8"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hyperlink r:id="rId114" w:history="1">
              <w:r w:rsidRPr="007676C8">
                <w:rPr>
                  <w:rStyle w:val="Hyperlink"/>
                  <w:rFonts w:ascii="Courier New" w:hAnsi="Courier New" w:cs="Courier New"/>
                  <w:color w:val="auto"/>
                  <w:sz w:val="18"/>
                  <w:szCs w:val="18"/>
                </w:rPr>
                <w:t>XM_001112540</w:t>
              </w:r>
            </w:hyperlink>
          </w:p>
        </w:tc>
        <w:tc>
          <w:tcPr>
            <w:tcW w:w="144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hyperlink r:id="rId115" w:history="1">
              <w:r w:rsidRPr="007676C8">
                <w:rPr>
                  <w:rStyle w:val="Hyperlink"/>
                  <w:rFonts w:ascii="Courier New" w:hAnsi="Courier New" w:cs="Courier New"/>
                  <w:color w:val="auto"/>
                  <w:sz w:val="18"/>
                  <w:szCs w:val="18"/>
                </w:rPr>
                <w:t>DR770050</w:t>
              </w:r>
            </w:hyperlink>
            <w:r w:rsidRPr="007676C8"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hyperlink r:id="rId116" w:history="1">
              <w:r w:rsidRPr="007676C8">
                <w:rPr>
                  <w:rStyle w:val="Hyperlink"/>
                  <w:rFonts w:ascii="Courier New" w:hAnsi="Courier New" w:cs="Courier New"/>
                  <w:color w:val="auto"/>
                  <w:sz w:val="18"/>
                  <w:szCs w:val="18"/>
                </w:rPr>
                <w:t>DV769649</w:t>
              </w:r>
            </w:hyperlink>
          </w:p>
        </w:tc>
      </w:tr>
      <w:tr w:rsidR="00A806A7" w:rsidRPr="007676C8" w:rsidTr="007676C8">
        <w:trPr>
          <w:jc w:val="center"/>
        </w:trPr>
        <w:tc>
          <w:tcPr>
            <w:tcW w:w="10168" w:type="dxa"/>
            <w:gridSpan w:val="4"/>
            <w:vAlign w:val="center"/>
          </w:tcPr>
          <w:p w:rsidR="00A806A7" w:rsidRPr="00972192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972192">
              <w:rPr>
                <w:rFonts w:ascii="Courier New" w:hAnsi="Courier New" w:cs="Courier New"/>
                <w:b/>
                <w:sz w:val="24"/>
                <w:szCs w:val="24"/>
              </w:rPr>
              <w:t>Ly6g5b</w:t>
            </w:r>
          </w:p>
        </w:tc>
      </w:tr>
      <w:tr w:rsidR="00A806A7" w:rsidRPr="007676C8" w:rsidTr="007676C8">
        <w:trPr>
          <w:jc w:val="center"/>
        </w:trPr>
        <w:tc>
          <w:tcPr>
            <w:tcW w:w="4536" w:type="dxa"/>
            <w:vMerge w:val="restart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 xml:space="preserve">Sequence name </w:t>
            </w:r>
          </w:p>
        </w:tc>
        <w:tc>
          <w:tcPr>
            <w:tcW w:w="0" w:type="auto"/>
            <w:vMerge w:val="restart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Described before</w:t>
            </w:r>
          </w:p>
        </w:tc>
        <w:tc>
          <w:tcPr>
            <w:tcW w:w="0" w:type="auto"/>
            <w:gridSpan w:val="2"/>
            <w:vAlign w:val="center"/>
          </w:tcPr>
          <w:p w:rsidR="00A806A7" w:rsidRPr="007676C8" w:rsidRDefault="00A806A7" w:rsidP="007676C8">
            <w:pPr>
              <w:spacing w:after="0"/>
              <w:jc w:val="left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Access number</w:t>
            </w:r>
          </w:p>
        </w:tc>
      </w:tr>
      <w:tr w:rsidR="00A806A7" w:rsidRPr="007676C8" w:rsidTr="007676C8">
        <w:trPr>
          <w:jc w:val="center"/>
        </w:trPr>
        <w:tc>
          <w:tcPr>
            <w:tcW w:w="4536" w:type="dxa"/>
            <w:vMerge/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</w:p>
        </w:tc>
        <w:tc>
          <w:tcPr>
            <w:tcW w:w="1825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left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Sequence (nr/nt)</w:t>
            </w:r>
          </w:p>
        </w:tc>
        <w:tc>
          <w:tcPr>
            <w:tcW w:w="144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left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EST</w:t>
            </w:r>
          </w:p>
        </w:tc>
      </w:tr>
      <w:tr w:rsidR="00A806A7" w:rsidRPr="007676C8" w:rsidTr="007676C8">
        <w:trPr>
          <w:jc w:val="center"/>
        </w:trPr>
        <w:tc>
          <w:tcPr>
            <w:tcW w:w="4536" w:type="dxa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MamLy6g5b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>-325</w:t>
            </w:r>
          </w:p>
        </w:tc>
        <w:tc>
          <w:tcPr>
            <w:tcW w:w="0" w:type="auto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825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lef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lef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rPr>
          <w:jc w:val="center"/>
        </w:trPr>
        <w:tc>
          <w:tcPr>
            <w:tcW w:w="4536" w:type="dxa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MamLy6g5b-837</w:t>
            </w:r>
          </w:p>
        </w:tc>
        <w:tc>
          <w:tcPr>
            <w:tcW w:w="0" w:type="auto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825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left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left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rPr>
          <w:jc w:val="center"/>
        </w:trPr>
        <w:tc>
          <w:tcPr>
            <w:tcW w:w="10168" w:type="dxa"/>
            <w:gridSpan w:val="4"/>
            <w:vAlign w:val="center"/>
          </w:tcPr>
          <w:p w:rsidR="00A806A7" w:rsidRPr="00972192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>
              <w:rPr>
                <w:rFonts w:ascii="Courier New" w:hAnsi="Courier New" w:cs="Courier New"/>
                <w:b/>
                <w:sz w:val="24"/>
                <w:szCs w:val="24"/>
              </w:rPr>
              <w:t>Chimera Csnk2b-</w:t>
            </w:r>
            <w:r w:rsidRPr="00972192">
              <w:rPr>
                <w:rFonts w:ascii="Courier New" w:hAnsi="Courier New" w:cs="Courier New"/>
                <w:b/>
                <w:sz w:val="24"/>
                <w:szCs w:val="24"/>
              </w:rPr>
              <w:t>Ly6g5b</w:t>
            </w:r>
          </w:p>
        </w:tc>
      </w:tr>
      <w:tr w:rsidR="00A806A7" w:rsidRPr="007676C8" w:rsidTr="007676C8">
        <w:trPr>
          <w:jc w:val="center"/>
        </w:trPr>
        <w:tc>
          <w:tcPr>
            <w:tcW w:w="4536" w:type="dxa"/>
            <w:vMerge w:val="restart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 xml:space="preserve">Sequence name </w:t>
            </w:r>
          </w:p>
        </w:tc>
        <w:tc>
          <w:tcPr>
            <w:tcW w:w="0" w:type="auto"/>
            <w:vMerge w:val="restart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Described before</w:t>
            </w:r>
          </w:p>
        </w:tc>
        <w:tc>
          <w:tcPr>
            <w:tcW w:w="0" w:type="auto"/>
            <w:gridSpan w:val="2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Access number</w:t>
            </w:r>
          </w:p>
        </w:tc>
      </w:tr>
      <w:tr w:rsidR="00A806A7" w:rsidRPr="007676C8" w:rsidTr="007676C8">
        <w:trPr>
          <w:jc w:val="center"/>
        </w:trPr>
        <w:tc>
          <w:tcPr>
            <w:tcW w:w="4536" w:type="dxa"/>
            <w:vMerge/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</w:p>
        </w:tc>
        <w:tc>
          <w:tcPr>
            <w:tcW w:w="1825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Sequence (nr/nt)</w:t>
            </w:r>
          </w:p>
        </w:tc>
        <w:tc>
          <w:tcPr>
            <w:tcW w:w="144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EST</w:t>
            </w:r>
          </w:p>
        </w:tc>
      </w:tr>
      <w:tr w:rsidR="00A806A7" w:rsidRPr="007676C8" w:rsidTr="007676C8">
        <w:trPr>
          <w:jc w:val="center"/>
        </w:trPr>
        <w:tc>
          <w:tcPr>
            <w:tcW w:w="4536" w:type="dxa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MamChimera Csnk2b-Ly6g5b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>-992</w:t>
            </w:r>
          </w:p>
        </w:tc>
        <w:tc>
          <w:tcPr>
            <w:tcW w:w="0" w:type="auto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825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rPr>
          <w:jc w:val="center"/>
        </w:trPr>
        <w:tc>
          <w:tcPr>
            <w:tcW w:w="4536" w:type="dxa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MamChimera Csnk2b-Ly6g5b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>-1141</w:t>
            </w:r>
          </w:p>
        </w:tc>
        <w:tc>
          <w:tcPr>
            <w:tcW w:w="0" w:type="auto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825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rPr>
          <w:jc w:val="center"/>
        </w:trPr>
        <w:tc>
          <w:tcPr>
            <w:tcW w:w="4536" w:type="dxa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MamChimera Csnk2b-Ly6g5b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>-1218</w:t>
            </w:r>
          </w:p>
        </w:tc>
        <w:tc>
          <w:tcPr>
            <w:tcW w:w="0" w:type="auto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825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rPr>
          <w:jc w:val="center"/>
        </w:trPr>
        <w:tc>
          <w:tcPr>
            <w:tcW w:w="4536" w:type="dxa"/>
            <w:vAlign w:val="center"/>
          </w:tcPr>
          <w:p w:rsidR="00A806A7" w:rsidRPr="007676C8" w:rsidRDefault="00A806A7" w:rsidP="007676C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MamChimera Csnk2b-Ly6g5b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>-1331</w:t>
            </w:r>
          </w:p>
        </w:tc>
        <w:tc>
          <w:tcPr>
            <w:tcW w:w="0" w:type="auto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825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rPr>
          <w:jc w:val="center"/>
        </w:trPr>
        <w:tc>
          <w:tcPr>
            <w:tcW w:w="4536" w:type="dxa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MamChimera Csnk2b-Ly6g5b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>-2338</w:t>
            </w:r>
          </w:p>
        </w:tc>
        <w:tc>
          <w:tcPr>
            <w:tcW w:w="0" w:type="auto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825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4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</w:rPr>
      </w:pPr>
    </w:p>
    <w:tbl>
      <w:tblPr>
        <w:tblW w:w="11068" w:type="dxa"/>
        <w:jc w:val="center"/>
        <w:tblInd w:w="-14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525"/>
        <w:gridCol w:w="2451"/>
        <w:gridCol w:w="1997"/>
        <w:gridCol w:w="2095"/>
      </w:tblGrid>
      <w:tr w:rsidR="00A806A7" w:rsidRPr="007676C8" w:rsidTr="007676C8">
        <w:trPr>
          <w:jc w:val="center"/>
        </w:trPr>
        <w:tc>
          <w:tcPr>
            <w:tcW w:w="10657" w:type="dxa"/>
            <w:gridSpan w:val="4"/>
            <w:vAlign w:val="center"/>
          </w:tcPr>
          <w:p w:rsidR="00A806A7" w:rsidRPr="00972192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28"/>
                <w:szCs w:val="28"/>
              </w:rPr>
            </w:pPr>
            <w:r w:rsidRPr="00972192">
              <w:rPr>
                <w:rFonts w:ascii="Courier New" w:hAnsi="Courier New" w:cs="Courier New"/>
                <w:b/>
                <w:i/>
                <w:sz w:val="28"/>
                <w:szCs w:val="28"/>
              </w:rPr>
              <w:t>Sus scrofa</w:t>
            </w:r>
          </w:p>
        </w:tc>
      </w:tr>
      <w:tr w:rsidR="00A806A7" w:rsidRPr="007676C8" w:rsidTr="007676C8">
        <w:trPr>
          <w:jc w:val="center"/>
        </w:trPr>
        <w:tc>
          <w:tcPr>
            <w:tcW w:w="10657" w:type="dxa"/>
            <w:gridSpan w:val="4"/>
            <w:vAlign w:val="center"/>
          </w:tcPr>
          <w:p w:rsidR="00A806A7" w:rsidRPr="00972192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972192">
              <w:rPr>
                <w:rFonts w:ascii="Courier New" w:hAnsi="Courier New" w:cs="Courier New"/>
                <w:b/>
                <w:sz w:val="24"/>
                <w:szCs w:val="24"/>
              </w:rPr>
              <w:t>Csnk2b</w:t>
            </w:r>
          </w:p>
        </w:tc>
      </w:tr>
      <w:tr w:rsidR="00A806A7" w:rsidRPr="007676C8" w:rsidTr="007676C8">
        <w:trPr>
          <w:jc w:val="center"/>
        </w:trPr>
        <w:tc>
          <w:tcPr>
            <w:tcW w:w="4357" w:type="dxa"/>
            <w:vMerge w:val="restart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 xml:space="preserve">Sequence name </w:t>
            </w:r>
          </w:p>
        </w:tc>
        <w:tc>
          <w:tcPr>
            <w:tcW w:w="2360" w:type="dxa"/>
            <w:vMerge w:val="restart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Described before</w:t>
            </w:r>
          </w:p>
        </w:tc>
        <w:tc>
          <w:tcPr>
            <w:tcW w:w="3940" w:type="dxa"/>
            <w:gridSpan w:val="2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Access number</w:t>
            </w:r>
          </w:p>
        </w:tc>
      </w:tr>
      <w:tr w:rsidR="00A806A7" w:rsidRPr="007676C8" w:rsidTr="007676C8">
        <w:trPr>
          <w:jc w:val="center"/>
        </w:trPr>
        <w:tc>
          <w:tcPr>
            <w:tcW w:w="4357" w:type="dxa"/>
            <w:vMerge/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2360" w:type="dxa"/>
            <w:vMerge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Sequence (nr/nt)</w:t>
            </w: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EST</w:t>
            </w:r>
          </w:p>
        </w:tc>
      </w:tr>
      <w:tr w:rsidR="00A806A7" w:rsidRPr="007676C8" w:rsidTr="007676C8">
        <w:trPr>
          <w:jc w:val="center"/>
        </w:trPr>
        <w:tc>
          <w:tcPr>
            <w:tcW w:w="4357" w:type="dxa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SsCsnk2b-204 </w:t>
            </w:r>
          </w:p>
        </w:tc>
        <w:tc>
          <w:tcPr>
            <w:tcW w:w="2360" w:type="dxa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rPr>
          <w:jc w:val="center"/>
        </w:trPr>
        <w:tc>
          <w:tcPr>
            <w:tcW w:w="4357" w:type="dxa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SsCsnk2b-324 </w:t>
            </w:r>
          </w:p>
        </w:tc>
        <w:tc>
          <w:tcPr>
            <w:tcW w:w="2360" w:type="dxa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rPr>
          <w:jc w:val="center"/>
        </w:trPr>
        <w:tc>
          <w:tcPr>
            <w:tcW w:w="4357" w:type="dxa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SsCsnk2b-476 </w:t>
            </w:r>
          </w:p>
        </w:tc>
        <w:tc>
          <w:tcPr>
            <w:tcW w:w="2360" w:type="dxa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rPr>
          <w:jc w:val="center"/>
        </w:trPr>
        <w:tc>
          <w:tcPr>
            <w:tcW w:w="4357" w:type="dxa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SsCsnk2b-666 </w:t>
            </w:r>
          </w:p>
        </w:tc>
        <w:tc>
          <w:tcPr>
            <w:tcW w:w="2360" w:type="dxa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YES</w:t>
            </w: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17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EU282347.1</w:t>
              </w:r>
            </w:hyperlink>
          </w:p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  <w:lang w:val="en-US"/>
              </w:rPr>
            </w:pPr>
            <w:hyperlink r:id="rId118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gb|CN154983.1|</w:t>
              </w:r>
            </w:hyperlink>
            <w:r w:rsidRPr="007676C8">
              <w:rPr>
                <w:sz w:val="18"/>
                <w:szCs w:val="18"/>
                <w:lang w:val="en-US"/>
              </w:rPr>
              <w:t xml:space="preserve"> </w:t>
            </w:r>
            <w:hyperlink r:id="rId119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gb|DN111998.1|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  <w:lang w:val="en-US"/>
              </w:rPr>
            </w:pPr>
            <w:hyperlink r:id="rId120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gb|DN111633.1|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  <w:lang w:val="en-US"/>
              </w:rPr>
            </w:pPr>
            <w:hyperlink r:id="rId121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gb|DY406067.1|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  <w:lang w:val="en-US"/>
              </w:rPr>
            </w:pPr>
            <w:hyperlink r:id="rId122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gb|DY417390.1|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  <w:lang w:val="en-US"/>
              </w:rPr>
            </w:pPr>
            <w:hyperlink r:id="rId123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  <w:lang w:val="en-US"/>
                </w:rPr>
                <w:t>gb|DY404732.1|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24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gb|CN167142.1|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25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dbj|DB809985.1|</w:t>
              </w:r>
            </w:hyperlink>
          </w:p>
        </w:tc>
      </w:tr>
      <w:tr w:rsidR="00A806A7" w:rsidRPr="007676C8" w:rsidTr="007676C8">
        <w:trPr>
          <w:jc w:val="center"/>
        </w:trPr>
        <w:tc>
          <w:tcPr>
            <w:tcW w:w="10657" w:type="dxa"/>
            <w:gridSpan w:val="4"/>
            <w:vAlign w:val="center"/>
          </w:tcPr>
          <w:p w:rsidR="00A806A7" w:rsidRPr="00972192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972192">
              <w:rPr>
                <w:rFonts w:ascii="Courier New" w:hAnsi="Courier New" w:cs="Courier New"/>
                <w:b/>
                <w:sz w:val="24"/>
                <w:szCs w:val="24"/>
              </w:rPr>
              <w:t>Ly6g5b</w:t>
            </w:r>
          </w:p>
        </w:tc>
      </w:tr>
      <w:tr w:rsidR="00A806A7" w:rsidRPr="007676C8" w:rsidTr="007676C8">
        <w:trPr>
          <w:jc w:val="center"/>
        </w:trPr>
        <w:tc>
          <w:tcPr>
            <w:tcW w:w="4357" w:type="dxa"/>
            <w:vMerge w:val="restart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 xml:space="preserve">Sequence name </w:t>
            </w:r>
          </w:p>
        </w:tc>
        <w:tc>
          <w:tcPr>
            <w:tcW w:w="0" w:type="auto"/>
            <w:vMerge w:val="restart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Described before</w:t>
            </w:r>
          </w:p>
        </w:tc>
        <w:tc>
          <w:tcPr>
            <w:tcW w:w="3940" w:type="dxa"/>
            <w:gridSpan w:val="2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Access number</w:t>
            </w:r>
          </w:p>
        </w:tc>
      </w:tr>
      <w:tr w:rsidR="00A806A7" w:rsidRPr="007676C8" w:rsidTr="007676C8">
        <w:trPr>
          <w:jc w:val="center"/>
        </w:trPr>
        <w:tc>
          <w:tcPr>
            <w:tcW w:w="4357" w:type="dxa"/>
            <w:vMerge/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Sequence (nr/nt)</w:t>
            </w: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EST</w:t>
            </w:r>
          </w:p>
        </w:tc>
      </w:tr>
      <w:tr w:rsidR="00A806A7" w:rsidRPr="007676C8" w:rsidTr="007676C8">
        <w:trPr>
          <w:jc w:val="center"/>
        </w:trPr>
        <w:tc>
          <w:tcPr>
            <w:tcW w:w="4357" w:type="dxa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  <w:lang w:val="es-ES"/>
              </w:rPr>
              <w:t>Ss</w:t>
            </w:r>
            <w:r>
              <w:rPr>
                <w:rFonts w:ascii="Courier New" w:hAnsi="Courier New" w:cs="Courier New"/>
                <w:sz w:val="18"/>
                <w:szCs w:val="18"/>
              </w:rPr>
              <w:t>Ly6g5b</w:t>
            </w:r>
            <w:r w:rsidRPr="007676C8">
              <w:rPr>
                <w:rFonts w:ascii="Courier New" w:hAnsi="Courier New" w:cs="Courier New"/>
                <w:sz w:val="18"/>
                <w:szCs w:val="18"/>
                <w:lang w:val="es-ES"/>
              </w:rPr>
              <w:t>-2</w:t>
            </w:r>
            <w:r>
              <w:rPr>
                <w:rFonts w:ascii="Courier New" w:hAnsi="Courier New" w:cs="Courier New"/>
                <w:sz w:val="18"/>
                <w:szCs w:val="18"/>
                <w:lang w:val="es-ES"/>
              </w:rPr>
              <w:t>19</w:t>
            </w:r>
          </w:p>
        </w:tc>
        <w:tc>
          <w:tcPr>
            <w:tcW w:w="0" w:type="auto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YES</w:t>
            </w: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26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emb|BX673504.2|</w:t>
              </w:r>
            </w:hyperlink>
          </w:p>
        </w:tc>
      </w:tr>
      <w:tr w:rsidR="00A806A7" w:rsidRPr="007676C8" w:rsidTr="007676C8">
        <w:trPr>
          <w:jc w:val="center"/>
        </w:trPr>
        <w:tc>
          <w:tcPr>
            <w:tcW w:w="4357" w:type="dxa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  <w:lang w:val="es-ES"/>
              </w:rPr>
            </w:pPr>
            <w:r>
              <w:rPr>
                <w:rFonts w:ascii="Courier New" w:hAnsi="Courier New" w:cs="Courier New"/>
                <w:sz w:val="18"/>
                <w:szCs w:val="18"/>
                <w:lang w:val="es-ES"/>
              </w:rPr>
              <w:t>Ss</w:t>
            </w:r>
            <w:r>
              <w:rPr>
                <w:rFonts w:ascii="Courier New" w:hAnsi="Courier New" w:cs="Courier New"/>
                <w:sz w:val="18"/>
                <w:szCs w:val="18"/>
              </w:rPr>
              <w:t>Ly6g5b</w:t>
            </w:r>
            <w:r>
              <w:rPr>
                <w:rFonts w:ascii="Courier New" w:hAnsi="Courier New" w:cs="Courier New"/>
                <w:sz w:val="18"/>
                <w:szCs w:val="18"/>
                <w:lang w:val="es-ES"/>
              </w:rPr>
              <w:t>-325</w:t>
            </w:r>
          </w:p>
        </w:tc>
        <w:tc>
          <w:tcPr>
            <w:tcW w:w="0" w:type="auto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rPr>
          <w:jc w:val="center"/>
        </w:trPr>
        <w:tc>
          <w:tcPr>
            <w:tcW w:w="4357" w:type="dxa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  <w:lang w:val="es-ES"/>
              </w:rPr>
            </w:pPr>
            <w:r>
              <w:rPr>
                <w:rFonts w:ascii="Courier New" w:hAnsi="Courier New" w:cs="Courier New"/>
                <w:sz w:val="18"/>
                <w:szCs w:val="18"/>
                <w:lang w:val="es-ES"/>
              </w:rPr>
              <w:t>Ss</w:t>
            </w:r>
            <w:r>
              <w:rPr>
                <w:rFonts w:ascii="Courier New" w:hAnsi="Courier New" w:cs="Courier New"/>
                <w:sz w:val="18"/>
                <w:szCs w:val="18"/>
              </w:rPr>
              <w:t>Ly6g5b</w:t>
            </w:r>
            <w:r>
              <w:rPr>
                <w:rFonts w:ascii="Courier New" w:hAnsi="Courier New" w:cs="Courier New"/>
                <w:sz w:val="18"/>
                <w:szCs w:val="18"/>
                <w:lang w:val="es-ES"/>
              </w:rPr>
              <w:t>-714</w:t>
            </w:r>
          </w:p>
        </w:tc>
        <w:tc>
          <w:tcPr>
            <w:tcW w:w="0" w:type="auto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rPr>
          <w:jc w:val="center"/>
        </w:trPr>
        <w:tc>
          <w:tcPr>
            <w:tcW w:w="10657" w:type="dxa"/>
            <w:gridSpan w:val="4"/>
            <w:vAlign w:val="center"/>
          </w:tcPr>
          <w:p w:rsidR="00A806A7" w:rsidRPr="00972192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972192">
              <w:rPr>
                <w:rFonts w:ascii="Courier New" w:hAnsi="Courier New" w:cs="Courier New"/>
                <w:b/>
                <w:sz w:val="24"/>
                <w:szCs w:val="24"/>
              </w:rPr>
              <w:t>Chimera Csnk2b-Ly6g5b</w:t>
            </w:r>
          </w:p>
        </w:tc>
      </w:tr>
      <w:tr w:rsidR="00A806A7" w:rsidRPr="007676C8" w:rsidTr="007676C8">
        <w:trPr>
          <w:jc w:val="center"/>
        </w:trPr>
        <w:tc>
          <w:tcPr>
            <w:tcW w:w="4357" w:type="dxa"/>
            <w:vMerge w:val="restart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 xml:space="preserve">Sequence name </w:t>
            </w:r>
          </w:p>
        </w:tc>
        <w:tc>
          <w:tcPr>
            <w:tcW w:w="0" w:type="auto"/>
            <w:vMerge w:val="restart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Described before</w:t>
            </w:r>
          </w:p>
        </w:tc>
        <w:tc>
          <w:tcPr>
            <w:tcW w:w="3940" w:type="dxa"/>
            <w:gridSpan w:val="2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Access number</w:t>
            </w:r>
          </w:p>
        </w:tc>
      </w:tr>
      <w:tr w:rsidR="00A806A7" w:rsidRPr="007676C8" w:rsidTr="007676C8">
        <w:trPr>
          <w:jc w:val="center"/>
        </w:trPr>
        <w:tc>
          <w:tcPr>
            <w:tcW w:w="4357" w:type="dxa"/>
            <w:vMerge/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Sequence (nr/nt)</w:t>
            </w: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EST</w:t>
            </w:r>
          </w:p>
        </w:tc>
      </w:tr>
      <w:tr w:rsidR="00A806A7" w:rsidRPr="007676C8" w:rsidTr="007676C8">
        <w:trPr>
          <w:jc w:val="center"/>
        </w:trPr>
        <w:tc>
          <w:tcPr>
            <w:tcW w:w="4357" w:type="dxa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Ss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>Chim</w:t>
            </w:r>
            <w:r>
              <w:rPr>
                <w:rFonts w:ascii="Courier New" w:hAnsi="Courier New" w:cs="Courier New"/>
                <w:sz w:val="18"/>
                <w:szCs w:val="18"/>
              </w:rPr>
              <w:t xml:space="preserve">era Csnk2b-Ly6g5b-538 </w:t>
            </w:r>
          </w:p>
        </w:tc>
        <w:tc>
          <w:tcPr>
            <w:tcW w:w="0" w:type="auto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rPr>
          <w:jc w:val="center"/>
        </w:trPr>
        <w:tc>
          <w:tcPr>
            <w:tcW w:w="4357" w:type="dxa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Ss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>Chim</w:t>
            </w:r>
            <w:r>
              <w:rPr>
                <w:rFonts w:ascii="Courier New" w:hAnsi="Courier New" w:cs="Courier New"/>
                <w:sz w:val="18"/>
                <w:szCs w:val="18"/>
              </w:rPr>
              <w:t xml:space="preserve">era Csnk2b-Ly6g5b-728 </w:t>
            </w:r>
          </w:p>
        </w:tc>
        <w:tc>
          <w:tcPr>
            <w:tcW w:w="0" w:type="auto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rPr>
          <w:jc w:val="center"/>
        </w:trPr>
        <w:tc>
          <w:tcPr>
            <w:tcW w:w="4357" w:type="dxa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Ss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>Chim</w:t>
            </w:r>
            <w:r>
              <w:rPr>
                <w:rFonts w:ascii="Courier New" w:hAnsi="Courier New" w:cs="Courier New"/>
                <w:sz w:val="18"/>
                <w:szCs w:val="18"/>
              </w:rPr>
              <w:t xml:space="preserve">era Csnk2b-Ly6g5b-927 </w:t>
            </w:r>
          </w:p>
        </w:tc>
        <w:tc>
          <w:tcPr>
            <w:tcW w:w="0" w:type="auto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tbl>
      <w:tblPr>
        <w:tblpPr w:leftFromText="180" w:rightFromText="180" w:vertAnchor="text" w:horzAnchor="margin" w:tblpXSpec="center" w:tblpY="-110"/>
        <w:tblW w:w="110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768"/>
        <w:gridCol w:w="2360"/>
        <w:gridCol w:w="1923"/>
        <w:gridCol w:w="2017"/>
      </w:tblGrid>
      <w:tr w:rsidR="00A806A7" w:rsidRPr="007676C8" w:rsidTr="007676C8">
        <w:tc>
          <w:tcPr>
            <w:tcW w:w="11068" w:type="dxa"/>
            <w:gridSpan w:val="4"/>
            <w:vAlign w:val="center"/>
          </w:tcPr>
          <w:p w:rsidR="00A806A7" w:rsidRPr="00972192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28"/>
                <w:szCs w:val="28"/>
              </w:rPr>
            </w:pPr>
            <w:r w:rsidRPr="00972192">
              <w:rPr>
                <w:rFonts w:ascii="Courier New" w:hAnsi="Courier New" w:cs="Courier New"/>
                <w:b/>
                <w:i/>
                <w:sz w:val="28"/>
                <w:szCs w:val="28"/>
              </w:rPr>
              <w:t>Bos taurus</w:t>
            </w:r>
          </w:p>
        </w:tc>
      </w:tr>
      <w:tr w:rsidR="00A806A7" w:rsidRPr="007676C8" w:rsidTr="007676C8">
        <w:tc>
          <w:tcPr>
            <w:tcW w:w="11068" w:type="dxa"/>
            <w:gridSpan w:val="4"/>
            <w:vAlign w:val="center"/>
          </w:tcPr>
          <w:p w:rsidR="00A806A7" w:rsidRPr="00972192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972192">
              <w:rPr>
                <w:rFonts w:ascii="Courier New" w:hAnsi="Courier New" w:cs="Courier New"/>
                <w:b/>
                <w:sz w:val="24"/>
                <w:szCs w:val="24"/>
              </w:rPr>
              <w:t>Csnk2b</w:t>
            </w:r>
          </w:p>
        </w:tc>
      </w:tr>
      <w:tr w:rsidR="00A806A7" w:rsidRPr="007676C8" w:rsidTr="007676C8">
        <w:tc>
          <w:tcPr>
            <w:tcW w:w="4768" w:type="dxa"/>
            <w:vMerge w:val="restart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 xml:space="preserve">Sequence name </w:t>
            </w:r>
          </w:p>
        </w:tc>
        <w:tc>
          <w:tcPr>
            <w:tcW w:w="2360" w:type="dxa"/>
            <w:vMerge w:val="restart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Described before</w:t>
            </w:r>
          </w:p>
        </w:tc>
        <w:tc>
          <w:tcPr>
            <w:tcW w:w="3940" w:type="dxa"/>
            <w:gridSpan w:val="2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Access number</w:t>
            </w:r>
          </w:p>
        </w:tc>
      </w:tr>
      <w:tr w:rsidR="00A806A7" w:rsidRPr="007676C8" w:rsidTr="007676C8">
        <w:tc>
          <w:tcPr>
            <w:tcW w:w="4768" w:type="dxa"/>
            <w:vMerge/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2360" w:type="dxa"/>
            <w:vMerge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Sequence (nr/nt)</w:t>
            </w: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EST</w:t>
            </w:r>
          </w:p>
        </w:tc>
      </w:tr>
      <w:tr w:rsidR="00A806A7" w:rsidRPr="007676C8" w:rsidTr="007676C8">
        <w:tc>
          <w:tcPr>
            <w:tcW w:w="4768" w:type="dxa"/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BtCsnk2b</w:t>
            </w:r>
            <w:r>
              <w:rPr>
                <w:sz w:val="18"/>
                <w:szCs w:val="18"/>
                <w:lang w:val="en-US"/>
              </w:rPr>
              <w:t xml:space="preserve">-191 </w:t>
            </w:r>
          </w:p>
        </w:tc>
        <w:tc>
          <w:tcPr>
            <w:tcW w:w="2360" w:type="dxa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c>
          <w:tcPr>
            <w:tcW w:w="4768" w:type="dxa"/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BtCsnk2b</w:t>
            </w:r>
            <w:r>
              <w:rPr>
                <w:sz w:val="18"/>
                <w:szCs w:val="18"/>
                <w:lang w:val="en-US"/>
              </w:rPr>
              <w:t xml:space="preserve">-242 </w:t>
            </w:r>
          </w:p>
        </w:tc>
        <w:tc>
          <w:tcPr>
            <w:tcW w:w="2360" w:type="dxa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c>
          <w:tcPr>
            <w:tcW w:w="4768" w:type="dxa"/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BtCsnk2b</w:t>
            </w:r>
            <w:r>
              <w:rPr>
                <w:sz w:val="18"/>
                <w:szCs w:val="18"/>
                <w:lang w:val="en-US"/>
              </w:rPr>
              <w:t xml:space="preserve">-281 </w:t>
            </w:r>
          </w:p>
        </w:tc>
        <w:tc>
          <w:tcPr>
            <w:tcW w:w="2360" w:type="dxa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c>
          <w:tcPr>
            <w:tcW w:w="4768" w:type="dxa"/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BtCsnk2b</w:t>
            </w:r>
            <w:r>
              <w:rPr>
                <w:sz w:val="18"/>
                <w:szCs w:val="18"/>
                <w:lang w:val="en-US"/>
              </w:rPr>
              <w:t xml:space="preserve">-473 </w:t>
            </w:r>
          </w:p>
        </w:tc>
        <w:tc>
          <w:tcPr>
            <w:tcW w:w="2360" w:type="dxa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YES</w:t>
            </w: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27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gb|EH156085.1|</w:t>
              </w:r>
            </w:hyperlink>
          </w:p>
        </w:tc>
      </w:tr>
      <w:tr w:rsidR="00A806A7" w:rsidRPr="007676C8" w:rsidTr="007676C8">
        <w:tc>
          <w:tcPr>
            <w:tcW w:w="4768" w:type="dxa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sz w:val="18"/>
                <w:szCs w:val="18"/>
              </w:rPr>
              <w:t>Bt</w:t>
            </w:r>
            <w:r>
              <w:rPr>
                <w:rFonts w:ascii="Courier New" w:hAnsi="Courier New" w:cs="Courier New"/>
                <w:sz w:val="18"/>
                <w:szCs w:val="18"/>
              </w:rPr>
              <w:t>Csnk2b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 xml:space="preserve">-663 </w:t>
            </w:r>
          </w:p>
        </w:tc>
        <w:tc>
          <w:tcPr>
            <w:tcW w:w="2360" w:type="dxa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YES</w:t>
            </w: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28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BC110170.1</w:t>
              </w:r>
            </w:hyperlink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29" w:history="1">
              <w:r w:rsidRPr="007676C8">
                <w:rPr>
                  <w:sz w:val="18"/>
                  <w:szCs w:val="18"/>
                  <w:u w:val="single"/>
                </w:rPr>
                <w:t>gb|EV742136.1|</w:t>
              </w:r>
            </w:hyperlink>
            <w:r w:rsidRPr="007676C8">
              <w:rPr>
                <w:sz w:val="18"/>
                <w:szCs w:val="18"/>
              </w:rPr>
              <w:t xml:space="preserve">  </w:t>
            </w:r>
            <w:hyperlink r:id="rId130" w:history="1">
              <w:r w:rsidRPr="007676C8">
                <w:rPr>
                  <w:sz w:val="18"/>
                  <w:szCs w:val="18"/>
                  <w:u w:val="single"/>
                </w:rPr>
                <w:t>gb|EV709359.1|</w:t>
              </w:r>
            </w:hyperlink>
            <w:r w:rsidRPr="007676C8">
              <w:rPr>
                <w:sz w:val="18"/>
                <w:szCs w:val="18"/>
              </w:rPr>
              <w:t xml:space="preserve"> </w:t>
            </w:r>
            <w:hyperlink r:id="rId131" w:history="1">
              <w:r w:rsidRPr="007676C8">
                <w:rPr>
                  <w:sz w:val="18"/>
                  <w:szCs w:val="18"/>
                  <w:u w:val="single"/>
                </w:rPr>
                <w:t>gb|DV786200.1|</w:t>
              </w:r>
            </w:hyperlink>
            <w:r w:rsidRPr="007676C8">
              <w:rPr>
                <w:sz w:val="18"/>
                <w:szCs w:val="18"/>
              </w:rPr>
              <w:t xml:space="preserve">  </w:t>
            </w:r>
            <w:hyperlink r:id="rId132" w:history="1">
              <w:r w:rsidRPr="007676C8">
                <w:rPr>
                  <w:sz w:val="18"/>
                  <w:szCs w:val="18"/>
                  <w:u w:val="single"/>
                </w:rPr>
                <w:t>gb|DV783204.1|</w:t>
              </w:r>
            </w:hyperlink>
            <w:r w:rsidRPr="007676C8">
              <w:rPr>
                <w:sz w:val="18"/>
                <w:szCs w:val="18"/>
              </w:rPr>
              <w:t xml:space="preserve">  </w:t>
            </w:r>
            <w:hyperlink r:id="rId133" w:history="1">
              <w:r w:rsidRPr="007676C8">
                <w:rPr>
                  <w:sz w:val="18"/>
                  <w:szCs w:val="18"/>
                  <w:u w:val="single"/>
                </w:rPr>
                <w:t>gb|DT845120.1|</w:t>
              </w:r>
            </w:hyperlink>
            <w:r w:rsidRPr="007676C8">
              <w:rPr>
                <w:sz w:val="18"/>
                <w:szCs w:val="18"/>
              </w:rPr>
              <w:t xml:space="preserve">  </w:t>
            </w:r>
            <w:hyperlink r:id="rId134" w:history="1">
              <w:r w:rsidRPr="007676C8">
                <w:rPr>
                  <w:sz w:val="18"/>
                  <w:szCs w:val="18"/>
                  <w:u w:val="single"/>
                </w:rPr>
                <w:t>gb|DN511954.1|</w:t>
              </w:r>
            </w:hyperlink>
            <w:r w:rsidRPr="007676C8">
              <w:rPr>
                <w:sz w:val="18"/>
                <w:szCs w:val="18"/>
              </w:rPr>
              <w:t xml:space="preserve">  </w:t>
            </w:r>
            <w:hyperlink r:id="rId135" w:history="1">
              <w:r w:rsidRPr="007676C8">
                <w:rPr>
                  <w:sz w:val="18"/>
                  <w:szCs w:val="18"/>
                  <w:u w:val="single"/>
                </w:rPr>
                <w:t>gb|DT833930.1|</w:t>
              </w:r>
            </w:hyperlink>
            <w:r w:rsidRPr="007676C8">
              <w:rPr>
                <w:sz w:val="18"/>
                <w:szCs w:val="18"/>
              </w:rPr>
              <w:t xml:space="preserve">  </w:t>
            </w:r>
            <w:hyperlink r:id="rId136" w:history="1">
              <w:r w:rsidRPr="007676C8">
                <w:rPr>
                  <w:sz w:val="18"/>
                  <w:szCs w:val="18"/>
                  <w:u w:val="single"/>
                </w:rPr>
                <w:t>gb|CN442324.1|</w:t>
              </w:r>
            </w:hyperlink>
            <w:r w:rsidRPr="007676C8">
              <w:rPr>
                <w:sz w:val="18"/>
                <w:szCs w:val="18"/>
              </w:rPr>
              <w:t xml:space="preserve">  </w:t>
            </w:r>
            <w:hyperlink r:id="rId137" w:history="1">
              <w:r w:rsidRPr="007676C8">
                <w:rPr>
                  <w:sz w:val="18"/>
                  <w:szCs w:val="18"/>
                  <w:u w:val="single"/>
                </w:rPr>
                <w:t>gb|CN438686.1|</w:t>
              </w:r>
            </w:hyperlink>
            <w:r w:rsidRPr="007676C8">
              <w:rPr>
                <w:sz w:val="18"/>
                <w:szCs w:val="18"/>
              </w:rPr>
              <w:t xml:space="preserve">  </w:t>
            </w:r>
            <w:hyperlink r:id="rId138" w:history="1">
              <w:r w:rsidRPr="007676C8">
                <w:rPr>
                  <w:sz w:val="18"/>
                  <w:szCs w:val="18"/>
                  <w:u w:val="single"/>
                </w:rPr>
                <w:t>gb|EV751926.1|</w:t>
              </w:r>
            </w:hyperlink>
            <w:r w:rsidRPr="007676C8">
              <w:rPr>
                <w:sz w:val="18"/>
                <w:szCs w:val="18"/>
              </w:rPr>
              <w:t xml:space="preserve">  </w:t>
            </w:r>
            <w:hyperlink r:id="rId139" w:history="1">
              <w:r w:rsidRPr="007676C8">
                <w:rPr>
                  <w:sz w:val="18"/>
                  <w:szCs w:val="18"/>
                  <w:u w:val="single"/>
                </w:rPr>
                <w:t>gb|DN532563.1|</w:t>
              </w:r>
            </w:hyperlink>
            <w:r w:rsidRPr="007676C8">
              <w:rPr>
                <w:sz w:val="18"/>
                <w:szCs w:val="18"/>
              </w:rPr>
              <w:t xml:space="preserve">  </w:t>
            </w:r>
            <w:hyperlink r:id="rId140" w:history="1">
              <w:r w:rsidRPr="007676C8">
                <w:rPr>
                  <w:sz w:val="18"/>
                  <w:szCs w:val="18"/>
                  <w:u w:val="single"/>
                </w:rPr>
                <w:t>gb|CK953736.1|</w:t>
              </w:r>
            </w:hyperlink>
            <w:r w:rsidRPr="007676C8">
              <w:rPr>
                <w:sz w:val="18"/>
                <w:szCs w:val="18"/>
              </w:rPr>
              <w:t xml:space="preserve">  </w:t>
            </w:r>
            <w:hyperlink r:id="rId141" w:history="1">
              <w:r w:rsidRPr="007676C8">
                <w:rPr>
                  <w:sz w:val="18"/>
                  <w:szCs w:val="18"/>
                  <w:u w:val="single"/>
                </w:rPr>
                <w:t>gb|DN512629.1|</w:t>
              </w:r>
            </w:hyperlink>
            <w:r w:rsidRPr="007676C8">
              <w:rPr>
                <w:sz w:val="18"/>
                <w:szCs w:val="18"/>
              </w:rPr>
              <w:t xml:space="preserve"> </w:t>
            </w:r>
            <w:hyperlink r:id="rId142" w:history="1">
              <w:r w:rsidRPr="007676C8">
                <w:rPr>
                  <w:sz w:val="18"/>
                  <w:szCs w:val="18"/>
                  <w:u w:val="single"/>
                </w:rPr>
                <w:t>gb|DV790762.1|</w:t>
              </w:r>
            </w:hyperlink>
            <w:r w:rsidRPr="007676C8">
              <w:rPr>
                <w:sz w:val="18"/>
                <w:szCs w:val="18"/>
              </w:rPr>
              <w:t xml:space="preserve">  </w:t>
            </w:r>
            <w:hyperlink r:id="rId143" w:history="1">
              <w:r w:rsidRPr="007676C8">
                <w:rPr>
                  <w:sz w:val="18"/>
                  <w:szCs w:val="18"/>
                  <w:u w:val="single"/>
                </w:rPr>
                <w:t>gb|CF767959.1|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44" w:history="1">
              <w:r w:rsidRPr="007676C8">
                <w:rPr>
                  <w:sz w:val="18"/>
                  <w:szCs w:val="18"/>
                  <w:u w:val="single"/>
                </w:rPr>
                <w:t>gb|DN822570.1|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45" w:history="1">
              <w:r w:rsidRPr="007676C8">
                <w:rPr>
                  <w:sz w:val="18"/>
                  <w:szCs w:val="18"/>
                  <w:u w:val="single"/>
                </w:rPr>
                <w:t>emb|CR848939.2|</w:t>
              </w:r>
            </w:hyperlink>
            <w:r w:rsidRPr="007676C8">
              <w:rPr>
                <w:sz w:val="18"/>
                <w:szCs w:val="18"/>
              </w:rPr>
              <w:t xml:space="preserve">  </w:t>
            </w:r>
            <w:hyperlink r:id="rId146" w:history="1">
              <w:r w:rsidRPr="007676C8">
                <w:rPr>
                  <w:sz w:val="18"/>
                  <w:szCs w:val="18"/>
                  <w:u w:val="single"/>
                </w:rPr>
                <w:t>gb|CX951985.1|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47" w:history="1">
              <w:r w:rsidRPr="007676C8">
                <w:rPr>
                  <w:sz w:val="18"/>
                  <w:szCs w:val="18"/>
                  <w:u w:val="single"/>
                </w:rPr>
                <w:t>gb|DN642154.1|</w:t>
              </w:r>
            </w:hyperlink>
          </w:p>
        </w:tc>
      </w:tr>
      <w:tr w:rsidR="00A806A7" w:rsidRPr="007676C8" w:rsidTr="007676C8">
        <w:tc>
          <w:tcPr>
            <w:tcW w:w="11068" w:type="dxa"/>
            <w:gridSpan w:val="4"/>
            <w:vAlign w:val="center"/>
          </w:tcPr>
          <w:p w:rsidR="00A806A7" w:rsidRPr="00972192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972192">
              <w:rPr>
                <w:rFonts w:ascii="Courier New" w:hAnsi="Courier New" w:cs="Courier New"/>
                <w:b/>
                <w:sz w:val="24"/>
                <w:szCs w:val="24"/>
              </w:rPr>
              <w:t>Ly6g5b</w:t>
            </w:r>
          </w:p>
        </w:tc>
      </w:tr>
      <w:tr w:rsidR="00A806A7" w:rsidRPr="007676C8" w:rsidTr="007676C8">
        <w:tc>
          <w:tcPr>
            <w:tcW w:w="4768" w:type="dxa"/>
            <w:vMerge w:val="restart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 xml:space="preserve">Sequence name </w:t>
            </w:r>
          </w:p>
        </w:tc>
        <w:tc>
          <w:tcPr>
            <w:tcW w:w="0" w:type="auto"/>
            <w:vMerge w:val="restart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Described before</w:t>
            </w:r>
          </w:p>
        </w:tc>
        <w:tc>
          <w:tcPr>
            <w:tcW w:w="3940" w:type="dxa"/>
            <w:gridSpan w:val="2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Access number</w:t>
            </w:r>
          </w:p>
        </w:tc>
      </w:tr>
      <w:tr w:rsidR="00A806A7" w:rsidRPr="007676C8" w:rsidTr="007676C8">
        <w:tc>
          <w:tcPr>
            <w:tcW w:w="4768" w:type="dxa"/>
            <w:vMerge/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Sequence (nr/nt)</w:t>
            </w: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EST</w:t>
            </w:r>
          </w:p>
        </w:tc>
      </w:tr>
      <w:tr w:rsidR="00A806A7" w:rsidRPr="007676C8" w:rsidTr="007676C8">
        <w:tc>
          <w:tcPr>
            <w:tcW w:w="4768" w:type="dxa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BtLy6g5b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 xml:space="preserve">-178 </w:t>
            </w:r>
          </w:p>
        </w:tc>
        <w:tc>
          <w:tcPr>
            <w:tcW w:w="0" w:type="auto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</w:p>
        </w:tc>
      </w:tr>
      <w:tr w:rsidR="00A806A7" w:rsidRPr="007676C8" w:rsidTr="007676C8">
        <w:tc>
          <w:tcPr>
            <w:tcW w:w="4768" w:type="dxa"/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BtLy6g5b</w:t>
            </w:r>
            <w:r w:rsidRPr="007676C8">
              <w:rPr>
                <w:sz w:val="18"/>
                <w:szCs w:val="18"/>
                <w:lang w:val="en-US"/>
              </w:rPr>
              <w:t xml:space="preserve">-284 </w:t>
            </w:r>
          </w:p>
        </w:tc>
        <w:tc>
          <w:tcPr>
            <w:tcW w:w="0" w:type="auto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c>
          <w:tcPr>
            <w:tcW w:w="4768" w:type="dxa"/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BtLy6g5b</w:t>
            </w:r>
            <w:r>
              <w:rPr>
                <w:sz w:val="18"/>
                <w:szCs w:val="18"/>
                <w:lang w:val="en-US"/>
              </w:rPr>
              <w:t>-</w:t>
            </w:r>
            <w:r w:rsidRPr="007676C8">
              <w:rPr>
                <w:sz w:val="18"/>
                <w:szCs w:val="18"/>
                <w:lang w:val="en-US"/>
              </w:rPr>
              <w:t xml:space="preserve">766 </w:t>
            </w:r>
          </w:p>
        </w:tc>
        <w:tc>
          <w:tcPr>
            <w:tcW w:w="0" w:type="auto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c>
          <w:tcPr>
            <w:tcW w:w="11068" w:type="dxa"/>
            <w:gridSpan w:val="4"/>
            <w:vAlign w:val="center"/>
          </w:tcPr>
          <w:p w:rsidR="00A806A7" w:rsidRPr="00972192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972192">
              <w:rPr>
                <w:rFonts w:ascii="Courier New" w:hAnsi="Courier New" w:cs="Courier New"/>
                <w:b/>
                <w:sz w:val="24"/>
                <w:szCs w:val="24"/>
              </w:rPr>
              <w:t>Chimera Csnk2b-Ly6g5b</w:t>
            </w:r>
          </w:p>
        </w:tc>
      </w:tr>
      <w:tr w:rsidR="00A806A7" w:rsidRPr="007676C8" w:rsidTr="007676C8">
        <w:tc>
          <w:tcPr>
            <w:tcW w:w="4768" w:type="dxa"/>
            <w:vMerge w:val="restart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 xml:space="preserve">Sequence name </w:t>
            </w:r>
          </w:p>
        </w:tc>
        <w:tc>
          <w:tcPr>
            <w:tcW w:w="0" w:type="auto"/>
            <w:vMerge w:val="restart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Described before</w:t>
            </w:r>
          </w:p>
        </w:tc>
        <w:tc>
          <w:tcPr>
            <w:tcW w:w="3940" w:type="dxa"/>
            <w:gridSpan w:val="2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Access number</w:t>
            </w:r>
          </w:p>
        </w:tc>
      </w:tr>
      <w:tr w:rsidR="00A806A7" w:rsidRPr="007676C8" w:rsidTr="007676C8">
        <w:tc>
          <w:tcPr>
            <w:tcW w:w="4768" w:type="dxa"/>
            <w:vMerge/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Sequence (nr/nt)</w:t>
            </w: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EST</w:t>
            </w:r>
          </w:p>
        </w:tc>
      </w:tr>
      <w:tr w:rsidR="00A806A7" w:rsidRPr="007676C8" w:rsidTr="007676C8">
        <w:tc>
          <w:tcPr>
            <w:tcW w:w="4768" w:type="dxa"/>
            <w:vAlign w:val="center"/>
          </w:tcPr>
          <w:p w:rsidR="00A806A7" w:rsidRPr="007676C8" w:rsidRDefault="00A806A7" w:rsidP="007628B3">
            <w:pPr>
              <w:pStyle w:val="NoSpacing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     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>Bt</w:t>
            </w:r>
            <w:r>
              <w:rPr>
                <w:rFonts w:ascii="Courier New" w:hAnsi="Courier New" w:cs="Courier New"/>
                <w:sz w:val="18"/>
                <w:szCs w:val="18"/>
              </w:rPr>
              <w:t>Csnk2b-Ly6g5b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 xml:space="preserve">-201 </w:t>
            </w:r>
          </w:p>
        </w:tc>
        <w:tc>
          <w:tcPr>
            <w:tcW w:w="0" w:type="auto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c>
          <w:tcPr>
            <w:tcW w:w="4768" w:type="dxa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Bt</w:t>
            </w:r>
            <w:r>
              <w:rPr>
                <w:rFonts w:ascii="Courier New" w:hAnsi="Courier New" w:cs="Courier New"/>
                <w:sz w:val="18"/>
                <w:szCs w:val="18"/>
              </w:rPr>
              <w:t>Csnk2b-Ly6g5b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>-306</w:t>
            </w:r>
          </w:p>
        </w:tc>
        <w:tc>
          <w:tcPr>
            <w:tcW w:w="0" w:type="auto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c>
          <w:tcPr>
            <w:tcW w:w="4768" w:type="dxa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BtCsnk2b-Ly6g5b-36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 xml:space="preserve">8 </w:t>
            </w:r>
          </w:p>
        </w:tc>
        <w:tc>
          <w:tcPr>
            <w:tcW w:w="0" w:type="auto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c>
          <w:tcPr>
            <w:tcW w:w="4768" w:type="dxa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Bt</w:t>
            </w:r>
            <w:r>
              <w:rPr>
                <w:rFonts w:ascii="Courier New" w:hAnsi="Courier New" w:cs="Courier New"/>
                <w:sz w:val="18"/>
                <w:szCs w:val="18"/>
              </w:rPr>
              <w:t>Csnk2b-Ly6g5b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 xml:space="preserve">-460 </w:t>
            </w:r>
          </w:p>
        </w:tc>
        <w:tc>
          <w:tcPr>
            <w:tcW w:w="0" w:type="auto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c>
          <w:tcPr>
            <w:tcW w:w="4768" w:type="dxa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Bt</w:t>
            </w:r>
            <w:r>
              <w:rPr>
                <w:rFonts w:ascii="Courier New" w:hAnsi="Courier New" w:cs="Courier New"/>
                <w:sz w:val="18"/>
                <w:szCs w:val="18"/>
              </w:rPr>
              <w:t>Csnk2b-Ly6g5b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 xml:space="preserve">-640 </w:t>
            </w:r>
          </w:p>
        </w:tc>
        <w:tc>
          <w:tcPr>
            <w:tcW w:w="0" w:type="auto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c>
          <w:tcPr>
            <w:tcW w:w="4768" w:type="dxa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BtCsnk2b-Ly6g5b-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 xml:space="preserve">725 </w:t>
            </w:r>
          </w:p>
        </w:tc>
        <w:tc>
          <w:tcPr>
            <w:tcW w:w="0" w:type="auto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c>
          <w:tcPr>
            <w:tcW w:w="4768" w:type="dxa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Bt</w:t>
            </w:r>
            <w:r>
              <w:rPr>
                <w:rFonts w:ascii="Courier New" w:hAnsi="Courier New" w:cs="Courier New"/>
                <w:sz w:val="18"/>
                <w:szCs w:val="18"/>
              </w:rPr>
              <w:t>Csnk2b-Ly6g5b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>-737</w:t>
            </w:r>
          </w:p>
        </w:tc>
        <w:tc>
          <w:tcPr>
            <w:tcW w:w="0" w:type="auto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c>
          <w:tcPr>
            <w:tcW w:w="4768" w:type="dxa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Bt</w:t>
            </w:r>
            <w:r>
              <w:rPr>
                <w:rFonts w:ascii="Courier New" w:hAnsi="Courier New" w:cs="Courier New"/>
                <w:sz w:val="18"/>
                <w:szCs w:val="18"/>
              </w:rPr>
              <w:t>Csnk2b-Ly6g5b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>-805</w:t>
            </w:r>
          </w:p>
        </w:tc>
        <w:tc>
          <w:tcPr>
            <w:tcW w:w="0" w:type="auto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c>
          <w:tcPr>
            <w:tcW w:w="4768" w:type="dxa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>Bt</w:t>
            </w:r>
            <w:r>
              <w:rPr>
                <w:rFonts w:ascii="Courier New" w:hAnsi="Courier New" w:cs="Courier New"/>
                <w:sz w:val="18"/>
                <w:szCs w:val="18"/>
              </w:rPr>
              <w:t>Csnk2b-Ly6g5b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>-1049</w:t>
            </w:r>
          </w:p>
        </w:tc>
        <w:tc>
          <w:tcPr>
            <w:tcW w:w="0" w:type="auto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c>
          <w:tcPr>
            <w:tcW w:w="4768" w:type="dxa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>Bt</w:t>
            </w:r>
            <w:r>
              <w:rPr>
                <w:rFonts w:ascii="Courier New" w:hAnsi="Courier New" w:cs="Courier New"/>
                <w:sz w:val="18"/>
                <w:szCs w:val="18"/>
              </w:rPr>
              <w:t>Csnk2b-Ly6g5b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>-1239</w:t>
            </w:r>
          </w:p>
        </w:tc>
        <w:tc>
          <w:tcPr>
            <w:tcW w:w="0" w:type="auto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tbl>
      <w:tblPr>
        <w:tblW w:w="11129" w:type="dxa"/>
        <w:jc w:val="center"/>
        <w:tblInd w:w="-14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829"/>
        <w:gridCol w:w="2360"/>
        <w:gridCol w:w="1923"/>
        <w:gridCol w:w="2017"/>
      </w:tblGrid>
      <w:tr w:rsidR="00A806A7" w:rsidRPr="007676C8" w:rsidTr="007676C8">
        <w:trPr>
          <w:jc w:val="center"/>
        </w:trPr>
        <w:tc>
          <w:tcPr>
            <w:tcW w:w="11129" w:type="dxa"/>
            <w:gridSpan w:val="4"/>
            <w:vAlign w:val="center"/>
          </w:tcPr>
          <w:p w:rsidR="00A806A7" w:rsidRPr="00972192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28"/>
                <w:szCs w:val="28"/>
              </w:rPr>
            </w:pPr>
            <w:r w:rsidRPr="00972192">
              <w:rPr>
                <w:rFonts w:ascii="Courier New" w:hAnsi="Courier New" w:cs="Courier New"/>
                <w:b/>
                <w:i/>
                <w:sz w:val="28"/>
                <w:szCs w:val="28"/>
              </w:rPr>
              <w:t>Rattus norvegicus</w:t>
            </w:r>
          </w:p>
        </w:tc>
      </w:tr>
      <w:tr w:rsidR="00A806A7" w:rsidRPr="007676C8" w:rsidTr="007676C8">
        <w:trPr>
          <w:jc w:val="center"/>
        </w:trPr>
        <w:tc>
          <w:tcPr>
            <w:tcW w:w="11129" w:type="dxa"/>
            <w:gridSpan w:val="4"/>
            <w:vAlign w:val="center"/>
          </w:tcPr>
          <w:p w:rsidR="00A806A7" w:rsidRPr="00972192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972192">
              <w:rPr>
                <w:rFonts w:ascii="Courier New" w:hAnsi="Courier New" w:cs="Courier New"/>
                <w:b/>
                <w:sz w:val="24"/>
                <w:szCs w:val="24"/>
              </w:rPr>
              <w:t>Csnk2b</w:t>
            </w:r>
          </w:p>
        </w:tc>
      </w:tr>
      <w:tr w:rsidR="00A806A7" w:rsidRPr="007676C8" w:rsidTr="007676C8">
        <w:trPr>
          <w:jc w:val="center"/>
        </w:trPr>
        <w:tc>
          <w:tcPr>
            <w:tcW w:w="4829" w:type="dxa"/>
            <w:vMerge w:val="restart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 xml:space="preserve">Sequence name </w:t>
            </w:r>
          </w:p>
        </w:tc>
        <w:tc>
          <w:tcPr>
            <w:tcW w:w="2360" w:type="dxa"/>
            <w:vMerge w:val="restart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Described before</w:t>
            </w:r>
          </w:p>
        </w:tc>
        <w:tc>
          <w:tcPr>
            <w:tcW w:w="3940" w:type="dxa"/>
            <w:gridSpan w:val="2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Access number</w:t>
            </w:r>
          </w:p>
        </w:tc>
      </w:tr>
      <w:tr w:rsidR="00A806A7" w:rsidRPr="007676C8" w:rsidTr="007676C8">
        <w:trPr>
          <w:jc w:val="center"/>
        </w:trPr>
        <w:tc>
          <w:tcPr>
            <w:tcW w:w="4829" w:type="dxa"/>
            <w:vMerge/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2360" w:type="dxa"/>
            <w:vMerge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Sequence (nr/nt)</w:t>
            </w: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EST</w:t>
            </w:r>
          </w:p>
        </w:tc>
      </w:tr>
      <w:tr w:rsidR="00A806A7" w:rsidRPr="007676C8" w:rsidTr="007676C8">
        <w:trPr>
          <w:jc w:val="center"/>
        </w:trPr>
        <w:tc>
          <w:tcPr>
            <w:tcW w:w="4829" w:type="dxa"/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  <w:lang w:val="en-US"/>
              </w:rPr>
            </w:pPr>
            <w:r w:rsidRPr="007676C8">
              <w:rPr>
                <w:sz w:val="18"/>
                <w:szCs w:val="18"/>
                <w:lang w:val="en-US"/>
              </w:rPr>
              <w:t>Rn</w:t>
            </w:r>
            <w:r>
              <w:rPr>
                <w:sz w:val="18"/>
                <w:szCs w:val="18"/>
              </w:rPr>
              <w:t>Csnk2b</w:t>
            </w:r>
            <w:r w:rsidRPr="007676C8">
              <w:rPr>
                <w:sz w:val="18"/>
                <w:szCs w:val="18"/>
                <w:lang w:val="en-US"/>
              </w:rPr>
              <w:t>-280</w:t>
            </w:r>
          </w:p>
        </w:tc>
        <w:tc>
          <w:tcPr>
            <w:tcW w:w="2360" w:type="dxa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rPr>
          <w:jc w:val="center"/>
        </w:trPr>
        <w:tc>
          <w:tcPr>
            <w:tcW w:w="4829" w:type="dxa"/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  <w:lang w:val="en-US"/>
              </w:rPr>
            </w:pPr>
            <w:r w:rsidRPr="007676C8">
              <w:rPr>
                <w:sz w:val="18"/>
                <w:szCs w:val="18"/>
                <w:lang w:val="en-US"/>
              </w:rPr>
              <w:t>Rn</w:t>
            </w:r>
            <w:r>
              <w:rPr>
                <w:sz w:val="18"/>
                <w:szCs w:val="18"/>
              </w:rPr>
              <w:t>Csnk2b</w:t>
            </w:r>
            <w:r w:rsidRPr="007676C8">
              <w:rPr>
                <w:sz w:val="18"/>
                <w:szCs w:val="18"/>
                <w:lang w:val="en-US"/>
              </w:rPr>
              <w:t>-662</w:t>
            </w:r>
          </w:p>
        </w:tc>
        <w:tc>
          <w:tcPr>
            <w:tcW w:w="2360" w:type="dxa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YES</w:t>
            </w: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48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NM_031021.2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49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L15619.1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50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BC078807.1</w:t>
              </w:r>
            </w:hyperlink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51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gb|EV778558.1|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52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gb|CK595937.1|</w:t>
              </w:r>
            </w:hyperlink>
          </w:p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rPr>
          <w:jc w:val="center"/>
        </w:trPr>
        <w:tc>
          <w:tcPr>
            <w:tcW w:w="11129" w:type="dxa"/>
            <w:gridSpan w:val="4"/>
            <w:vAlign w:val="center"/>
          </w:tcPr>
          <w:p w:rsidR="00A806A7" w:rsidRPr="00972192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972192">
              <w:rPr>
                <w:rFonts w:ascii="Courier New" w:hAnsi="Courier New" w:cs="Courier New"/>
                <w:b/>
                <w:sz w:val="24"/>
                <w:szCs w:val="24"/>
              </w:rPr>
              <w:t>Ly6g5b</w:t>
            </w:r>
          </w:p>
        </w:tc>
      </w:tr>
      <w:tr w:rsidR="00A806A7" w:rsidRPr="007676C8" w:rsidTr="007676C8">
        <w:trPr>
          <w:jc w:val="center"/>
        </w:trPr>
        <w:tc>
          <w:tcPr>
            <w:tcW w:w="4829" w:type="dxa"/>
            <w:vMerge w:val="restart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 xml:space="preserve">Sequence name </w:t>
            </w:r>
          </w:p>
        </w:tc>
        <w:tc>
          <w:tcPr>
            <w:tcW w:w="0" w:type="auto"/>
            <w:vMerge w:val="restart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Described before</w:t>
            </w:r>
          </w:p>
        </w:tc>
        <w:tc>
          <w:tcPr>
            <w:tcW w:w="3940" w:type="dxa"/>
            <w:gridSpan w:val="2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Access number</w:t>
            </w:r>
          </w:p>
        </w:tc>
      </w:tr>
      <w:tr w:rsidR="00A806A7" w:rsidRPr="007676C8" w:rsidTr="007676C8">
        <w:trPr>
          <w:jc w:val="center"/>
        </w:trPr>
        <w:tc>
          <w:tcPr>
            <w:tcW w:w="4829" w:type="dxa"/>
            <w:vMerge/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Sequence (nr/nt)</w:t>
            </w: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EST</w:t>
            </w:r>
          </w:p>
        </w:tc>
      </w:tr>
      <w:tr w:rsidR="00A806A7" w:rsidRPr="007676C8" w:rsidTr="007676C8">
        <w:trPr>
          <w:jc w:val="center"/>
        </w:trPr>
        <w:tc>
          <w:tcPr>
            <w:tcW w:w="4829" w:type="dxa"/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  <w:lang w:val="en-US"/>
              </w:rPr>
            </w:pPr>
            <w:r w:rsidRPr="007676C8">
              <w:rPr>
                <w:sz w:val="18"/>
                <w:szCs w:val="18"/>
                <w:lang w:val="en-US"/>
              </w:rPr>
              <w:t>Rn</w:t>
            </w:r>
            <w:r w:rsidRPr="007676C8">
              <w:rPr>
                <w:sz w:val="18"/>
                <w:szCs w:val="18"/>
              </w:rPr>
              <w:t>Ly6g5b</w:t>
            </w:r>
            <w:r w:rsidRPr="007676C8">
              <w:rPr>
                <w:sz w:val="18"/>
                <w:szCs w:val="18"/>
                <w:lang w:val="en-US"/>
              </w:rPr>
              <w:t>-283</w:t>
            </w:r>
          </w:p>
        </w:tc>
        <w:tc>
          <w:tcPr>
            <w:tcW w:w="0" w:type="auto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</w:p>
        </w:tc>
      </w:tr>
      <w:tr w:rsidR="00A806A7" w:rsidRPr="007676C8" w:rsidTr="007676C8">
        <w:trPr>
          <w:jc w:val="center"/>
        </w:trPr>
        <w:tc>
          <w:tcPr>
            <w:tcW w:w="4829" w:type="dxa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  <w:lang w:val="es-ES"/>
              </w:rPr>
            </w:pPr>
            <w:r w:rsidRPr="007227CC">
              <w:rPr>
                <w:rFonts w:ascii="Courier" w:hAnsi="Courier"/>
                <w:sz w:val="18"/>
                <w:szCs w:val="18"/>
              </w:rPr>
              <w:t>Rn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>Ly6g5b-529</w:t>
            </w:r>
          </w:p>
        </w:tc>
        <w:tc>
          <w:tcPr>
            <w:tcW w:w="0" w:type="auto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rPr>
          <w:jc w:val="center"/>
        </w:trPr>
        <w:tc>
          <w:tcPr>
            <w:tcW w:w="4829" w:type="dxa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  <w:lang w:val="es-ES"/>
              </w:rPr>
            </w:pPr>
            <w:r w:rsidRPr="007227CC">
              <w:rPr>
                <w:rFonts w:ascii="Courier" w:hAnsi="Courier"/>
                <w:sz w:val="18"/>
                <w:szCs w:val="18"/>
              </w:rPr>
              <w:t>Rn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 xml:space="preserve">Ly6g5b-658 </w:t>
            </w:r>
          </w:p>
        </w:tc>
        <w:tc>
          <w:tcPr>
            <w:tcW w:w="0" w:type="auto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YES</w:t>
            </w: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53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NM_001001934.1</w:t>
              </w:r>
            </w:hyperlink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rPr>
          <w:jc w:val="center"/>
        </w:trPr>
        <w:tc>
          <w:tcPr>
            <w:tcW w:w="4829" w:type="dxa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  <w:lang w:val="es-ES"/>
              </w:rPr>
            </w:pPr>
            <w:r w:rsidRPr="007227CC">
              <w:rPr>
                <w:rFonts w:ascii="Courier" w:hAnsi="Courier"/>
                <w:sz w:val="18"/>
                <w:szCs w:val="18"/>
              </w:rPr>
              <w:t>Rn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 xml:space="preserve">Ly6g5b-754 </w:t>
            </w:r>
          </w:p>
        </w:tc>
        <w:tc>
          <w:tcPr>
            <w:tcW w:w="0" w:type="auto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rPr>
          <w:jc w:val="center"/>
        </w:trPr>
        <w:tc>
          <w:tcPr>
            <w:tcW w:w="11129" w:type="dxa"/>
            <w:gridSpan w:val="4"/>
            <w:vAlign w:val="center"/>
          </w:tcPr>
          <w:p w:rsidR="00A806A7" w:rsidRPr="00972192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972192">
              <w:rPr>
                <w:rFonts w:ascii="Courier New" w:hAnsi="Courier New" w:cs="Courier New"/>
                <w:b/>
                <w:sz w:val="24"/>
                <w:szCs w:val="24"/>
              </w:rPr>
              <w:t>Chimera Csnk2b-Ly6g5b</w:t>
            </w:r>
          </w:p>
        </w:tc>
      </w:tr>
      <w:tr w:rsidR="00A806A7" w:rsidRPr="007676C8" w:rsidTr="007676C8">
        <w:trPr>
          <w:jc w:val="center"/>
        </w:trPr>
        <w:tc>
          <w:tcPr>
            <w:tcW w:w="4829" w:type="dxa"/>
            <w:vMerge w:val="restart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 xml:space="preserve">Sequence name </w:t>
            </w:r>
          </w:p>
        </w:tc>
        <w:tc>
          <w:tcPr>
            <w:tcW w:w="0" w:type="auto"/>
            <w:vMerge w:val="restart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Described before</w:t>
            </w:r>
          </w:p>
        </w:tc>
        <w:tc>
          <w:tcPr>
            <w:tcW w:w="3940" w:type="dxa"/>
            <w:gridSpan w:val="2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Access number</w:t>
            </w:r>
          </w:p>
        </w:tc>
      </w:tr>
      <w:tr w:rsidR="00A806A7" w:rsidRPr="007676C8" w:rsidTr="007676C8">
        <w:trPr>
          <w:jc w:val="center"/>
        </w:trPr>
        <w:tc>
          <w:tcPr>
            <w:tcW w:w="4829" w:type="dxa"/>
            <w:vMerge/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Sequence (nr/nt)</w:t>
            </w: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EST</w:t>
            </w:r>
          </w:p>
        </w:tc>
      </w:tr>
      <w:tr w:rsidR="00A806A7" w:rsidRPr="007676C8" w:rsidTr="007676C8">
        <w:trPr>
          <w:jc w:val="center"/>
        </w:trPr>
        <w:tc>
          <w:tcPr>
            <w:tcW w:w="4829" w:type="dxa"/>
            <w:vAlign w:val="center"/>
          </w:tcPr>
          <w:p w:rsidR="00A806A7" w:rsidRPr="007676C8" w:rsidRDefault="00A806A7" w:rsidP="007227CC">
            <w:pPr>
              <w:pStyle w:val="NoSpacing"/>
              <w:spacing w:line="240" w:lineRule="auto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 xml:space="preserve">           RnCsnk2b-Ly6g5b-90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 xml:space="preserve">1 </w:t>
            </w:r>
          </w:p>
        </w:tc>
        <w:tc>
          <w:tcPr>
            <w:tcW w:w="0" w:type="auto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rPr>
          <w:jc w:val="center"/>
        </w:trPr>
        <w:tc>
          <w:tcPr>
            <w:tcW w:w="4829" w:type="dxa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RnCsnk2b-Ly6g5b-2050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rPr>
          <w:jc w:val="center"/>
        </w:trPr>
        <w:tc>
          <w:tcPr>
            <w:tcW w:w="4829" w:type="dxa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Rn</w:t>
            </w:r>
            <w:r>
              <w:rPr>
                <w:rFonts w:ascii="Courier New" w:hAnsi="Courier New" w:cs="Courier New"/>
                <w:sz w:val="18"/>
                <w:szCs w:val="18"/>
              </w:rPr>
              <w:t>Csnk2b-Ly6g5b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 xml:space="preserve">-2275 </w:t>
            </w:r>
          </w:p>
        </w:tc>
        <w:tc>
          <w:tcPr>
            <w:tcW w:w="0" w:type="auto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rPr>
          <w:jc w:val="center"/>
        </w:trPr>
        <w:tc>
          <w:tcPr>
            <w:tcW w:w="4829" w:type="dxa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Rn</w:t>
            </w:r>
            <w:r>
              <w:rPr>
                <w:rFonts w:ascii="Courier New" w:hAnsi="Courier New" w:cs="Courier New"/>
                <w:sz w:val="18"/>
                <w:szCs w:val="18"/>
              </w:rPr>
              <w:t>Csnk2b-Ly6g5b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 xml:space="preserve">-2531 </w:t>
            </w:r>
          </w:p>
        </w:tc>
        <w:tc>
          <w:tcPr>
            <w:tcW w:w="0" w:type="auto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tbl>
      <w:tblPr>
        <w:tblW w:w="10657" w:type="dxa"/>
        <w:jc w:val="center"/>
        <w:tblInd w:w="-14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357"/>
        <w:gridCol w:w="2360"/>
        <w:gridCol w:w="1923"/>
        <w:gridCol w:w="2017"/>
      </w:tblGrid>
      <w:tr w:rsidR="00A806A7" w:rsidRPr="007676C8" w:rsidTr="007676C8">
        <w:trPr>
          <w:jc w:val="center"/>
        </w:trPr>
        <w:tc>
          <w:tcPr>
            <w:tcW w:w="10657" w:type="dxa"/>
            <w:gridSpan w:val="4"/>
            <w:vAlign w:val="center"/>
          </w:tcPr>
          <w:p w:rsidR="00A806A7" w:rsidRPr="00972192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28"/>
                <w:szCs w:val="28"/>
              </w:rPr>
            </w:pPr>
            <w:r w:rsidRPr="00972192">
              <w:rPr>
                <w:rFonts w:ascii="Courier New" w:hAnsi="Courier New" w:cs="Courier New"/>
                <w:b/>
                <w:i/>
                <w:sz w:val="28"/>
                <w:szCs w:val="28"/>
              </w:rPr>
              <w:t>Mus musculus</w:t>
            </w:r>
          </w:p>
        </w:tc>
      </w:tr>
      <w:tr w:rsidR="00A806A7" w:rsidRPr="007676C8" w:rsidTr="007676C8">
        <w:trPr>
          <w:jc w:val="center"/>
        </w:trPr>
        <w:tc>
          <w:tcPr>
            <w:tcW w:w="10657" w:type="dxa"/>
            <w:gridSpan w:val="4"/>
            <w:vAlign w:val="center"/>
          </w:tcPr>
          <w:p w:rsidR="00A806A7" w:rsidRPr="00972192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972192">
              <w:rPr>
                <w:rFonts w:ascii="Courier New" w:hAnsi="Courier New" w:cs="Courier New"/>
                <w:b/>
                <w:sz w:val="24"/>
                <w:szCs w:val="24"/>
              </w:rPr>
              <w:t>Csnk2b</w:t>
            </w:r>
          </w:p>
        </w:tc>
      </w:tr>
      <w:tr w:rsidR="00A806A7" w:rsidRPr="007676C8" w:rsidTr="007676C8">
        <w:trPr>
          <w:jc w:val="center"/>
        </w:trPr>
        <w:tc>
          <w:tcPr>
            <w:tcW w:w="4357" w:type="dxa"/>
            <w:vMerge w:val="restart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 xml:space="preserve">Sequence name </w:t>
            </w:r>
          </w:p>
        </w:tc>
        <w:tc>
          <w:tcPr>
            <w:tcW w:w="2360" w:type="dxa"/>
            <w:vMerge w:val="restart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Described before</w:t>
            </w:r>
          </w:p>
        </w:tc>
        <w:tc>
          <w:tcPr>
            <w:tcW w:w="3940" w:type="dxa"/>
            <w:gridSpan w:val="2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Access number</w:t>
            </w:r>
          </w:p>
        </w:tc>
      </w:tr>
      <w:tr w:rsidR="00A806A7" w:rsidRPr="007676C8" w:rsidTr="007676C8">
        <w:trPr>
          <w:jc w:val="center"/>
        </w:trPr>
        <w:tc>
          <w:tcPr>
            <w:tcW w:w="4357" w:type="dxa"/>
            <w:vMerge/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2360" w:type="dxa"/>
            <w:vMerge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Sequence (nr/nt)</w:t>
            </w: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EST</w:t>
            </w:r>
          </w:p>
        </w:tc>
      </w:tr>
      <w:tr w:rsidR="00A806A7" w:rsidRPr="007676C8" w:rsidTr="007676C8">
        <w:trPr>
          <w:jc w:val="center"/>
        </w:trPr>
        <w:tc>
          <w:tcPr>
            <w:tcW w:w="4357" w:type="dxa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Mum</w:t>
            </w:r>
            <w:r>
              <w:rPr>
                <w:rFonts w:ascii="Courier New" w:hAnsi="Courier New" w:cs="Courier New"/>
                <w:sz w:val="18"/>
                <w:szCs w:val="18"/>
              </w:rPr>
              <w:t>Csnk2b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 xml:space="preserve">-132 </w:t>
            </w:r>
          </w:p>
        </w:tc>
        <w:tc>
          <w:tcPr>
            <w:tcW w:w="2360" w:type="dxa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</w:p>
        </w:tc>
      </w:tr>
      <w:tr w:rsidR="00A806A7" w:rsidRPr="007676C8" w:rsidTr="007676C8">
        <w:trPr>
          <w:jc w:val="center"/>
        </w:trPr>
        <w:tc>
          <w:tcPr>
            <w:tcW w:w="4357" w:type="dxa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Mum</w:t>
            </w:r>
            <w:r>
              <w:rPr>
                <w:rFonts w:ascii="Courier New" w:hAnsi="Courier New" w:cs="Courier New"/>
                <w:sz w:val="18"/>
                <w:szCs w:val="18"/>
              </w:rPr>
              <w:t>Csnk2b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>-670</w:t>
            </w:r>
          </w:p>
        </w:tc>
        <w:tc>
          <w:tcPr>
            <w:tcW w:w="2360" w:type="dxa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YES</w:t>
            </w: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54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NM_009975.2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55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BC003775.1</w:t>
              </w:r>
            </w:hyperlink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56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gb|DV660992.1|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57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gb|DV047426.1|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58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gb|CB203415.1|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59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gb|BU513633.1|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60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gb|CX209909.1|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61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gb|CF584257.1|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62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gb|BI903481.1|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63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gb|BF608305.1|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64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gb|CB192884.1|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65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gb|BG968506.1|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66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gb|BI407153.1|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67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gb|CA465541.1|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68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gb|BI409048.1|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69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dbj|BY703400.1|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70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gb|BI407317.1|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71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gb|BI414961.1|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72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gb|BI412998.1|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73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gb|AI323164.1|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74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gb|BG967337.1|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75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gb|BI414146.1|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76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gb|CK793254.1|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77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gb|BI105292.1|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78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gb|BF235875.1|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79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gb|DV040071.1|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80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gb|CB574950.1|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81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gb|CA466326.1|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82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gb|CK020993.1|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83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gb|BQ961163.1|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84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gb|BG873607.1|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85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gb|CB574669.1|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86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gb|BF533641.1|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87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gb|CF618691.1|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88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gb|AI323548.1|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89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gb|CO800116.1|</w:t>
              </w:r>
            </w:hyperlink>
          </w:p>
        </w:tc>
      </w:tr>
      <w:tr w:rsidR="00A806A7" w:rsidRPr="007676C8" w:rsidTr="007676C8">
        <w:trPr>
          <w:jc w:val="center"/>
        </w:trPr>
        <w:tc>
          <w:tcPr>
            <w:tcW w:w="4357" w:type="dxa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Mum</w:t>
            </w:r>
            <w:r>
              <w:rPr>
                <w:rFonts w:ascii="Courier New" w:hAnsi="Courier New" w:cs="Courier New"/>
                <w:sz w:val="18"/>
                <w:szCs w:val="18"/>
              </w:rPr>
              <w:t>Csnk2b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>-780</w:t>
            </w:r>
          </w:p>
        </w:tc>
        <w:tc>
          <w:tcPr>
            <w:tcW w:w="2360" w:type="dxa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</w:p>
        </w:tc>
      </w:tr>
      <w:tr w:rsidR="00A806A7" w:rsidRPr="007676C8" w:rsidTr="007676C8">
        <w:trPr>
          <w:jc w:val="center"/>
        </w:trPr>
        <w:tc>
          <w:tcPr>
            <w:tcW w:w="10657" w:type="dxa"/>
            <w:gridSpan w:val="4"/>
            <w:vAlign w:val="center"/>
          </w:tcPr>
          <w:p w:rsidR="00A806A7" w:rsidRPr="00972192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972192">
              <w:rPr>
                <w:rFonts w:ascii="Courier New" w:hAnsi="Courier New" w:cs="Courier New"/>
                <w:b/>
                <w:sz w:val="24"/>
                <w:szCs w:val="24"/>
              </w:rPr>
              <w:t>Ly6g5b</w:t>
            </w:r>
          </w:p>
        </w:tc>
      </w:tr>
      <w:tr w:rsidR="00A806A7" w:rsidRPr="007676C8" w:rsidTr="007676C8">
        <w:trPr>
          <w:jc w:val="center"/>
        </w:trPr>
        <w:tc>
          <w:tcPr>
            <w:tcW w:w="4357" w:type="dxa"/>
            <w:vMerge w:val="restart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 xml:space="preserve">Sequence name </w:t>
            </w:r>
          </w:p>
        </w:tc>
        <w:tc>
          <w:tcPr>
            <w:tcW w:w="0" w:type="auto"/>
            <w:vMerge w:val="restart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Described before</w:t>
            </w:r>
          </w:p>
        </w:tc>
        <w:tc>
          <w:tcPr>
            <w:tcW w:w="3940" w:type="dxa"/>
            <w:gridSpan w:val="2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Access number</w:t>
            </w:r>
          </w:p>
        </w:tc>
      </w:tr>
      <w:tr w:rsidR="00A806A7" w:rsidRPr="007676C8" w:rsidTr="007676C8">
        <w:trPr>
          <w:jc w:val="center"/>
        </w:trPr>
        <w:tc>
          <w:tcPr>
            <w:tcW w:w="4357" w:type="dxa"/>
            <w:vMerge/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Sequence (nr/nt)</w:t>
            </w: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EST</w:t>
            </w:r>
          </w:p>
        </w:tc>
      </w:tr>
      <w:tr w:rsidR="00A806A7" w:rsidRPr="007676C8" w:rsidTr="007676C8">
        <w:trPr>
          <w:jc w:val="center"/>
        </w:trPr>
        <w:tc>
          <w:tcPr>
            <w:tcW w:w="4357" w:type="dxa"/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  <w:lang w:val="en-US"/>
              </w:rPr>
            </w:pPr>
            <w:r w:rsidRPr="007676C8">
              <w:rPr>
                <w:sz w:val="18"/>
                <w:szCs w:val="18"/>
                <w:lang w:val="en-US"/>
              </w:rPr>
              <w:t>Mum</w:t>
            </w:r>
            <w:r>
              <w:rPr>
                <w:sz w:val="18"/>
                <w:szCs w:val="18"/>
              </w:rPr>
              <w:t>Ly6g5b</w:t>
            </w:r>
            <w:r w:rsidRPr="007676C8">
              <w:rPr>
                <w:sz w:val="18"/>
                <w:szCs w:val="18"/>
                <w:lang w:val="en-US"/>
              </w:rPr>
              <w:t xml:space="preserve">-611 </w:t>
            </w:r>
          </w:p>
        </w:tc>
        <w:tc>
          <w:tcPr>
            <w:tcW w:w="0" w:type="auto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YES</w:t>
            </w: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90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BC131964.1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91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BC131966.1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92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AJ315553.1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93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NM_148939.2</w:t>
              </w:r>
            </w:hyperlink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</w:p>
        </w:tc>
      </w:tr>
      <w:tr w:rsidR="00A806A7" w:rsidRPr="007676C8" w:rsidTr="007676C8">
        <w:trPr>
          <w:jc w:val="center"/>
        </w:trPr>
        <w:tc>
          <w:tcPr>
            <w:tcW w:w="4357" w:type="dxa"/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  <w:lang w:val="en-US"/>
              </w:rPr>
            </w:pPr>
            <w:r w:rsidRPr="007676C8">
              <w:rPr>
                <w:sz w:val="18"/>
                <w:szCs w:val="18"/>
                <w:lang w:val="en-US"/>
              </w:rPr>
              <w:t>Mum</w:t>
            </w:r>
            <w:r>
              <w:rPr>
                <w:sz w:val="18"/>
                <w:szCs w:val="18"/>
              </w:rPr>
              <w:t>Ly6g5b</w:t>
            </w:r>
            <w:r w:rsidRPr="007676C8">
              <w:rPr>
                <w:sz w:val="18"/>
                <w:szCs w:val="18"/>
                <w:lang w:val="en-US"/>
              </w:rPr>
              <w:t xml:space="preserve">-707 </w:t>
            </w:r>
          </w:p>
        </w:tc>
        <w:tc>
          <w:tcPr>
            <w:tcW w:w="0" w:type="auto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YES</w:t>
            </w: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94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BC145150.1</w:t>
              </w:r>
            </w:hyperlink>
          </w:p>
          <w:p w:rsidR="00A806A7" w:rsidRPr="007676C8" w:rsidRDefault="00A806A7" w:rsidP="007676C8">
            <w:pPr>
              <w:pStyle w:val="HTMLPreformatted"/>
              <w:jc w:val="center"/>
              <w:rPr>
                <w:sz w:val="18"/>
                <w:szCs w:val="18"/>
              </w:rPr>
            </w:pPr>
            <w:hyperlink r:id="rId195" w:history="1">
              <w:r w:rsidRPr="007676C8">
                <w:rPr>
                  <w:rStyle w:val="Hyperlink"/>
                  <w:rFonts w:cs="Courier New"/>
                  <w:color w:val="auto"/>
                  <w:sz w:val="18"/>
                  <w:szCs w:val="18"/>
                </w:rPr>
                <w:t>AJ315554.1</w:t>
              </w:r>
            </w:hyperlink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rPr>
          <w:jc w:val="center"/>
        </w:trPr>
        <w:tc>
          <w:tcPr>
            <w:tcW w:w="10657" w:type="dxa"/>
            <w:gridSpan w:val="4"/>
            <w:vAlign w:val="center"/>
          </w:tcPr>
          <w:p w:rsidR="00A806A7" w:rsidRPr="00972192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sz w:val="24"/>
                <w:szCs w:val="24"/>
              </w:rPr>
            </w:pPr>
            <w:r w:rsidRPr="00972192">
              <w:rPr>
                <w:rFonts w:ascii="Courier New" w:hAnsi="Courier New" w:cs="Courier New"/>
                <w:b/>
                <w:sz w:val="24"/>
                <w:szCs w:val="24"/>
              </w:rPr>
              <w:t>Chimera Csnk2b-Ly6g5b</w:t>
            </w:r>
          </w:p>
        </w:tc>
      </w:tr>
      <w:tr w:rsidR="00A806A7" w:rsidRPr="007676C8" w:rsidTr="007676C8">
        <w:trPr>
          <w:jc w:val="center"/>
        </w:trPr>
        <w:tc>
          <w:tcPr>
            <w:tcW w:w="4357" w:type="dxa"/>
            <w:vMerge w:val="restart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 xml:space="preserve">Sequence name </w:t>
            </w:r>
          </w:p>
        </w:tc>
        <w:tc>
          <w:tcPr>
            <w:tcW w:w="0" w:type="auto"/>
            <w:vMerge w:val="restart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Described before</w:t>
            </w:r>
          </w:p>
        </w:tc>
        <w:tc>
          <w:tcPr>
            <w:tcW w:w="3940" w:type="dxa"/>
            <w:gridSpan w:val="2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Access number</w:t>
            </w:r>
          </w:p>
        </w:tc>
      </w:tr>
      <w:tr w:rsidR="00A806A7" w:rsidRPr="007676C8" w:rsidTr="007676C8">
        <w:trPr>
          <w:jc w:val="center"/>
        </w:trPr>
        <w:tc>
          <w:tcPr>
            <w:tcW w:w="4357" w:type="dxa"/>
            <w:vMerge/>
            <w:vAlign w:val="center"/>
          </w:tcPr>
          <w:p w:rsidR="00A806A7" w:rsidRPr="007676C8" w:rsidRDefault="00A806A7" w:rsidP="007676C8">
            <w:pPr>
              <w:pStyle w:val="HTMLPreformatted"/>
              <w:jc w:val="center"/>
              <w:rPr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0" w:type="auto"/>
            <w:vMerge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Sequence (nr/nt)</w:t>
            </w: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b/>
                <w:i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b/>
                <w:i/>
                <w:sz w:val="18"/>
                <w:szCs w:val="18"/>
              </w:rPr>
              <w:t>EST</w:t>
            </w:r>
          </w:p>
        </w:tc>
      </w:tr>
      <w:tr w:rsidR="00A806A7" w:rsidRPr="007676C8" w:rsidTr="007676C8">
        <w:trPr>
          <w:jc w:val="center"/>
        </w:trPr>
        <w:tc>
          <w:tcPr>
            <w:tcW w:w="4357" w:type="dxa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MumCsnk2b-Ly6g5b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>-71</w:t>
            </w:r>
            <w:r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0" w:type="auto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rPr>
          <w:jc w:val="center"/>
        </w:trPr>
        <w:tc>
          <w:tcPr>
            <w:tcW w:w="4357" w:type="dxa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Mum</w:t>
            </w:r>
            <w:r>
              <w:rPr>
                <w:rFonts w:ascii="Courier New" w:hAnsi="Courier New" w:cs="Courier New"/>
                <w:sz w:val="18"/>
                <w:szCs w:val="18"/>
              </w:rPr>
              <w:t>Csnk2b-Ly6g5b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 xml:space="preserve">-979 </w:t>
            </w:r>
          </w:p>
        </w:tc>
        <w:tc>
          <w:tcPr>
            <w:tcW w:w="0" w:type="auto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806A7" w:rsidRPr="007676C8" w:rsidTr="007676C8">
        <w:trPr>
          <w:jc w:val="center"/>
        </w:trPr>
        <w:tc>
          <w:tcPr>
            <w:tcW w:w="4357" w:type="dxa"/>
            <w:vAlign w:val="center"/>
          </w:tcPr>
          <w:p w:rsidR="00A806A7" w:rsidRPr="007676C8" w:rsidRDefault="00A806A7" w:rsidP="007676C8">
            <w:pPr>
              <w:pStyle w:val="NoSpacing"/>
              <w:spacing w:line="240" w:lineRule="auto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Mum</w:t>
            </w:r>
            <w:r>
              <w:rPr>
                <w:rFonts w:ascii="Courier New" w:hAnsi="Courier New" w:cs="Courier New"/>
                <w:sz w:val="18"/>
                <w:szCs w:val="18"/>
              </w:rPr>
              <w:t>Csnk2b-Ly6g5b</w:t>
            </w:r>
            <w:r w:rsidRPr="007676C8">
              <w:rPr>
                <w:rFonts w:ascii="Courier New" w:hAnsi="Courier New" w:cs="Courier New"/>
                <w:sz w:val="18"/>
                <w:szCs w:val="18"/>
              </w:rPr>
              <w:t xml:space="preserve">-1108 </w:t>
            </w:r>
          </w:p>
        </w:tc>
        <w:tc>
          <w:tcPr>
            <w:tcW w:w="0" w:type="auto"/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7676C8">
              <w:rPr>
                <w:rFonts w:ascii="Courier New" w:hAnsi="Courier New" w:cs="Courier New"/>
                <w:sz w:val="18"/>
                <w:szCs w:val="18"/>
              </w:rPr>
              <w:t>NO</w:t>
            </w:r>
          </w:p>
        </w:tc>
        <w:tc>
          <w:tcPr>
            <w:tcW w:w="1923" w:type="dxa"/>
            <w:tcBorders>
              <w:righ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17" w:type="dxa"/>
            <w:tcBorders>
              <w:left w:val="single" w:sz="4" w:space="0" w:color="auto"/>
            </w:tcBorders>
            <w:vAlign w:val="center"/>
          </w:tcPr>
          <w:p w:rsidR="00A806A7" w:rsidRPr="007676C8" w:rsidRDefault="00A806A7" w:rsidP="007676C8">
            <w:pPr>
              <w:spacing w:after="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A806A7" w:rsidRPr="003A031E" w:rsidRDefault="00A806A7" w:rsidP="003A031E">
      <w:pPr>
        <w:pStyle w:val="NoSpacing"/>
        <w:rPr>
          <w:rFonts w:ascii="Courier New" w:hAnsi="Courier New" w:cs="Courier New"/>
          <w:sz w:val="18"/>
          <w:szCs w:val="18"/>
          <w:lang w:val="es-ES"/>
        </w:rPr>
      </w:pPr>
    </w:p>
    <w:sectPr w:rsidR="00A806A7" w:rsidRPr="003A031E" w:rsidSect="00BD672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40FE"/>
    <w:rsid w:val="0000152A"/>
    <w:rsid w:val="000150E8"/>
    <w:rsid w:val="00027DFB"/>
    <w:rsid w:val="00055387"/>
    <w:rsid w:val="00055795"/>
    <w:rsid w:val="00063F19"/>
    <w:rsid w:val="00075A14"/>
    <w:rsid w:val="00080A5A"/>
    <w:rsid w:val="00092A39"/>
    <w:rsid w:val="00092E9E"/>
    <w:rsid w:val="000A0800"/>
    <w:rsid w:val="000A11A9"/>
    <w:rsid w:val="000A2F12"/>
    <w:rsid w:val="000E3E9F"/>
    <w:rsid w:val="001017AB"/>
    <w:rsid w:val="00114C6C"/>
    <w:rsid w:val="00127B6C"/>
    <w:rsid w:val="00134F7E"/>
    <w:rsid w:val="00180B97"/>
    <w:rsid w:val="001854D3"/>
    <w:rsid w:val="00185B90"/>
    <w:rsid w:val="00190677"/>
    <w:rsid w:val="001944DB"/>
    <w:rsid w:val="001A2A3E"/>
    <w:rsid w:val="001A7512"/>
    <w:rsid w:val="00201273"/>
    <w:rsid w:val="002033E0"/>
    <w:rsid w:val="00207E93"/>
    <w:rsid w:val="00223E13"/>
    <w:rsid w:val="002343E4"/>
    <w:rsid w:val="00264AD4"/>
    <w:rsid w:val="00291853"/>
    <w:rsid w:val="00293D05"/>
    <w:rsid w:val="002A223B"/>
    <w:rsid w:val="002A35A4"/>
    <w:rsid w:val="002A6FFA"/>
    <w:rsid w:val="002B416E"/>
    <w:rsid w:val="002D17C8"/>
    <w:rsid w:val="002D46BB"/>
    <w:rsid w:val="002E433D"/>
    <w:rsid w:val="002E4431"/>
    <w:rsid w:val="002F25EF"/>
    <w:rsid w:val="002F30A3"/>
    <w:rsid w:val="003314D5"/>
    <w:rsid w:val="003832C0"/>
    <w:rsid w:val="00384CD6"/>
    <w:rsid w:val="00387947"/>
    <w:rsid w:val="0039004B"/>
    <w:rsid w:val="00391E39"/>
    <w:rsid w:val="003A031E"/>
    <w:rsid w:val="003A0FE8"/>
    <w:rsid w:val="003A628C"/>
    <w:rsid w:val="003B2EFC"/>
    <w:rsid w:val="003D1389"/>
    <w:rsid w:val="003D3CCB"/>
    <w:rsid w:val="003E19EA"/>
    <w:rsid w:val="003E20AF"/>
    <w:rsid w:val="00414EA4"/>
    <w:rsid w:val="00420FCF"/>
    <w:rsid w:val="00423A02"/>
    <w:rsid w:val="004366E0"/>
    <w:rsid w:val="0044418F"/>
    <w:rsid w:val="0044612F"/>
    <w:rsid w:val="0044640E"/>
    <w:rsid w:val="0046192E"/>
    <w:rsid w:val="00464D2F"/>
    <w:rsid w:val="00491C0A"/>
    <w:rsid w:val="00496117"/>
    <w:rsid w:val="004A0609"/>
    <w:rsid w:val="004B426F"/>
    <w:rsid w:val="004C13E2"/>
    <w:rsid w:val="004E1F72"/>
    <w:rsid w:val="0050238F"/>
    <w:rsid w:val="0056058D"/>
    <w:rsid w:val="00585893"/>
    <w:rsid w:val="005A24CA"/>
    <w:rsid w:val="005B5A43"/>
    <w:rsid w:val="005B6771"/>
    <w:rsid w:val="005E2888"/>
    <w:rsid w:val="005E45C5"/>
    <w:rsid w:val="0060487A"/>
    <w:rsid w:val="006107AC"/>
    <w:rsid w:val="006261FB"/>
    <w:rsid w:val="00635073"/>
    <w:rsid w:val="00635F53"/>
    <w:rsid w:val="006534F4"/>
    <w:rsid w:val="00656C81"/>
    <w:rsid w:val="00660B54"/>
    <w:rsid w:val="00672A7B"/>
    <w:rsid w:val="00674697"/>
    <w:rsid w:val="00680285"/>
    <w:rsid w:val="006B7252"/>
    <w:rsid w:val="006C0F0B"/>
    <w:rsid w:val="006D7675"/>
    <w:rsid w:val="00705C66"/>
    <w:rsid w:val="007227CC"/>
    <w:rsid w:val="007469B1"/>
    <w:rsid w:val="00747AC7"/>
    <w:rsid w:val="007628B3"/>
    <w:rsid w:val="007676C8"/>
    <w:rsid w:val="007866B1"/>
    <w:rsid w:val="0078749C"/>
    <w:rsid w:val="007941D5"/>
    <w:rsid w:val="007A5C9F"/>
    <w:rsid w:val="007D4C08"/>
    <w:rsid w:val="007E20F4"/>
    <w:rsid w:val="00816F0F"/>
    <w:rsid w:val="008220B8"/>
    <w:rsid w:val="00822909"/>
    <w:rsid w:val="00827C38"/>
    <w:rsid w:val="00834DDC"/>
    <w:rsid w:val="0084433E"/>
    <w:rsid w:val="00844802"/>
    <w:rsid w:val="00844FF1"/>
    <w:rsid w:val="00845B7B"/>
    <w:rsid w:val="00854DC9"/>
    <w:rsid w:val="008639A4"/>
    <w:rsid w:val="00871603"/>
    <w:rsid w:val="0087507E"/>
    <w:rsid w:val="00886785"/>
    <w:rsid w:val="00892F5F"/>
    <w:rsid w:val="008A025F"/>
    <w:rsid w:val="008C4451"/>
    <w:rsid w:val="008C4A6E"/>
    <w:rsid w:val="008F5B44"/>
    <w:rsid w:val="00907618"/>
    <w:rsid w:val="00913020"/>
    <w:rsid w:val="0093667B"/>
    <w:rsid w:val="009539BF"/>
    <w:rsid w:val="00961C97"/>
    <w:rsid w:val="009718E2"/>
    <w:rsid w:val="00972192"/>
    <w:rsid w:val="00985F38"/>
    <w:rsid w:val="009A4A26"/>
    <w:rsid w:val="009B567E"/>
    <w:rsid w:val="009F2FEA"/>
    <w:rsid w:val="009F3AC3"/>
    <w:rsid w:val="009F61F4"/>
    <w:rsid w:val="00A2671C"/>
    <w:rsid w:val="00A316FD"/>
    <w:rsid w:val="00A36692"/>
    <w:rsid w:val="00A42AFC"/>
    <w:rsid w:val="00A6012E"/>
    <w:rsid w:val="00A67E64"/>
    <w:rsid w:val="00A709E2"/>
    <w:rsid w:val="00A771F6"/>
    <w:rsid w:val="00A806A7"/>
    <w:rsid w:val="00A817A9"/>
    <w:rsid w:val="00A91752"/>
    <w:rsid w:val="00AA5047"/>
    <w:rsid w:val="00AB20DA"/>
    <w:rsid w:val="00AD647D"/>
    <w:rsid w:val="00AE3905"/>
    <w:rsid w:val="00B1033B"/>
    <w:rsid w:val="00B7539F"/>
    <w:rsid w:val="00BB682B"/>
    <w:rsid w:val="00BD6723"/>
    <w:rsid w:val="00C050FD"/>
    <w:rsid w:val="00C20236"/>
    <w:rsid w:val="00C36097"/>
    <w:rsid w:val="00C460F2"/>
    <w:rsid w:val="00C46505"/>
    <w:rsid w:val="00C92A35"/>
    <w:rsid w:val="00CC21D5"/>
    <w:rsid w:val="00D010C5"/>
    <w:rsid w:val="00D134A6"/>
    <w:rsid w:val="00D222DF"/>
    <w:rsid w:val="00D23F39"/>
    <w:rsid w:val="00D40BA1"/>
    <w:rsid w:val="00D66BA2"/>
    <w:rsid w:val="00D67824"/>
    <w:rsid w:val="00D8335F"/>
    <w:rsid w:val="00D97E78"/>
    <w:rsid w:val="00DA1E78"/>
    <w:rsid w:val="00DB3CC7"/>
    <w:rsid w:val="00DC09AE"/>
    <w:rsid w:val="00DD1526"/>
    <w:rsid w:val="00DD3214"/>
    <w:rsid w:val="00DE096E"/>
    <w:rsid w:val="00E1694F"/>
    <w:rsid w:val="00E1784C"/>
    <w:rsid w:val="00E72D49"/>
    <w:rsid w:val="00E77E1A"/>
    <w:rsid w:val="00E96C12"/>
    <w:rsid w:val="00ED0C64"/>
    <w:rsid w:val="00ED10DA"/>
    <w:rsid w:val="00ED372D"/>
    <w:rsid w:val="00ED6B20"/>
    <w:rsid w:val="00F16046"/>
    <w:rsid w:val="00F370A9"/>
    <w:rsid w:val="00F42A7E"/>
    <w:rsid w:val="00F87C31"/>
    <w:rsid w:val="00FA62FD"/>
    <w:rsid w:val="00FB7D63"/>
    <w:rsid w:val="00FC40FE"/>
    <w:rsid w:val="00FC4DA6"/>
    <w:rsid w:val="00FD342D"/>
    <w:rsid w:val="00FF03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NoSpacing"/>
    <w:qFormat/>
    <w:rsid w:val="00114C6C"/>
    <w:pPr>
      <w:spacing w:after="200"/>
      <w:jc w:val="both"/>
    </w:pPr>
  </w:style>
  <w:style w:type="paragraph" w:styleId="Heading1">
    <w:name w:val="heading 1"/>
    <w:basedOn w:val="Normal"/>
    <w:next w:val="Normal"/>
    <w:link w:val="Heading1Char"/>
    <w:uiPriority w:val="99"/>
    <w:qFormat/>
    <w:rsid w:val="00114C6C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14C6C"/>
    <w:rPr>
      <w:rFonts w:ascii="Cambria" w:hAnsi="Cambria" w:cs="Times New Roman"/>
      <w:b/>
      <w:bCs/>
      <w:color w:val="365F91"/>
      <w:sz w:val="28"/>
      <w:szCs w:val="28"/>
    </w:rPr>
  </w:style>
  <w:style w:type="paragraph" w:styleId="NoSpacing">
    <w:name w:val="No Spacing"/>
    <w:uiPriority w:val="99"/>
    <w:qFormat/>
    <w:rsid w:val="00114C6C"/>
    <w:pPr>
      <w:spacing w:line="360" w:lineRule="auto"/>
      <w:jc w:val="both"/>
    </w:pPr>
  </w:style>
  <w:style w:type="table" w:styleId="TableGrid">
    <w:name w:val="Table Grid"/>
    <w:basedOn w:val="TableNormal"/>
    <w:uiPriority w:val="99"/>
    <w:rsid w:val="00FC40FE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rsid w:val="00B103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B1033B"/>
    <w:rPr>
      <w:rFonts w:ascii="Courier New" w:hAnsi="Courier New" w:cs="Courier New"/>
      <w:sz w:val="20"/>
      <w:szCs w:val="20"/>
      <w:lang w:val="es-ES" w:eastAsia="es-ES"/>
    </w:rPr>
  </w:style>
  <w:style w:type="character" w:styleId="Hyperlink">
    <w:name w:val="Hyperlink"/>
    <w:basedOn w:val="DefaultParagraphFont"/>
    <w:uiPriority w:val="99"/>
    <w:semiHidden/>
    <w:rsid w:val="00A771F6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A771F6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8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www.ncbi.nlm.nih.gov/entrez/query.fcgi?cmd=Retrieve&amp;db=Nucleotide&amp;list_uids=162138219&amp;dopt=GenBank&amp;RID=URM8X2YB013&amp;log$=nucltop&amp;blast_rank=1" TargetMode="External"/><Relationship Id="rId21" Type="http://schemas.openxmlformats.org/officeDocument/2006/relationships/hyperlink" Target="http://www.ncbi.nlm.nih.gov/entrez/query.fcgi?cmd=Retrieve&amp;db=Nucleotide&amp;list_uids=46557555&amp;dopt=GenBank&amp;RID=T8DH8VGE01R&amp;log$=nucltop&amp;blast_rank=17" TargetMode="External"/><Relationship Id="rId42" Type="http://schemas.openxmlformats.org/officeDocument/2006/relationships/hyperlink" Target="http://www.ncbi.nlm.nih.gov/entrez/query.fcgi?cmd=Retrieve&amp;db=Nucleotide&amp;list_uids=21782889&amp;dopt=GenBank&amp;RID=T8DH8VGE01R&amp;log$=nucltop&amp;blast_rank=38" TargetMode="External"/><Relationship Id="rId47" Type="http://schemas.openxmlformats.org/officeDocument/2006/relationships/hyperlink" Target="http://www.ncbi.nlm.nih.gov/entrez/query.fcgi?cmd=Retrieve&amp;db=Nucleotide&amp;list_uids=46274275&amp;dopt=GenBank&amp;RID=T8DH8VGE01R&amp;log$=nucltop&amp;blast_rank=43" TargetMode="External"/><Relationship Id="rId63" Type="http://schemas.openxmlformats.org/officeDocument/2006/relationships/hyperlink" Target="http://www.ncbi.nlm.nih.gov/entrez/query.fcgi?cmd=Retrieve&amp;db=Nucleotide&amp;list_uids=10211800&amp;dopt=GenBank&amp;RID=T8DH8VGE01R&amp;log$=nucltop&amp;blast_rank=59" TargetMode="External"/><Relationship Id="rId68" Type="http://schemas.openxmlformats.org/officeDocument/2006/relationships/hyperlink" Target="http://www.ncbi.nlm.nih.gov/entrez/query.fcgi?cmd=Retrieve&amp;db=Nucleotide&amp;list_uids=46304545&amp;dopt=GenBank&amp;RID=T8DH8VGE01R&amp;log$=nucltop&amp;blast_rank=64" TargetMode="External"/><Relationship Id="rId84" Type="http://schemas.openxmlformats.org/officeDocument/2006/relationships/hyperlink" Target="http://www.ncbi.nlm.nih.gov/entrez/query.fcgi?cmd=Retrieve&amp;db=Nucleotide&amp;list_uids=10146630&amp;dopt=GenBank&amp;RID=T8DH8VGE01R&amp;log$=nucltop&amp;blast_rank=80" TargetMode="External"/><Relationship Id="rId89" Type="http://schemas.openxmlformats.org/officeDocument/2006/relationships/hyperlink" Target="http://www.ncbi.nlm.nih.gov/entrez/query.fcgi?cmd=Retrieve&amp;db=Nucleotide&amp;list_uids=3741523&amp;dopt=GenBank&amp;RID=T8DH8VGE01R&amp;log$=nucltop&amp;blast_rank=85" TargetMode="External"/><Relationship Id="rId112" Type="http://schemas.openxmlformats.org/officeDocument/2006/relationships/hyperlink" Target="http://www.ncbi.nlm.nih.gov/entrez/query.fcgi?cmd=Retrieve&amp;db=Nucleotide&amp;list_uids=46289654&amp;dopt=GenBank&amp;RID=T8F5PEYM011&amp;log$=nuclalign&amp;blast_rank=1" TargetMode="External"/><Relationship Id="rId133" Type="http://schemas.openxmlformats.org/officeDocument/2006/relationships/hyperlink" Target="http://www.ncbi.nlm.nih.gov/entrez/query.fcgi?cmd=Retrieve&amp;db=Nucleotide&amp;list_uids=75794411&amp;dopt=GenBank&amp;RID=UUU81PNH013&amp;log$=nucltop&amp;blast_rank=5" TargetMode="External"/><Relationship Id="rId138" Type="http://schemas.openxmlformats.org/officeDocument/2006/relationships/hyperlink" Target="http://www.ncbi.nlm.nih.gov/entrez/query.fcgi?cmd=Retrieve&amp;db=Nucleotide&amp;list_uids=154547832&amp;dopt=GenBank&amp;RID=UUU81PNH013&amp;log$=nucltop&amp;blast_rank=10" TargetMode="External"/><Relationship Id="rId154" Type="http://schemas.openxmlformats.org/officeDocument/2006/relationships/hyperlink" Target="http://www.ncbi.nlm.nih.gov/entrez/query.fcgi?cmd=Retrieve&amp;db=Nucleotide&amp;list_uids=118129820&amp;dopt=GenBank&amp;RID=UX6TRS6501R&amp;log$=nucltop&amp;blast_rank=1" TargetMode="External"/><Relationship Id="rId159" Type="http://schemas.openxmlformats.org/officeDocument/2006/relationships/hyperlink" Target="http://www.ncbi.nlm.nih.gov/entrez/query.fcgi?cmd=Retrieve&amp;db=Nucleotide&amp;list_uids=22821159&amp;dopt=GenBank&amp;RID=UX6UHGK101R&amp;log$=nucltop&amp;blast_rank=4" TargetMode="External"/><Relationship Id="rId175" Type="http://schemas.openxmlformats.org/officeDocument/2006/relationships/hyperlink" Target="http://www.ncbi.nlm.nih.gov/entrez/query.fcgi?cmd=Retrieve&amp;db=Nucleotide&amp;list_uids=15175069&amp;dopt=GenBank&amp;RID=UX6UHGK101R&amp;log$=nucltop&amp;blast_rank=20" TargetMode="External"/><Relationship Id="rId170" Type="http://schemas.openxmlformats.org/officeDocument/2006/relationships/hyperlink" Target="http://www.ncbi.nlm.nih.gov/entrez/query.fcgi?cmd=Retrieve&amp;db=Nucleotide&amp;list_uids=15168240&amp;dopt=GenBank&amp;RID=UX6UHGK101R&amp;log$=nucltop&amp;blast_rank=15" TargetMode="External"/><Relationship Id="rId191" Type="http://schemas.openxmlformats.org/officeDocument/2006/relationships/hyperlink" Target="http://www.ncbi.nlm.nih.gov/entrez/query.fcgi?cmd=Retrieve&amp;db=Nucleotide&amp;list_uids=124298057&amp;dopt=GenBank&amp;RID=UX829DT6016&amp;log$=nucltop&amp;blast_rank=1" TargetMode="External"/><Relationship Id="rId196" Type="http://schemas.openxmlformats.org/officeDocument/2006/relationships/fontTable" Target="fontTable.xml"/><Relationship Id="rId16" Type="http://schemas.openxmlformats.org/officeDocument/2006/relationships/hyperlink" Target="http://www.ncbi.nlm.nih.gov/entrez/query.fcgi?cmd=Retrieve&amp;db=Nucleotide&amp;list_uids=19365907&amp;dopt=GenBank&amp;RID=T8DH8VGE01R&amp;log$=nucltop&amp;blast_rank=12" TargetMode="External"/><Relationship Id="rId107" Type="http://schemas.openxmlformats.org/officeDocument/2006/relationships/hyperlink" Target="http://www.ncbi.nlm.nih.gov/entrez/query.fcgi?cmd=Retrieve&amp;db=Nucleotide&amp;list_uids=33605062&amp;dopt=GenBank&amp;RID=T8ENVKUM011&amp;log$=nuclalign&amp;blast_rank=1" TargetMode="External"/><Relationship Id="rId11" Type="http://schemas.openxmlformats.org/officeDocument/2006/relationships/hyperlink" Target="http://www.ncbi.nlm.nih.gov/entrez/query.fcgi?cmd=Retrieve&amp;db=Nucleotide&amp;list_uids=22663120&amp;dopt=GenBank&amp;RID=T8DH8VGE01R&amp;log$=nucltop&amp;blast_rank=7" TargetMode="External"/><Relationship Id="rId32" Type="http://schemas.openxmlformats.org/officeDocument/2006/relationships/hyperlink" Target="http://www.ncbi.nlm.nih.gov/entrez/query.fcgi?cmd=Retrieve&amp;db=Nucleotide&amp;list_uids=16523839&amp;dopt=GenBank&amp;RID=T8DH8VGE01R&amp;log$=nucltop&amp;blast_rank=28" TargetMode="External"/><Relationship Id="rId37" Type="http://schemas.openxmlformats.org/officeDocument/2006/relationships/hyperlink" Target="http://www.ncbi.nlm.nih.gov/entrez/query.fcgi?cmd=Retrieve&amp;db=Nucleotide&amp;list_uids=18808791&amp;dopt=GenBank&amp;RID=T8DH8VGE01R&amp;log$=nucltop&amp;blast_rank=33" TargetMode="External"/><Relationship Id="rId53" Type="http://schemas.openxmlformats.org/officeDocument/2006/relationships/hyperlink" Target="http://www.ncbi.nlm.nih.gov/entrez/query.fcgi?cmd=Retrieve&amp;db=Nucleotide&amp;list_uids=46307740&amp;dopt=GenBank&amp;RID=T8DH8VGE01R&amp;log$=nucltop&amp;blast_rank=49" TargetMode="External"/><Relationship Id="rId58" Type="http://schemas.openxmlformats.org/officeDocument/2006/relationships/hyperlink" Target="http://www.ncbi.nlm.nih.gov/entrez/query.fcgi?cmd=Retrieve&amp;db=Nucleotide&amp;list_uids=13332170&amp;dopt=GenBank&amp;RID=T8DH8VGE01R&amp;log$=nucltop&amp;blast_rank=54" TargetMode="External"/><Relationship Id="rId74" Type="http://schemas.openxmlformats.org/officeDocument/2006/relationships/hyperlink" Target="http://www.ncbi.nlm.nih.gov/entrez/query.fcgi?cmd=Retrieve&amp;db=Nucleotide&amp;list_uids=23246871&amp;dopt=GenBank&amp;RID=T8DH8VGE01R&amp;log$=nucltop&amp;blast_rank=70" TargetMode="External"/><Relationship Id="rId79" Type="http://schemas.openxmlformats.org/officeDocument/2006/relationships/hyperlink" Target="http://www.ncbi.nlm.nih.gov/entrez/query.fcgi?cmd=Retrieve&amp;db=Nucleotide&amp;list_uids=14177196&amp;dopt=GenBank&amp;RID=T8DH8VGE01R&amp;log$=nucltop&amp;blast_rank=75" TargetMode="External"/><Relationship Id="rId102" Type="http://schemas.openxmlformats.org/officeDocument/2006/relationships/hyperlink" Target="http://www.ncbi.nlm.nih.gov/entrez/query.fcgi?cmd=Retrieve&amp;db=Nucleotide&amp;list_uids=19121190&amp;dopt=GenBank&amp;RID=T8DH8VGE01R&amp;log$=nucltop&amp;blast_rank=98" TargetMode="External"/><Relationship Id="rId123" Type="http://schemas.openxmlformats.org/officeDocument/2006/relationships/hyperlink" Target="http://www.ncbi.nlm.nih.gov/entrez/query.fcgi?cmd=Retrieve&amp;db=Nucleotide&amp;list_uids=87206035&amp;dopt=GenBank&amp;RID=URM97NU9012&amp;log$=nucltop&amp;blast_rank=6" TargetMode="External"/><Relationship Id="rId128" Type="http://schemas.openxmlformats.org/officeDocument/2006/relationships/hyperlink" Target="http://www.ncbi.nlm.nih.gov/entrez/query.fcgi?cmd=Retrieve&amp;db=Nucleotide&amp;list_uids=82571787&amp;dopt=GenBank&amp;RID=UUU7N0S6016&amp;log$=nucltop&amp;blast_rank=1" TargetMode="External"/><Relationship Id="rId144" Type="http://schemas.openxmlformats.org/officeDocument/2006/relationships/hyperlink" Target="http://www.ncbi.nlm.nih.gov/entrez/query.fcgi?cmd=Retrieve&amp;db=Nucleotide&amp;list_uids=62522158&amp;dopt=GenBank&amp;RID=UUU81PNH013&amp;log$=nucltop&amp;blast_rank=20" TargetMode="External"/><Relationship Id="rId149" Type="http://schemas.openxmlformats.org/officeDocument/2006/relationships/hyperlink" Target="http://www.ncbi.nlm.nih.gov/entrez/query.fcgi?cmd=Retrieve&amp;db=Nucleotide&amp;list_uids=415717&amp;dopt=GenBank&amp;RID=UWW9W0V0012&amp;log$=nucltop&amp;blast_rank=2" TargetMode="External"/><Relationship Id="rId5" Type="http://schemas.openxmlformats.org/officeDocument/2006/relationships/hyperlink" Target="http://www.ncbi.nlm.nih.gov/entrez/query.fcgi?cmd=Retrieve&amp;db=Nucleotide&amp;list_uids=30486280&amp;dopt=GenBank&amp;RID=T8DH8VGE01R&amp;log$=nucltop&amp;blast_rank=1" TargetMode="External"/><Relationship Id="rId90" Type="http://schemas.openxmlformats.org/officeDocument/2006/relationships/hyperlink" Target="http://www.ncbi.nlm.nih.gov/entrez/query.fcgi?cmd=Retrieve&amp;db=Nucleotide&amp;list_uids=47419050&amp;dopt=GenBank&amp;RID=T8DH8VGE01R&amp;log$=nucltop&amp;blast_rank=86" TargetMode="External"/><Relationship Id="rId95" Type="http://schemas.openxmlformats.org/officeDocument/2006/relationships/hyperlink" Target="http://www.ncbi.nlm.nih.gov/entrez/query.fcgi?cmd=Retrieve&amp;db=Nucleotide&amp;list_uids=10350762&amp;dopt=GenBank&amp;RID=T8DH8VGE01R&amp;log$=nucltop&amp;blast_rank=91" TargetMode="External"/><Relationship Id="rId160" Type="http://schemas.openxmlformats.org/officeDocument/2006/relationships/hyperlink" Target="http://www.ncbi.nlm.nih.gov/entrez/query.fcgi?cmd=Retrieve&amp;db=Nucleotide&amp;list_uids=56865201&amp;dopt=GenBank&amp;RID=UX6UHGK101R&amp;log$=nucltop&amp;blast_rank=5" TargetMode="External"/><Relationship Id="rId165" Type="http://schemas.openxmlformats.org/officeDocument/2006/relationships/hyperlink" Target="http://www.ncbi.nlm.nih.gov/entrez/query.fcgi?cmd=Retrieve&amp;db=Nucleotide&amp;list_uids=14356155&amp;dopt=GenBank&amp;RID=UX6UHGK101R&amp;log$=nucltop&amp;blast_rank=10" TargetMode="External"/><Relationship Id="rId181" Type="http://schemas.openxmlformats.org/officeDocument/2006/relationships/hyperlink" Target="http://www.ncbi.nlm.nih.gov/entrez/query.fcgi?cmd=Retrieve&amp;db=Nucleotide&amp;list_uids=24922678&amp;dopt=GenBank&amp;RID=UX6UHGK101R&amp;log$=nucltop&amp;blast_rank=26" TargetMode="External"/><Relationship Id="rId186" Type="http://schemas.openxmlformats.org/officeDocument/2006/relationships/hyperlink" Target="http://www.ncbi.nlm.nih.gov/entrez/query.fcgi?cmd=Retrieve&amp;db=Nucleotide&amp;list_uids=11621004&amp;dopt=GenBank&amp;RID=UX6UHGK101R&amp;log$=nucltop&amp;blast_rank=34" TargetMode="External"/><Relationship Id="rId22" Type="http://schemas.openxmlformats.org/officeDocument/2006/relationships/hyperlink" Target="http://www.ncbi.nlm.nih.gov/entrez/query.fcgi?cmd=Retrieve&amp;db=Nucleotide&amp;list_uids=30485265&amp;dopt=GenBank&amp;RID=T8DH8VGE01R&amp;log$=nucltop&amp;blast_rank=18" TargetMode="External"/><Relationship Id="rId27" Type="http://schemas.openxmlformats.org/officeDocument/2006/relationships/hyperlink" Target="http://www.ncbi.nlm.nih.gov/entrez/query.fcgi?cmd=Retrieve&amp;db=Nucleotide&amp;list_uids=22289271&amp;dopt=GenBank&amp;RID=T8DH8VGE01R&amp;log$=nucltop&amp;blast_rank=23" TargetMode="External"/><Relationship Id="rId43" Type="http://schemas.openxmlformats.org/officeDocument/2006/relationships/hyperlink" Target="http://www.ncbi.nlm.nih.gov/entrez/query.fcgi?cmd=Retrieve&amp;db=Nucleotide&amp;list_uids=21768962&amp;dopt=GenBank&amp;RID=T8DH8VGE01R&amp;log$=nucltop&amp;blast_rank=39" TargetMode="External"/><Relationship Id="rId48" Type="http://schemas.openxmlformats.org/officeDocument/2006/relationships/hyperlink" Target="http://www.ncbi.nlm.nih.gov/entrez/query.fcgi?cmd=Retrieve&amp;db=Nucleotide&amp;list_uids=14077314&amp;dopt=GenBank&amp;RID=T8DH8VGE01R&amp;log$=nucltop&amp;blast_rank=44" TargetMode="External"/><Relationship Id="rId64" Type="http://schemas.openxmlformats.org/officeDocument/2006/relationships/hyperlink" Target="http://www.ncbi.nlm.nih.gov/entrez/query.fcgi?cmd=Retrieve&amp;db=Nucleotide&amp;list_uids=10400917&amp;dopt=GenBank&amp;RID=T8DH8VGE01R&amp;log$=nucltop&amp;blast_rank=60" TargetMode="External"/><Relationship Id="rId69" Type="http://schemas.openxmlformats.org/officeDocument/2006/relationships/hyperlink" Target="http://www.ncbi.nlm.nih.gov/entrez/query.fcgi?cmd=Retrieve&amp;db=Nucleotide&amp;list_uids=19126109&amp;dopt=GenBank&amp;RID=T8DH8VGE01R&amp;log$=nucltop&amp;blast_rank=65" TargetMode="External"/><Relationship Id="rId113" Type="http://schemas.openxmlformats.org/officeDocument/2006/relationships/hyperlink" Target="http://www.ncbi.nlm.nih.gov/entrez/viewer.fcgi?db=nuccore&amp;val=109070471" TargetMode="External"/><Relationship Id="rId118" Type="http://schemas.openxmlformats.org/officeDocument/2006/relationships/hyperlink" Target="http://www.ncbi.nlm.nih.gov/entrez/query.fcgi?cmd=Retrieve&amp;db=Nucleotide&amp;list_uids=46169413&amp;dopt=GenBank&amp;RID=URM97NU9012&amp;log$=nucltop&amp;blast_rank=1" TargetMode="External"/><Relationship Id="rId134" Type="http://schemas.openxmlformats.org/officeDocument/2006/relationships/hyperlink" Target="http://www.ncbi.nlm.nih.gov/entrez/query.fcgi?cmd=Retrieve&amp;db=Nucleotide&amp;list_uids=60722144&amp;dopt=GenBank&amp;RID=UUU81PNH013&amp;log$=nucltop&amp;blast_rank=6" TargetMode="External"/><Relationship Id="rId139" Type="http://schemas.openxmlformats.org/officeDocument/2006/relationships/hyperlink" Target="http://www.ncbi.nlm.nih.gov/entrez/query.fcgi?cmd=Retrieve&amp;db=Nucleotide&amp;list_uids=60980078&amp;dopt=GenBank&amp;RID=UUU81PNH013&amp;log$=nucltop&amp;blast_rank=11" TargetMode="External"/><Relationship Id="rId80" Type="http://schemas.openxmlformats.org/officeDocument/2006/relationships/hyperlink" Target="http://www.ncbi.nlm.nih.gov/entrez/query.fcgi?cmd=Retrieve&amp;db=Nucleotide&amp;list_uids=14062765&amp;dopt=GenBank&amp;RID=T8DH8VGE01R&amp;log$=nucltop&amp;blast_rank=76" TargetMode="External"/><Relationship Id="rId85" Type="http://schemas.openxmlformats.org/officeDocument/2006/relationships/hyperlink" Target="http://www.ncbi.nlm.nih.gov/entrez/query.fcgi?cmd=Retrieve&amp;db=Nucleotide&amp;list_uids=10392220&amp;dopt=GenBank&amp;RID=T8DH8VGE01R&amp;log$=nucltop&amp;blast_rank=81" TargetMode="External"/><Relationship Id="rId150" Type="http://schemas.openxmlformats.org/officeDocument/2006/relationships/hyperlink" Target="http://www.ncbi.nlm.nih.gov/entrez/query.fcgi?cmd=Retrieve&amp;db=Nucleotide&amp;list_uids=51261190&amp;dopt=GenBank&amp;RID=UWW9W0V0012&amp;log$=nucltop&amp;blast_rank=3" TargetMode="External"/><Relationship Id="rId155" Type="http://schemas.openxmlformats.org/officeDocument/2006/relationships/hyperlink" Target="http://www.ncbi.nlm.nih.gov/entrez/query.fcgi?cmd=Retrieve&amp;db=Nucleotide&amp;list_uids=13277764&amp;dopt=GenBank&amp;RID=UX6TRS6501R&amp;log$=nucltop&amp;blast_rank=2" TargetMode="External"/><Relationship Id="rId171" Type="http://schemas.openxmlformats.org/officeDocument/2006/relationships/hyperlink" Target="http://www.ncbi.nlm.nih.gov/entrez/query.fcgi?cmd=Retrieve&amp;db=Nucleotide&amp;list_uids=15175884&amp;dopt=GenBank&amp;RID=UX6UHGK101R&amp;log$=nucltop&amp;blast_rank=16" TargetMode="External"/><Relationship Id="rId176" Type="http://schemas.openxmlformats.org/officeDocument/2006/relationships/hyperlink" Target="http://www.ncbi.nlm.nih.gov/entrez/query.fcgi?cmd=Retrieve&amp;db=Nucleotide&amp;list_uids=42805250&amp;dopt=GenBank&amp;RID=UX6UHGK101R&amp;log$=nucltop&amp;blast_rank=21" TargetMode="External"/><Relationship Id="rId192" Type="http://schemas.openxmlformats.org/officeDocument/2006/relationships/hyperlink" Target="http://www.ncbi.nlm.nih.gov/entrez/query.fcgi?cmd=Retrieve&amp;db=Nucleotide&amp;list_uids=21622574&amp;dopt=GenBank&amp;RID=UX829DT6016&amp;log$=nucltop&amp;blast_rank=4" TargetMode="External"/><Relationship Id="rId197" Type="http://schemas.openxmlformats.org/officeDocument/2006/relationships/theme" Target="theme/theme1.xml"/><Relationship Id="rId12" Type="http://schemas.openxmlformats.org/officeDocument/2006/relationships/hyperlink" Target="http://www.ncbi.nlm.nih.gov/entrez/query.fcgi?cmd=Retrieve&amp;db=Nucleotide&amp;list_uids=22289923&amp;dopt=GenBank&amp;RID=T8DH8VGE01R&amp;log$=nucltop&amp;blast_rank=8" TargetMode="External"/><Relationship Id="rId17" Type="http://schemas.openxmlformats.org/officeDocument/2006/relationships/hyperlink" Target="http://www.ncbi.nlm.nih.gov/entrez/query.fcgi?cmd=Retrieve&amp;db=Nucleotide&amp;list_uids=18794074&amp;dopt=GenBank&amp;RID=T8DH8VGE01R&amp;log$=nucltop&amp;blast_rank=13" TargetMode="External"/><Relationship Id="rId33" Type="http://schemas.openxmlformats.org/officeDocument/2006/relationships/hyperlink" Target="http://www.ncbi.nlm.nih.gov/entrez/query.fcgi?cmd=Retrieve&amp;db=Nucleotide&amp;list_uids=15581522&amp;dopt=GenBank&amp;RID=T8DH8VGE01R&amp;log$=nucltop&amp;blast_rank=29" TargetMode="External"/><Relationship Id="rId38" Type="http://schemas.openxmlformats.org/officeDocument/2006/relationships/hyperlink" Target="http://www.ncbi.nlm.nih.gov/entrez/query.fcgi?cmd=Retrieve&amp;db=Nucleotide&amp;list_uids=14675871&amp;dopt=GenBank&amp;RID=T8DH8VGE01R&amp;log$=nucltop&amp;blast_rank=34" TargetMode="External"/><Relationship Id="rId59" Type="http://schemas.openxmlformats.org/officeDocument/2006/relationships/hyperlink" Target="http://www.ncbi.nlm.nih.gov/entrez/query.fcgi?cmd=Retrieve&amp;db=Nucleotide&amp;list_uids=22801760&amp;dopt=GenBank&amp;RID=T8DH8VGE01R&amp;log$=nucltop&amp;blast_rank=55" TargetMode="External"/><Relationship Id="rId103" Type="http://schemas.openxmlformats.org/officeDocument/2006/relationships/hyperlink" Target="http://www.ncbi.nlm.nih.gov/entrez/query.fcgi?cmd=Retrieve&amp;db=Nucleotide&amp;list_uids=47419049&amp;dopt=GenBank&amp;RID=T8DH8VGE01R&amp;log$=nucltop&amp;blast_rank=99" TargetMode="External"/><Relationship Id="rId108" Type="http://schemas.openxmlformats.org/officeDocument/2006/relationships/hyperlink" Target="http://www.ncbi.nlm.nih.gov/entrez/viewer.fcgi?db=nuccore&amp;val=5701853" TargetMode="External"/><Relationship Id="rId124" Type="http://schemas.openxmlformats.org/officeDocument/2006/relationships/hyperlink" Target="http://www.ncbi.nlm.nih.gov/entrez/query.fcgi?cmd=Retrieve&amp;db=Nucleotide&amp;list_uids=46181572&amp;dopt=GenBank&amp;RID=URM97NU9012&amp;log$=nucltop&amp;blast_rank=7" TargetMode="External"/><Relationship Id="rId129" Type="http://schemas.openxmlformats.org/officeDocument/2006/relationships/hyperlink" Target="http://www.ncbi.nlm.nih.gov/entrez/query.fcgi?cmd=Retrieve&amp;db=Nucleotide&amp;list_uids=154537610&amp;dopt=GenBank&amp;RID=UUU81PNH013&amp;log$=nucltop&amp;blast_rank=1" TargetMode="External"/><Relationship Id="rId54" Type="http://schemas.openxmlformats.org/officeDocument/2006/relationships/hyperlink" Target="http://www.ncbi.nlm.nih.gov/entrez/query.fcgi?cmd=Retrieve&amp;db=Nucleotide&amp;list_uids=10162713&amp;dopt=GenBank&amp;RID=T8DH8VGE01R&amp;log$=nucltop&amp;blast_rank=50" TargetMode="External"/><Relationship Id="rId70" Type="http://schemas.openxmlformats.org/officeDocument/2006/relationships/hyperlink" Target="http://www.ncbi.nlm.nih.gov/entrez/query.fcgi?cmd=Retrieve&amp;db=Nucleotide&amp;list_uids=13130849&amp;dopt=GenBank&amp;RID=T8DH8VGE01R&amp;log$=nucltop&amp;blast_rank=66" TargetMode="External"/><Relationship Id="rId75" Type="http://schemas.openxmlformats.org/officeDocument/2006/relationships/hyperlink" Target="http://www.ncbi.nlm.nih.gov/entrez/query.fcgi?cmd=Retrieve&amp;db=Nucleotide&amp;list_uids=21118501&amp;dopt=GenBank&amp;RID=T8DH8VGE01R&amp;log$=nucltop&amp;blast_rank=71" TargetMode="External"/><Relationship Id="rId91" Type="http://schemas.openxmlformats.org/officeDocument/2006/relationships/hyperlink" Target="http://www.ncbi.nlm.nih.gov/entrez/query.fcgi?cmd=Retrieve&amp;db=Nucleotide&amp;list_uids=46555774&amp;dopt=GenBank&amp;RID=T8DH8VGE01R&amp;log$=nucltop&amp;blast_rank=87" TargetMode="External"/><Relationship Id="rId96" Type="http://schemas.openxmlformats.org/officeDocument/2006/relationships/hyperlink" Target="http://www.ncbi.nlm.nih.gov/entrez/query.fcgi?cmd=Retrieve&amp;db=Nucleotide&amp;list_uids=22344679&amp;dopt=GenBank&amp;RID=T8DH8VGE01R&amp;log$=nucltop&amp;blast_rank=92" TargetMode="External"/><Relationship Id="rId140" Type="http://schemas.openxmlformats.org/officeDocument/2006/relationships/hyperlink" Target="http://www.ncbi.nlm.nih.gov/entrez/query.fcgi?cmd=Retrieve&amp;db=Nucleotide&amp;list_uids=45468116&amp;dopt=GenBank&amp;RID=UUU81PNH013&amp;log$=nucltop&amp;blast_rank=12" TargetMode="External"/><Relationship Id="rId145" Type="http://schemas.openxmlformats.org/officeDocument/2006/relationships/hyperlink" Target="http://www.ncbi.nlm.nih.gov/entrez/query.fcgi?cmd=Retrieve&amp;db=Nucleotide&amp;list_uids=61695543&amp;dopt=GenBank&amp;RID=UUU81PNH013&amp;log$=nucltop&amp;blast_rank=26" TargetMode="External"/><Relationship Id="rId161" Type="http://schemas.openxmlformats.org/officeDocument/2006/relationships/hyperlink" Target="http://www.ncbi.nlm.nih.gov/entrez/query.fcgi?cmd=Retrieve&amp;db=Nucleotide&amp;list_uids=35197519&amp;dopt=GenBank&amp;RID=UX6UHGK101R&amp;log$=nucltop&amp;blast_rank=6" TargetMode="External"/><Relationship Id="rId166" Type="http://schemas.openxmlformats.org/officeDocument/2006/relationships/hyperlink" Target="http://www.ncbi.nlm.nih.gov/entrez/query.fcgi?cmd=Retrieve&amp;db=Nucleotide&amp;list_uids=15168076&amp;dopt=GenBank&amp;RID=UX6UHGK101R&amp;log$=nucltop&amp;blast_rank=11" TargetMode="External"/><Relationship Id="rId182" Type="http://schemas.openxmlformats.org/officeDocument/2006/relationships/hyperlink" Target="http://www.ncbi.nlm.nih.gov/entrez/query.fcgi?cmd=Retrieve&amp;db=Nucleotide&amp;list_uids=38546917&amp;dopt=GenBank&amp;RID=UX6UHGK101R&amp;log$=nucltop&amp;blast_rank=27" TargetMode="External"/><Relationship Id="rId187" Type="http://schemas.openxmlformats.org/officeDocument/2006/relationships/hyperlink" Target="http://www.ncbi.nlm.nih.gov/entrez/query.fcgi?cmd=Retrieve&amp;db=Nucleotide&amp;list_uids=37236823&amp;dopt=GenBank&amp;RID=UX6UHGK101R&amp;log$=nucltop&amp;blast_rank=35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ncbi.nlm.nih.gov/entrez/query.fcgi?cmd=Retrieve&amp;db=Nucleotide&amp;list_uids=19897450&amp;dopt=GenBank&amp;RID=T8DH8VGE01R&amp;log$=nucltop&amp;blast_rank=2" TargetMode="External"/><Relationship Id="rId23" Type="http://schemas.openxmlformats.org/officeDocument/2006/relationships/hyperlink" Target="http://www.ncbi.nlm.nih.gov/entrez/query.fcgi?cmd=Retrieve&amp;db=Nucleotide&amp;list_uids=22372532&amp;dopt=GenBank&amp;RID=T8DH8VGE01R&amp;log$=nucltop&amp;blast_rank=19" TargetMode="External"/><Relationship Id="rId28" Type="http://schemas.openxmlformats.org/officeDocument/2006/relationships/hyperlink" Target="http://www.ncbi.nlm.nih.gov/entrez/query.fcgi?cmd=Retrieve&amp;db=Nucleotide&amp;list_uids=21812243&amp;dopt=GenBank&amp;RID=T8DH8VGE01R&amp;log$=nucltop&amp;blast_rank=24" TargetMode="External"/><Relationship Id="rId49" Type="http://schemas.openxmlformats.org/officeDocument/2006/relationships/hyperlink" Target="http://www.ncbi.nlm.nih.gov/entrez/query.fcgi?cmd=Retrieve&amp;db=Nucleotide&amp;list_uids=10155527&amp;dopt=GenBank&amp;RID=T8DH8VGE01R&amp;log$=nucltop&amp;blast_rank=45" TargetMode="External"/><Relationship Id="rId114" Type="http://schemas.openxmlformats.org/officeDocument/2006/relationships/hyperlink" Target="http://www.ncbi.nlm.nih.gov/entrez/viewer.fcgi?db=nuccore&amp;val=109070469" TargetMode="External"/><Relationship Id="rId119" Type="http://schemas.openxmlformats.org/officeDocument/2006/relationships/hyperlink" Target="http://www.ncbi.nlm.nih.gov/entrez/query.fcgi?cmd=Retrieve&amp;db=Nucleotide&amp;list_uids=59790664&amp;dopt=GenBank&amp;RID=URM97NU9012&amp;log$=nucltop&amp;blast_rank=2" TargetMode="External"/><Relationship Id="rId44" Type="http://schemas.openxmlformats.org/officeDocument/2006/relationships/hyperlink" Target="http://www.ncbi.nlm.nih.gov/entrez/query.fcgi?cmd=Retrieve&amp;db=Nucleotide&amp;list_uids=15448512&amp;dopt=GenBank&amp;RID=T8DH8VGE01R&amp;log$=nucltop&amp;blast_rank=40" TargetMode="External"/><Relationship Id="rId60" Type="http://schemas.openxmlformats.org/officeDocument/2006/relationships/hyperlink" Target="http://www.ncbi.nlm.nih.gov/entrez/query.fcgi?cmd=Retrieve&amp;db=Nucleotide&amp;list_uids=14174925&amp;dopt=GenBank&amp;RID=T8DH8VGE01R&amp;log$=nucltop&amp;blast_rank=56" TargetMode="External"/><Relationship Id="rId65" Type="http://schemas.openxmlformats.org/officeDocument/2006/relationships/hyperlink" Target="http://www.ncbi.nlm.nih.gov/entrez/query.fcgi?cmd=Retrieve&amp;db=Nucleotide&amp;list_uids=21767349&amp;dopt=GenBank&amp;RID=T8DH8VGE01R&amp;log$=nucltop&amp;blast_rank=61" TargetMode="External"/><Relationship Id="rId81" Type="http://schemas.openxmlformats.org/officeDocument/2006/relationships/hyperlink" Target="http://www.ncbi.nlm.nih.gov/entrez/query.fcgi?cmd=Retrieve&amp;db=Nucleotide&amp;list_uids=10144648&amp;dopt=GenBank&amp;RID=T8DH8VGE01R&amp;log$=nucltop&amp;blast_rank=77" TargetMode="External"/><Relationship Id="rId86" Type="http://schemas.openxmlformats.org/officeDocument/2006/relationships/hyperlink" Target="http://www.ncbi.nlm.nih.gov/entrez/query.fcgi?cmd=Retrieve&amp;db=Nucleotide&amp;list_uids=9135495&amp;dopt=GenBank&amp;RID=T8DH8VGE01R&amp;log$=nucltop&amp;blast_rank=82" TargetMode="External"/><Relationship Id="rId130" Type="http://schemas.openxmlformats.org/officeDocument/2006/relationships/hyperlink" Target="http://www.ncbi.nlm.nih.gov/entrez/query.fcgi?cmd=Retrieve&amp;db=Nucleotide&amp;list_uids=154487872&amp;dopt=GenBank&amp;RID=UUU81PNH013&amp;log$=nucltop&amp;blast_rank=2" TargetMode="External"/><Relationship Id="rId135" Type="http://schemas.openxmlformats.org/officeDocument/2006/relationships/hyperlink" Target="http://www.ncbi.nlm.nih.gov/entrez/query.fcgi?cmd=Retrieve&amp;db=Nucleotide&amp;list_uids=75783221&amp;dopt=GenBank&amp;RID=UUU81PNH013&amp;log$=nucltop&amp;blast_rank=7" TargetMode="External"/><Relationship Id="rId151" Type="http://schemas.openxmlformats.org/officeDocument/2006/relationships/hyperlink" Target="http://www.ncbi.nlm.nih.gov/entrez/query.fcgi?cmd=Retrieve&amp;db=Nucleotide&amp;list_uids=154650325&amp;dopt=GenBank&amp;RID=UWW9TCER012&amp;log$=nucltop&amp;blast_rank=1" TargetMode="External"/><Relationship Id="rId156" Type="http://schemas.openxmlformats.org/officeDocument/2006/relationships/hyperlink" Target="http://www.ncbi.nlm.nih.gov/entrez/query.fcgi?cmd=Retrieve&amp;db=Nucleotide&amp;list_uids=89022163&amp;dopt=GenBank&amp;RID=UX6UHGK101R&amp;log$=nucltop&amp;blast_rank=1" TargetMode="External"/><Relationship Id="rId177" Type="http://schemas.openxmlformats.org/officeDocument/2006/relationships/hyperlink" Target="http://www.ncbi.nlm.nih.gov/entrez/query.fcgi?cmd=Retrieve&amp;db=Nucleotide&amp;list_uids=14556185&amp;dopt=GenBank&amp;RID=UX6UHGK101R&amp;log$=nucltop&amp;blast_rank=22" TargetMode="External"/><Relationship Id="rId172" Type="http://schemas.openxmlformats.org/officeDocument/2006/relationships/hyperlink" Target="http://www.ncbi.nlm.nih.gov/entrez/query.fcgi?cmd=Retrieve&amp;db=Nucleotide&amp;list_uids=15173921&amp;dopt=GenBank&amp;RID=UX6UHGK101R&amp;log$=nucltop&amp;blast_rank=17" TargetMode="External"/><Relationship Id="rId193" Type="http://schemas.openxmlformats.org/officeDocument/2006/relationships/hyperlink" Target="http://www.ncbi.nlm.nih.gov/entrez/query.fcgi?cmd=Retrieve&amp;db=Nucleotide&amp;list_uids=50845392&amp;dopt=GenBank&amp;RID=UX829DT6016&amp;log$=nucltop&amp;blast_rank=3" TargetMode="External"/><Relationship Id="rId13" Type="http://schemas.openxmlformats.org/officeDocument/2006/relationships/hyperlink" Target="http://www.ncbi.nlm.nih.gov/entrez/query.fcgi?cmd=Retrieve&amp;db=Nucleotide&amp;list_uids=21767451&amp;dopt=GenBank&amp;RID=T8DH8VGE01R&amp;log$=nucltop&amp;blast_rank=9" TargetMode="External"/><Relationship Id="rId18" Type="http://schemas.openxmlformats.org/officeDocument/2006/relationships/hyperlink" Target="http://www.ncbi.nlm.nih.gov/entrez/query.fcgi?cmd=Retrieve&amp;db=Nucleotide&amp;list_uids=10220423&amp;dopt=GenBank&amp;RID=T8DH8VGE01R&amp;log$=nucltop&amp;blast_rank=14" TargetMode="External"/><Relationship Id="rId39" Type="http://schemas.openxmlformats.org/officeDocument/2006/relationships/hyperlink" Target="http://www.ncbi.nlm.nih.gov/entrez/query.fcgi?cmd=Retrieve&amp;db=Nucleotide&amp;list_uids=10391846&amp;dopt=GenBank&amp;RID=T8DH8VGE01R&amp;log$=nucltop&amp;blast_rank=35" TargetMode="External"/><Relationship Id="rId109" Type="http://schemas.openxmlformats.org/officeDocument/2006/relationships/hyperlink" Target="http://www.ncbi.nlm.nih.gov/entrez/query.fcgi?cmd=Retrieve&amp;db=Nucleotide&amp;list_uids=68295072&amp;dopt=GenBank&amp;RID=T8EU18PY011&amp;log$=nuclalign&amp;blast_rank=7" TargetMode="External"/><Relationship Id="rId34" Type="http://schemas.openxmlformats.org/officeDocument/2006/relationships/hyperlink" Target="http://www.ncbi.nlm.nih.gov/entrez/query.fcgi?cmd=Retrieve&amp;db=Nucleotide&amp;list_uids=22701308&amp;dopt=GenBank&amp;RID=T8DH8VGE01R&amp;log$=nucltop&amp;blast_rank=30" TargetMode="External"/><Relationship Id="rId50" Type="http://schemas.openxmlformats.org/officeDocument/2006/relationships/hyperlink" Target="http://www.ncbi.nlm.nih.gov/entrez/query.fcgi?cmd=Retrieve&amp;db=Nucleotide&amp;list_uids=9889802&amp;dopt=GenBank&amp;RID=T8DH8VGE01R&amp;log$=nucltop&amp;blast_rank=46" TargetMode="External"/><Relationship Id="rId55" Type="http://schemas.openxmlformats.org/officeDocument/2006/relationships/hyperlink" Target="http://www.ncbi.nlm.nih.gov/entrez/query.fcgi?cmd=Retrieve&amp;db=Nucleotide&amp;list_uids=16524870&amp;dopt=GenBank&amp;RID=T8DH8VGE01R&amp;log$=nucltop&amp;blast_rank=51" TargetMode="External"/><Relationship Id="rId76" Type="http://schemas.openxmlformats.org/officeDocument/2006/relationships/hyperlink" Target="http://www.ncbi.nlm.nih.gov/entrez/query.fcgi?cmd=Retrieve&amp;db=Nucleotide&amp;list_uids=10215788&amp;dopt=GenBank&amp;RID=T8DH8VGE01R&amp;log$=nucltop&amp;blast_rank=72" TargetMode="External"/><Relationship Id="rId97" Type="http://schemas.openxmlformats.org/officeDocument/2006/relationships/hyperlink" Target="http://www.ncbi.nlm.nih.gov/entrez/query.fcgi?cmd=Retrieve&amp;db=Nucleotide&amp;list_uids=21811997&amp;dopt=GenBank&amp;RID=T8DH8VGE01R&amp;log$=nucltop&amp;blast_rank=93" TargetMode="External"/><Relationship Id="rId104" Type="http://schemas.openxmlformats.org/officeDocument/2006/relationships/hyperlink" Target="http://www.ncbi.nlm.nih.gov/entrez/query.fcgi?cmd=Retrieve&amp;db=Nucleotide&amp;list_uids=21167392&amp;dopt=GenBank&amp;RID=T8DH8VGE01R&amp;log$=nucltop&amp;blast_rank=100" TargetMode="External"/><Relationship Id="rId120" Type="http://schemas.openxmlformats.org/officeDocument/2006/relationships/hyperlink" Target="http://www.ncbi.nlm.nih.gov/entrez/query.fcgi?cmd=Retrieve&amp;db=Nucleotide&amp;list_uids=59790299&amp;dopt=GenBank&amp;RID=URM97NU9012&amp;log$=nucltop&amp;blast_rank=3" TargetMode="External"/><Relationship Id="rId125" Type="http://schemas.openxmlformats.org/officeDocument/2006/relationships/hyperlink" Target="http://www.ncbi.nlm.nih.gov/entrez/query.fcgi?cmd=Retrieve&amp;db=Nucleotide&amp;list_uids=112756629&amp;dopt=GenBank&amp;RID=URM97NU9012&amp;log$=nucltop&amp;blast_rank=13" TargetMode="External"/><Relationship Id="rId141" Type="http://schemas.openxmlformats.org/officeDocument/2006/relationships/hyperlink" Target="http://www.ncbi.nlm.nih.gov/entrez/query.fcgi?cmd=Retrieve&amp;db=Nucleotide&amp;list_uids=60722819&amp;dopt=GenBank&amp;RID=UUU81PNH013&amp;log$=nucltop&amp;blast_rank=13" TargetMode="External"/><Relationship Id="rId146" Type="http://schemas.openxmlformats.org/officeDocument/2006/relationships/hyperlink" Target="http://www.ncbi.nlm.nih.gov/entrez/query.fcgi?cmd=Retrieve&amp;db=Nucleotide&amp;list_uids=58765512&amp;dopt=GenBank&amp;RID=UUU81PNH013&amp;log$=nucltop&amp;blast_rank=27" TargetMode="External"/><Relationship Id="rId167" Type="http://schemas.openxmlformats.org/officeDocument/2006/relationships/hyperlink" Target="http://www.ncbi.nlm.nih.gov/entrez/query.fcgi?cmd=Retrieve&amp;db=Nucleotide&amp;list_uids=24921893&amp;dopt=GenBank&amp;RID=UX6UHGK101R&amp;log$=nucltop&amp;blast_rank=12" TargetMode="External"/><Relationship Id="rId188" Type="http://schemas.openxmlformats.org/officeDocument/2006/relationships/hyperlink" Target="http://www.ncbi.nlm.nih.gov/entrez/query.fcgi?cmd=Retrieve&amp;db=Nucleotide&amp;list_uids=4057977&amp;dopt=GenBank&amp;RID=UX6UHGK101R&amp;log$=nucltop&amp;blast_rank=43" TargetMode="External"/><Relationship Id="rId7" Type="http://schemas.openxmlformats.org/officeDocument/2006/relationships/hyperlink" Target="http://www.ncbi.nlm.nih.gov/entrez/query.fcgi?cmd=Retrieve&amp;db=Nucleotide&amp;list_uids=14505774&amp;dopt=GenBank&amp;RID=T8DH8VGE01R&amp;log$=nucltop&amp;blast_rank=3" TargetMode="External"/><Relationship Id="rId71" Type="http://schemas.openxmlformats.org/officeDocument/2006/relationships/hyperlink" Target="http://www.ncbi.nlm.nih.gov/entrez/query.fcgi?cmd=Retrieve&amp;db=Nucleotide&amp;list_uids=9889317&amp;dopt=GenBank&amp;RID=T8DH8VGE01R&amp;log$=nucltop&amp;blast_rank=67" TargetMode="External"/><Relationship Id="rId92" Type="http://schemas.openxmlformats.org/officeDocument/2006/relationships/hyperlink" Target="http://www.ncbi.nlm.nih.gov/entrez/query.fcgi?cmd=Retrieve&amp;db=Nucleotide&amp;list_uids=11284790&amp;dopt=GenBank&amp;RID=T8DH8VGE01R&amp;log$=nucltop&amp;blast_rank=88" TargetMode="External"/><Relationship Id="rId162" Type="http://schemas.openxmlformats.org/officeDocument/2006/relationships/hyperlink" Target="http://www.ncbi.nlm.nih.gov/entrez/query.fcgi?cmd=Retrieve&amp;db=Nucleotide&amp;list_uids=16165409&amp;dopt=GenBank&amp;RID=UX6UHGK101R&amp;log$=nucltop&amp;blast_rank=7" TargetMode="External"/><Relationship Id="rId183" Type="http://schemas.openxmlformats.org/officeDocument/2006/relationships/hyperlink" Target="http://www.ncbi.nlm.nih.gov/entrez/query.fcgi?cmd=Retrieve&amp;db=Nucleotide&amp;list_uids=22376641&amp;dopt=GenBank&amp;RID=UX6UHGK101R&amp;log$=nucltop&amp;blast_rank=28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www.ncbi.nlm.nih.gov/entrez/query.fcgi?cmd=Retrieve&amp;db=Nucleotide&amp;list_uids=46306406&amp;dopt=GenBank&amp;RID=T8DH8VGE01R&amp;log$=nucltop&amp;blast_rank=25" TargetMode="External"/><Relationship Id="rId24" Type="http://schemas.openxmlformats.org/officeDocument/2006/relationships/hyperlink" Target="http://www.ncbi.nlm.nih.gov/entrez/query.fcgi?cmd=Retrieve&amp;db=Nucleotide&amp;list_uids=22352252&amp;dopt=GenBank&amp;RID=T8DH8VGE01R&amp;log$=nucltop&amp;blast_rank=20" TargetMode="External"/><Relationship Id="rId40" Type="http://schemas.openxmlformats.org/officeDocument/2006/relationships/hyperlink" Target="http://www.ncbi.nlm.nih.gov/entrez/query.fcgi?cmd=Retrieve&amp;db=Nucleotide&amp;list_uids=19812041&amp;dopt=GenBank&amp;RID=T8DH8VGE01R&amp;log$=nucltop&amp;blast_rank=36" TargetMode="External"/><Relationship Id="rId45" Type="http://schemas.openxmlformats.org/officeDocument/2006/relationships/hyperlink" Target="http://www.ncbi.nlm.nih.gov/entrez/query.fcgi?cmd=Retrieve&amp;db=Nucleotide&amp;list_uids=20158860&amp;dopt=GenBank&amp;RID=T8DH8VGE01R&amp;log$=nucltop&amp;blast_rank=41" TargetMode="External"/><Relationship Id="rId66" Type="http://schemas.openxmlformats.org/officeDocument/2006/relationships/hyperlink" Target="http://www.ncbi.nlm.nih.gov/entrez/query.fcgi?cmd=Retrieve&amp;db=Nucleotide&amp;list_uids=15998272&amp;dopt=GenBank&amp;RID=T8DH8VGE01R&amp;log$=nucltop&amp;blast_rank=62" TargetMode="External"/><Relationship Id="rId87" Type="http://schemas.openxmlformats.org/officeDocument/2006/relationships/hyperlink" Target="http://www.ncbi.nlm.nih.gov/entrez/query.fcgi?cmd=Retrieve&amp;db=Nucleotide&amp;list_uids=12342318&amp;dopt=GenBank&amp;RID=T8DH8VGE01R&amp;log$=nucltop&amp;blast_rank=83" TargetMode="External"/><Relationship Id="rId110" Type="http://schemas.openxmlformats.org/officeDocument/2006/relationships/hyperlink" Target="http://www.ncbi.nlm.nih.gov/entrez/query.fcgi?cmd=Retrieve&amp;db=Nucleotide&amp;list_uids=12159852&amp;dopt=GenBank&amp;RID=T8EU18PY011&amp;log$=nuclalign&amp;blast_rank=12" TargetMode="External"/><Relationship Id="rId115" Type="http://schemas.openxmlformats.org/officeDocument/2006/relationships/hyperlink" Target="http://www.ncbi.nlm.nih.gov/entrez/viewer.fcgi?db=nuccore&amp;val=71110388" TargetMode="External"/><Relationship Id="rId131" Type="http://schemas.openxmlformats.org/officeDocument/2006/relationships/hyperlink" Target="http://www.ncbi.nlm.nih.gov/entrez/query.fcgi?cmd=Retrieve&amp;db=Nucleotide&amp;list_uids=82639076&amp;dopt=GenBank&amp;RID=UUU81PNH013&amp;log$=nucltop&amp;blast_rank=3" TargetMode="External"/><Relationship Id="rId136" Type="http://schemas.openxmlformats.org/officeDocument/2006/relationships/hyperlink" Target="http://www.ncbi.nlm.nih.gov/entrez/query.fcgi?cmd=Retrieve&amp;db=Nucleotide&amp;list_uids=46421588&amp;dopt=GenBank&amp;RID=UUU81PNH013&amp;log$=nucltop&amp;blast_rank=8" TargetMode="External"/><Relationship Id="rId157" Type="http://schemas.openxmlformats.org/officeDocument/2006/relationships/hyperlink" Target="http://www.ncbi.nlm.nih.gov/entrez/query.fcgi?cmd=Retrieve&amp;db=Nucleotide&amp;list_uids=76374709&amp;dopt=GenBank&amp;RID=UX6UHGK101R&amp;log$=nucltop&amp;blast_rank=2" TargetMode="External"/><Relationship Id="rId178" Type="http://schemas.openxmlformats.org/officeDocument/2006/relationships/hyperlink" Target="http://www.ncbi.nlm.nih.gov/entrez/query.fcgi?cmd=Retrieve&amp;db=Nucleotide&amp;list_uids=11148908&amp;dopt=GenBank&amp;RID=UX6UHGK101R&amp;log$=nucltop&amp;blast_rank=23" TargetMode="External"/><Relationship Id="rId61" Type="http://schemas.openxmlformats.org/officeDocument/2006/relationships/hyperlink" Target="http://www.ncbi.nlm.nih.gov/entrez/query.fcgi?cmd=Retrieve&amp;db=Nucleotide&amp;list_uids=66257557&amp;dopt=GenBank&amp;RID=T8DH8VGE01R&amp;log$=nucltop&amp;blast_rank=57" TargetMode="External"/><Relationship Id="rId82" Type="http://schemas.openxmlformats.org/officeDocument/2006/relationships/hyperlink" Target="http://www.ncbi.nlm.nih.gov/entrez/query.fcgi?cmd=Retrieve&amp;db=Nucleotide&amp;list_uids=22824736&amp;dopt=GenBank&amp;RID=T8DH8VGE01R&amp;log$=nucltop&amp;blast_rank=78" TargetMode="External"/><Relationship Id="rId152" Type="http://schemas.openxmlformats.org/officeDocument/2006/relationships/hyperlink" Target="http://www.ncbi.nlm.nih.gov/entrez/query.fcgi?cmd=Retrieve&amp;db=Nucleotide&amp;list_uids=41109005&amp;dopt=GenBank&amp;RID=UWW9TCER012&amp;log$=nucltop&amp;blast_rank=2" TargetMode="External"/><Relationship Id="rId173" Type="http://schemas.openxmlformats.org/officeDocument/2006/relationships/hyperlink" Target="http://www.ncbi.nlm.nih.gov/entrez/query.fcgi?cmd=Retrieve&amp;db=Nucleotide&amp;list_uids=4057593&amp;dopt=GenBank&amp;RID=UX6UHGK101R&amp;log$=nucltop&amp;blast_rank=18" TargetMode="External"/><Relationship Id="rId194" Type="http://schemas.openxmlformats.org/officeDocument/2006/relationships/hyperlink" Target="http://www.ncbi.nlm.nih.gov/entrez/query.fcgi?cmd=Retrieve&amp;db=Nucleotide&amp;list_uids=219519812&amp;dopt=GenBank&amp;RID=UX8EKCGD012&amp;log$=nucltop&amp;blast_rank=1" TargetMode="External"/><Relationship Id="rId19" Type="http://schemas.openxmlformats.org/officeDocument/2006/relationships/hyperlink" Target="http://www.ncbi.nlm.nih.gov/entrez/query.fcgi?cmd=Retrieve&amp;db=Nucleotide&amp;list_uids=10220386&amp;dopt=GenBank&amp;RID=T8DH8VGE01R&amp;log$=nucltop&amp;blast_rank=15" TargetMode="External"/><Relationship Id="rId14" Type="http://schemas.openxmlformats.org/officeDocument/2006/relationships/hyperlink" Target="http://www.ncbi.nlm.nih.gov/entrez/query.fcgi?cmd=Retrieve&amp;db=Nucleotide&amp;list_uids=19894170&amp;dopt=GenBank&amp;RID=T8DH8VGE01R&amp;log$=nucltop&amp;blast_rank=10" TargetMode="External"/><Relationship Id="rId30" Type="http://schemas.openxmlformats.org/officeDocument/2006/relationships/hyperlink" Target="http://www.ncbi.nlm.nih.gov/entrez/query.fcgi?cmd=Retrieve&amp;db=Nucleotide&amp;list_uids=46289682&amp;dopt=GenBank&amp;RID=T8DH8VGE01R&amp;log$=nucltop&amp;blast_rank=26" TargetMode="External"/><Relationship Id="rId35" Type="http://schemas.openxmlformats.org/officeDocument/2006/relationships/hyperlink" Target="http://www.ncbi.nlm.nih.gov/entrez/query.fcgi?cmd=Retrieve&amp;db=Nucleotide&amp;list_uids=21172079&amp;dopt=GenBank&amp;RID=T8DH8VGE01R&amp;log$=nucltop&amp;blast_rank=31" TargetMode="External"/><Relationship Id="rId56" Type="http://schemas.openxmlformats.org/officeDocument/2006/relationships/hyperlink" Target="http://www.ncbi.nlm.nih.gov/entrez/query.fcgi?cmd=Retrieve&amp;db=Nucleotide&amp;list_uids=18793230&amp;dopt=GenBank&amp;RID=T8DH8VGE01R&amp;log$=nucltop&amp;blast_rank=52" TargetMode="External"/><Relationship Id="rId77" Type="http://schemas.openxmlformats.org/officeDocument/2006/relationships/hyperlink" Target="http://www.ncbi.nlm.nih.gov/entrez/query.fcgi?cmd=Retrieve&amp;db=Nucleotide&amp;list_uids=10159729&amp;dopt=GenBank&amp;RID=T8DH8VGE01R&amp;log$=nucltop&amp;blast_rank=73" TargetMode="External"/><Relationship Id="rId100" Type="http://schemas.openxmlformats.org/officeDocument/2006/relationships/hyperlink" Target="http://www.ncbi.nlm.nih.gov/entrez/query.fcgi?cmd=Retrieve&amp;db=Nucleotide&amp;list_uids=9777059&amp;dopt=GenBank&amp;RID=T8DH8VGE01R&amp;log$=nucltop&amp;blast_rank=96" TargetMode="External"/><Relationship Id="rId105" Type="http://schemas.openxmlformats.org/officeDocument/2006/relationships/hyperlink" Target="http://www.ncbi.nlm.nih.gov/entrez/query.fcgi?cmd=Retrieve&amp;db=Nucleotide&amp;list_uids=10220386&amp;dopt=GenBank&amp;RID=T8DH8VGE01R&amp;log$=nucltop&amp;blast_rank=15" TargetMode="External"/><Relationship Id="rId126" Type="http://schemas.openxmlformats.org/officeDocument/2006/relationships/hyperlink" Target="http://www.ncbi.nlm.nih.gov/entrez/query.fcgi?cmd=Retrieve&amp;db=Nucleotide&amp;list_uids=90242004&amp;dopt=GenBank&amp;RID=UU6JKTU2016&amp;log$=nucltop&amp;blast_rank=1" TargetMode="External"/><Relationship Id="rId147" Type="http://schemas.openxmlformats.org/officeDocument/2006/relationships/hyperlink" Target="http://www.ncbi.nlm.nih.gov/entrez/query.fcgi?cmd=Retrieve&amp;db=Nucleotide&amp;list_uids=61947555&amp;dopt=GenBank&amp;RID=UUU81PNH013&amp;log$=nucltop&amp;blast_rank=53" TargetMode="External"/><Relationship Id="rId168" Type="http://schemas.openxmlformats.org/officeDocument/2006/relationships/hyperlink" Target="http://www.ncbi.nlm.nih.gov/entrez/query.fcgi?cmd=Retrieve&amp;db=Nucleotide&amp;list_uids=15169971&amp;dopt=GenBank&amp;RID=UX6UHGK101R&amp;log$=nucltop&amp;blast_rank=13" TargetMode="External"/><Relationship Id="rId8" Type="http://schemas.openxmlformats.org/officeDocument/2006/relationships/hyperlink" Target="http://www.ncbi.nlm.nih.gov/entrez/query.fcgi?cmd=Retrieve&amp;db=Nucleotide&amp;list_uids=68295355&amp;dopt=GenBank&amp;RID=T8DH8VGE01R&amp;log$=nucltop&amp;blast_rank=4" TargetMode="External"/><Relationship Id="rId51" Type="http://schemas.openxmlformats.org/officeDocument/2006/relationships/hyperlink" Target="http://www.ncbi.nlm.nih.gov/entrez/query.fcgi?cmd=Retrieve&amp;db=Nucleotide&amp;list_uids=13282070&amp;dopt=GenBank&amp;RID=T8DH8VGE01R&amp;log$=nucltop&amp;blast_rank=47" TargetMode="External"/><Relationship Id="rId72" Type="http://schemas.openxmlformats.org/officeDocument/2006/relationships/hyperlink" Target="http://www.ncbi.nlm.nih.gov/entrez/query.fcgi?cmd=Retrieve&amp;db=Nucleotide&amp;list_uids=13045353&amp;dopt=GenBank&amp;RID=T8DH8VGE01R&amp;log$=nucltop&amp;blast_rank=68" TargetMode="External"/><Relationship Id="rId93" Type="http://schemas.openxmlformats.org/officeDocument/2006/relationships/hyperlink" Target="http://www.ncbi.nlm.nih.gov/entrez/query.fcgi?cmd=Retrieve&amp;db=Nucleotide&amp;list_uids=14293846&amp;dopt=GenBank&amp;RID=T8DH8VGE01R&amp;log$=nucltop&amp;blast_rank=89" TargetMode="External"/><Relationship Id="rId98" Type="http://schemas.openxmlformats.org/officeDocument/2006/relationships/hyperlink" Target="http://www.ncbi.nlm.nih.gov/entrez/query.fcgi?cmd=Retrieve&amp;db=Nucleotide&amp;list_uids=22696196&amp;dopt=GenBank&amp;RID=T8DH8VGE01R&amp;log$=nucltop&amp;blast_rank=94" TargetMode="External"/><Relationship Id="rId121" Type="http://schemas.openxmlformats.org/officeDocument/2006/relationships/hyperlink" Target="http://www.ncbi.nlm.nih.gov/entrez/query.fcgi?cmd=Retrieve&amp;db=Nucleotide&amp;list_uids=87207370&amp;dopt=GenBank&amp;RID=URM97NU9012&amp;log$=nucltop&amp;blast_rank=4" TargetMode="External"/><Relationship Id="rId142" Type="http://schemas.openxmlformats.org/officeDocument/2006/relationships/hyperlink" Target="http://www.ncbi.nlm.nih.gov/entrez/query.fcgi?cmd=Retrieve&amp;db=Nucleotide&amp;list_uids=82643657&amp;dopt=GenBank&amp;RID=UUU81PNH013&amp;log$=nucltop&amp;blast_rank=14" TargetMode="External"/><Relationship Id="rId163" Type="http://schemas.openxmlformats.org/officeDocument/2006/relationships/hyperlink" Target="http://www.ncbi.nlm.nih.gov/entrez/query.fcgi?cmd=Retrieve&amp;db=Nucleotide&amp;list_uids=13504797&amp;dopt=GenBank&amp;RID=UX6UHGK101R&amp;log$=nucltop&amp;blast_rank=8" TargetMode="External"/><Relationship Id="rId184" Type="http://schemas.openxmlformats.org/officeDocument/2006/relationships/hyperlink" Target="http://www.ncbi.nlm.nih.gov/entrez/query.fcgi?cmd=Retrieve&amp;db=Nucleotide&amp;list_uids=14224147&amp;dopt=GenBank&amp;RID=UX6UHGK101R&amp;log$=nucltop&amp;blast_rank=29" TargetMode="External"/><Relationship Id="rId189" Type="http://schemas.openxmlformats.org/officeDocument/2006/relationships/hyperlink" Target="http://www.ncbi.nlm.nih.gov/entrez/query.fcgi?cmd=Retrieve&amp;db=Nucleotide&amp;list_uids=50988296&amp;dopt=GenBank&amp;RID=UX6UHGK101R&amp;log$=nucltop&amp;blast_rank=44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://www.ncbi.nlm.nih.gov/entrez/query.fcgi?cmd=Retrieve&amp;db=Nucleotide&amp;list_uids=19125019&amp;dopt=GenBank&amp;RID=T8DH8VGE01R&amp;log$=nucltop&amp;blast_rank=21" TargetMode="External"/><Relationship Id="rId46" Type="http://schemas.openxmlformats.org/officeDocument/2006/relationships/hyperlink" Target="http://www.ncbi.nlm.nih.gov/entrez/query.fcgi?cmd=Retrieve&amp;db=Nucleotide&amp;list_uids=14505696&amp;dopt=GenBank&amp;RID=T8DH8VGE01R&amp;log$=nucltop&amp;blast_rank=42" TargetMode="External"/><Relationship Id="rId67" Type="http://schemas.openxmlformats.org/officeDocument/2006/relationships/hyperlink" Target="http://www.ncbi.nlm.nih.gov/entrez/query.fcgi?cmd=Retrieve&amp;db=Nucleotide&amp;list_uids=15491669&amp;dopt=GenBank&amp;RID=T8DH8VGE01R&amp;log$=nucltop&amp;blast_rank=63" TargetMode="External"/><Relationship Id="rId116" Type="http://schemas.openxmlformats.org/officeDocument/2006/relationships/hyperlink" Target="http://www.ncbi.nlm.nih.gov/entrez/viewer.fcgi?db=nuccore&amp;val=82696311" TargetMode="External"/><Relationship Id="rId137" Type="http://schemas.openxmlformats.org/officeDocument/2006/relationships/hyperlink" Target="http://www.ncbi.nlm.nih.gov/entrez/query.fcgi?cmd=Retrieve&amp;db=Nucleotide&amp;list_uids=46417950&amp;dopt=GenBank&amp;RID=UUU81PNH013&amp;log$=nucltop&amp;blast_rank=9" TargetMode="External"/><Relationship Id="rId158" Type="http://schemas.openxmlformats.org/officeDocument/2006/relationships/hyperlink" Target="http://www.ncbi.nlm.nih.gov/entrez/query.fcgi?cmd=Retrieve&amp;db=Nucleotide&amp;list_uids=28239773&amp;dopt=GenBank&amp;RID=UX6UHGK101R&amp;log$=nucltop&amp;blast_rank=3" TargetMode="External"/><Relationship Id="rId20" Type="http://schemas.openxmlformats.org/officeDocument/2006/relationships/hyperlink" Target="http://www.ncbi.nlm.nih.gov/entrez/query.fcgi?cmd=Retrieve&amp;db=Nucleotide&amp;list_uids=51586896&amp;dopt=GenBank&amp;RID=T8DH8VGE01R&amp;log$=nucltop&amp;blast_rank=16" TargetMode="External"/><Relationship Id="rId41" Type="http://schemas.openxmlformats.org/officeDocument/2006/relationships/hyperlink" Target="http://www.ncbi.nlm.nih.gov/entrez/query.fcgi?cmd=Retrieve&amp;db=Nucleotide&amp;list_uids=30486833&amp;dopt=GenBank&amp;RID=T8DH8VGE01R&amp;log$=nucltop&amp;blast_rank=37" TargetMode="External"/><Relationship Id="rId62" Type="http://schemas.openxmlformats.org/officeDocument/2006/relationships/hyperlink" Target="http://www.ncbi.nlm.nih.gov/entrez/query.fcgi?cmd=Retrieve&amp;db=Nucleotide&amp;list_uids=11975800&amp;dopt=GenBank&amp;RID=T8DH8VGE01R&amp;log$=nucltop&amp;blast_rank=58" TargetMode="External"/><Relationship Id="rId83" Type="http://schemas.openxmlformats.org/officeDocument/2006/relationships/hyperlink" Target="http://www.ncbi.nlm.nih.gov/entrez/query.fcgi?cmd=Retrieve&amp;db=Nucleotide&amp;list_uids=22695297&amp;dopt=GenBank&amp;RID=T8DH8VGE01R&amp;log$=nucltop&amp;blast_rank=79" TargetMode="External"/><Relationship Id="rId88" Type="http://schemas.openxmlformats.org/officeDocument/2006/relationships/hyperlink" Target="http://www.ncbi.nlm.nih.gov/entrez/query.fcgi?cmd=Retrieve&amp;db=Nucleotide&amp;list_uids=9186603&amp;dopt=GenBank&amp;RID=T8DH8VGE01R&amp;log$=nucltop&amp;blast_rank=84" TargetMode="External"/><Relationship Id="rId111" Type="http://schemas.openxmlformats.org/officeDocument/2006/relationships/hyperlink" Target="http://www.ncbi.nlm.nih.gov/entrez/viewer.fcgi?db=nuccore&amp;val=50478940" TargetMode="External"/><Relationship Id="rId132" Type="http://schemas.openxmlformats.org/officeDocument/2006/relationships/hyperlink" Target="http://www.ncbi.nlm.nih.gov/entrez/query.fcgi?cmd=Retrieve&amp;db=Nucleotide&amp;list_uids=82636080&amp;dopt=GenBank&amp;RID=UUU81PNH013&amp;log$=nucltop&amp;blast_rank=4" TargetMode="External"/><Relationship Id="rId153" Type="http://schemas.openxmlformats.org/officeDocument/2006/relationships/hyperlink" Target="http://www.ncbi.nlm.nih.gov/entrez/query.fcgi?cmd=Retrieve&amp;db=Nucleotide&amp;list_uids=50845390&amp;dopt=GenBank&amp;RID=UWXDNHYA013&amp;log$=nucltop&amp;blast_rank=1" TargetMode="External"/><Relationship Id="rId174" Type="http://schemas.openxmlformats.org/officeDocument/2006/relationships/hyperlink" Target="http://www.ncbi.nlm.nih.gov/entrez/query.fcgi?cmd=Retrieve&amp;db=Nucleotide&amp;list_uids=14354974&amp;dopt=GenBank&amp;RID=UX6UHGK101R&amp;log$=nucltop&amp;blast_rank=19" TargetMode="External"/><Relationship Id="rId179" Type="http://schemas.openxmlformats.org/officeDocument/2006/relationships/hyperlink" Target="http://www.ncbi.nlm.nih.gov/entrez/query.fcgi?cmd=Retrieve&amp;db=Nucleotide&amp;list_uids=76367335&amp;dopt=GenBank&amp;RID=UX6UHGK101R&amp;log$=nucltop&amp;blast_rank=24" TargetMode="External"/><Relationship Id="rId195" Type="http://schemas.openxmlformats.org/officeDocument/2006/relationships/hyperlink" Target="http://www.ncbi.nlm.nih.gov/entrez/query.fcgi?cmd=Retrieve&amp;db=Nucleotide&amp;list_uids=21622576&amp;dopt=GenBank&amp;RID=UX8EKCGD012&amp;log$=nucltop&amp;blast_rank=2" TargetMode="External"/><Relationship Id="rId190" Type="http://schemas.openxmlformats.org/officeDocument/2006/relationships/hyperlink" Target="http://www.ncbi.nlm.nih.gov/entrez/query.fcgi?cmd=Retrieve&amp;db=Nucleotide&amp;list_uids=124297572&amp;dopt=GenBank&amp;RID=UX829DT6016&amp;log$=nucltop&amp;blast_rank=2" TargetMode="External"/><Relationship Id="rId15" Type="http://schemas.openxmlformats.org/officeDocument/2006/relationships/hyperlink" Target="http://www.ncbi.nlm.nih.gov/entrez/query.fcgi?cmd=Retrieve&amp;db=Nucleotide&amp;list_uids=19813028&amp;dopt=GenBank&amp;RID=T8DH8VGE01R&amp;log$=nucltop&amp;blast_rank=11" TargetMode="External"/><Relationship Id="rId36" Type="http://schemas.openxmlformats.org/officeDocument/2006/relationships/hyperlink" Target="http://www.ncbi.nlm.nih.gov/entrez/query.fcgi?cmd=Retrieve&amp;db=Nucleotide&amp;list_uids=19125918&amp;dopt=GenBank&amp;RID=T8DH8VGE01R&amp;log$=nucltop&amp;blast_rank=32" TargetMode="External"/><Relationship Id="rId57" Type="http://schemas.openxmlformats.org/officeDocument/2006/relationships/hyperlink" Target="http://www.ncbi.nlm.nih.gov/entrez/query.fcgi?cmd=Retrieve&amp;db=Nucleotide&amp;list_uids=10154442&amp;dopt=GenBank&amp;RID=T8DH8VGE01R&amp;log$=nucltop&amp;blast_rank=53" TargetMode="External"/><Relationship Id="rId106" Type="http://schemas.openxmlformats.org/officeDocument/2006/relationships/hyperlink" Target="http://www.ncbi.nlm.nih.gov/entrez/viewer.fcgi?db=nuccore&amp;val=50845398" TargetMode="External"/><Relationship Id="rId127" Type="http://schemas.openxmlformats.org/officeDocument/2006/relationships/hyperlink" Target="http://www.ncbi.nlm.nih.gov/entrez/query.fcgi?cmd=Retrieve&amp;db=Nucleotide&amp;list_uids=119555090&amp;dopt=GenBank&amp;RID=UUTZCSKR012&amp;log$=nucltop&amp;blast_rank=1" TargetMode="External"/><Relationship Id="rId10" Type="http://schemas.openxmlformats.org/officeDocument/2006/relationships/hyperlink" Target="http://www.ncbi.nlm.nih.gov/entrez/query.fcgi?cmd=Retrieve&amp;db=Nucleotide&amp;list_uids=46291550&amp;dopt=GenBank&amp;RID=T8DH8VGE01R&amp;log$=nucltop&amp;blast_rank=6" TargetMode="External"/><Relationship Id="rId31" Type="http://schemas.openxmlformats.org/officeDocument/2006/relationships/hyperlink" Target="http://www.ncbi.nlm.nih.gov/entrez/query.fcgi?cmd=Retrieve&amp;db=Nucleotide&amp;list_uids=20488604&amp;dopt=GenBank&amp;RID=T8DH8VGE01R&amp;log$=nucltop&amp;blast_rank=27" TargetMode="External"/><Relationship Id="rId52" Type="http://schemas.openxmlformats.org/officeDocument/2006/relationships/hyperlink" Target="http://www.ncbi.nlm.nih.gov/entrez/query.fcgi?cmd=Retrieve&amp;db=Nucleotide&amp;list_uids=13412903&amp;dopt=GenBank&amp;RID=T8DH8VGE01R&amp;log$=nucltop&amp;blast_rank=48" TargetMode="External"/><Relationship Id="rId73" Type="http://schemas.openxmlformats.org/officeDocument/2006/relationships/hyperlink" Target="http://www.ncbi.nlm.nih.gov/entrez/query.fcgi?cmd=Retrieve&amp;db=Nucleotide&amp;list_uids=10159225&amp;dopt=GenBank&amp;RID=T8DH8VGE01R&amp;log$=nucltop&amp;blast_rank=69" TargetMode="External"/><Relationship Id="rId78" Type="http://schemas.openxmlformats.org/officeDocument/2006/relationships/hyperlink" Target="http://www.ncbi.nlm.nih.gov/entrez/query.fcgi?cmd=Retrieve&amp;db=Nucleotide&amp;list_uids=14070943&amp;dopt=GenBank&amp;RID=T8DH8VGE01R&amp;log$=nucltop&amp;blast_rank=74" TargetMode="External"/><Relationship Id="rId94" Type="http://schemas.openxmlformats.org/officeDocument/2006/relationships/hyperlink" Target="http://www.ncbi.nlm.nih.gov/entrez/query.fcgi?cmd=Retrieve&amp;db=Nucleotide&amp;list_uids=13328380&amp;dopt=GenBank&amp;RID=T8DH8VGE01R&amp;log$=nucltop&amp;blast_rank=90" TargetMode="External"/><Relationship Id="rId99" Type="http://schemas.openxmlformats.org/officeDocument/2006/relationships/hyperlink" Target="http://www.ncbi.nlm.nih.gov/entrez/query.fcgi?cmd=Retrieve&amp;db=Nucleotide&amp;list_uids=12409969&amp;dopt=GenBank&amp;RID=T8DH8VGE01R&amp;log$=nucltop&amp;blast_rank=95" TargetMode="External"/><Relationship Id="rId101" Type="http://schemas.openxmlformats.org/officeDocument/2006/relationships/hyperlink" Target="http://www.ncbi.nlm.nih.gov/entrez/query.fcgi?cmd=Retrieve&amp;db=Nucleotide&amp;list_uids=15945521&amp;dopt=GenBank&amp;RID=T8DH8VGE01R&amp;log$=nucltop&amp;blast_rank=97" TargetMode="External"/><Relationship Id="rId122" Type="http://schemas.openxmlformats.org/officeDocument/2006/relationships/hyperlink" Target="http://www.ncbi.nlm.nih.gov/entrez/query.fcgi?cmd=Retrieve&amp;db=Nucleotide&amp;list_uids=87218693&amp;dopt=GenBank&amp;RID=URM97NU9012&amp;log$=nucltop&amp;blast_rank=5" TargetMode="External"/><Relationship Id="rId143" Type="http://schemas.openxmlformats.org/officeDocument/2006/relationships/hyperlink" Target="http://www.ncbi.nlm.nih.gov/entrez/query.fcgi?cmd=Retrieve&amp;db=Nucleotide&amp;list_uids=37717178&amp;dopt=GenBank&amp;RID=UUU81PNH013&amp;log$=nucltop&amp;blast_rank=15" TargetMode="External"/><Relationship Id="rId148" Type="http://schemas.openxmlformats.org/officeDocument/2006/relationships/hyperlink" Target="http://www.ncbi.nlm.nih.gov/entrez/query.fcgi?cmd=Retrieve&amp;db=Nucleotide&amp;list_uids=78214348&amp;dopt=GenBank&amp;RID=UWW9W0V0012&amp;log$=nucltop&amp;blast_rank=1" TargetMode="External"/><Relationship Id="rId164" Type="http://schemas.openxmlformats.org/officeDocument/2006/relationships/hyperlink" Target="http://www.ncbi.nlm.nih.gov/entrez/query.fcgi?cmd=Retrieve&amp;db=Nucleotide&amp;list_uids=28215043&amp;dopt=GenBank&amp;RID=UX6UHGK101R&amp;log$=nucltop&amp;blast_rank=9" TargetMode="External"/><Relationship Id="rId169" Type="http://schemas.openxmlformats.org/officeDocument/2006/relationships/hyperlink" Target="http://www.ncbi.nlm.nih.gov/entrez/query.fcgi?cmd=Retrieve&amp;db=Nucleotide&amp;list_uids=27114507&amp;dopt=GenBank&amp;RID=UX6UHGK101R&amp;log$=nucltop&amp;blast_rank=14" TargetMode="External"/><Relationship Id="rId185" Type="http://schemas.openxmlformats.org/officeDocument/2006/relationships/hyperlink" Target="http://www.ncbi.nlm.nih.gov/entrez/query.fcgi?cmd=Retrieve&amp;db=Nucleotide&amp;list_uids=29494199&amp;dopt=GenBank&amp;RID=UX6UHGK101R&amp;log$=nucltop&amp;blast_rank=32" TargetMode="External"/><Relationship Id="rId4" Type="http://schemas.openxmlformats.org/officeDocument/2006/relationships/hyperlink" Target="http://www.ncbi.nlm.nih.gov/entrez/viewer.fcgi?db=nuccore&amp;val=26787971" TargetMode="External"/><Relationship Id="rId9" Type="http://schemas.openxmlformats.org/officeDocument/2006/relationships/hyperlink" Target="http://www.ncbi.nlm.nih.gov/entrez/query.fcgi?cmd=Retrieve&amp;db=Nucleotide&amp;list_uids=68284604&amp;dopt=GenBank&amp;RID=T8DH8VGE01R&amp;log$=nucltop&amp;blast_rank=5" TargetMode="External"/><Relationship Id="rId180" Type="http://schemas.openxmlformats.org/officeDocument/2006/relationships/hyperlink" Target="http://www.ncbi.nlm.nih.gov/entrez/query.fcgi?cmd=Retrieve&amp;db=Nucleotide&amp;list_uids=29494480&amp;dopt=GenBank&amp;RID=UX6UHGK101R&amp;log$=nucltop&amp;blast_rank=25" TargetMode="External"/><Relationship Id="rId26" Type="http://schemas.openxmlformats.org/officeDocument/2006/relationships/hyperlink" Target="http://www.ncbi.nlm.nih.gov/entrez/query.fcgi?cmd=Retrieve&amp;db=Nucleotide&amp;list_uids=15758419&amp;dopt=GenBank&amp;RID=T8DH8VGE01R&amp;log$=nucltop&amp;blast_rank=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34</TotalTime>
  <Pages>6</Pages>
  <Words>5713</Words>
  <Characters>31425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Homo sapiens</dc:title>
  <dc:subject/>
  <dc:creator>F.Hernandez Torres</dc:creator>
  <cp:keywords/>
  <dc:description/>
  <cp:lastModifiedBy>Begoña Aguado</cp:lastModifiedBy>
  <cp:revision>11</cp:revision>
  <dcterms:created xsi:type="dcterms:W3CDTF">2012-11-27T15:01:00Z</dcterms:created>
  <dcterms:modified xsi:type="dcterms:W3CDTF">2012-11-27T15:32:00Z</dcterms:modified>
</cp:coreProperties>
</file>