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699" w:rsidRPr="003A0FBC" w:rsidRDefault="00C60699" w:rsidP="00C60699">
      <w:pPr>
        <w:spacing w:afterLines="60" w:after="144"/>
        <w:rPr>
          <w:rFonts w:ascii="Times New Roman" w:eastAsiaTheme="minorHAnsi" w:hAnsi="Times New Roman"/>
          <w:i/>
          <w:color w:val="000000"/>
          <w:sz w:val="4"/>
          <w:szCs w:val="4"/>
          <w:lang w:val="en-US"/>
        </w:rPr>
      </w:pPr>
      <w:r w:rsidRPr="000E7BA4">
        <w:rPr>
          <w:rFonts w:ascii="Times New Roman" w:eastAsiaTheme="minorHAnsi" w:hAnsi="Times New Roman"/>
          <w:b/>
          <w:color w:val="000000"/>
          <w:sz w:val="24"/>
          <w:szCs w:val="24"/>
          <w:lang w:val="en-US"/>
        </w:rPr>
        <w:t>Table 1</w:t>
      </w:r>
      <w:r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Overview on 73</w:t>
      </w:r>
      <w:r w:rsidRPr="000E7BA4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</w:t>
      </w:r>
      <w:r w:rsidRPr="00E74980">
        <w:rPr>
          <w:rFonts w:ascii="Times New Roman" w:eastAsiaTheme="minorHAnsi" w:hAnsi="Times New Roman"/>
          <w:i/>
          <w:color w:val="000000"/>
          <w:sz w:val="24"/>
          <w:szCs w:val="24"/>
          <w:lang w:val="en-US"/>
        </w:rPr>
        <w:t>TcABC</w:t>
      </w:r>
      <w:r w:rsidRPr="000E7BA4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 xml:space="preserve"> genes identified in the </w:t>
      </w:r>
      <w:r>
        <w:rPr>
          <w:rFonts w:ascii="Times New Roman" w:eastAsiaTheme="minorHAnsi" w:hAnsi="Times New Roman"/>
          <w:i/>
          <w:color w:val="000000"/>
          <w:sz w:val="24"/>
          <w:szCs w:val="24"/>
          <w:lang w:val="en-US"/>
        </w:rPr>
        <w:t xml:space="preserve">T. castaneum </w:t>
      </w:r>
      <w:r w:rsidRPr="00173355">
        <w:rPr>
          <w:rFonts w:ascii="Times New Roman" w:eastAsiaTheme="minorHAnsi" w:hAnsi="Times New Roman"/>
          <w:color w:val="000000"/>
          <w:sz w:val="24"/>
          <w:szCs w:val="24"/>
          <w:lang w:val="en-US"/>
        </w:rPr>
        <w:t>genome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89"/>
        <w:gridCol w:w="1587"/>
        <w:gridCol w:w="1409"/>
        <w:gridCol w:w="2484"/>
        <w:gridCol w:w="935"/>
        <w:gridCol w:w="428"/>
        <w:gridCol w:w="1146"/>
      </w:tblGrid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A0FBC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Gene</w:t>
            </w:r>
          </w:p>
        </w:tc>
        <w:tc>
          <w:tcPr>
            <w:tcW w:w="87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A0FBC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REFSEQ</w:t>
            </w:r>
          </w:p>
        </w:tc>
        <w:tc>
          <w:tcPr>
            <w:tcW w:w="77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A0FBC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GLEAN</w:t>
            </w:r>
          </w:p>
        </w:tc>
        <w:tc>
          <w:tcPr>
            <w:tcW w:w="136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A0FBC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Position (Strand)</w:t>
            </w:r>
          </w:p>
        </w:tc>
        <w:tc>
          <w:tcPr>
            <w:tcW w:w="51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A0FBC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Mw [kDa]</w:t>
            </w:r>
          </w:p>
        </w:tc>
        <w:tc>
          <w:tcPr>
            <w:tcW w:w="23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A0FBC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ESTs</w:t>
            </w: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A0FBC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PCR verified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A0FBC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87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6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1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3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US"/>
              </w:rPr>
            </w:pP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proofErr w:type="spellStart"/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US"/>
              </w:rPr>
              <w:t>TcABCA</w:t>
            </w:r>
            <w:proofErr w:type="spellEnd"/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US"/>
              </w:rPr>
              <w:t>-UA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US"/>
              </w:rPr>
              <w:t>XP_967122.2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US"/>
              </w:rPr>
              <w:t>10722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US"/>
              </w:rPr>
              <w:t>N/A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US"/>
              </w:rPr>
              <w:t>114.4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US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proofErr w:type="spellStart"/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US"/>
              </w:rPr>
              <w:t>TcABCA</w:t>
            </w:r>
            <w:proofErr w:type="spellEnd"/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US"/>
              </w:rPr>
              <w:t>-UB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US"/>
              </w:rPr>
              <w:t>XP</w:t>
            </w: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_970623.2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02280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185.2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TcABCA</w:t>
            </w:r>
            <w:proofErr w:type="spellEnd"/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-UC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XP_001809119.1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02278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164.2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TcABCA</w:t>
            </w:r>
            <w:proofErr w:type="spellEnd"/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-UD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XP_970754.2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197.7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N/D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TcABCA</w:t>
            </w:r>
            <w:proofErr w:type="spellEnd"/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-UE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XP_970882.2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02274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214.7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TcABCA-3A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XP_967691.2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10527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17,798,192..17,808,653 (+)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148.0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TcABCA-6A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XP_001812136.1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15859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12,187,194..12,207,176 (+)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184.6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TcABCA-7A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XP_969271.1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650,182..660,292 (+)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186.3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TcABCA-9A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16282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13,853,789..13,858,783 (-)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136.7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TcABCA-9B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16281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13,861,970..13,866,823 (-)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104.4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87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6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TcABCB-3A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XP_967244.2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03402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5,939,075..5,943,546 (+)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131.0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TcABCB-3B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XP_001810982.1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03797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22,077,333..22,099,171 (+)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139.9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TcABCB-4A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XP_966724.1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08383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10,890,934..10,895,745 (+)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70.9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TcABCB-5A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XP_001813375.1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14809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19,030,456..19,033,317 (+)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78.5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TcABCB-6A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XP_974441.2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15192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2,726,918..2,738,164 (-)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95.1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TcABCB-7A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XP_972133.1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09730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6,893,504..6,896,933 (+)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76.3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16"/>
              </w:rPr>
              <w:t>C</w:t>
            </w:r>
          </w:p>
        </w:tc>
        <w:tc>
          <w:tcPr>
            <w:tcW w:w="87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6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TcABCC</w:t>
            </w:r>
            <w:proofErr w:type="spellEnd"/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-UA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XP_971058.2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08570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118.4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proofErr w:type="spellStart"/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TcABCC</w:t>
            </w:r>
            <w:proofErr w:type="spellEnd"/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-UB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XP_970354.2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01803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162.6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TcABCC-4A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XP_972214.2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08035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4,956,628..4,983,422 (+)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185.8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TcABCC-5A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XP_973658.1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13752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5,966,306..5,973,951 (-)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127.2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TcABCC-5B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XP_973693.1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13751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5,978,733..5,988,109 (-)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143.9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TcABCC-5C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XP_973725.2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13750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5,989,614..5,994,073 (-)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142.5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TcABCC-5D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XP_973757.2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13749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5,995,524..5,999,966 (-)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142.9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TcABCC-5E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XP_968524.2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14089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6,969,497..6,973,765 (+)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144.3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TcABCC-5F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XP_968603.2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14090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6,975,148..6,979,220 (+)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125.7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TcABCC-5G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14091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6,981,397..6,985,546 (+)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108.0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N/D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TcABCC-5H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XP_968748.1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14092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6,989,375..6,993,654 (+)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147.3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TcABCC-5I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10434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8,860,574..8,868,920 (-)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147.4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TcABCC-5J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XP_971632.1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14379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12,075,643..12,079,703 (+)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141.1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TcABCC-5K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XP_971687.2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14380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12,080,534..12,084,545 (+)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136.1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TcABCC-5L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14381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12,085,585..12,089,465 (+)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132.8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TcABCC-5M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14382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12,090,049..12,093,099 (+)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103.2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TcABCC-5N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XP_971802.2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14383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12,094,316..12,098,575 (+)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143.1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TcABCC-5O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XP_971857.2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14384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12,099,129..12,103,236 (+)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140.7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TcABCC-5P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XP_971908.1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14385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12,103,832..12,107,957 (+)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143.6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TcABCC-5Q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XP_971965.2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14386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12,109,821..12,114,012 (+)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143.3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TcABCC-5R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14403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12,560,442..12,565,573 (+)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150.6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N/D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TcABCC-5S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XP_970316.2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14589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15,369,140..15,373,635 (+)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149.6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TcABCC-5T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XP_969781.1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14775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18,589,675..18,598,980 (+)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146.7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TcABCC-5U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XP_969849.1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18,599,335..18,606,763 (+)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145.4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TcABCC-5V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XP_001810350.1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18,607,427..18,612,030 (+)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147.2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TcABCC-6A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XP_969711.1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15346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188,365..195,414 (-)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140.4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  <w:bookmarkStart w:id="0" w:name="_GoBack"/>
        <w:bookmarkEnd w:id="0"/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TcABCC-6B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(</w:t>
            </w: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  <w:lang w:val="en-US"/>
              </w:rPr>
              <w:t>former</w:t>
            </w: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 xml:space="preserve"> 15131)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4,354,979..4,364,295 (-)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139.0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TcABCC-6C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XP_970526.1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14880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11,705,126..11,709,007 (-)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136.4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TcABCC-7A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XP_972486.2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09891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13,193,223..13,202,867 (+)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147.9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TcABCC-7B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XP_972534.1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09892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13,205,046..13,210,240 (+)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146.6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TcABCC-8A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XP_969997.2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06467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12,119,015..12,122,960 (+)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130.5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TcABCC-8B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XP_970068.2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06468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12,123,192..12,127,192 (+)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132.4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TcABCC-9A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XP_969354.2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12253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837,310..846,332 (+)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202.6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TcABCC-9B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XP_969737.2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10962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5,070,045..5,076,707 (-)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94.5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83"/>
        </w:trPr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TcABCC-9C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XP_001813826.1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11800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18,102,317..18,105,944 (-)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68.1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16"/>
              </w:rPr>
              <w:t>D</w:t>
            </w:r>
          </w:p>
        </w:tc>
        <w:tc>
          <w:tcPr>
            <w:tcW w:w="87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6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TcABCD-6A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XP_971218.1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15333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332,622..337,550 (-)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82.3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N/D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TcABCD-9A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XP_971649.2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12277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2,166,813..2,174,693 (+)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N/D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16"/>
              </w:rPr>
              <w:t>E</w:t>
            </w:r>
          </w:p>
        </w:tc>
        <w:tc>
          <w:tcPr>
            <w:tcW w:w="87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6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TcABCE-3A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XP_968009.1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10519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17,851,529..17,857,456 (-)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68.6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N/D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16"/>
              </w:rPr>
              <w:lastRenderedPageBreak/>
              <w:t>F</w:t>
            </w:r>
          </w:p>
        </w:tc>
        <w:tc>
          <w:tcPr>
            <w:tcW w:w="87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6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TcABCF-2A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XP_971562.1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04420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6,966,233..6,971,293 (-)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91.1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TcABCF-5A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XP_966990.1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13884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2,974,669..2,984,045 (-)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70.4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TcABCF-9A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XP_972814.1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11927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15,974,910..15,978,068 (-)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79.4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N/D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16"/>
              </w:rPr>
              <w:t>G</w:t>
            </w:r>
          </w:p>
        </w:tc>
        <w:tc>
          <w:tcPr>
            <w:tcW w:w="87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6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TcABCG-4A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XP_971210.2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07470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4,859,967..4,868,694 (-)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71.3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TcABCG-4B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XP_971681.1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07467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4,894,214..4,898,836 (-)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70.9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TcABCG-4C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XP_001813184.1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07466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4,901,619..4,910,932 (-)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75.5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TcABCG-4D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XP_973458.1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08293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9,112,640..9,117,930 (+)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79.2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TcABCG-4E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XP_001811847.1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11,388,853..11,411,657 (+)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71.9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TcABCG-4F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XP_971735.1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07074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11,389,147..11,395,881 (-)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67.8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TcABCG-4G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XP_973493.1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08454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12,061,217..12,066,316 (+)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70.6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TcABCG-4H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XP_973526.1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07047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12,069,092..12,077,377 (-)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74.1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TcABCG-8A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XP_975214.2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05701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10,510,228..10,520,727 (-)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74.3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TcABCG-9A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XP_968696.1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11998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12,953,115..12,965,075 (-)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72.2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TcABCG-9B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NP_001034521.1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11997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12,969,020..12,977,333 (-)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74.4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TcABCG-9C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XP_968472.1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11713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19,576,197..19,580,771 (-)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102.8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TcABCG-9D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XP_968555.1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12778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19,586,463..19,590,663 (+)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81.5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b/>
                <w:bCs/>
                <w:color w:val="000000"/>
                <w:sz w:val="16"/>
                <w:szCs w:val="16"/>
              </w:rPr>
              <w:t>H</w:t>
            </w:r>
          </w:p>
        </w:tc>
        <w:tc>
          <w:tcPr>
            <w:tcW w:w="87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77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36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63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D9D9D9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TcABCH-9A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XP_973444.1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12169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2,432,030..2,439,299 (-)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79.6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TcABCH-9B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XP_967359.1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12512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15,160,638..15,174,277 (+)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84.1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C60699" w:rsidRPr="003A0FBC" w:rsidTr="00C60699">
        <w:trPr>
          <w:trHeight w:hRule="exact" w:val="227"/>
        </w:trPr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TcABCH-9C</w:t>
            </w:r>
          </w:p>
        </w:tc>
        <w:tc>
          <w:tcPr>
            <w:tcW w:w="87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XP_974932.1</w:t>
            </w:r>
          </w:p>
        </w:tc>
        <w:tc>
          <w:tcPr>
            <w:tcW w:w="77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11755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18,625,705..18,648,891 (-)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87.7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5" w:type="dxa"/>
              <w:left w:w="3" w:type="dxa"/>
              <w:bottom w:w="0" w:type="dxa"/>
              <w:right w:w="3" w:type="dxa"/>
            </w:tcMar>
            <w:vAlign w:val="center"/>
            <w:hideMark/>
          </w:tcPr>
          <w:p w:rsidR="00C60699" w:rsidRPr="003A0FBC" w:rsidRDefault="00C60699" w:rsidP="0071274C">
            <w:pPr>
              <w:spacing w:afterLines="60" w:after="144"/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</w:pPr>
            <w:r w:rsidRPr="003A0FBC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</w:tbl>
    <w:p w:rsidR="00C60699" w:rsidRDefault="00C60699" w:rsidP="00C60699">
      <w:pPr>
        <w:spacing w:afterLines="60" w:after="144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</w:p>
    <w:p w:rsidR="00080AA4" w:rsidRDefault="00080AA4"/>
    <w:sectPr w:rsidR="00080AA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699"/>
    <w:rsid w:val="00080AA4"/>
    <w:rsid w:val="00C6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60699"/>
    <w:rPr>
      <w:rFonts w:ascii="Calibri" w:eastAsia="MS ??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60699"/>
    <w:rPr>
      <w:rFonts w:ascii="Calibri" w:eastAsia="MS ??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88148542</Template>
  <TotalTime>0</TotalTime>
  <Pages>2</Pages>
  <Words>650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Osnabrück</Company>
  <LinksUpToDate>false</LinksUpToDate>
  <CharactersWithSpaces>4743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merzendorfer</dc:creator>
  <cp:lastModifiedBy>merzendorfer</cp:lastModifiedBy>
  <cp:revision>1</cp:revision>
  <dcterms:created xsi:type="dcterms:W3CDTF">2012-10-05T14:09:00Z</dcterms:created>
  <dcterms:modified xsi:type="dcterms:W3CDTF">2012-10-05T14:13:00Z</dcterms:modified>
</cp:coreProperties>
</file>