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51" w:rsidRPr="00782E51" w:rsidRDefault="00DB204A" w:rsidP="00782E51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Additional file 1</w:t>
      </w:r>
    </w:p>
    <w:p w:rsidR="005A7EDE" w:rsidRPr="00723063" w:rsidRDefault="005A7EDE" w:rsidP="005A7EDE">
      <w:pPr>
        <w:ind w:left="2160" w:firstLine="720"/>
        <w:rPr>
          <w:rFonts w:ascii="Arial" w:hAnsi="Arial"/>
          <w:b/>
          <w:sz w:val="32"/>
          <w:szCs w:val="32"/>
        </w:rPr>
      </w:pPr>
      <w:r w:rsidRPr="00723063">
        <w:rPr>
          <w:rFonts w:ascii="Arial" w:hAnsi="Arial"/>
          <w:b/>
          <w:sz w:val="32"/>
          <w:szCs w:val="32"/>
        </w:rPr>
        <w:t>CONSENT FORM</w:t>
      </w:r>
    </w:p>
    <w:p w:rsidR="005A7EDE" w:rsidRPr="00723063" w:rsidRDefault="005A7EDE" w:rsidP="005A7EDE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  <w:lang w:val="en-US" w:eastAsia="en-US"/>
        </w:rPr>
        <w:t>Aboriginal Birth Cohort</w:t>
      </w:r>
      <w:r w:rsidRPr="00723063">
        <w:rPr>
          <w:rFonts w:ascii="Arial" w:hAnsi="Arial"/>
          <w:noProof/>
          <w:sz w:val="32"/>
          <w:szCs w:val="32"/>
          <w:lang w:val="en-US" w:eastAsia="en-US"/>
        </w:rPr>
        <w:t xml:space="preserve"> Study</w:t>
      </w:r>
    </w:p>
    <w:p w:rsidR="005A7EDE" w:rsidRPr="00F77D10" w:rsidRDefault="005A7EDE" w:rsidP="005A7EDE">
      <w:pPr>
        <w:ind w:left="2160" w:firstLine="720"/>
        <w:rPr>
          <w:rFonts w:ascii="Arial" w:hAnsi="Arial"/>
          <w:b/>
          <w:sz w:val="16"/>
          <w:szCs w:val="16"/>
        </w:rPr>
      </w:pPr>
    </w:p>
    <w:p w:rsidR="005A7EDE" w:rsidRPr="00F77D10" w:rsidRDefault="005A7EDE" w:rsidP="005A7EDE">
      <w:pPr>
        <w:rPr>
          <w:rFonts w:ascii="Arial" w:hAnsi="Arial"/>
          <w:b/>
          <w:sz w:val="20"/>
          <w:szCs w:val="20"/>
        </w:rPr>
      </w:pPr>
    </w:p>
    <w:p w:rsidR="005A7EDE" w:rsidRDefault="005A7EDE" w:rsidP="005A7EDE">
      <w:pPr>
        <w:rPr>
          <w:rFonts w:ascii="Arial" w:hAnsi="Arial" w:cs="Arial"/>
        </w:rPr>
      </w:pPr>
      <w:r w:rsidRPr="00D10C02">
        <w:rPr>
          <w:rFonts w:ascii="Arial" w:hAnsi="Arial" w:cs="Arial"/>
        </w:rPr>
        <w:t>I, ……………………………………………………… (please print name)</w:t>
      </w:r>
    </w:p>
    <w:p w:rsidR="005A7EDE" w:rsidRPr="00107C44" w:rsidRDefault="005A7EDE" w:rsidP="005A7EDE">
      <w:pPr>
        <w:spacing w:after="60"/>
        <w:ind w:left="187" w:hanging="54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07C44">
        <w:rPr>
          <w:rFonts w:ascii="Arial" w:hAnsi="Arial" w:cs="Arial"/>
          <w:i/>
          <w:sz w:val="18"/>
          <w:szCs w:val="18"/>
        </w:rPr>
        <w:t>First name</w:t>
      </w:r>
      <w:r w:rsidRPr="00107C44">
        <w:rPr>
          <w:rFonts w:ascii="Arial" w:hAnsi="Arial" w:cs="Arial"/>
          <w:i/>
          <w:sz w:val="18"/>
          <w:szCs w:val="18"/>
        </w:rPr>
        <w:tab/>
      </w:r>
      <w:r w:rsidRPr="00107C44">
        <w:rPr>
          <w:rFonts w:ascii="Arial" w:hAnsi="Arial" w:cs="Arial"/>
          <w:i/>
          <w:sz w:val="18"/>
          <w:szCs w:val="18"/>
        </w:rPr>
        <w:tab/>
      </w:r>
      <w:r w:rsidRPr="00107C44">
        <w:rPr>
          <w:rFonts w:ascii="Arial" w:hAnsi="Arial" w:cs="Arial"/>
          <w:i/>
          <w:sz w:val="18"/>
          <w:szCs w:val="18"/>
        </w:rPr>
        <w:tab/>
        <w:t xml:space="preserve">Last name </w:t>
      </w:r>
    </w:p>
    <w:p w:rsidR="005A7EDE" w:rsidRPr="00D10C02" w:rsidRDefault="005A7EDE" w:rsidP="005A7EDE">
      <w:pPr>
        <w:ind w:left="180"/>
        <w:rPr>
          <w:rFonts w:ascii="Arial" w:hAnsi="Arial" w:cs="Arial"/>
        </w:rPr>
      </w:pPr>
      <w:r w:rsidRPr="00D10C02">
        <w:rPr>
          <w:rFonts w:ascii="Arial" w:hAnsi="Arial" w:cs="Arial"/>
        </w:rPr>
        <w:t>consent to take part in the research project entitled:</w:t>
      </w:r>
      <w:r>
        <w:rPr>
          <w:rFonts w:ascii="Arial" w:hAnsi="Arial" w:cs="Arial"/>
        </w:rPr>
        <w:t xml:space="preserve"> Aboriginal Birth Cohort Study</w:t>
      </w:r>
    </w:p>
    <w:p w:rsidR="005A7EDE" w:rsidRPr="00B3527A" w:rsidRDefault="005A7EDE" w:rsidP="005A7EDE">
      <w:pPr>
        <w:ind w:left="567" w:hanging="567"/>
        <w:rPr>
          <w:rFonts w:ascii="Arial" w:hAnsi="Arial"/>
        </w:rPr>
      </w:pPr>
    </w:p>
    <w:p w:rsidR="005A7EDE" w:rsidRPr="00B3527A" w:rsidRDefault="005A7EDE" w:rsidP="005A7EDE">
      <w:pPr>
        <w:numPr>
          <w:ilvl w:val="0"/>
          <w:numId w:val="1"/>
        </w:numPr>
        <w:rPr>
          <w:rFonts w:ascii="Arial" w:hAnsi="Arial"/>
        </w:rPr>
      </w:pPr>
      <w:r w:rsidRPr="00B3527A">
        <w:rPr>
          <w:rFonts w:ascii="Arial" w:hAnsi="Arial"/>
        </w:rPr>
        <w:t>I acknowledge that I have read</w:t>
      </w:r>
      <w:r w:rsidRPr="00273CDD">
        <w:rPr>
          <w:rFonts w:ascii="Arial" w:hAnsi="Arial"/>
        </w:rPr>
        <w:t xml:space="preserve"> </w:t>
      </w:r>
      <w:r w:rsidRPr="005379BE">
        <w:rPr>
          <w:rFonts w:ascii="Arial" w:hAnsi="Arial"/>
        </w:rPr>
        <w:t>and understood</w:t>
      </w:r>
      <w:r>
        <w:rPr>
          <w:rFonts w:ascii="Arial" w:hAnsi="Arial"/>
        </w:rPr>
        <w:t xml:space="preserve"> the </w:t>
      </w:r>
      <w:r w:rsidRPr="00B3527A">
        <w:rPr>
          <w:rFonts w:ascii="Arial" w:hAnsi="Arial"/>
        </w:rPr>
        <w:t xml:space="preserve">Study Information Sheet </w:t>
      </w:r>
      <w:r w:rsidRPr="005379BE">
        <w:rPr>
          <w:rFonts w:ascii="Arial" w:hAnsi="Arial"/>
        </w:rPr>
        <w:t>I am not aware of any medical condition which would prevent my participation, and I agree to participate in this research.</w:t>
      </w:r>
    </w:p>
    <w:p w:rsidR="005A7EDE" w:rsidRPr="00B3527A" w:rsidRDefault="005A7EDE" w:rsidP="005A7EDE">
      <w:pPr>
        <w:ind w:left="567" w:hanging="567"/>
        <w:rPr>
          <w:rFonts w:ascii="Arial" w:hAnsi="Arial"/>
        </w:rPr>
      </w:pPr>
    </w:p>
    <w:p w:rsidR="005A7EDE" w:rsidRPr="00273CDD" w:rsidRDefault="005A7EDE" w:rsidP="005A7EDE">
      <w:pPr>
        <w:numPr>
          <w:ilvl w:val="0"/>
          <w:numId w:val="1"/>
        </w:numPr>
        <w:rPr>
          <w:rFonts w:ascii="Arial" w:hAnsi="Arial"/>
        </w:rPr>
      </w:pPr>
      <w:r w:rsidRPr="00B3527A">
        <w:rPr>
          <w:rFonts w:ascii="Arial" w:hAnsi="Arial"/>
        </w:rPr>
        <w:t>I have had the project fully explained to my satisfaction by the research worker.  My consent is given freely.</w:t>
      </w:r>
    </w:p>
    <w:p w:rsidR="005A7EDE" w:rsidRPr="00B3527A" w:rsidRDefault="005A7EDE" w:rsidP="005A7EDE">
      <w:pPr>
        <w:ind w:left="567" w:hanging="567"/>
        <w:rPr>
          <w:rFonts w:ascii="Arial" w:hAnsi="Arial"/>
        </w:rPr>
      </w:pPr>
    </w:p>
    <w:p w:rsidR="005A7EDE" w:rsidRPr="00C5311D" w:rsidRDefault="005A7EDE" w:rsidP="005A7EDE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I have consented to </w:t>
      </w:r>
      <w:r w:rsidRPr="00C5311D">
        <w:rPr>
          <w:rFonts w:ascii="Arial" w:hAnsi="Arial"/>
        </w:rPr>
        <w:t xml:space="preserve">undertake the procedures </w:t>
      </w:r>
      <w:r>
        <w:rPr>
          <w:rFonts w:ascii="Arial" w:hAnsi="Arial"/>
        </w:rPr>
        <w:t>as agreed to</w:t>
      </w:r>
      <w:r w:rsidRPr="00C5311D">
        <w:rPr>
          <w:rFonts w:ascii="Arial" w:hAnsi="Arial"/>
        </w:rPr>
        <w:t xml:space="preserve"> in the consent form</w:t>
      </w:r>
      <w:r>
        <w:rPr>
          <w:rFonts w:ascii="Arial" w:hAnsi="Arial"/>
        </w:rPr>
        <w:t>.</w:t>
      </w:r>
    </w:p>
    <w:p w:rsidR="005A7EDE" w:rsidRPr="00C5311D" w:rsidRDefault="005A7EDE" w:rsidP="005A7EDE">
      <w:pPr>
        <w:rPr>
          <w:rFonts w:ascii="Arial" w:hAnsi="Arial"/>
        </w:rPr>
      </w:pPr>
    </w:p>
    <w:p w:rsidR="005A7EDE" w:rsidRPr="00B3527A" w:rsidRDefault="005A7EDE" w:rsidP="005A7EDE">
      <w:pPr>
        <w:numPr>
          <w:ilvl w:val="0"/>
          <w:numId w:val="1"/>
        </w:numPr>
        <w:rPr>
          <w:rFonts w:ascii="Arial" w:hAnsi="Arial"/>
        </w:rPr>
      </w:pPr>
      <w:r w:rsidRPr="00C5311D">
        <w:rPr>
          <w:rFonts w:ascii="Arial" w:hAnsi="Arial"/>
        </w:rPr>
        <w:t>I understand I will be asked questions in regard to health, lifestyle and behaviour and that I may choose not to answer any or all of these questions.</w:t>
      </w:r>
    </w:p>
    <w:p w:rsidR="005A7EDE" w:rsidRPr="00B3527A" w:rsidRDefault="005A7EDE" w:rsidP="005A7EDE">
      <w:pPr>
        <w:ind w:left="567" w:hanging="567"/>
        <w:rPr>
          <w:rFonts w:ascii="Arial" w:hAnsi="Arial"/>
        </w:rPr>
      </w:pPr>
    </w:p>
    <w:p w:rsidR="005A7EDE" w:rsidRPr="00B3527A" w:rsidRDefault="005A7EDE" w:rsidP="005A7EDE">
      <w:pPr>
        <w:numPr>
          <w:ilvl w:val="0"/>
          <w:numId w:val="1"/>
        </w:numPr>
        <w:rPr>
          <w:rFonts w:ascii="Arial" w:hAnsi="Arial"/>
        </w:rPr>
      </w:pPr>
      <w:r w:rsidRPr="00B3527A">
        <w:rPr>
          <w:rFonts w:ascii="Arial" w:hAnsi="Arial"/>
        </w:rPr>
        <w:t>Although I understand that the purpose of this</w:t>
      </w:r>
      <w:r>
        <w:rPr>
          <w:rFonts w:ascii="Arial" w:hAnsi="Arial"/>
        </w:rPr>
        <w:t xml:space="preserve"> research project is to improve knowledge on young adult</w:t>
      </w:r>
      <w:r w:rsidRPr="00B3527A">
        <w:rPr>
          <w:rFonts w:ascii="Arial" w:hAnsi="Arial"/>
        </w:rPr>
        <w:t xml:space="preserve"> health it has also been explained</w:t>
      </w:r>
      <w:r>
        <w:rPr>
          <w:rFonts w:ascii="Arial" w:hAnsi="Arial"/>
        </w:rPr>
        <w:t xml:space="preserve"> that my involvement in this health check may not be </w:t>
      </w:r>
      <w:r w:rsidRPr="00B3527A">
        <w:rPr>
          <w:rFonts w:ascii="Arial" w:hAnsi="Arial"/>
        </w:rPr>
        <w:t xml:space="preserve">of any </w:t>
      </w:r>
      <w:r>
        <w:rPr>
          <w:rFonts w:ascii="Arial" w:hAnsi="Arial"/>
        </w:rPr>
        <w:t xml:space="preserve">direct </w:t>
      </w:r>
      <w:r w:rsidRPr="00B3527A">
        <w:rPr>
          <w:rFonts w:ascii="Arial" w:hAnsi="Arial"/>
        </w:rPr>
        <w:t>benefit to me.</w:t>
      </w:r>
    </w:p>
    <w:p w:rsidR="005A7EDE" w:rsidRPr="00B3527A" w:rsidRDefault="005A7EDE" w:rsidP="005A7EDE">
      <w:pPr>
        <w:ind w:left="567" w:hanging="567"/>
        <w:rPr>
          <w:rFonts w:ascii="Arial" w:hAnsi="Arial"/>
        </w:rPr>
      </w:pPr>
    </w:p>
    <w:p w:rsidR="005A7EDE" w:rsidRPr="00B3527A" w:rsidRDefault="005A7EDE" w:rsidP="005A7EDE">
      <w:pPr>
        <w:numPr>
          <w:ilvl w:val="0"/>
          <w:numId w:val="1"/>
        </w:numPr>
        <w:rPr>
          <w:rFonts w:ascii="Arial" w:hAnsi="Arial"/>
        </w:rPr>
      </w:pPr>
      <w:r w:rsidRPr="00B3527A">
        <w:rPr>
          <w:rFonts w:ascii="Arial" w:hAnsi="Arial"/>
        </w:rPr>
        <w:t>I have been given the opportunity to have a member of my famil</w:t>
      </w:r>
      <w:r>
        <w:rPr>
          <w:rFonts w:ascii="Arial" w:hAnsi="Arial"/>
        </w:rPr>
        <w:t xml:space="preserve">y or a friend </w:t>
      </w:r>
      <w:r w:rsidRPr="00B3527A">
        <w:rPr>
          <w:rFonts w:ascii="Arial" w:hAnsi="Arial"/>
        </w:rPr>
        <w:t>present while the project was explained to me.</w:t>
      </w:r>
    </w:p>
    <w:p w:rsidR="005A7EDE" w:rsidRPr="00B3527A" w:rsidRDefault="005A7EDE" w:rsidP="005A7EDE">
      <w:pPr>
        <w:ind w:left="567" w:hanging="567"/>
        <w:rPr>
          <w:rFonts w:ascii="Arial" w:hAnsi="Arial"/>
        </w:rPr>
      </w:pPr>
    </w:p>
    <w:p w:rsidR="005A7EDE" w:rsidRDefault="005A7EDE" w:rsidP="005A7EDE">
      <w:pPr>
        <w:numPr>
          <w:ilvl w:val="0"/>
          <w:numId w:val="1"/>
        </w:numPr>
        <w:rPr>
          <w:rFonts w:ascii="Arial" w:hAnsi="Arial"/>
        </w:rPr>
      </w:pPr>
      <w:r w:rsidRPr="00B3527A">
        <w:rPr>
          <w:rFonts w:ascii="Arial" w:hAnsi="Arial"/>
        </w:rPr>
        <w:t>I have been informed that, while information</w:t>
      </w:r>
      <w:r>
        <w:rPr>
          <w:rFonts w:ascii="Arial" w:hAnsi="Arial"/>
        </w:rPr>
        <w:t xml:space="preserve"> gained during the study may be </w:t>
      </w:r>
      <w:r w:rsidRPr="00B3527A">
        <w:rPr>
          <w:rFonts w:ascii="Arial" w:hAnsi="Arial"/>
        </w:rPr>
        <w:t>published, I will not be identified and my personal results will not be divulged.</w:t>
      </w:r>
    </w:p>
    <w:p w:rsidR="005A7EDE" w:rsidRDefault="005A7EDE" w:rsidP="005A7EDE">
      <w:pPr>
        <w:pStyle w:val="ListParagraph"/>
        <w:ind w:left="1080"/>
        <w:rPr>
          <w:rFonts w:ascii="Arial" w:hAnsi="Arial"/>
        </w:rPr>
      </w:pPr>
    </w:p>
    <w:p w:rsidR="005A7EDE" w:rsidRDefault="005A7EDE" w:rsidP="005A7EDE">
      <w:pPr>
        <w:numPr>
          <w:ilvl w:val="0"/>
          <w:numId w:val="1"/>
        </w:numPr>
        <w:rPr>
          <w:rFonts w:ascii="Arial" w:hAnsi="Arial"/>
        </w:rPr>
      </w:pPr>
      <w:r w:rsidRPr="00273CDD">
        <w:rPr>
          <w:rFonts w:ascii="Arial" w:hAnsi="Arial"/>
        </w:rPr>
        <w:t>I understand that I am free to withdraw from the project at any time and that this will not affect medical advice in the management of my health, now or in the future.</w:t>
      </w:r>
    </w:p>
    <w:p w:rsidR="005A7EDE" w:rsidRDefault="005A7EDE" w:rsidP="005A7EDE">
      <w:pPr>
        <w:pStyle w:val="ListParagraph"/>
        <w:ind w:left="1080"/>
        <w:rPr>
          <w:rFonts w:ascii="Arial" w:hAnsi="Arial"/>
        </w:rPr>
      </w:pPr>
    </w:p>
    <w:p w:rsidR="005A7EDE" w:rsidRPr="00273CDD" w:rsidRDefault="005A7EDE" w:rsidP="005A7EDE">
      <w:pPr>
        <w:rPr>
          <w:rFonts w:ascii="Arial" w:hAnsi="Arial"/>
          <w:sz w:val="22"/>
          <w:szCs w:val="22"/>
        </w:rPr>
      </w:pPr>
      <w:r w:rsidRPr="00273CDD">
        <w:rPr>
          <w:rFonts w:ascii="Arial" w:hAnsi="Arial"/>
          <w:sz w:val="22"/>
          <w:szCs w:val="22"/>
        </w:rPr>
        <w:t>This research project has been considered and approved by the Human Research Ethics Committee of the NT Department of Health and Menzies School of health Research.</w:t>
      </w:r>
    </w:p>
    <w:p w:rsidR="005A7EDE" w:rsidRPr="005379BE" w:rsidRDefault="005A7EDE" w:rsidP="005A7EDE">
      <w:pPr>
        <w:pStyle w:val="ListParagraph"/>
        <w:ind w:left="360"/>
        <w:rPr>
          <w:rFonts w:ascii="Arial" w:hAnsi="Arial"/>
        </w:rPr>
      </w:pPr>
    </w:p>
    <w:p w:rsidR="005A7EDE" w:rsidRDefault="005A7EDE" w:rsidP="005A7EDE">
      <w:pPr>
        <w:rPr>
          <w:sz w:val="22"/>
        </w:rPr>
      </w:pPr>
    </w:p>
    <w:p w:rsidR="005A7EDE" w:rsidRDefault="005A7EDE" w:rsidP="005A7EDE">
      <w:pPr>
        <w:ind w:left="567" w:hanging="567"/>
        <w:rPr>
          <w:sz w:val="22"/>
        </w:rPr>
      </w:pPr>
      <w:r>
        <w:rPr>
          <w:sz w:val="22"/>
        </w:rPr>
        <w:t>……………………………………………………………………………………………</w:t>
      </w:r>
    </w:p>
    <w:p w:rsidR="005A7EDE" w:rsidRDefault="005A7EDE" w:rsidP="005A7EDE">
      <w:pPr>
        <w:ind w:left="567" w:firstLine="153"/>
        <w:rPr>
          <w:i/>
          <w:sz w:val="18"/>
        </w:rPr>
      </w:pPr>
      <w:r>
        <w:rPr>
          <w:i/>
          <w:sz w:val="18"/>
        </w:rPr>
        <w:t xml:space="preserve">(signature)                                                                                                  </w:t>
      </w:r>
      <w:r>
        <w:rPr>
          <w:i/>
          <w:sz w:val="18"/>
        </w:rPr>
        <w:tab/>
        <w:t>(date)</w:t>
      </w:r>
    </w:p>
    <w:p w:rsidR="005A7EDE" w:rsidRDefault="005A7EDE" w:rsidP="005A7EDE">
      <w:pPr>
        <w:ind w:left="567" w:firstLine="153"/>
        <w:rPr>
          <w:i/>
          <w:sz w:val="18"/>
        </w:rPr>
      </w:pPr>
    </w:p>
    <w:p w:rsidR="005A7EDE" w:rsidRPr="005379BE" w:rsidRDefault="005A7EDE" w:rsidP="005A7EDE">
      <w:pPr>
        <w:rPr>
          <w:rFonts w:ascii="Arial" w:hAnsi="Arial"/>
          <w:sz w:val="20"/>
          <w:szCs w:val="20"/>
        </w:rPr>
      </w:pPr>
      <w:r w:rsidRPr="005379BE">
        <w:rPr>
          <w:rFonts w:ascii="Arial" w:hAnsi="Arial"/>
          <w:sz w:val="20"/>
          <w:szCs w:val="20"/>
        </w:rPr>
        <w:t>I nominate my medical results to be sent to</w:t>
      </w:r>
    </w:p>
    <w:p w:rsidR="005A7EDE" w:rsidRPr="005379BE" w:rsidRDefault="005A7EDE" w:rsidP="005A7EDE">
      <w:pPr>
        <w:rPr>
          <w:rFonts w:ascii="Arial" w:hAnsi="Arial"/>
          <w:sz w:val="20"/>
          <w:szCs w:val="20"/>
        </w:rPr>
      </w:pPr>
      <w:r w:rsidRPr="005379BE">
        <w:rPr>
          <w:rFonts w:ascii="Arial" w:hAnsi="Arial"/>
          <w:sz w:val="20"/>
          <w:szCs w:val="20"/>
        </w:rPr>
        <w:t>Name ……………………………………………………………………………….</w:t>
      </w:r>
    </w:p>
    <w:p w:rsidR="005A7EDE" w:rsidRDefault="005A7EDE" w:rsidP="005A7EDE">
      <w:pPr>
        <w:rPr>
          <w:rFonts w:ascii="Arial" w:hAnsi="Arial"/>
          <w:sz w:val="20"/>
          <w:szCs w:val="20"/>
        </w:rPr>
      </w:pPr>
      <w:r w:rsidRPr="005379BE">
        <w:rPr>
          <w:rFonts w:ascii="Arial" w:hAnsi="Arial"/>
          <w:sz w:val="20"/>
          <w:szCs w:val="20"/>
        </w:rPr>
        <w:t>Address………………………………………………Phone……………………...</w:t>
      </w:r>
    </w:p>
    <w:p w:rsidR="005A7EDE" w:rsidRDefault="005A7EDE" w:rsidP="005A7EDE">
      <w:pPr>
        <w:rPr>
          <w:rFonts w:ascii="Arial" w:hAnsi="Arial"/>
          <w:sz w:val="20"/>
          <w:szCs w:val="20"/>
        </w:rPr>
      </w:pPr>
    </w:p>
    <w:p w:rsidR="005A7EDE" w:rsidRPr="005A7EDE" w:rsidRDefault="005A7EDE" w:rsidP="005A7EDE">
      <w:pPr>
        <w:rPr>
          <w:rFonts w:ascii="Arial" w:hAnsi="Arial"/>
          <w:sz w:val="20"/>
          <w:szCs w:val="20"/>
        </w:rPr>
      </w:pPr>
    </w:p>
    <w:p w:rsidR="005A7EDE" w:rsidRDefault="005A7EDE" w:rsidP="00C76E73">
      <w:pPr>
        <w:pStyle w:val="HeadingCDHS"/>
        <w:spacing w:after="0" w:line="240" w:lineRule="auto"/>
        <w:jc w:val="center"/>
        <w:rPr>
          <w:rFonts w:ascii="Arial" w:hAnsi="Arial" w:cs="Arial"/>
          <w:i/>
          <w:sz w:val="22"/>
          <w:szCs w:val="22"/>
          <w:lang w:val="en-AU"/>
        </w:rPr>
      </w:pPr>
    </w:p>
    <w:p w:rsidR="00C76E73" w:rsidRPr="00F77D10" w:rsidRDefault="00C76E73" w:rsidP="00C76E73">
      <w:pPr>
        <w:rPr>
          <w:sz w:val="16"/>
          <w:szCs w:val="16"/>
          <w:lang w:eastAsia="en-US"/>
        </w:rPr>
      </w:pPr>
    </w:p>
    <w:p w:rsidR="006E63CB" w:rsidRDefault="006E63CB" w:rsidP="00C76E73">
      <w:pPr>
        <w:jc w:val="center"/>
        <w:rPr>
          <w:rFonts w:ascii="Arial" w:hAnsi="Arial"/>
          <w:b/>
          <w:sz w:val="28"/>
          <w:szCs w:val="28"/>
        </w:rPr>
      </w:pPr>
    </w:p>
    <w:p w:rsidR="006E63CB" w:rsidRDefault="006E63CB" w:rsidP="00C76E73">
      <w:pPr>
        <w:jc w:val="center"/>
        <w:rPr>
          <w:rFonts w:ascii="Arial" w:hAnsi="Arial"/>
          <w:b/>
          <w:sz w:val="28"/>
          <w:szCs w:val="28"/>
        </w:rPr>
      </w:pPr>
    </w:p>
    <w:p w:rsidR="00C76E73" w:rsidRPr="007015FE" w:rsidRDefault="00C76E73" w:rsidP="00C76E73">
      <w:pPr>
        <w:jc w:val="center"/>
        <w:rPr>
          <w:rFonts w:ascii="Arial" w:hAnsi="Arial"/>
          <w:b/>
          <w:sz w:val="28"/>
          <w:szCs w:val="28"/>
        </w:rPr>
      </w:pPr>
      <w:r w:rsidRPr="007015FE">
        <w:rPr>
          <w:rFonts w:ascii="Arial" w:hAnsi="Arial"/>
          <w:b/>
          <w:sz w:val="28"/>
          <w:szCs w:val="28"/>
        </w:rPr>
        <w:t>PROCEDURES</w:t>
      </w:r>
    </w:p>
    <w:p w:rsidR="00C76E73" w:rsidRDefault="00C76E73" w:rsidP="00C76E73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Aboriginal Birth</w:t>
      </w:r>
      <w:r w:rsidRPr="007015FE">
        <w:rPr>
          <w:rFonts w:ascii="Arial" w:hAnsi="Arial"/>
          <w:b/>
          <w:sz w:val="28"/>
          <w:szCs w:val="28"/>
        </w:rPr>
        <w:t xml:space="preserve"> Cohort Study</w:t>
      </w:r>
    </w:p>
    <w:p w:rsidR="00C76E73" w:rsidRPr="007015FE" w:rsidRDefault="00C76E73" w:rsidP="00C76E73">
      <w:pPr>
        <w:jc w:val="center"/>
        <w:rPr>
          <w:rFonts w:ascii="Arial" w:hAnsi="Arial"/>
          <w:b/>
          <w:sz w:val="28"/>
          <w:szCs w:val="28"/>
        </w:rPr>
      </w:pPr>
    </w:p>
    <w:p w:rsidR="00C76E73" w:rsidRDefault="00C76E73" w:rsidP="00C76E73">
      <w:pPr>
        <w:ind w:left="567" w:hanging="567"/>
        <w:rPr>
          <w:rFonts w:ascii="Arial" w:hAnsi="Arial"/>
          <w:b/>
        </w:rPr>
      </w:pPr>
      <w:r w:rsidRPr="00E06EEC">
        <w:rPr>
          <w:rFonts w:ascii="Arial" w:hAnsi="Arial"/>
          <w:b/>
        </w:rPr>
        <w:t>Name</w:t>
      </w:r>
      <w:r>
        <w:rPr>
          <w:rFonts w:ascii="Arial" w:hAnsi="Arial"/>
          <w:b/>
        </w:rPr>
        <w:t xml:space="preserve">: </w:t>
      </w:r>
      <w:r>
        <w:rPr>
          <w:sz w:val="22"/>
        </w:rPr>
        <w:t>………………………………………………………………………………………</w:t>
      </w:r>
    </w:p>
    <w:p w:rsidR="00C76E73" w:rsidRDefault="00C76E73" w:rsidP="00C76E73">
      <w:pPr>
        <w:rPr>
          <w:rFonts w:ascii="Arial" w:hAnsi="Arial"/>
          <w:b/>
        </w:rPr>
      </w:pPr>
      <w:r w:rsidRPr="001F4AF0">
        <w:rPr>
          <w:rFonts w:ascii="Arial" w:hAnsi="Arial"/>
          <w:b/>
          <w:u w:val="single"/>
        </w:rPr>
        <w:t>Part I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I give permission for:</w:t>
      </w:r>
    </w:p>
    <w:p w:rsidR="00C76E73" w:rsidRPr="00C242AF" w:rsidRDefault="00C76E73" w:rsidP="00C76E73">
      <w:pPr>
        <w:rPr>
          <w:rFonts w:ascii="Arial" w:hAnsi="Arial"/>
          <w:b/>
          <w:sz w:val="8"/>
          <w:szCs w:val="8"/>
        </w:rPr>
      </w:pPr>
    </w:p>
    <w:p w:rsidR="00C76E73" w:rsidRDefault="00135B0D" w:rsidP="00C76E73">
      <w:pPr>
        <w:ind w:left="1440"/>
        <w:rPr>
          <w:rFonts w:ascii="Arial" w:hAnsi="Arial"/>
          <w:b/>
        </w:rPr>
      </w:pPr>
      <w:r>
        <w:rPr>
          <w:rFonts w:ascii="Arial" w:hAnsi="Arial"/>
          <w:b/>
          <w:noProof/>
          <w:lang w:val="en-US" w:eastAsia="en-US"/>
        </w:rPr>
        <w:pict>
          <v:rect id="_x0000_s1026" style="position:absolute;left:0;text-align:left;margin-left:389.35pt;margin-top:2.9pt;width:9pt;height:9pt;z-index:251660288"/>
        </w:pict>
      </w:r>
      <w:r w:rsidR="00C76E73">
        <w:rPr>
          <w:rFonts w:ascii="Arial" w:hAnsi="Arial"/>
          <w:b/>
        </w:rPr>
        <w:t>A</w:t>
      </w:r>
      <w:r w:rsidR="00C76E73">
        <w:rPr>
          <w:rFonts w:ascii="Arial" w:hAnsi="Arial"/>
          <w:b/>
        </w:rPr>
        <w:tab/>
        <w:t>all the assessments listed below</w:t>
      </w:r>
    </w:p>
    <w:p w:rsidR="00C76E73" w:rsidRPr="007015FE" w:rsidRDefault="00C76E73" w:rsidP="00C76E73">
      <w:pPr>
        <w:pStyle w:val="HeadingCDHS"/>
        <w:spacing w:after="0" w:line="240" w:lineRule="auto"/>
        <w:jc w:val="center"/>
        <w:rPr>
          <w:rFonts w:ascii="Arial" w:hAnsi="Arial"/>
          <w:b w:val="0"/>
          <w:sz w:val="20"/>
        </w:rPr>
      </w:pPr>
      <w:r w:rsidRPr="007015FE">
        <w:rPr>
          <w:rFonts w:ascii="Arial" w:hAnsi="Arial"/>
          <w:b w:val="0"/>
          <w:i/>
          <w:sz w:val="20"/>
        </w:rPr>
        <w:t>or</w:t>
      </w:r>
      <w:r w:rsidRPr="00E826C2">
        <w:rPr>
          <w:rFonts w:ascii="Arial" w:hAnsi="Arial" w:cs="Arial"/>
          <w:i/>
          <w:sz w:val="22"/>
          <w:szCs w:val="22"/>
          <w:lang w:val="en-AU"/>
        </w:rPr>
        <w:t xml:space="preserve"> </w:t>
      </w:r>
      <w:r>
        <w:rPr>
          <w:rFonts w:ascii="Arial" w:hAnsi="Arial" w:cs="Arial"/>
          <w:i/>
          <w:sz w:val="22"/>
          <w:szCs w:val="22"/>
          <w:lang w:val="en-AU"/>
        </w:rPr>
        <w:t xml:space="preserve"> </w:t>
      </w:r>
    </w:p>
    <w:p w:rsidR="00C76E73" w:rsidRDefault="00135B0D" w:rsidP="00C76E73">
      <w:pPr>
        <w:ind w:left="1440"/>
        <w:rPr>
          <w:rFonts w:ascii="Arial" w:hAnsi="Arial"/>
          <w:b/>
        </w:rPr>
      </w:pPr>
      <w:r>
        <w:rPr>
          <w:rFonts w:ascii="Arial" w:hAnsi="Arial"/>
          <w:b/>
          <w:noProof/>
          <w:lang w:val="en-US" w:eastAsia="en-US"/>
        </w:rPr>
        <w:pict>
          <v:rect id="_x0000_s1027" style="position:absolute;left:0;text-align:left;margin-left:389.25pt;margin-top:2.3pt;width:9pt;height:9pt;z-index:251661312"/>
        </w:pict>
      </w:r>
      <w:r w:rsidR="00C76E73">
        <w:rPr>
          <w:rFonts w:ascii="Arial" w:hAnsi="Arial"/>
          <w:b/>
        </w:rPr>
        <w:t>B</w:t>
      </w:r>
      <w:r w:rsidR="00C76E73">
        <w:rPr>
          <w:rFonts w:ascii="Arial" w:hAnsi="Arial"/>
          <w:b/>
        </w:rPr>
        <w:tab/>
        <w:t>the assessments as marked below: -</w:t>
      </w:r>
    </w:p>
    <w:p w:rsidR="00C76E73" w:rsidRPr="00C242AF" w:rsidRDefault="00C76E73" w:rsidP="00C76E73">
      <w:pPr>
        <w:ind w:left="1440"/>
        <w:rPr>
          <w:rFonts w:ascii="Arial" w:hAnsi="Arial"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48"/>
        <w:gridCol w:w="900"/>
        <w:gridCol w:w="720"/>
      </w:tblGrid>
      <w:tr w:rsidR="00C76E73" w:rsidRPr="00F96E11" w:rsidTr="00E34CF6"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Measurements of height, weight, head, arm, waist, hip and body fat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Measurements of blood pressure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rPr>
          <w:trHeight w:val="56"/>
        </w:trPr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 xml:space="preserve">Measurement of digital pulse wave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Measurement of heart rate variability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Measurement of lung function by the spirometer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rPr>
          <w:trHeight w:val="97"/>
        </w:trPr>
        <w:tc>
          <w:tcPr>
            <w:tcW w:w="7848" w:type="dxa"/>
            <w:tcBorders>
              <w:left w:val="nil"/>
              <w:right w:val="nil"/>
            </w:tcBorders>
          </w:tcPr>
          <w:p w:rsidR="00C76E73" w:rsidRPr="005379BE" w:rsidRDefault="00C76E73" w:rsidP="00E34CF6">
            <w:pPr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:rsidR="00C76E73" w:rsidRPr="005379BE" w:rsidRDefault="00C76E73" w:rsidP="00E34CF6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vAlign w:val="center"/>
          </w:tcPr>
          <w:p w:rsidR="00C76E73" w:rsidRPr="005379BE" w:rsidRDefault="00C76E73" w:rsidP="00E34CF6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</w:tr>
      <w:tr w:rsidR="00C76E73" w:rsidRPr="00F96E11" w:rsidTr="00E34CF6">
        <w:tc>
          <w:tcPr>
            <w:tcW w:w="7848" w:type="dxa"/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 xml:space="preserve">Ultrasound and measurements of kidney size </w:t>
            </w:r>
          </w:p>
        </w:tc>
        <w:tc>
          <w:tcPr>
            <w:tcW w:w="900" w:type="dxa"/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 xml:space="preserve">Ultrasound and measurement of carotid artery wall thickness </w:t>
            </w:r>
          </w:p>
        </w:tc>
        <w:tc>
          <w:tcPr>
            <w:tcW w:w="900" w:type="dxa"/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Ultrasound and measurements of thyroid size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E73" w:rsidRPr="005379BE" w:rsidRDefault="00C76E73" w:rsidP="00E34CF6">
            <w:pPr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6E73" w:rsidRPr="005379BE" w:rsidRDefault="00C76E73" w:rsidP="00E34CF6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6E73" w:rsidRPr="005379BE" w:rsidRDefault="00C76E73" w:rsidP="00E34CF6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 xml:space="preserve">A blood sample to be taken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A urine sample to be collected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tabs>
                <w:tab w:val="num" w:pos="720"/>
              </w:tabs>
              <w:ind w:right="-19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My blood and urine to be stored at Menzies only until sent for analysis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E73" w:rsidRPr="005379BE" w:rsidRDefault="00C76E73" w:rsidP="00E34CF6">
            <w:pPr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6E73" w:rsidRPr="005379BE" w:rsidRDefault="00C76E73" w:rsidP="00E34CF6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6E73" w:rsidRPr="005379BE" w:rsidRDefault="00C76E73" w:rsidP="00E34CF6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To do “Speedy cards” on the computer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left w:val="nil"/>
              <w:bottom w:val="single" w:sz="4" w:space="0" w:color="auto"/>
              <w:right w:val="nil"/>
            </w:tcBorders>
          </w:tcPr>
          <w:p w:rsidR="00C76E73" w:rsidRPr="00F96E11" w:rsidRDefault="00C76E73" w:rsidP="00E34CF6">
            <w:pPr>
              <w:rPr>
                <w:rFonts w:ascii="Arial" w:hAnsi="Arial"/>
                <w:b/>
                <w:sz w:val="20"/>
                <w:szCs w:val="20"/>
              </w:rPr>
            </w:pPr>
            <w:r w:rsidRPr="00F96E11">
              <w:rPr>
                <w:rFonts w:ascii="Arial" w:hAnsi="Arial"/>
                <w:b/>
                <w:sz w:val="20"/>
                <w:szCs w:val="20"/>
              </w:rPr>
              <w:t>To complete a questionnaire in regards to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 xml:space="preserve">Emotional wellbeing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Health, lifestyle, education and income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Alcohol and Tobacco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Other Substance’s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left w:val="nil"/>
              <w:bottom w:val="single" w:sz="4" w:space="0" w:color="auto"/>
              <w:right w:val="nil"/>
            </w:tcBorders>
          </w:tcPr>
          <w:p w:rsidR="00C76E73" w:rsidRPr="005379BE" w:rsidRDefault="00C76E73" w:rsidP="00E34CF6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6E73" w:rsidRPr="005379BE" w:rsidRDefault="00C76E73" w:rsidP="00E34CF6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6E73" w:rsidRPr="005379BE" w:rsidRDefault="00C76E73" w:rsidP="00E34CF6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Measurement of grip strength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bottom w:val="single" w:sz="4" w:space="0" w:color="auto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Participate in balance test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E73" w:rsidRPr="00F96E11" w:rsidRDefault="00C76E73" w:rsidP="00E34CF6">
            <w:pPr>
              <w:spacing w:after="60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F96E11">
              <w:rPr>
                <w:rFonts w:ascii="Arial" w:hAnsi="Arial"/>
                <w:b/>
                <w:sz w:val="20"/>
                <w:szCs w:val="20"/>
                <w:u w:val="single"/>
              </w:rPr>
              <w:t>Part II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76E73" w:rsidRPr="00F96E11" w:rsidTr="00E34CF6"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:rsidR="00C76E73" w:rsidRPr="00F96E11" w:rsidRDefault="00C76E73" w:rsidP="00E34CF6">
            <w:pPr>
              <w:rPr>
                <w:rFonts w:ascii="Arial" w:hAnsi="Arial"/>
                <w:b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 xml:space="preserve">To have my picture taken and kept for records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To have my picture used on poster or presentations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rPr>
          <w:trHeight w:val="98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:rsidR="00C76E73" w:rsidRPr="00F96E11" w:rsidRDefault="00C76E73" w:rsidP="00E34CF6">
            <w:pPr>
              <w:spacing w:after="60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F96E11">
              <w:rPr>
                <w:rFonts w:ascii="Arial" w:hAnsi="Arial"/>
                <w:b/>
                <w:sz w:val="20"/>
                <w:szCs w:val="20"/>
                <w:u w:val="single"/>
              </w:rPr>
              <w:t>Part III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C76E73" w:rsidRPr="00F96E11" w:rsidTr="00E34CF6"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:rsidR="00C76E73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 xml:space="preserve">For </w:t>
            </w:r>
            <w:r w:rsidRPr="00957E0B">
              <w:rPr>
                <w:rFonts w:ascii="Arial" w:hAnsi="Arial"/>
                <w:sz w:val="20"/>
                <w:szCs w:val="20"/>
              </w:rPr>
              <w:t>referral to appropriate health services if required</w:t>
            </w:r>
            <w:r w:rsidRPr="00F96E11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 xml:space="preserve">To have my health records checked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y</w:t>
            </w:r>
            <w:r w:rsidRPr="00F96E11">
              <w:rPr>
                <w:rFonts w:ascii="Arial" w:hAnsi="Arial"/>
                <w:sz w:val="20"/>
                <w:szCs w:val="20"/>
              </w:rPr>
              <w:t>es</w:t>
            </w:r>
          </w:p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  <w:r w:rsidRPr="00F96E11">
              <w:rPr>
                <w:rFonts w:ascii="Arial" w:hAnsi="Arial"/>
                <w:sz w:val="20"/>
                <w:szCs w:val="20"/>
              </w:rPr>
              <w:t>o</w:t>
            </w:r>
          </w:p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:rsidR="00C76E73" w:rsidRDefault="00C76E73" w:rsidP="00E34CF6">
            <w:pPr>
              <w:tabs>
                <w:tab w:val="num" w:pos="720"/>
              </w:tabs>
              <w:ind w:right="-19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  <w:r w:rsidRPr="00957E0B">
              <w:rPr>
                <w:rFonts w:ascii="Arial" w:hAnsi="Arial"/>
                <w:sz w:val="20"/>
                <w:szCs w:val="20"/>
              </w:rPr>
              <w:t xml:space="preserve">llow the study to obtain information </w:t>
            </w:r>
            <w:r>
              <w:rPr>
                <w:rFonts w:ascii="Arial" w:hAnsi="Arial"/>
                <w:sz w:val="20"/>
                <w:szCs w:val="20"/>
              </w:rPr>
              <w:t xml:space="preserve">from government agencies such as </w:t>
            </w:r>
            <w:r w:rsidRPr="00957E0B">
              <w:rPr>
                <w:rFonts w:ascii="Arial" w:hAnsi="Arial"/>
                <w:sz w:val="20"/>
                <w:szCs w:val="20"/>
              </w:rPr>
              <w:t xml:space="preserve">education </w:t>
            </w:r>
          </w:p>
          <w:p w:rsidR="00C76E73" w:rsidRPr="00F96E11" w:rsidRDefault="00C76E73" w:rsidP="00E34CF6">
            <w:pPr>
              <w:tabs>
                <w:tab w:val="num" w:pos="720"/>
              </w:tabs>
              <w:ind w:right="-190"/>
              <w:jc w:val="both"/>
              <w:rPr>
                <w:rFonts w:ascii="Arial" w:hAnsi="Arial"/>
                <w:sz w:val="20"/>
                <w:szCs w:val="20"/>
              </w:rPr>
            </w:pPr>
            <w:r w:rsidRPr="00957E0B">
              <w:rPr>
                <w:rFonts w:ascii="Arial" w:hAnsi="Arial"/>
                <w:sz w:val="20"/>
                <w:szCs w:val="20"/>
              </w:rPr>
              <w:t>an</w:t>
            </w:r>
            <w:r>
              <w:rPr>
                <w:rFonts w:ascii="Arial" w:hAnsi="Arial"/>
                <w:sz w:val="20"/>
                <w:szCs w:val="20"/>
              </w:rPr>
              <w:t xml:space="preserve">d </w:t>
            </w:r>
            <w:r w:rsidRPr="00957E0B">
              <w:rPr>
                <w:rFonts w:ascii="Arial" w:hAnsi="Arial"/>
                <w:sz w:val="20"/>
                <w:szCs w:val="20"/>
              </w:rPr>
              <w:t>justice department using data linkage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C76E73" w:rsidRPr="00F96E11" w:rsidTr="00E34CF6"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:rsidR="00C76E73" w:rsidRPr="00F96E11" w:rsidRDefault="00C76E73" w:rsidP="00E34CF6">
            <w:pPr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To be contacted in the future for a follow-up visit e.g. 4-5 years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E73" w:rsidRPr="00F96E11" w:rsidRDefault="00C76E73" w:rsidP="00E34C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96E11">
              <w:rPr>
                <w:rFonts w:ascii="Arial" w:hAnsi="Arial"/>
                <w:sz w:val="20"/>
                <w:szCs w:val="20"/>
              </w:rPr>
              <w:t>no</w:t>
            </w:r>
          </w:p>
        </w:tc>
      </w:tr>
    </w:tbl>
    <w:p w:rsidR="00C76E73" w:rsidRPr="005379BE" w:rsidRDefault="00C76E73" w:rsidP="00C76E73">
      <w:pPr>
        <w:rPr>
          <w:sz w:val="16"/>
          <w:szCs w:val="16"/>
        </w:rPr>
      </w:pPr>
    </w:p>
    <w:p w:rsidR="00C76E73" w:rsidRDefault="00C76E73" w:rsidP="00C76E73">
      <w:pPr>
        <w:ind w:left="567" w:hanging="567"/>
        <w:rPr>
          <w:sz w:val="22"/>
        </w:rPr>
      </w:pPr>
      <w:r>
        <w:rPr>
          <w:sz w:val="22"/>
        </w:rPr>
        <w:t>……………………………………………………………………………………………</w:t>
      </w:r>
    </w:p>
    <w:p w:rsidR="00C76E73" w:rsidRPr="00087789" w:rsidRDefault="00C76E73" w:rsidP="00C76E73">
      <w:pPr>
        <w:pStyle w:val="AppbodyDHS"/>
        <w:numPr>
          <w:ilvl w:val="12"/>
          <w:numId w:val="0"/>
        </w:numPr>
        <w:spacing w:after="0" w:line="360" w:lineRule="auto"/>
        <w:rPr>
          <w:i/>
          <w:sz w:val="16"/>
          <w:szCs w:val="16"/>
        </w:rPr>
      </w:pPr>
      <w:r w:rsidRPr="00087789">
        <w:rPr>
          <w:i/>
          <w:sz w:val="16"/>
          <w:szCs w:val="16"/>
        </w:rPr>
        <w:t xml:space="preserve">(signature)                                                                                                  </w:t>
      </w:r>
      <w:r w:rsidRPr="00087789">
        <w:rPr>
          <w:i/>
          <w:sz w:val="16"/>
          <w:szCs w:val="16"/>
        </w:rPr>
        <w:tab/>
        <w:t xml:space="preserve">(date) </w:t>
      </w:r>
    </w:p>
    <w:p w:rsidR="00C76E73" w:rsidRPr="00C242AF" w:rsidRDefault="00C76E73" w:rsidP="00C76E73">
      <w:pPr>
        <w:pStyle w:val="AppbodyDHS"/>
        <w:numPr>
          <w:ilvl w:val="12"/>
          <w:numId w:val="0"/>
        </w:numPr>
        <w:spacing w:after="0" w:line="360" w:lineRule="auto"/>
        <w:rPr>
          <w:rFonts w:ascii="Arial" w:hAnsi="Arial"/>
          <w:sz w:val="20"/>
          <w:lang w:val="en-AU" w:eastAsia="en-AU"/>
        </w:rPr>
      </w:pPr>
      <w:r w:rsidRPr="00C242AF">
        <w:rPr>
          <w:rFonts w:ascii="Arial" w:hAnsi="Arial"/>
          <w:sz w:val="20"/>
          <w:lang w:val="en-AU" w:eastAsia="en-AU"/>
        </w:rPr>
        <w:t xml:space="preserve">Name of Witness to Participants Signature (printed) </w:t>
      </w:r>
      <w:r>
        <w:rPr>
          <w:sz w:val="22"/>
        </w:rPr>
        <w:t>……………………………………</w:t>
      </w:r>
    </w:p>
    <w:p w:rsidR="00C76E73" w:rsidRDefault="00C76E73" w:rsidP="00C76E73">
      <w:pPr>
        <w:ind w:left="567" w:hanging="567"/>
        <w:rPr>
          <w:sz w:val="22"/>
        </w:rPr>
      </w:pPr>
      <w:r>
        <w:rPr>
          <w:sz w:val="22"/>
        </w:rPr>
        <w:t>……………………………………………………………………………………………</w:t>
      </w:r>
    </w:p>
    <w:p w:rsidR="00C76E73" w:rsidRPr="00087789" w:rsidRDefault="00C76E73" w:rsidP="00C76E73">
      <w:pPr>
        <w:pStyle w:val="AppbodyDHS"/>
        <w:numPr>
          <w:ilvl w:val="12"/>
          <w:numId w:val="0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87789">
        <w:rPr>
          <w:i/>
          <w:sz w:val="16"/>
          <w:szCs w:val="16"/>
        </w:rPr>
        <w:t xml:space="preserve">(signature)                                                                                                  </w:t>
      </w:r>
      <w:r w:rsidRPr="00087789">
        <w:rPr>
          <w:i/>
          <w:sz w:val="16"/>
          <w:szCs w:val="16"/>
        </w:rPr>
        <w:tab/>
        <w:t>(date)</w:t>
      </w:r>
      <w:r w:rsidRPr="00C242AF">
        <w:rPr>
          <w:rFonts w:ascii="Arial" w:hAnsi="Arial" w:cs="Arial"/>
          <w:sz w:val="22"/>
          <w:szCs w:val="22"/>
        </w:rPr>
        <w:t xml:space="preserve"> </w:t>
      </w:r>
    </w:p>
    <w:p w:rsidR="00C76E73" w:rsidRPr="00C242AF" w:rsidRDefault="00C76E73" w:rsidP="00C76E73">
      <w:pPr>
        <w:pStyle w:val="AppbodyDHS"/>
        <w:numPr>
          <w:ilvl w:val="12"/>
          <w:numId w:val="0"/>
        </w:numPr>
        <w:spacing w:after="0" w:line="360" w:lineRule="auto"/>
        <w:rPr>
          <w:rFonts w:ascii="Arial" w:hAnsi="Arial"/>
          <w:sz w:val="20"/>
          <w:lang w:val="en-AU" w:eastAsia="en-AU"/>
        </w:rPr>
      </w:pPr>
      <w:r w:rsidRPr="00C242AF">
        <w:rPr>
          <w:rFonts w:ascii="Arial" w:hAnsi="Arial"/>
          <w:sz w:val="20"/>
          <w:lang w:val="en-AU" w:eastAsia="en-AU"/>
        </w:rPr>
        <w:t>Researcher’s Name (printed)</w:t>
      </w:r>
      <w:r w:rsidRPr="00C242AF">
        <w:rPr>
          <w:sz w:val="22"/>
        </w:rPr>
        <w:t xml:space="preserve"> </w:t>
      </w:r>
      <w:r>
        <w:rPr>
          <w:sz w:val="22"/>
        </w:rPr>
        <w:t>…………………………………………</w:t>
      </w:r>
    </w:p>
    <w:p w:rsidR="00C76E73" w:rsidRDefault="00C76E73" w:rsidP="00C76E73">
      <w:pPr>
        <w:ind w:left="567" w:hanging="567"/>
        <w:rPr>
          <w:sz w:val="22"/>
        </w:rPr>
      </w:pPr>
      <w:r>
        <w:rPr>
          <w:sz w:val="22"/>
        </w:rPr>
        <w:t>……………………………………………………………………………………………</w:t>
      </w:r>
    </w:p>
    <w:p w:rsidR="00C76E73" w:rsidRPr="00087789" w:rsidRDefault="00C76E73" w:rsidP="00C76E73">
      <w:pPr>
        <w:pStyle w:val="AppbodyDHS"/>
        <w:numPr>
          <w:ilvl w:val="12"/>
          <w:numId w:val="0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087789">
        <w:rPr>
          <w:i/>
          <w:sz w:val="16"/>
          <w:szCs w:val="16"/>
        </w:rPr>
        <w:t xml:space="preserve">(signature)                                                                                                  </w:t>
      </w:r>
      <w:r w:rsidRPr="00087789">
        <w:rPr>
          <w:i/>
          <w:sz w:val="16"/>
          <w:szCs w:val="16"/>
        </w:rPr>
        <w:tab/>
        <w:t>(date)</w:t>
      </w:r>
      <w:r w:rsidRPr="00087789">
        <w:rPr>
          <w:rFonts w:ascii="Arial" w:hAnsi="Arial" w:cs="Arial"/>
          <w:sz w:val="16"/>
          <w:szCs w:val="16"/>
        </w:rPr>
        <w:t xml:space="preserve"> </w:t>
      </w:r>
    </w:p>
    <w:p w:rsidR="00C76E73" w:rsidRPr="00C242AF" w:rsidRDefault="00C76E73" w:rsidP="00C76E73">
      <w:pPr>
        <w:pStyle w:val="AppbodyDHS"/>
        <w:numPr>
          <w:ilvl w:val="12"/>
          <w:numId w:val="0"/>
        </w:numPr>
        <w:spacing w:after="0" w:line="360" w:lineRule="auto"/>
        <w:rPr>
          <w:rFonts w:ascii="Arial" w:hAnsi="Arial"/>
          <w:sz w:val="20"/>
          <w:lang w:val="en-AU" w:eastAsia="en-AU"/>
        </w:rPr>
      </w:pPr>
      <w:r>
        <w:rPr>
          <w:rFonts w:ascii="Arial" w:hAnsi="Arial"/>
          <w:sz w:val="20"/>
          <w:lang w:val="en-AU" w:eastAsia="en-AU"/>
        </w:rPr>
        <w:t>Interpreter</w:t>
      </w:r>
      <w:r w:rsidRPr="00C242AF">
        <w:rPr>
          <w:rFonts w:ascii="Arial" w:hAnsi="Arial"/>
          <w:sz w:val="20"/>
          <w:lang w:val="en-AU" w:eastAsia="en-AU"/>
        </w:rPr>
        <w:t>’s Name (</w:t>
      </w:r>
      <w:r>
        <w:rPr>
          <w:rFonts w:ascii="Arial" w:hAnsi="Arial"/>
          <w:sz w:val="20"/>
          <w:lang w:val="en-AU" w:eastAsia="en-AU"/>
        </w:rPr>
        <w:t xml:space="preserve">if required, </w:t>
      </w:r>
      <w:r w:rsidRPr="00C242AF">
        <w:rPr>
          <w:rFonts w:ascii="Arial" w:hAnsi="Arial"/>
          <w:sz w:val="20"/>
          <w:lang w:val="en-AU" w:eastAsia="en-AU"/>
        </w:rPr>
        <w:t>printed)</w:t>
      </w:r>
      <w:r w:rsidRPr="00C242AF">
        <w:rPr>
          <w:sz w:val="22"/>
        </w:rPr>
        <w:t xml:space="preserve"> </w:t>
      </w:r>
      <w:r>
        <w:rPr>
          <w:sz w:val="22"/>
        </w:rPr>
        <w:t>…………………………………………</w:t>
      </w:r>
    </w:p>
    <w:p w:rsidR="00C76E73" w:rsidRDefault="00C76E73" w:rsidP="00C76E73">
      <w:pPr>
        <w:ind w:left="567" w:hanging="567"/>
        <w:rPr>
          <w:sz w:val="22"/>
        </w:rPr>
      </w:pPr>
      <w:r>
        <w:rPr>
          <w:sz w:val="22"/>
        </w:rPr>
        <w:t>……………………………………………………………………………………………</w:t>
      </w:r>
    </w:p>
    <w:sectPr w:rsidR="00C76E73" w:rsidSect="006A5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F1E27"/>
    <w:multiLevelType w:val="hybridMultilevel"/>
    <w:tmpl w:val="4C7A4420"/>
    <w:lvl w:ilvl="0" w:tplc="FC805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compat/>
  <w:rsids>
    <w:rsidRoot w:val="00C76E73"/>
    <w:rsid w:val="00006EE1"/>
    <w:rsid w:val="000157E9"/>
    <w:rsid w:val="000328C4"/>
    <w:rsid w:val="0004365D"/>
    <w:rsid w:val="00057790"/>
    <w:rsid w:val="000618D5"/>
    <w:rsid w:val="000629D5"/>
    <w:rsid w:val="00065ED0"/>
    <w:rsid w:val="000724E4"/>
    <w:rsid w:val="000900CE"/>
    <w:rsid w:val="0009122C"/>
    <w:rsid w:val="00093DB3"/>
    <w:rsid w:val="00095D7B"/>
    <w:rsid w:val="000A0280"/>
    <w:rsid w:val="000A04C1"/>
    <w:rsid w:val="000B3405"/>
    <w:rsid w:val="000B764E"/>
    <w:rsid w:val="000B7F6D"/>
    <w:rsid w:val="000C0712"/>
    <w:rsid w:val="000C3EF6"/>
    <w:rsid w:val="000E44DF"/>
    <w:rsid w:val="000E6677"/>
    <w:rsid w:val="000F17D9"/>
    <w:rsid w:val="000F78F7"/>
    <w:rsid w:val="001115F0"/>
    <w:rsid w:val="00125A25"/>
    <w:rsid w:val="00125D87"/>
    <w:rsid w:val="00127EF7"/>
    <w:rsid w:val="0013105C"/>
    <w:rsid w:val="00135B0D"/>
    <w:rsid w:val="001468E3"/>
    <w:rsid w:val="00146F4A"/>
    <w:rsid w:val="00155D33"/>
    <w:rsid w:val="00160D8B"/>
    <w:rsid w:val="0017193C"/>
    <w:rsid w:val="0017361C"/>
    <w:rsid w:val="00175454"/>
    <w:rsid w:val="00183A3E"/>
    <w:rsid w:val="00184AC9"/>
    <w:rsid w:val="00195EB5"/>
    <w:rsid w:val="001C3C83"/>
    <w:rsid w:val="001C7FC1"/>
    <w:rsid w:val="00201F54"/>
    <w:rsid w:val="002153C6"/>
    <w:rsid w:val="00246AA9"/>
    <w:rsid w:val="00271896"/>
    <w:rsid w:val="00274568"/>
    <w:rsid w:val="00277F75"/>
    <w:rsid w:val="002A6166"/>
    <w:rsid w:val="002C3FFD"/>
    <w:rsid w:val="002C401E"/>
    <w:rsid w:val="002C7D2D"/>
    <w:rsid w:val="002E2164"/>
    <w:rsid w:val="002E3C6D"/>
    <w:rsid w:val="002F01B4"/>
    <w:rsid w:val="002F0B42"/>
    <w:rsid w:val="002F7E38"/>
    <w:rsid w:val="0030047A"/>
    <w:rsid w:val="00305B40"/>
    <w:rsid w:val="003111DF"/>
    <w:rsid w:val="00314FF4"/>
    <w:rsid w:val="0032485A"/>
    <w:rsid w:val="003258C5"/>
    <w:rsid w:val="00330910"/>
    <w:rsid w:val="003611EF"/>
    <w:rsid w:val="003663BD"/>
    <w:rsid w:val="00367366"/>
    <w:rsid w:val="00372E38"/>
    <w:rsid w:val="00376F35"/>
    <w:rsid w:val="00383C51"/>
    <w:rsid w:val="003B2101"/>
    <w:rsid w:val="003B21AC"/>
    <w:rsid w:val="003C1478"/>
    <w:rsid w:val="003C7BE9"/>
    <w:rsid w:val="003E3717"/>
    <w:rsid w:val="003E66DA"/>
    <w:rsid w:val="003F5BB7"/>
    <w:rsid w:val="004050CC"/>
    <w:rsid w:val="0041285C"/>
    <w:rsid w:val="00442186"/>
    <w:rsid w:val="00446F3F"/>
    <w:rsid w:val="0045176F"/>
    <w:rsid w:val="0045278A"/>
    <w:rsid w:val="0046121B"/>
    <w:rsid w:val="00462B8E"/>
    <w:rsid w:val="004706C5"/>
    <w:rsid w:val="0048072E"/>
    <w:rsid w:val="00494A06"/>
    <w:rsid w:val="00494F8B"/>
    <w:rsid w:val="004A3B85"/>
    <w:rsid w:val="004C5D36"/>
    <w:rsid w:val="004D02F3"/>
    <w:rsid w:val="004D1A9A"/>
    <w:rsid w:val="004E27ED"/>
    <w:rsid w:val="004F0091"/>
    <w:rsid w:val="004F071D"/>
    <w:rsid w:val="004F1213"/>
    <w:rsid w:val="004F25DF"/>
    <w:rsid w:val="004F32BB"/>
    <w:rsid w:val="00504CA7"/>
    <w:rsid w:val="005152B1"/>
    <w:rsid w:val="00516F55"/>
    <w:rsid w:val="0052136E"/>
    <w:rsid w:val="0053154E"/>
    <w:rsid w:val="00545C85"/>
    <w:rsid w:val="00547A26"/>
    <w:rsid w:val="00550B71"/>
    <w:rsid w:val="005525CD"/>
    <w:rsid w:val="00555752"/>
    <w:rsid w:val="0056620A"/>
    <w:rsid w:val="00575CDD"/>
    <w:rsid w:val="0058738F"/>
    <w:rsid w:val="005A1198"/>
    <w:rsid w:val="005A7EDE"/>
    <w:rsid w:val="005B7B3C"/>
    <w:rsid w:val="005C1803"/>
    <w:rsid w:val="005C2085"/>
    <w:rsid w:val="005C5FCE"/>
    <w:rsid w:val="005D49E9"/>
    <w:rsid w:val="005F6E66"/>
    <w:rsid w:val="00600F82"/>
    <w:rsid w:val="006237BD"/>
    <w:rsid w:val="0063163B"/>
    <w:rsid w:val="00635D99"/>
    <w:rsid w:val="00640C89"/>
    <w:rsid w:val="0064250E"/>
    <w:rsid w:val="00643C8D"/>
    <w:rsid w:val="00663057"/>
    <w:rsid w:val="00663C74"/>
    <w:rsid w:val="00674ACA"/>
    <w:rsid w:val="0068108B"/>
    <w:rsid w:val="0068452E"/>
    <w:rsid w:val="00687A63"/>
    <w:rsid w:val="006A0770"/>
    <w:rsid w:val="006A1FA7"/>
    <w:rsid w:val="006A39DF"/>
    <w:rsid w:val="006A50D7"/>
    <w:rsid w:val="006C314C"/>
    <w:rsid w:val="006D34F7"/>
    <w:rsid w:val="006D6081"/>
    <w:rsid w:val="006D68C8"/>
    <w:rsid w:val="006E63CB"/>
    <w:rsid w:val="006F104E"/>
    <w:rsid w:val="00712E0E"/>
    <w:rsid w:val="00722CD2"/>
    <w:rsid w:val="00722D8C"/>
    <w:rsid w:val="00750675"/>
    <w:rsid w:val="00751F94"/>
    <w:rsid w:val="007520C3"/>
    <w:rsid w:val="00763F7B"/>
    <w:rsid w:val="00773AAC"/>
    <w:rsid w:val="0077768B"/>
    <w:rsid w:val="00782E51"/>
    <w:rsid w:val="007976D7"/>
    <w:rsid w:val="007A33A6"/>
    <w:rsid w:val="007B7140"/>
    <w:rsid w:val="007C1E8C"/>
    <w:rsid w:val="007D6753"/>
    <w:rsid w:val="007E2FD0"/>
    <w:rsid w:val="007F0BDE"/>
    <w:rsid w:val="008046F2"/>
    <w:rsid w:val="00813087"/>
    <w:rsid w:val="00814B8F"/>
    <w:rsid w:val="00832859"/>
    <w:rsid w:val="008338E2"/>
    <w:rsid w:val="00834CD4"/>
    <w:rsid w:val="008674D5"/>
    <w:rsid w:val="00877BC2"/>
    <w:rsid w:val="00887E22"/>
    <w:rsid w:val="00892806"/>
    <w:rsid w:val="0089356B"/>
    <w:rsid w:val="00895EAB"/>
    <w:rsid w:val="00897895"/>
    <w:rsid w:val="008A347B"/>
    <w:rsid w:val="008B2E70"/>
    <w:rsid w:val="008C08C0"/>
    <w:rsid w:val="008D2E5F"/>
    <w:rsid w:val="008D6A29"/>
    <w:rsid w:val="008E2587"/>
    <w:rsid w:val="008E57AE"/>
    <w:rsid w:val="008F0B83"/>
    <w:rsid w:val="008F381A"/>
    <w:rsid w:val="009122D4"/>
    <w:rsid w:val="00912D35"/>
    <w:rsid w:val="00916EF1"/>
    <w:rsid w:val="00923991"/>
    <w:rsid w:val="00926002"/>
    <w:rsid w:val="00935352"/>
    <w:rsid w:val="00937D27"/>
    <w:rsid w:val="00967258"/>
    <w:rsid w:val="009739E9"/>
    <w:rsid w:val="00980253"/>
    <w:rsid w:val="009832C1"/>
    <w:rsid w:val="009915AA"/>
    <w:rsid w:val="009950BB"/>
    <w:rsid w:val="009A38C5"/>
    <w:rsid w:val="009B0716"/>
    <w:rsid w:val="009B103B"/>
    <w:rsid w:val="009C49AC"/>
    <w:rsid w:val="009D7490"/>
    <w:rsid w:val="009E3405"/>
    <w:rsid w:val="00A00D82"/>
    <w:rsid w:val="00A12ACC"/>
    <w:rsid w:val="00A24026"/>
    <w:rsid w:val="00A3315D"/>
    <w:rsid w:val="00A513CF"/>
    <w:rsid w:val="00A8427B"/>
    <w:rsid w:val="00A87638"/>
    <w:rsid w:val="00AA24DB"/>
    <w:rsid w:val="00AB0A85"/>
    <w:rsid w:val="00AC1217"/>
    <w:rsid w:val="00AC7780"/>
    <w:rsid w:val="00AD4250"/>
    <w:rsid w:val="00AE00D9"/>
    <w:rsid w:val="00AE53F8"/>
    <w:rsid w:val="00AE7C64"/>
    <w:rsid w:val="00AF1CF0"/>
    <w:rsid w:val="00AF309A"/>
    <w:rsid w:val="00AF69C8"/>
    <w:rsid w:val="00B026A0"/>
    <w:rsid w:val="00B1037C"/>
    <w:rsid w:val="00B21240"/>
    <w:rsid w:val="00B46170"/>
    <w:rsid w:val="00B53C11"/>
    <w:rsid w:val="00B73E69"/>
    <w:rsid w:val="00B8267A"/>
    <w:rsid w:val="00B92054"/>
    <w:rsid w:val="00B922D0"/>
    <w:rsid w:val="00BB132B"/>
    <w:rsid w:val="00BB5CB4"/>
    <w:rsid w:val="00BC3C06"/>
    <w:rsid w:val="00BC4004"/>
    <w:rsid w:val="00BC5C3E"/>
    <w:rsid w:val="00BE06AB"/>
    <w:rsid w:val="00BE7519"/>
    <w:rsid w:val="00BF355B"/>
    <w:rsid w:val="00BF6712"/>
    <w:rsid w:val="00C021DF"/>
    <w:rsid w:val="00C0265B"/>
    <w:rsid w:val="00C04B01"/>
    <w:rsid w:val="00C15CA1"/>
    <w:rsid w:val="00C35D6E"/>
    <w:rsid w:val="00C4137C"/>
    <w:rsid w:val="00C66AE6"/>
    <w:rsid w:val="00C73670"/>
    <w:rsid w:val="00C76E73"/>
    <w:rsid w:val="00C77CBE"/>
    <w:rsid w:val="00C87400"/>
    <w:rsid w:val="00C91152"/>
    <w:rsid w:val="00C91B17"/>
    <w:rsid w:val="00C95EB1"/>
    <w:rsid w:val="00C96D5F"/>
    <w:rsid w:val="00CA6220"/>
    <w:rsid w:val="00CA7401"/>
    <w:rsid w:val="00CB6C9A"/>
    <w:rsid w:val="00CC185C"/>
    <w:rsid w:val="00CD5D02"/>
    <w:rsid w:val="00CE183B"/>
    <w:rsid w:val="00CE700D"/>
    <w:rsid w:val="00D105EA"/>
    <w:rsid w:val="00D13E99"/>
    <w:rsid w:val="00D230C0"/>
    <w:rsid w:val="00D40969"/>
    <w:rsid w:val="00D45434"/>
    <w:rsid w:val="00D66951"/>
    <w:rsid w:val="00D830F5"/>
    <w:rsid w:val="00DA7E60"/>
    <w:rsid w:val="00DB204A"/>
    <w:rsid w:val="00DB3839"/>
    <w:rsid w:val="00DC08D9"/>
    <w:rsid w:val="00DC1294"/>
    <w:rsid w:val="00DC744F"/>
    <w:rsid w:val="00DD08D6"/>
    <w:rsid w:val="00DE6B76"/>
    <w:rsid w:val="00E00260"/>
    <w:rsid w:val="00E033FD"/>
    <w:rsid w:val="00E06BA3"/>
    <w:rsid w:val="00E10CD3"/>
    <w:rsid w:val="00E12D32"/>
    <w:rsid w:val="00E15AFB"/>
    <w:rsid w:val="00E22026"/>
    <w:rsid w:val="00E413EB"/>
    <w:rsid w:val="00E51A93"/>
    <w:rsid w:val="00E54EEE"/>
    <w:rsid w:val="00E719AE"/>
    <w:rsid w:val="00E71BD2"/>
    <w:rsid w:val="00E75373"/>
    <w:rsid w:val="00E8105D"/>
    <w:rsid w:val="00E917B5"/>
    <w:rsid w:val="00EB64FB"/>
    <w:rsid w:val="00EB6827"/>
    <w:rsid w:val="00EC73EA"/>
    <w:rsid w:val="00ED45F2"/>
    <w:rsid w:val="00ED72EE"/>
    <w:rsid w:val="00EE0EEE"/>
    <w:rsid w:val="00EE44B5"/>
    <w:rsid w:val="00F00D3D"/>
    <w:rsid w:val="00F0717C"/>
    <w:rsid w:val="00F16E1D"/>
    <w:rsid w:val="00F1795E"/>
    <w:rsid w:val="00F20996"/>
    <w:rsid w:val="00F40647"/>
    <w:rsid w:val="00F42DB0"/>
    <w:rsid w:val="00F6789D"/>
    <w:rsid w:val="00F83DBF"/>
    <w:rsid w:val="00F8435D"/>
    <w:rsid w:val="00F90465"/>
    <w:rsid w:val="00FB0F21"/>
    <w:rsid w:val="00FD5B90"/>
    <w:rsid w:val="00FE3DB6"/>
    <w:rsid w:val="00FE44B3"/>
    <w:rsid w:val="00FF0F05"/>
    <w:rsid w:val="00FF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bodyDHS">
    <w:name w:val="App body DHS"/>
    <w:basedOn w:val="Normal"/>
    <w:rsid w:val="00C76E73"/>
    <w:pPr>
      <w:suppressAutoHyphens/>
      <w:overflowPunct w:val="0"/>
      <w:autoSpaceDE w:val="0"/>
      <w:autoSpaceDN w:val="0"/>
      <w:adjustRightInd w:val="0"/>
      <w:spacing w:after="180" w:line="260" w:lineRule="exact"/>
    </w:pPr>
    <w:rPr>
      <w:rFonts w:ascii="Univers Condensed" w:hAnsi="Univers Condensed"/>
      <w:sz w:val="21"/>
      <w:szCs w:val="20"/>
      <w:lang w:val="en-US" w:eastAsia="en-US"/>
    </w:rPr>
  </w:style>
  <w:style w:type="paragraph" w:customStyle="1" w:styleId="HeadingCDHS">
    <w:name w:val="Heading C DHS"/>
    <w:next w:val="Normal"/>
    <w:rsid w:val="00C76E73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0" w:after="80" w:line="280" w:lineRule="exact"/>
    </w:pPr>
    <w:rPr>
      <w:rFonts w:ascii="Univers Condensed" w:eastAsia="Times New Roman" w:hAnsi="Univers Condensed" w:cs="Times New Roman"/>
      <w:b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A7ED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Application%20Data\KnowledgeTree\KnowledgeTree%20Tools\knowledgetre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knowledgetree</Template>
  <TotalTime>0</TotalTime>
  <Pages>2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sayers</dc:creator>
  <cp:keywords/>
  <dc:description/>
  <cp:lastModifiedBy>zkgonzales</cp:lastModifiedBy>
  <cp:revision>3</cp:revision>
  <dcterms:created xsi:type="dcterms:W3CDTF">2013-10-21T04:22:00Z</dcterms:created>
  <dcterms:modified xsi:type="dcterms:W3CDTF">2014-02-25T10:37:00Z</dcterms:modified>
</cp:coreProperties>
</file>