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59" w:rsidRPr="00987206" w:rsidRDefault="00E23328" w:rsidP="00795A59">
      <w:pPr>
        <w:rPr>
          <w:b/>
        </w:rPr>
      </w:pPr>
      <w:r>
        <w:rPr>
          <w:b/>
        </w:rPr>
        <w:t>Figure 3</w:t>
      </w:r>
      <w:r w:rsidR="00665450">
        <w:rPr>
          <w:b/>
        </w:rPr>
        <w:t xml:space="preserve">. </w:t>
      </w:r>
    </w:p>
    <w:p w:rsidR="009D7F2D" w:rsidRPr="0025174C" w:rsidRDefault="00FB1636" w:rsidP="009D7F2D">
      <w:r w:rsidRPr="00FB1636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125.45pt;margin-top:8.45pt;width:243.4pt;height:67.65pt;z-index:251678720">
            <v:textbox style="mso-next-textbox:#_x0000_s1058">
              <w:txbxContent>
                <w:p w:rsidR="00E42473" w:rsidRPr="00795A59" w:rsidRDefault="00E42473" w:rsidP="009D7F2D">
                  <w:pPr>
                    <w:jc w:val="center"/>
                  </w:pPr>
                  <w:r w:rsidRPr="00795A59">
                    <w:t xml:space="preserve">Ensure </w:t>
                  </w:r>
                  <w:r w:rsidR="00AE53C1">
                    <w:t xml:space="preserve">Aboriginal </w:t>
                  </w:r>
                  <w:r w:rsidRPr="00795A59">
                    <w:t>permits cover community to visit</w:t>
                  </w:r>
                </w:p>
                <w:p w:rsidR="00E42473" w:rsidRPr="00795A59" w:rsidRDefault="00E42473" w:rsidP="009D7F2D">
                  <w:pPr>
                    <w:numPr>
                      <w:ilvl w:val="0"/>
                      <w:numId w:val="2"/>
                    </w:numPr>
                  </w:pPr>
                  <w:r w:rsidRPr="00795A59">
                    <w:t>Remote Health (Government only)</w:t>
                  </w:r>
                </w:p>
                <w:p w:rsidR="00E42473" w:rsidRPr="00795A59" w:rsidRDefault="00E42473" w:rsidP="009D7F2D">
                  <w:pPr>
                    <w:numPr>
                      <w:ilvl w:val="0"/>
                      <w:numId w:val="2"/>
                    </w:numPr>
                  </w:pPr>
                  <w:r w:rsidRPr="00795A59">
                    <w:t>Northern Land Council</w:t>
                  </w:r>
                </w:p>
                <w:p w:rsidR="00E42473" w:rsidRPr="00795A59" w:rsidRDefault="00E42473" w:rsidP="009D7F2D">
                  <w:pPr>
                    <w:numPr>
                      <w:ilvl w:val="0"/>
                      <w:numId w:val="2"/>
                    </w:numPr>
                  </w:pPr>
                  <w:r w:rsidRPr="00795A59">
                    <w:t xml:space="preserve">Tiwi Land council </w:t>
                  </w:r>
                </w:p>
              </w:txbxContent>
            </v:textbox>
          </v:shape>
        </w:pict>
      </w:r>
    </w:p>
    <w:p w:rsidR="009D7F2D" w:rsidRDefault="009D7F2D" w:rsidP="009D7F2D"/>
    <w:p w:rsidR="009D7F2D" w:rsidRDefault="009D7F2D" w:rsidP="009D7F2D"/>
    <w:p w:rsidR="009D7F2D" w:rsidRDefault="009D7F2D" w:rsidP="009D7F2D"/>
    <w:p w:rsidR="009D7F2D" w:rsidRDefault="009D7F2D" w:rsidP="009D7F2D"/>
    <w:p w:rsidR="009D7F2D" w:rsidRPr="00544382" w:rsidRDefault="009D7F2D" w:rsidP="009D7F2D"/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margin-left:125.85pt;margin-top:2.6pt;width:243pt;height:63pt;z-index:251668480" filled="f" fillcolor="silver">
            <v:textbox style="mso-next-textbox:#_x0000_s1048">
              <w:txbxContent>
                <w:p w:rsidR="00E42473" w:rsidRPr="00795A59" w:rsidRDefault="00E42473" w:rsidP="009D7F2D">
                  <w:pPr>
                    <w:jc w:val="center"/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795A59">
                    <w:t>Check Institutional Community Log for history of contact with community</w:t>
                  </w:r>
                </w:p>
                <w:p w:rsidR="00E42473" w:rsidRPr="00795A59" w:rsidRDefault="00E42473" w:rsidP="009D7F2D">
                  <w:pPr>
                    <w:jc w:val="center"/>
                  </w:pPr>
                  <w:r w:rsidRPr="00795A59">
                    <w:t>&amp;</w:t>
                  </w:r>
                </w:p>
                <w:p w:rsidR="00E42473" w:rsidRPr="00795A59" w:rsidRDefault="00E42473" w:rsidP="009D7F2D">
                  <w:pPr>
                    <w:jc w:val="center"/>
                  </w:pPr>
                  <w:r w:rsidRPr="00795A59">
                    <w:t>Check for other upcoming visits</w:t>
                  </w:r>
                </w:p>
                <w:p w:rsidR="00E42473" w:rsidRPr="00B348EC" w:rsidRDefault="00E42473" w:rsidP="009D7F2D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2" type="#_x0000_t202" style="position:absolute;margin-left:171pt;margin-top:.8pt;width:162pt;height:36pt;z-index:251662336" fillcolor="silver">
            <v:textbox>
              <w:txbxContent>
                <w:p w:rsidR="00E42473" w:rsidRPr="00795A59" w:rsidRDefault="00E42473" w:rsidP="009D7F2D">
                  <w:pPr>
                    <w:jc w:val="center"/>
                  </w:pPr>
                  <w:r w:rsidRPr="00795A59">
                    <w:t>Government or Community Controlled Health Service?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44" type="#_x0000_t91" style="position:absolute;margin-left:76.05pt;margin-top:-48.3pt;width:36.9pt;height:153pt;rotation:17716603fd;flip:y;z-index:251664384"/>
        </w:pict>
      </w:r>
      <w:r>
        <w:rPr>
          <w:noProof/>
          <w:sz w:val="22"/>
          <w:szCs w:val="22"/>
        </w:rPr>
        <w:pict>
          <v:shape id="_x0000_s1041" type="#_x0000_t91" style="position:absolute;margin-left:378pt;margin-top:-44.2pt;width:36pt;height:2in;rotation:90;z-index:251661312"/>
        </w:pict>
      </w: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9D7F2D" w:rsidP="009D7F2D">
      <w:pPr>
        <w:rPr>
          <w:sz w:val="22"/>
          <w:szCs w:val="22"/>
        </w:rPr>
      </w:pPr>
    </w:p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1" type="#_x0000_t202" style="position:absolute;margin-left:178.3pt;margin-top:12.25pt;width:152.7pt;height:23.5pt;z-index:251671552">
            <v:textbox style="mso-next-textbox:#_x0000_s1051">
              <w:txbxContent>
                <w:p w:rsidR="00E42473" w:rsidRPr="00E42473" w:rsidRDefault="00E42473" w:rsidP="009D7F2D">
                  <w:pPr>
                    <w:jc w:val="center"/>
                  </w:pPr>
                  <w:r w:rsidRPr="00E42473">
                    <w:t>Contact shire councils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3" type="#_x0000_t13" style="position:absolute;margin-left:153.9pt;margin-top:5.75pt;width:21.6pt;height:38.25pt;rotation:180;z-index:251673600"/>
        </w:pict>
      </w:r>
      <w:r>
        <w:rPr>
          <w:noProof/>
          <w:sz w:val="22"/>
          <w:szCs w:val="22"/>
        </w:rPr>
        <w:pict>
          <v:shape id="_x0000_s1052" type="#_x0000_t13" style="position:absolute;margin-left:335.75pt;margin-top:4.8pt;width:21.6pt;height:38.25pt;z-index:251672576"/>
        </w:pict>
      </w:r>
    </w:p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7" type="#_x0000_t202" style="position:absolute;margin-left:5in;margin-top:-.4pt;width:126pt;height:27pt;z-index:251667456" fillcolor="silver">
            <v:textbox>
              <w:txbxContent>
                <w:p w:rsidR="00E42473" w:rsidRPr="00E42473" w:rsidRDefault="00E42473" w:rsidP="009D7F2D">
                  <w:pPr>
                    <w:jc w:val="center"/>
                    <w:rPr>
                      <w:b/>
                    </w:rPr>
                  </w:pPr>
                  <w:r w:rsidRPr="00E42473">
                    <w:rPr>
                      <w:b/>
                    </w:rPr>
                    <w:t xml:space="preserve">Government 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49" type="#_x0000_t202" style="position:absolute;margin-left:-9pt;margin-top:-.4pt;width:162pt;height:36pt;z-index:251669504" fillcolor="silver">
            <v:textbox>
              <w:txbxContent>
                <w:p w:rsidR="00E42473" w:rsidRPr="00795A59" w:rsidRDefault="00E42473" w:rsidP="009D7F2D">
                  <w:pPr>
                    <w:jc w:val="center"/>
                    <w:rPr>
                      <w:b/>
                    </w:rPr>
                  </w:pPr>
                  <w:r w:rsidRPr="00795A59">
                    <w:rPr>
                      <w:b/>
                    </w:rPr>
                    <w:t>Community Controlled Health Service</w:t>
                  </w:r>
                </w:p>
              </w:txbxContent>
            </v:textbox>
          </v:shape>
        </w:pict>
      </w:r>
    </w:p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6" type="#_x0000_t13" style="position:absolute;margin-left:415.15pt;margin-top:.3pt;width:18pt;height:38.25pt;rotation:90;z-index:251666432"/>
        </w:pict>
      </w:r>
    </w:p>
    <w:p w:rsidR="009D7F2D" w:rsidRPr="00311FAB" w:rsidRDefault="00FB1636" w:rsidP="009D7F2D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202" style="position:absolute;margin-left:324pt;margin-top:158.3pt;width:198pt;height:46.6pt;z-index:-251656192">
            <v:textbox style="mso-next-textbox:#_x0000_s1040">
              <w:txbxContent>
                <w:p w:rsidR="00E42473" w:rsidRPr="00E42473" w:rsidRDefault="00E42473" w:rsidP="009D7F2D">
                  <w:pPr>
                    <w:jc w:val="center"/>
                    <w:rPr>
                      <w:sz w:val="23"/>
                      <w:szCs w:val="23"/>
                    </w:rPr>
                  </w:pPr>
                  <w:r w:rsidRPr="00E42473">
                    <w:rPr>
                      <w:sz w:val="23"/>
                      <w:szCs w:val="23"/>
                    </w:rPr>
                    <w:t>Contact local council and community organisations</w:t>
                  </w:r>
                </w:p>
                <w:p w:rsidR="00E42473" w:rsidRPr="00E42473" w:rsidRDefault="00E42473" w:rsidP="009D7F2D">
                  <w:pPr>
                    <w:jc w:val="center"/>
                    <w:rPr>
                      <w:sz w:val="23"/>
                      <w:szCs w:val="23"/>
                    </w:rPr>
                  </w:pPr>
                  <w:r w:rsidRPr="00E42473">
                    <w:t>Traditional Owners/Custodians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56" type="#_x0000_t202" style="position:absolute;margin-left:-31.1pt;margin-top:150pt;width:198pt;height:50.5pt;z-index:251676672">
            <v:textbox style="mso-next-textbox:#_x0000_s1056">
              <w:txbxContent>
                <w:p w:rsidR="00E42473" w:rsidRPr="00795A59" w:rsidRDefault="00E42473" w:rsidP="009D7F2D">
                  <w:pPr>
                    <w:jc w:val="center"/>
                    <w:rPr>
                      <w:sz w:val="23"/>
                      <w:szCs w:val="23"/>
                    </w:rPr>
                  </w:pPr>
                  <w:r w:rsidRPr="00795A59">
                    <w:rPr>
                      <w:sz w:val="23"/>
                      <w:szCs w:val="23"/>
                    </w:rPr>
                    <w:t>Contact local council and community organisations</w:t>
                  </w:r>
                </w:p>
                <w:p w:rsidR="00E42473" w:rsidRPr="00795A59" w:rsidRDefault="00E42473" w:rsidP="009D7F2D">
                  <w:pPr>
                    <w:jc w:val="center"/>
                    <w:rPr>
                      <w:sz w:val="23"/>
                      <w:szCs w:val="23"/>
                    </w:rPr>
                  </w:pPr>
                  <w:r w:rsidRPr="00795A59">
                    <w:t>Traditional Owners/Custodians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57" type="#_x0000_t202" style="position:absolute;margin-left:342pt;margin-top:108pt;width:162pt;height:27pt;z-index:251677696">
            <v:textbox style="mso-next-textbox:#_x0000_s1057">
              <w:txbxContent>
                <w:p w:rsidR="00E42473" w:rsidRPr="00E42473" w:rsidRDefault="00E42473" w:rsidP="009D7F2D">
                  <w:pPr>
                    <w:jc w:val="center"/>
                  </w:pPr>
                  <w:r w:rsidRPr="00E42473">
                    <w:t>Contact Clinic Manager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55" type="#_x0000_t202" style="position:absolute;margin-left:-6.6pt;margin-top:89.5pt;width:141.9pt;height:28pt;z-index:251675648">
            <v:textbox style="mso-next-textbox:#_x0000_s1055">
              <w:txbxContent>
                <w:p w:rsidR="00E42473" w:rsidRPr="00795A59" w:rsidRDefault="00E42473" w:rsidP="009D7F2D">
                  <w:pPr>
                    <w:jc w:val="center"/>
                  </w:pPr>
                  <w:r w:rsidRPr="00795A59">
                    <w:t>Contact Clinic Manager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50" type="#_x0000_t202" style="position:absolute;margin-left:333pt;margin-top:69.8pt;width:180pt;height:23.5pt;z-index:251670528">
            <v:textbox style="mso-next-textbox:#_x0000_s1050">
              <w:txbxContent>
                <w:p w:rsidR="00E42473" w:rsidRPr="00E42473" w:rsidRDefault="00E42473" w:rsidP="009D7F2D">
                  <w:pPr>
                    <w:jc w:val="center"/>
                  </w:pPr>
                  <w:r w:rsidRPr="00E42473">
                    <w:t>Contact Area Service Manager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45" type="#_x0000_t202" style="position:absolute;margin-left:333pt;margin-top:15.8pt;width:171pt;height:36pt;z-index:251665408">
            <v:textbox style="mso-next-textbox:#_x0000_s1045">
              <w:txbxContent>
                <w:p w:rsidR="00E42473" w:rsidRPr="00E42473" w:rsidRDefault="00E42473" w:rsidP="009D7F2D">
                  <w:pPr>
                    <w:jc w:val="center"/>
                  </w:pPr>
                  <w:r w:rsidRPr="00E42473">
                    <w:t xml:space="preserve">Contact Government Engagement Coordinator </w:t>
                  </w:r>
                </w:p>
              </w:txbxContent>
            </v:textbox>
          </v:shape>
        </w:pict>
      </w:r>
      <w:r>
        <w:rPr>
          <w:sz w:val="22"/>
          <w:szCs w:val="22"/>
        </w:rPr>
      </w:r>
      <w:r>
        <w:rPr>
          <w:sz w:val="22"/>
          <w:szCs w:val="22"/>
        </w:rPr>
        <w:pict>
          <v:group id="_x0000_s1026" editas="canvas" style="width:477pt;height:291.6pt;mso-position-horizontal-relative:char;mso-position-vertical-relative:line" coordorigin="1077,5057" coordsize="9540,583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7;top:5057;width:9540;height:5832" o:preferrelative="f">
              <v:fill o:detectmouseclick="t"/>
              <v:path o:extrusionok="t" o:connecttype="none"/>
              <o:lock v:ext="edit" text="t"/>
            </v:shape>
            <v:shape id="_x0000_s1028" type="#_x0000_t13" style="position:absolute;left:9347;top:7588;width:425;height:765;rotation:90"/>
            <v:shape id="_x0000_s1029" type="#_x0000_t13" style="position:absolute;left:9344;top:5790;width:432;height:765;rotation:90"/>
            <v:shape id="_x0000_s1030" type="#_x0000_t13" style="position:absolute;left:5699;top:10110;width:432;height:765;rotation:90"/>
            <v:shape id="_x0000_s1031" type="#_x0000_t202" style="position:absolute;left:1077;top:5755;width:5220;height:452">
              <v:textbox style="mso-next-textbox:#_x0000_s1031">
                <w:txbxContent>
                  <w:p w:rsidR="00E42473" w:rsidRPr="00795A59" w:rsidRDefault="00E42473" w:rsidP="009A0423">
                    <w:r w:rsidRPr="00795A59">
                      <w:t>Contact Aboriginal Medical Services Alliance</w:t>
                    </w:r>
                  </w:p>
                </w:txbxContent>
              </v:textbox>
            </v:shape>
            <v:shape id="_x0000_s1032" type="#_x0000_t202" style="position:absolute;left:4317;top:9197;width:3240;height:1080">
              <v:textbox style="mso-next-textbox:#_x0000_s1032">
                <w:txbxContent>
                  <w:p w:rsidR="00E42473" w:rsidRPr="00E42473" w:rsidRDefault="00E42473" w:rsidP="009D7F2D">
                    <w:pPr>
                      <w:jc w:val="center"/>
                    </w:pPr>
                    <w:r w:rsidRPr="00E42473">
                      <w:t>Submit Visiting Officer Notification to Government Engagement Coordinator</w:t>
                    </w:r>
                  </w:p>
                </w:txbxContent>
              </v:textbox>
            </v:shape>
            <v:shape id="_x0000_s1033" type="#_x0000_t91" style="position:absolute;left:7548;top:9155;width:2346;height:942;flip:x y"/>
            <v:shape id="_x0000_s1034" type="#_x0000_t91" style="position:absolute;left:2212;top:9067;width:1971;height:1030;flip:y" adj="15120,3900"/>
            <v:shape id="_x0000_s1035" type="#_x0000_t13" style="position:absolute;left:2077;top:6107;width:566;height:765;rotation:90"/>
            <v:shape id="_x0000_s1036" type="#_x0000_t13" style="position:absolute;left:9344;top:6618;width:432;height:765;rotation:90"/>
            <v:shape id="_x0000_s1037" type="#_x0000_t13" style="position:absolute;left:2080;top:5069;width:518;height:765;rotation:90"/>
            <v:shape id="_x0000_s1038" type="#_x0000_t13" style="position:absolute;left:2066;top:7309;width:566;height:765;rotation:90"/>
            <v:shape id="_x0000_s1039" type="#_x0000_t202" style="position:absolute;left:4725;top:6389;width:2520;height:1794" fillcolor="silver">
              <v:textbox style="mso-next-textbox:#_x0000_s1039">
                <w:txbxContent>
                  <w:p w:rsidR="00E42473" w:rsidRPr="00E42473" w:rsidRDefault="00E42473" w:rsidP="009D7F2D">
                    <w:pPr>
                      <w:rPr>
                        <w:b/>
                        <w:sz w:val="20"/>
                        <w:szCs w:val="20"/>
                      </w:rPr>
                    </w:pPr>
                    <w:r w:rsidRPr="00E42473">
                      <w:rPr>
                        <w:b/>
                        <w:sz w:val="20"/>
                        <w:szCs w:val="20"/>
                      </w:rPr>
                      <w:t xml:space="preserve">Contact For </w:t>
                    </w:r>
                  </w:p>
                  <w:p w:rsidR="00E42473" w:rsidRPr="00E42473" w:rsidRDefault="00E42473" w:rsidP="009D7F2D">
                    <w:pPr>
                      <w:numPr>
                        <w:ilvl w:val="0"/>
                        <w:numId w:val="1"/>
                      </w:numPr>
                      <w:rPr>
                        <w:sz w:val="20"/>
                        <w:szCs w:val="20"/>
                      </w:rPr>
                    </w:pPr>
                    <w:r w:rsidRPr="00E42473">
                      <w:rPr>
                        <w:sz w:val="20"/>
                        <w:szCs w:val="20"/>
                      </w:rPr>
                      <w:t>Support/approval</w:t>
                    </w:r>
                  </w:p>
                  <w:p w:rsidR="00E42473" w:rsidRPr="00E42473" w:rsidRDefault="00E42473" w:rsidP="009D7F2D">
                    <w:pPr>
                      <w:numPr>
                        <w:ilvl w:val="0"/>
                        <w:numId w:val="1"/>
                      </w:numPr>
                      <w:rPr>
                        <w:sz w:val="20"/>
                        <w:szCs w:val="20"/>
                      </w:rPr>
                    </w:pPr>
                    <w:r w:rsidRPr="00E42473">
                      <w:rPr>
                        <w:sz w:val="20"/>
                        <w:szCs w:val="20"/>
                      </w:rPr>
                      <w:t>Offer in-service</w:t>
                    </w:r>
                  </w:p>
                  <w:p w:rsidR="00E42473" w:rsidRPr="00E42473" w:rsidRDefault="00E42473" w:rsidP="009D7F2D">
                    <w:pPr>
                      <w:numPr>
                        <w:ilvl w:val="0"/>
                        <w:numId w:val="1"/>
                      </w:numPr>
                      <w:rPr>
                        <w:sz w:val="20"/>
                        <w:szCs w:val="20"/>
                      </w:rPr>
                    </w:pPr>
                    <w:r w:rsidRPr="00E42473">
                      <w:rPr>
                        <w:sz w:val="20"/>
                        <w:szCs w:val="20"/>
                      </w:rPr>
                      <w:t>Sharing information</w:t>
                    </w:r>
                  </w:p>
                  <w:p w:rsidR="00E42473" w:rsidRPr="00E42473" w:rsidRDefault="00E42473" w:rsidP="009D7F2D">
                    <w:pPr>
                      <w:numPr>
                        <w:ilvl w:val="0"/>
                        <w:numId w:val="1"/>
                      </w:numPr>
                      <w:rPr>
                        <w:sz w:val="20"/>
                        <w:szCs w:val="20"/>
                      </w:rPr>
                    </w:pPr>
                    <w:r w:rsidRPr="00E42473">
                      <w:rPr>
                        <w:sz w:val="20"/>
                        <w:szCs w:val="20"/>
                      </w:rPr>
                      <w:t>Identify possible community project assistants</w:t>
                    </w:r>
                  </w:p>
                  <w:p w:rsidR="00E42473" w:rsidRPr="00B348EC" w:rsidRDefault="00E42473" w:rsidP="009D7F2D">
                    <w:pPr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6A50D7" w:rsidRDefault="00FB1636">
      <w:r w:rsidRPr="00FB1636">
        <w:rPr>
          <w:noProof/>
          <w:sz w:val="22"/>
          <w:szCs w:val="22"/>
        </w:rPr>
        <w:pict>
          <v:shape id="_x0000_s1063" type="#_x0000_t202" style="position:absolute;margin-left:158.55pt;margin-top:70.4pt;width:177.2pt;height:55.5pt;z-index:251684864">
            <v:textbox style="mso-next-textbox:#_x0000_s1063">
              <w:txbxContent>
                <w:p w:rsidR="00E42473" w:rsidRDefault="00E42473" w:rsidP="00AE53C1">
                  <w:pPr>
                    <w:jc w:val="center"/>
                  </w:pPr>
                  <w:r>
                    <w:t>DAY BEFORE</w:t>
                  </w:r>
                </w:p>
                <w:p w:rsidR="00E42473" w:rsidRDefault="00E42473" w:rsidP="00AE53C1">
                  <w:pPr>
                    <w:jc w:val="center"/>
                  </w:pPr>
                  <w:r>
                    <w:t>Check no clashing activities</w:t>
                  </w:r>
                  <w:r w:rsidR="00AE53C1">
                    <w:t>, no ceremony or “Sorry business”</w:t>
                  </w:r>
                </w:p>
              </w:txbxContent>
            </v:textbox>
          </v:shape>
        </w:pict>
      </w:r>
      <w:r w:rsidRPr="00FB1636">
        <w:rPr>
          <w:noProof/>
          <w:sz w:val="22"/>
          <w:szCs w:val="22"/>
        </w:rPr>
        <w:pict>
          <v:shape id="_x0000_s1043" type="#_x0000_t202" style="position:absolute;margin-left:143.8pt;margin-top:146.05pt;width:202.55pt;height:68.2pt;z-index:251663360">
            <v:textbox style="mso-next-textbox:#_x0000_s1043">
              <w:txbxContent>
                <w:p w:rsidR="00E42473" w:rsidRPr="00E42473" w:rsidRDefault="00E42473" w:rsidP="009D7F2D">
                  <w:pPr>
                    <w:jc w:val="center"/>
                  </w:pPr>
                  <w:r w:rsidRPr="00E42473">
                    <w:t>On arrival in community contact Community health clinic staff, Community council, Elders</w:t>
                  </w:r>
                  <w:r>
                    <w:t xml:space="preserve">, </w:t>
                  </w:r>
                  <w:r w:rsidRPr="00E42473">
                    <w:t>and key community members</w:t>
                  </w:r>
                </w:p>
              </w:txbxContent>
            </v:textbox>
          </v:shape>
        </w:pict>
      </w:r>
      <w:r w:rsidRPr="00FB1636">
        <w:rPr>
          <w:noProof/>
          <w:sz w:val="22"/>
          <w:szCs w:val="22"/>
          <w:lang w:val="en-US" w:eastAsia="zh-TW"/>
        </w:rPr>
        <w:pict>
          <v:shape id="_x0000_s1062" type="#_x0000_t202" style="position:absolute;margin-left:0;margin-top:0;width:167.7pt;height:40.8pt;z-index:251683840;mso-position-horizontal:center;mso-width-relative:margin;mso-height-relative:margin">
            <v:textbox style="mso-next-textbox:#_x0000_s1062">
              <w:txbxContent>
                <w:p w:rsidR="00E42473" w:rsidRDefault="00E42473" w:rsidP="00AE53C1">
                  <w:pPr>
                    <w:jc w:val="center"/>
                  </w:pPr>
                  <w:r>
                    <w:t>Reconfirm with community, visit expected and approved</w:t>
                  </w:r>
                </w:p>
              </w:txbxContent>
            </v:textbox>
          </v:shape>
        </w:pict>
      </w:r>
      <w:r w:rsidRPr="00FB1636">
        <w:rPr>
          <w:noProof/>
          <w:sz w:val="22"/>
          <w:szCs w:val="22"/>
        </w:rPr>
        <w:pict>
          <v:shape id="_x0000_s1059" type="#_x0000_t13" style="position:absolute;margin-left:231.7pt;margin-top:32.9pt;width:21.6pt;height:38.25pt;rotation:90;z-index:251679744"/>
        </w:pict>
      </w:r>
    </w:p>
    <w:sectPr w:rsidR="006A50D7" w:rsidSect="009A0423">
      <w:pgSz w:w="11906" w:h="16838"/>
      <w:pgMar w:top="737" w:right="113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73" w:rsidRDefault="00E42473" w:rsidP="009A0423">
      <w:r>
        <w:separator/>
      </w:r>
    </w:p>
  </w:endnote>
  <w:endnote w:type="continuationSeparator" w:id="0">
    <w:p w:rsidR="00E42473" w:rsidRDefault="00E42473" w:rsidP="009A0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73" w:rsidRDefault="00E42473" w:rsidP="009A0423">
      <w:r>
        <w:separator/>
      </w:r>
    </w:p>
  </w:footnote>
  <w:footnote w:type="continuationSeparator" w:id="0">
    <w:p w:rsidR="00E42473" w:rsidRDefault="00E42473" w:rsidP="009A0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018D1"/>
    <w:multiLevelType w:val="hybridMultilevel"/>
    <w:tmpl w:val="808E49D4"/>
    <w:lvl w:ilvl="0" w:tplc="9A96DB2C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DB50F9"/>
    <w:multiLevelType w:val="hybridMultilevel"/>
    <w:tmpl w:val="31B2C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F2D"/>
    <w:rsid w:val="00000A2B"/>
    <w:rsid w:val="00006EE1"/>
    <w:rsid w:val="000157E9"/>
    <w:rsid w:val="000328C4"/>
    <w:rsid w:val="0004365D"/>
    <w:rsid w:val="00057790"/>
    <w:rsid w:val="000618D5"/>
    <w:rsid w:val="000629D5"/>
    <w:rsid w:val="00065ED0"/>
    <w:rsid w:val="000724E4"/>
    <w:rsid w:val="000900CE"/>
    <w:rsid w:val="0009122C"/>
    <w:rsid w:val="00093DB3"/>
    <w:rsid w:val="00095D7B"/>
    <w:rsid w:val="000A0280"/>
    <w:rsid w:val="000A04C1"/>
    <w:rsid w:val="000B3405"/>
    <w:rsid w:val="000B764E"/>
    <w:rsid w:val="000B7F6D"/>
    <w:rsid w:val="000C0712"/>
    <w:rsid w:val="000C3EF6"/>
    <w:rsid w:val="000E44DF"/>
    <w:rsid w:val="000E6677"/>
    <w:rsid w:val="000F17D9"/>
    <w:rsid w:val="000F78F7"/>
    <w:rsid w:val="001012E6"/>
    <w:rsid w:val="001115F0"/>
    <w:rsid w:val="00125A25"/>
    <w:rsid w:val="00125D87"/>
    <w:rsid w:val="00127EF7"/>
    <w:rsid w:val="0013105C"/>
    <w:rsid w:val="001468E3"/>
    <w:rsid w:val="00146F4A"/>
    <w:rsid w:val="001471DF"/>
    <w:rsid w:val="00155D33"/>
    <w:rsid w:val="00160D8B"/>
    <w:rsid w:val="0017193C"/>
    <w:rsid w:val="0017361C"/>
    <w:rsid w:val="00175454"/>
    <w:rsid w:val="00183A3E"/>
    <w:rsid w:val="00184AC9"/>
    <w:rsid w:val="00195EB5"/>
    <w:rsid w:val="001C3C83"/>
    <w:rsid w:val="001C7FC1"/>
    <w:rsid w:val="00201F54"/>
    <w:rsid w:val="002153C6"/>
    <w:rsid w:val="00246AA9"/>
    <w:rsid w:val="00271896"/>
    <w:rsid w:val="00274568"/>
    <w:rsid w:val="00277F75"/>
    <w:rsid w:val="002A6166"/>
    <w:rsid w:val="002C3FFD"/>
    <w:rsid w:val="002C401E"/>
    <w:rsid w:val="002C7D2D"/>
    <w:rsid w:val="002E2164"/>
    <w:rsid w:val="002E3C6D"/>
    <w:rsid w:val="002E788D"/>
    <w:rsid w:val="002F01B4"/>
    <w:rsid w:val="002F0B42"/>
    <w:rsid w:val="002F7E38"/>
    <w:rsid w:val="0030047A"/>
    <w:rsid w:val="00305B40"/>
    <w:rsid w:val="003111DF"/>
    <w:rsid w:val="00314FF4"/>
    <w:rsid w:val="0032485A"/>
    <w:rsid w:val="00330910"/>
    <w:rsid w:val="003611EF"/>
    <w:rsid w:val="003663BD"/>
    <w:rsid w:val="00367366"/>
    <w:rsid w:val="00372E38"/>
    <w:rsid w:val="00376F35"/>
    <w:rsid w:val="00383C51"/>
    <w:rsid w:val="003B2101"/>
    <w:rsid w:val="003B21AC"/>
    <w:rsid w:val="003C1478"/>
    <w:rsid w:val="003C7BE9"/>
    <w:rsid w:val="003E3717"/>
    <w:rsid w:val="003E66DA"/>
    <w:rsid w:val="003F5BB7"/>
    <w:rsid w:val="004050CC"/>
    <w:rsid w:val="0041285C"/>
    <w:rsid w:val="00442186"/>
    <w:rsid w:val="00446F3F"/>
    <w:rsid w:val="0045176F"/>
    <w:rsid w:val="0045278A"/>
    <w:rsid w:val="0046121B"/>
    <w:rsid w:val="00462B8E"/>
    <w:rsid w:val="004706C5"/>
    <w:rsid w:val="0048072E"/>
    <w:rsid w:val="00494A06"/>
    <w:rsid w:val="00494F8B"/>
    <w:rsid w:val="004A3B85"/>
    <w:rsid w:val="004C5D36"/>
    <w:rsid w:val="004D02F3"/>
    <w:rsid w:val="004D1A9A"/>
    <w:rsid w:val="004E27ED"/>
    <w:rsid w:val="004F0091"/>
    <w:rsid w:val="004F071D"/>
    <w:rsid w:val="004F1213"/>
    <w:rsid w:val="004F25DF"/>
    <w:rsid w:val="004F32BB"/>
    <w:rsid w:val="00504CA7"/>
    <w:rsid w:val="005152B1"/>
    <w:rsid w:val="00516F55"/>
    <w:rsid w:val="0052136E"/>
    <w:rsid w:val="0053154E"/>
    <w:rsid w:val="00545C85"/>
    <w:rsid w:val="00547A26"/>
    <w:rsid w:val="00550B71"/>
    <w:rsid w:val="005525CD"/>
    <w:rsid w:val="00555752"/>
    <w:rsid w:val="0056620A"/>
    <w:rsid w:val="00575CDD"/>
    <w:rsid w:val="0058738F"/>
    <w:rsid w:val="005A1198"/>
    <w:rsid w:val="005B7B3C"/>
    <w:rsid w:val="005C1803"/>
    <w:rsid w:val="005C2085"/>
    <w:rsid w:val="005C5FCE"/>
    <w:rsid w:val="005D49E9"/>
    <w:rsid w:val="005F6E66"/>
    <w:rsid w:val="00600F82"/>
    <w:rsid w:val="006237BD"/>
    <w:rsid w:val="0063163B"/>
    <w:rsid w:val="00635D99"/>
    <w:rsid w:val="00640C89"/>
    <w:rsid w:val="0064250E"/>
    <w:rsid w:val="00643C8D"/>
    <w:rsid w:val="00663057"/>
    <w:rsid w:val="00663C74"/>
    <w:rsid w:val="00665450"/>
    <w:rsid w:val="00674ACA"/>
    <w:rsid w:val="0068108B"/>
    <w:rsid w:val="00687A63"/>
    <w:rsid w:val="006A0770"/>
    <w:rsid w:val="006A1FA7"/>
    <w:rsid w:val="006A39DF"/>
    <w:rsid w:val="006A50D7"/>
    <w:rsid w:val="006C314C"/>
    <w:rsid w:val="006D6081"/>
    <w:rsid w:val="006D68C8"/>
    <w:rsid w:val="006F104E"/>
    <w:rsid w:val="00712E0E"/>
    <w:rsid w:val="00722CD2"/>
    <w:rsid w:val="00722D8C"/>
    <w:rsid w:val="00750675"/>
    <w:rsid w:val="00751F94"/>
    <w:rsid w:val="007520C3"/>
    <w:rsid w:val="00763F7B"/>
    <w:rsid w:val="00773AAC"/>
    <w:rsid w:val="0077768B"/>
    <w:rsid w:val="00795A59"/>
    <w:rsid w:val="007976D7"/>
    <w:rsid w:val="007A33A6"/>
    <w:rsid w:val="007B7140"/>
    <w:rsid w:val="007C1E8C"/>
    <w:rsid w:val="007D6753"/>
    <w:rsid w:val="007E2FD0"/>
    <w:rsid w:val="007F0BDE"/>
    <w:rsid w:val="008046F2"/>
    <w:rsid w:val="00813087"/>
    <w:rsid w:val="00814B8F"/>
    <w:rsid w:val="00832859"/>
    <w:rsid w:val="008338E2"/>
    <w:rsid w:val="00834CD4"/>
    <w:rsid w:val="008674D5"/>
    <w:rsid w:val="00877BC2"/>
    <w:rsid w:val="00887E22"/>
    <w:rsid w:val="00892806"/>
    <w:rsid w:val="0089356B"/>
    <w:rsid w:val="00895EAB"/>
    <w:rsid w:val="00897895"/>
    <w:rsid w:val="008A347B"/>
    <w:rsid w:val="008B2E70"/>
    <w:rsid w:val="008C08C0"/>
    <w:rsid w:val="008D2E5F"/>
    <w:rsid w:val="008D6A29"/>
    <w:rsid w:val="008E2587"/>
    <w:rsid w:val="008E57AE"/>
    <w:rsid w:val="008F0B83"/>
    <w:rsid w:val="008F381A"/>
    <w:rsid w:val="009122D4"/>
    <w:rsid w:val="00912D35"/>
    <w:rsid w:val="00916EF1"/>
    <w:rsid w:val="00923991"/>
    <w:rsid w:val="00926002"/>
    <w:rsid w:val="009265CC"/>
    <w:rsid w:val="00935352"/>
    <w:rsid w:val="00937D27"/>
    <w:rsid w:val="00967258"/>
    <w:rsid w:val="009739E9"/>
    <w:rsid w:val="00980253"/>
    <w:rsid w:val="009832C1"/>
    <w:rsid w:val="009915AA"/>
    <w:rsid w:val="009950BB"/>
    <w:rsid w:val="009A0423"/>
    <w:rsid w:val="009A38C5"/>
    <w:rsid w:val="009B0716"/>
    <w:rsid w:val="009B103B"/>
    <w:rsid w:val="009C49AC"/>
    <w:rsid w:val="009D7490"/>
    <w:rsid w:val="009D7F2D"/>
    <w:rsid w:val="009E3405"/>
    <w:rsid w:val="00A00D82"/>
    <w:rsid w:val="00A12ACC"/>
    <w:rsid w:val="00A24026"/>
    <w:rsid w:val="00A3315D"/>
    <w:rsid w:val="00A513CF"/>
    <w:rsid w:val="00A8427B"/>
    <w:rsid w:val="00A87638"/>
    <w:rsid w:val="00AA24DB"/>
    <w:rsid w:val="00AB0A85"/>
    <w:rsid w:val="00AC1217"/>
    <w:rsid w:val="00AC7780"/>
    <w:rsid w:val="00AD4250"/>
    <w:rsid w:val="00AE00D9"/>
    <w:rsid w:val="00AE53C1"/>
    <w:rsid w:val="00AE53F8"/>
    <w:rsid w:val="00AE7C64"/>
    <w:rsid w:val="00AF1CF0"/>
    <w:rsid w:val="00AF309A"/>
    <w:rsid w:val="00AF69C8"/>
    <w:rsid w:val="00B026A0"/>
    <w:rsid w:val="00B1037C"/>
    <w:rsid w:val="00B21240"/>
    <w:rsid w:val="00B46170"/>
    <w:rsid w:val="00B53C11"/>
    <w:rsid w:val="00B73E69"/>
    <w:rsid w:val="00B8267A"/>
    <w:rsid w:val="00B92054"/>
    <w:rsid w:val="00B922D0"/>
    <w:rsid w:val="00BB132B"/>
    <w:rsid w:val="00BB5CB4"/>
    <w:rsid w:val="00BC3C06"/>
    <w:rsid w:val="00BC4004"/>
    <w:rsid w:val="00BC5C3E"/>
    <w:rsid w:val="00BE06AB"/>
    <w:rsid w:val="00BE7519"/>
    <w:rsid w:val="00BF355B"/>
    <w:rsid w:val="00BF6712"/>
    <w:rsid w:val="00C021DF"/>
    <w:rsid w:val="00C0265B"/>
    <w:rsid w:val="00C04B01"/>
    <w:rsid w:val="00C35D6E"/>
    <w:rsid w:val="00C4137C"/>
    <w:rsid w:val="00C66AE6"/>
    <w:rsid w:val="00C73670"/>
    <w:rsid w:val="00C77CBE"/>
    <w:rsid w:val="00C87400"/>
    <w:rsid w:val="00C91152"/>
    <w:rsid w:val="00C91B17"/>
    <w:rsid w:val="00C95EB1"/>
    <w:rsid w:val="00C96D5F"/>
    <w:rsid w:val="00CA6220"/>
    <w:rsid w:val="00CA7401"/>
    <w:rsid w:val="00CB6C9A"/>
    <w:rsid w:val="00CC185C"/>
    <w:rsid w:val="00CD5D02"/>
    <w:rsid w:val="00CE183B"/>
    <w:rsid w:val="00CE700D"/>
    <w:rsid w:val="00D105EA"/>
    <w:rsid w:val="00D13E99"/>
    <w:rsid w:val="00D230C0"/>
    <w:rsid w:val="00D40969"/>
    <w:rsid w:val="00D45434"/>
    <w:rsid w:val="00D66951"/>
    <w:rsid w:val="00D830F5"/>
    <w:rsid w:val="00DA7E60"/>
    <w:rsid w:val="00DB3839"/>
    <w:rsid w:val="00DC08D9"/>
    <w:rsid w:val="00DC1294"/>
    <w:rsid w:val="00DC744F"/>
    <w:rsid w:val="00DD08D6"/>
    <w:rsid w:val="00DE6B76"/>
    <w:rsid w:val="00E00260"/>
    <w:rsid w:val="00E033FD"/>
    <w:rsid w:val="00E06BA3"/>
    <w:rsid w:val="00E10CD3"/>
    <w:rsid w:val="00E12D32"/>
    <w:rsid w:val="00E15AFB"/>
    <w:rsid w:val="00E22026"/>
    <w:rsid w:val="00E23328"/>
    <w:rsid w:val="00E413EB"/>
    <w:rsid w:val="00E42473"/>
    <w:rsid w:val="00E51A93"/>
    <w:rsid w:val="00E54EEE"/>
    <w:rsid w:val="00E719AE"/>
    <w:rsid w:val="00E71BD2"/>
    <w:rsid w:val="00E75373"/>
    <w:rsid w:val="00E8105D"/>
    <w:rsid w:val="00E91C83"/>
    <w:rsid w:val="00EB64FB"/>
    <w:rsid w:val="00EB6827"/>
    <w:rsid w:val="00EC73EA"/>
    <w:rsid w:val="00ED45F2"/>
    <w:rsid w:val="00ED72EE"/>
    <w:rsid w:val="00EE0EEE"/>
    <w:rsid w:val="00EE44B5"/>
    <w:rsid w:val="00F00D3D"/>
    <w:rsid w:val="00F0717C"/>
    <w:rsid w:val="00F16E1D"/>
    <w:rsid w:val="00F1795E"/>
    <w:rsid w:val="00F20996"/>
    <w:rsid w:val="00F40647"/>
    <w:rsid w:val="00F42DB0"/>
    <w:rsid w:val="00F6789D"/>
    <w:rsid w:val="00F83DBF"/>
    <w:rsid w:val="00F8435D"/>
    <w:rsid w:val="00F852EC"/>
    <w:rsid w:val="00F90465"/>
    <w:rsid w:val="00FB0F21"/>
    <w:rsid w:val="00FB1636"/>
    <w:rsid w:val="00FD5B90"/>
    <w:rsid w:val="00FE3DB6"/>
    <w:rsid w:val="00FE44B3"/>
    <w:rsid w:val="00FF0F05"/>
    <w:rsid w:val="00FF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9D7F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F2D"/>
    <w:rPr>
      <w:rFonts w:ascii="Arial" w:eastAsia="Times New Roman" w:hAnsi="Arial" w:cs="Arial"/>
      <w:b/>
      <w:bCs/>
      <w:kern w:val="32"/>
      <w:sz w:val="32"/>
      <w:szCs w:val="32"/>
      <w:lang w:eastAsia="en-AU"/>
    </w:rPr>
  </w:style>
  <w:style w:type="paragraph" w:styleId="Footer">
    <w:name w:val="footer"/>
    <w:basedOn w:val="Normal"/>
    <w:link w:val="FooterChar"/>
    <w:rsid w:val="009D7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D7F2D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semiHidden/>
    <w:unhideWhenUsed/>
    <w:rsid w:val="009A04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0423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KnowledgeTree\KnowledgeTree%20Tools\knowledgetre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knowledgetree.dot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sayers</dc:creator>
  <cp:keywords/>
  <dc:description/>
  <cp:lastModifiedBy>sayers</cp:lastModifiedBy>
  <cp:revision>2</cp:revision>
  <dcterms:created xsi:type="dcterms:W3CDTF">2013-10-21T04:24:00Z</dcterms:created>
  <dcterms:modified xsi:type="dcterms:W3CDTF">2013-10-21T04:24:00Z</dcterms:modified>
</cp:coreProperties>
</file>