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9C" w:rsidRPr="00F90D3F" w:rsidRDefault="0053159C" w:rsidP="00845195">
      <w:pPr>
        <w:jc w:val="both"/>
        <w:rPr>
          <w:b/>
          <w:bCs/>
        </w:rPr>
      </w:pPr>
      <w:r>
        <w:t>Additional file 1</w:t>
      </w:r>
      <w:bookmarkStart w:id="0" w:name="_GoBack"/>
      <w:bookmarkEnd w:id="0"/>
      <w:r w:rsidRPr="00F90D3F">
        <w:t>. Patient baseline clinical characteristics</w:t>
      </w:r>
      <w:r w:rsidRPr="00565094">
        <w:rPr>
          <w:i/>
          <w:iCs/>
        </w:rPr>
        <w:t>: Inpatients only</w:t>
      </w:r>
      <w:r w:rsidRPr="00F90D3F">
        <w:t xml:space="preserve"> by participating centre </w:t>
      </w:r>
      <w:r w:rsidRPr="00335ECA">
        <w:rPr>
          <w:sz w:val="18"/>
          <w:szCs w:val="18"/>
        </w:rPr>
        <w:t>ª</w:t>
      </w:r>
      <w:r>
        <w:rPr>
          <w:sz w:val="18"/>
          <w:szCs w:val="18"/>
        </w:rPr>
        <w:t xml:space="preserve"> (Mean, standard deviation)</w:t>
      </w:r>
    </w:p>
    <w:tbl>
      <w:tblPr>
        <w:tblW w:w="14580" w:type="dxa"/>
        <w:tblInd w:w="-10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92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53159C" w:rsidRPr="00F26C8E">
        <w:trPr>
          <w:cantSplit/>
          <w:tblHeader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1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26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2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17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3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16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4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16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N = 15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6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15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N = 13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8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11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9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8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10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N = 6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N = 5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1</w:t>
            </w:r>
            <w:r>
              <w:rPr>
                <w:sz w:val="18"/>
                <w:szCs w:val="18"/>
                <w:lang w:val="pt-BR"/>
              </w:rPr>
              <w:t>2</w:t>
            </w:r>
            <w:r w:rsidRPr="00F26C8E">
              <w:rPr>
                <w:sz w:val="18"/>
                <w:szCs w:val="18"/>
                <w:lang w:val="pt-BR"/>
              </w:rPr>
              <w:t xml:space="preserve"> 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2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1</w:t>
            </w:r>
            <w:r>
              <w:rPr>
                <w:sz w:val="18"/>
                <w:szCs w:val="18"/>
                <w:lang w:val="pt-BR"/>
              </w:rPr>
              <w:t>3</w:t>
            </w:r>
            <w:r w:rsidRPr="00F26C8E">
              <w:rPr>
                <w:sz w:val="18"/>
                <w:szCs w:val="18"/>
                <w:lang w:val="pt-BR"/>
              </w:rPr>
              <w:t>*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7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1</w:t>
            </w:r>
            <w:r>
              <w:rPr>
                <w:sz w:val="18"/>
                <w:szCs w:val="18"/>
                <w:lang w:val="pt-BR"/>
              </w:rPr>
              <w:t>4</w:t>
            </w:r>
            <w:r w:rsidRPr="00F26C8E">
              <w:rPr>
                <w:sz w:val="18"/>
                <w:szCs w:val="18"/>
                <w:lang w:val="pt-BR"/>
              </w:rPr>
              <w:t>*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  <w:lang w:val="pt-BR"/>
              </w:rPr>
            </w:pPr>
            <w:r w:rsidRPr="00F26C8E">
              <w:rPr>
                <w:sz w:val="18"/>
                <w:szCs w:val="18"/>
                <w:lang w:val="pt-BR"/>
              </w:rPr>
              <w:t>N = 4</w:t>
            </w:r>
          </w:p>
        </w:tc>
      </w:tr>
      <w:tr w:rsidR="0053159C" w:rsidRPr="00F26C8E">
        <w:trPr>
          <w:cantSplit/>
        </w:trPr>
        <w:tc>
          <w:tcPr>
            <w:tcW w:w="192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BMI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14.1 </w:t>
            </w:r>
            <w:r w:rsidRPr="00F26C8E">
              <w:rPr>
                <w:i/>
                <w:iCs/>
                <w:sz w:val="18"/>
                <w:szCs w:val="18"/>
              </w:rPr>
              <w:t>(1.8)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14.7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13.1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13.8 </w:t>
            </w:r>
            <w:r w:rsidRPr="00F26C8E">
              <w:rPr>
                <w:i/>
                <w:iCs/>
                <w:sz w:val="18"/>
                <w:szCs w:val="18"/>
              </w:rPr>
              <w:t>(1.2)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14.3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14.1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14.6 </w:t>
            </w:r>
            <w:r w:rsidRPr="00F26C8E">
              <w:rPr>
                <w:i/>
                <w:iCs/>
                <w:sz w:val="18"/>
                <w:szCs w:val="18"/>
              </w:rPr>
              <w:t>(2.5)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12.7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13.5 </w:t>
            </w:r>
            <w:r w:rsidRPr="00F26C8E">
              <w:rPr>
                <w:i/>
                <w:iCs/>
                <w:sz w:val="18"/>
                <w:szCs w:val="18"/>
              </w:rPr>
              <w:t>(1.8)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14.0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14.9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14.3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14.2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16.2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</w:tr>
      <w:tr w:rsidR="0053159C" w:rsidRPr="00F26C8E">
        <w:trPr>
          <w:cantSplit/>
        </w:trPr>
        <w:tc>
          <w:tcPr>
            <w:tcW w:w="192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Weight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38.8 </w:t>
            </w:r>
            <w:r w:rsidRPr="00F26C8E">
              <w:rPr>
                <w:i/>
                <w:iCs/>
                <w:sz w:val="18"/>
                <w:szCs w:val="18"/>
              </w:rPr>
              <w:t>(7.4)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39.1 </w:t>
            </w:r>
            <w:r w:rsidRPr="00F26C8E">
              <w:rPr>
                <w:i/>
                <w:iCs/>
                <w:sz w:val="18"/>
                <w:szCs w:val="18"/>
              </w:rPr>
              <w:t>(4.3)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35.4 </w:t>
            </w:r>
            <w:r w:rsidRPr="00F26C8E">
              <w:rPr>
                <w:i/>
                <w:iCs/>
                <w:sz w:val="18"/>
                <w:szCs w:val="18"/>
              </w:rPr>
              <w:t>(5.5)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37.3 (5.2)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40.5 </w:t>
            </w:r>
            <w:r w:rsidRPr="00F26C8E">
              <w:rPr>
                <w:i/>
                <w:iCs/>
                <w:sz w:val="18"/>
                <w:szCs w:val="18"/>
              </w:rPr>
              <w:t>(5.6)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37.9 </w:t>
            </w:r>
            <w:r w:rsidRPr="00F26C8E">
              <w:rPr>
                <w:i/>
                <w:iCs/>
                <w:sz w:val="18"/>
                <w:szCs w:val="18"/>
              </w:rPr>
              <w:t>(4.2)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41.5 </w:t>
            </w:r>
            <w:r w:rsidRPr="00F26C8E">
              <w:rPr>
                <w:i/>
                <w:iCs/>
                <w:sz w:val="18"/>
                <w:szCs w:val="18"/>
              </w:rPr>
              <w:t>(7.5)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34.9 </w:t>
            </w:r>
            <w:r w:rsidRPr="00F26C8E">
              <w:rPr>
                <w:i/>
                <w:iCs/>
                <w:sz w:val="18"/>
                <w:szCs w:val="18"/>
              </w:rPr>
              <w:t>(5.6)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36.0 </w:t>
            </w:r>
            <w:r w:rsidRPr="00F26C8E">
              <w:rPr>
                <w:i/>
                <w:iCs/>
                <w:sz w:val="18"/>
                <w:szCs w:val="18"/>
              </w:rPr>
              <w:t>(6.8)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39.2 </w:t>
            </w:r>
            <w:r w:rsidRPr="00F26C8E">
              <w:rPr>
                <w:i/>
                <w:iCs/>
                <w:sz w:val="18"/>
                <w:szCs w:val="18"/>
              </w:rPr>
              <w:t>(5.0)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38.3 </w:t>
            </w:r>
            <w:r w:rsidRPr="00F26C8E">
              <w:rPr>
                <w:i/>
                <w:iCs/>
                <w:sz w:val="18"/>
                <w:szCs w:val="18"/>
              </w:rPr>
              <w:t>(4.8)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39.5 </w:t>
            </w:r>
            <w:r w:rsidRPr="00F26C8E">
              <w:rPr>
                <w:i/>
                <w:iCs/>
                <w:sz w:val="18"/>
                <w:szCs w:val="18"/>
              </w:rPr>
              <w:t>(2.1)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38.5 </w:t>
            </w:r>
            <w:r w:rsidRPr="00F26C8E">
              <w:rPr>
                <w:i/>
                <w:iCs/>
                <w:sz w:val="18"/>
                <w:szCs w:val="18"/>
              </w:rPr>
              <w:t>(6.6)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43.1 </w:t>
            </w:r>
            <w:r w:rsidRPr="00F26C8E">
              <w:rPr>
                <w:i/>
                <w:iCs/>
                <w:sz w:val="18"/>
                <w:szCs w:val="18"/>
              </w:rPr>
              <w:t>(5.4)</w:t>
            </w:r>
          </w:p>
        </w:tc>
      </w:tr>
      <w:tr w:rsidR="0053159C" w:rsidRPr="00F26C8E">
        <w:trPr>
          <w:cantSplit/>
        </w:trPr>
        <w:tc>
          <w:tcPr>
            <w:tcW w:w="192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ge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27.9</w:t>
            </w:r>
            <w:r w:rsidRPr="00F26C8E">
              <w:rPr>
                <w:sz w:val="18"/>
                <w:szCs w:val="18"/>
              </w:rPr>
              <w:t xml:space="preserve"> </w:t>
            </w:r>
            <w:r w:rsidRPr="00F26C8E">
              <w:rPr>
                <w:i/>
                <w:iCs/>
                <w:sz w:val="18"/>
                <w:szCs w:val="18"/>
              </w:rPr>
              <w:t>(8.</w:t>
            </w:r>
            <w:r>
              <w:rPr>
                <w:i/>
                <w:iCs/>
                <w:sz w:val="18"/>
                <w:szCs w:val="18"/>
              </w:rPr>
              <w:t>2</w:t>
            </w:r>
            <w:r w:rsidRPr="00F26C8E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33.1 </w:t>
            </w:r>
            <w:r w:rsidRPr="00F26C8E">
              <w:rPr>
                <w:i/>
                <w:iCs/>
                <w:sz w:val="18"/>
                <w:szCs w:val="18"/>
              </w:rPr>
              <w:t>(14.3)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24.3 </w:t>
            </w:r>
            <w:r w:rsidRPr="00F26C8E">
              <w:rPr>
                <w:i/>
                <w:iCs/>
                <w:sz w:val="18"/>
                <w:szCs w:val="18"/>
              </w:rPr>
              <w:t>(8.2)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24.</w:t>
            </w:r>
            <w:r>
              <w:rPr>
                <w:sz w:val="18"/>
                <w:szCs w:val="18"/>
              </w:rPr>
              <w:t>6</w:t>
            </w:r>
            <w:r w:rsidRPr="00F26C8E">
              <w:rPr>
                <w:sz w:val="18"/>
                <w:szCs w:val="18"/>
              </w:rPr>
              <w:t xml:space="preserve"> </w:t>
            </w:r>
            <w:r w:rsidRPr="00F26C8E">
              <w:rPr>
                <w:i/>
                <w:iCs/>
                <w:sz w:val="18"/>
                <w:szCs w:val="18"/>
              </w:rPr>
              <w:t>(9.</w:t>
            </w:r>
            <w:r>
              <w:rPr>
                <w:i/>
                <w:iCs/>
                <w:sz w:val="18"/>
                <w:szCs w:val="18"/>
              </w:rPr>
              <w:t>6</w:t>
            </w:r>
            <w:r w:rsidRPr="00F26C8E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23.7 </w:t>
            </w:r>
            <w:r w:rsidRPr="00F26C8E">
              <w:rPr>
                <w:i/>
                <w:iCs/>
                <w:sz w:val="18"/>
                <w:szCs w:val="18"/>
              </w:rPr>
              <w:t>(5.0)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23.4 </w:t>
            </w:r>
            <w:r w:rsidRPr="00F26C8E">
              <w:rPr>
                <w:i/>
                <w:iCs/>
                <w:sz w:val="18"/>
                <w:szCs w:val="18"/>
              </w:rPr>
              <w:t>(5.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F26C8E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23.4</w:t>
            </w:r>
            <w:r w:rsidRPr="00F26C8E">
              <w:rPr>
                <w:sz w:val="18"/>
                <w:szCs w:val="18"/>
              </w:rPr>
              <w:t xml:space="preserve"> </w:t>
            </w:r>
            <w:r w:rsidRPr="00F26C8E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7.4</w:t>
            </w:r>
            <w:r w:rsidRPr="00F26C8E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30.8 </w:t>
            </w:r>
            <w:r w:rsidRPr="00F26C8E">
              <w:rPr>
                <w:i/>
                <w:iCs/>
                <w:sz w:val="18"/>
                <w:szCs w:val="18"/>
              </w:rPr>
              <w:t>(6.7)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30.5 </w:t>
            </w:r>
            <w:r w:rsidRPr="00F26C8E">
              <w:rPr>
                <w:i/>
                <w:iCs/>
                <w:sz w:val="18"/>
                <w:szCs w:val="18"/>
              </w:rPr>
              <w:t>(8.0)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21.2 </w:t>
            </w:r>
            <w:r w:rsidRPr="00F26C8E">
              <w:rPr>
                <w:i/>
                <w:iCs/>
                <w:sz w:val="18"/>
                <w:szCs w:val="18"/>
              </w:rPr>
              <w:t>(3.3)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25.0 </w:t>
            </w:r>
            <w:r w:rsidRPr="00F26C8E">
              <w:rPr>
                <w:i/>
                <w:iCs/>
                <w:sz w:val="18"/>
                <w:szCs w:val="18"/>
              </w:rPr>
              <w:t>(9.6)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24.5 </w:t>
            </w:r>
            <w:r w:rsidRPr="00F26C8E">
              <w:rPr>
                <w:i/>
                <w:iCs/>
                <w:sz w:val="18"/>
                <w:szCs w:val="18"/>
              </w:rPr>
              <w:t>(7.8)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15.6 </w:t>
            </w:r>
            <w:r w:rsidRPr="00F26C8E">
              <w:rPr>
                <w:i/>
                <w:iCs/>
                <w:sz w:val="18"/>
                <w:szCs w:val="18"/>
              </w:rPr>
              <w:t>(1.5)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15.3</w:t>
            </w:r>
            <w:r w:rsidRPr="00F26C8E">
              <w:rPr>
                <w:sz w:val="18"/>
                <w:szCs w:val="18"/>
              </w:rPr>
              <w:t xml:space="preserve"> </w:t>
            </w:r>
            <w:r w:rsidRPr="00F26C8E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0.6</w:t>
            </w:r>
            <w:r w:rsidRPr="00F26C8E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53159C" w:rsidRPr="00F26C8E">
        <w:trPr>
          <w:cantSplit/>
        </w:trPr>
        <w:tc>
          <w:tcPr>
            <w:tcW w:w="1924" w:type="dxa"/>
            <w:tcBorders>
              <w:top w:val="nil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of onset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17.7 </w:t>
            </w:r>
            <w:r w:rsidRPr="00F26C8E">
              <w:rPr>
                <w:i/>
                <w:iCs/>
                <w:sz w:val="18"/>
                <w:szCs w:val="18"/>
              </w:rPr>
              <w:t>(5.3)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18.7 </w:t>
            </w:r>
            <w:r w:rsidRPr="00F26C8E">
              <w:rPr>
                <w:i/>
                <w:iCs/>
                <w:sz w:val="18"/>
                <w:szCs w:val="18"/>
              </w:rPr>
              <w:t>(7.1)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16.3 </w:t>
            </w:r>
            <w:r w:rsidRPr="00F26C8E">
              <w:rPr>
                <w:i/>
                <w:iCs/>
                <w:sz w:val="18"/>
                <w:szCs w:val="18"/>
              </w:rPr>
              <w:t>(2.2)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15.7 </w:t>
            </w:r>
            <w:r w:rsidRPr="00F26C8E">
              <w:rPr>
                <w:i/>
                <w:iCs/>
                <w:sz w:val="18"/>
                <w:szCs w:val="18"/>
              </w:rPr>
              <w:t>(3.9)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17.8 </w:t>
            </w:r>
            <w:r w:rsidRPr="00F26C8E">
              <w:rPr>
                <w:i/>
                <w:iCs/>
                <w:sz w:val="18"/>
                <w:szCs w:val="18"/>
              </w:rPr>
              <w:t>(5.9)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14.8 </w:t>
            </w:r>
            <w:r w:rsidRPr="00F26C8E">
              <w:rPr>
                <w:i/>
                <w:iCs/>
                <w:sz w:val="18"/>
                <w:szCs w:val="18"/>
              </w:rPr>
              <w:t>(2.8)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18.2 </w:t>
            </w:r>
            <w:r w:rsidRPr="00F26C8E">
              <w:rPr>
                <w:i/>
                <w:iCs/>
                <w:sz w:val="18"/>
                <w:szCs w:val="18"/>
              </w:rPr>
              <w:t>(6.1)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14.9 </w:t>
            </w:r>
            <w:r w:rsidRPr="00F26C8E">
              <w:rPr>
                <w:i/>
                <w:iCs/>
                <w:sz w:val="18"/>
                <w:szCs w:val="18"/>
              </w:rPr>
              <w:t>(2.8)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18.4 </w:t>
            </w:r>
            <w:r w:rsidRPr="00F26C8E">
              <w:rPr>
                <w:i/>
                <w:iCs/>
                <w:sz w:val="18"/>
                <w:szCs w:val="18"/>
              </w:rPr>
              <w:t>(12.0)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17.0 </w:t>
            </w:r>
            <w:r w:rsidRPr="00F26C8E">
              <w:rPr>
                <w:i/>
                <w:iCs/>
                <w:sz w:val="18"/>
                <w:szCs w:val="18"/>
              </w:rPr>
              <w:t>(5.4)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15.8 </w:t>
            </w:r>
            <w:r w:rsidRPr="00F26C8E">
              <w:rPr>
                <w:i/>
                <w:iCs/>
                <w:sz w:val="18"/>
                <w:szCs w:val="18"/>
              </w:rPr>
              <w:t>(4.1)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8.0 </w:t>
            </w:r>
            <w:r w:rsidRPr="00F26C8E">
              <w:rPr>
                <w:i/>
                <w:iCs/>
                <w:sz w:val="18"/>
                <w:szCs w:val="18"/>
              </w:rPr>
              <w:t>(4.2)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14.0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  <w:tcBorders>
              <w:top w:val="nil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12.8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Length of illness (years)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8.1 </w:t>
            </w:r>
            <w:r w:rsidRPr="00F26C8E">
              <w:rPr>
                <w:i/>
                <w:iCs/>
                <w:sz w:val="18"/>
                <w:szCs w:val="18"/>
              </w:rPr>
              <w:t>(6.5)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12.5 </w:t>
            </w:r>
            <w:r w:rsidRPr="00F26C8E">
              <w:rPr>
                <w:i/>
                <w:iCs/>
                <w:sz w:val="18"/>
                <w:szCs w:val="18"/>
              </w:rPr>
              <w:t>(12.8)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5.5 </w:t>
            </w:r>
            <w:r w:rsidRPr="00F26C8E">
              <w:rPr>
                <w:i/>
                <w:iCs/>
                <w:sz w:val="18"/>
                <w:szCs w:val="18"/>
              </w:rPr>
              <w:t>(4.3)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7.2 </w:t>
            </w:r>
            <w:r w:rsidRPr="00F26C8E">
              <w:rPr>
                <w:i/>
                <w:iCs/>
                <w:sz w:val="18"/>
                <w:szCs w:val="18"/>
              </w:rPr>
              <w:t>(10.5)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4.2 </w:t>
            </w:r>
            <w:r w:rsidRPr="00F26C8E">
              <w:rPr>
                <w:i/>
                <w:iCs/>
                <w:sz w:val="18"/>
                <w:szCs w:val="18"/>
              </w:rPr>
              <w:t>(3.1)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8.9 </w:t>
            </w:r>
            <w:r w:rsidRPr="00F26C8E">
              <w:rPr>
                <w:i/>
                <w:iCs/>
                <w:sz w:val="18"/>
                <w:szCs w:val="18"/>
              </w:rPr>
              <w:t>(6.0)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6.5 </w:t>
            </w:r>
            <w:r w:rsidRPr="00F26C8E">
              <w:rPr>
                <w:i/>
                <w:iCs/>
                <w:sz w:val="18"/>
                <w:szCs w:val="18"/>
              </w:rPr>
              <w:t>(5.2)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13.5 </w:t>
            </w:r>
            <w:r w:rsidRPr="00F26C8E">
              <w:rPr>
                <w:i/>
                <w:iCs/>
                <w:sz w:val="18"/>
                <w:szCs w:val="18"/>
              </w:rPr>
              <w:t>(10.0)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12.2 </w:t>
            </w:r>
            <w:r w:rsidRPr="00F26C8E">
              <w:rPr>
                <w:i/>
                <w:iCs/>
                <w:sz w:val="18"/>
                <w:szCs w:val="18"/>
              </w:rPr>
              <w:t>(9.5)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4.3 </w:t>
            </w:r>
            <w:r w:rsidRPr="00F26C8E">
              <w:rPr>
                <w:i/>
                <w:iCs/>
                <w:sz w:val="18"/>
                <w:szCs w:val="18"/>
              </w:rPr>
              <w:t>(4.8)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5.0 </w:t>
            </w:r>
            <w:r w:rsidRPr="00F26C8E">
              <w:rPr>
                <w:i/>
                <w:iCs/>
                <w:sz w:val="18"/>
                <w:szCs w:val="18"/>
              </w:rPr>
              <w:t>(5.6)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5.0 </w:t>
            </w:r>
            <w:r w:rsidRPr="00F26C8E">
              <w:rPr>
                <w:i/>
                <w:iCs/>
                <w:sz w:val="18"/>
                <w:szCs w:val="18"/>
              </w:rPr>
              <w:t>(4.2)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1.8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(2.0)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Lowest lifetime BMI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12.9 </w:t>
            </w:r>
            <w:r w:rsidRPr="00F26C8E">
              <w:rPr>
                <w:i/>
                <w:iCs/>
                <w:sz w:val="18"/>
                <w:szCs w:val="18"/>
              </w:rPr>
              <w:t>(1.9)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13.1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12.3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12.9 </w:t>
            </w:r>
            <w:r w:rsidRPr="00F26C8E">
              <w:rPr>
                <w:i/>
                <w:iCs/>
                <w:sz w:val="18"/>
                <w:szCs w:val="18"/>
              </w:rPr>
              <w:t>(1.9)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13.3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12.1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13.1 </w:t>
            </w:r>
            <w:r w:rsidRPr="00F26C8E">
              <w:rPr>
                <w:i/>
                <w:iCs/>
                <w:sz w:val="18"/>
                <w:szCs w:val="18"/>
              </w:rPr>
              <w:t>(1.5)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11.7 </w:t>
            </w:r>
            <w:r w:rsidRPr="00F26C8E">
              <w:rPr>
                <w:i/>
                <w:iCs/>
                <w:sz w:val="18"/>
                <w:szCs w:val="18"/>
              </w:rPr>
              <w:t>(2.1)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11.8 </w:t>
            </w:r>
            <w:r w:rsidRPr="00F26C8E">
              <w:rPr>
                <w:i/>
                <w:iCs/>
                <w:sz w:val="18"/>
                <w:szCs w:val="18"/>
              </w:rPr>
              <w:t>(1.8)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12.6 </w:t>
            </w:r>
            <w:r w:rsidRPr="00F26C8E">
              <w:rPr>
                <w:i/>
                <w:iCs/>
                <w:sz w:val="18"/>
                <w:szCs w:val="18"/>
              </w:rPr>
              <w:t>(2.0)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13.4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10.4 </w:t>
            </w:r>
            <w:r w:rsidRPr="00F26C8E">
              <w:rPr>
                <w:i/>
                <w:iCs/>
                <w:sz w:val="18"/>
                <w:szCs w:val="18"/>
              </w:rPr>
              <w:t>(0.1)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13.0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15.0 </w:t>
            </w:r>
            <w:r w:rsidRPr="00F26C8E">
              <w:rPr>
                <w:i/>
                <w:iCs/>
                <w:sz w:val="18"/>
                <w:szCs w:val="18"/>
              </w:rPr>
              <w:t>(2.4)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previous admissions</w:t>
            </w:r>
            <w:r w:rsidRPr="00F26C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1.0 (0 – 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 (0 – 3.5)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 (0 – 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  <w:highlight w:val="yellow"/>
              </w:rPr>
            </w:pPr>
            <w:r w:rsidRPr="00F26C8E">
              <w:rPr>
                <w:sz w:val="18"/>
                <w:szCs w:val="18"/>
              </w:rPr>
              <w:t>0.0 (0 – 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1.0 (0 – 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1.0 (0 – 3.0)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0.5 (0 – 2.8)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 (0 – 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2.0 (1 – 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0.5 (0 – 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2.0 (1 – 3.5)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3.5 </w:t>
            </w:r>
            <w:r w:rsidRPr="00F26C8E">
              <w:rPr>
                <w:i/>
                <w:iCs/>
                <w:sz w:val="18"/>
                <w:szCs w:val="18"/>
              </w:rPr>
              <w:t>(2.0 – 3.5)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 (0 – 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 (0 – 1.0)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EDE-Q Total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4.2 </w:t>
            </w:r>
            <w:r w:rsidRPr="00F26C8E">
              <w:rPr>
                <w:i/>
                <w:iCs/>
                <w:sz w:val="18"/>
                <w:szCs w:val="18"/>
              </w:rPr>
              <w:t>(1.2)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3.8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4.2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4.3</w:t>
            </w:r>
            <w:r w:rsidRPr="00F26C8E">
              <w:rPr>
                <w:i/>
                <w:iCs/>
                <w:sz w:val="18"/>
                <w:szCs w:val="18"/>
              </w:rPr>
              <w:t xml:space="preserve"> (1.6)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4.9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3.9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4.2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4.1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4.5 </w:t>
            </w:r>
            <w:r w:rsidRPr="00F26C8E">
              <w:rPr>
                <w:i/>
                <w:iCs/>
                <w:sz w:val="18"/>
                <w:szCs w:val="18"/>
              </w:rPr>
              <w:t>(0.6)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3.5 </w:t>
            </w:r>
            <w:r w:rsidRPr="00F26C8E">
              <w:rPr>
                <w:i/>
                <w:iCs/>
                <w:sz w:val="18"/>
                <w:szCs w:val="18"/>
              </w:rPr>
              <w:t>(2.1)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4.9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4.5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4.5 </w:t>
            </w:r>
            <w:r w:rsidRPr="00F26C8E">
              <w:rPr>
                <w:i/>
                <w:iCs/>
                <w:sz w:val="18"/>
                <w:szCs w:val="18"/>
              </w:rPr>
              <w:t>(1.5)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3.7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OBE: Yes N (%)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11 </w:t>
            </w:r>
            <w:r w:rsidRPr="00F26C8E">
              <w:rPr>
                <w:i/>
                <w:iCs/>
                <w:sz w:val="18"/>
                <w:szCs w:val="18"/>
              </w:rPr>
              <w:t>(42%)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9 </w:t>
            </w:r>
            <w:r w:rsidRPr="00F26C8E">
              <w:rPr>
                <w:i/>
                <w:iCs/>
                <w:sz w:val="18"/>
                <w:szCs w:val="18"/>
              </w:rPr>
              <w:t>(53%)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(31%)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(27%)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(33%)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(20%)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 </w:t>
            </w:r>
            <w:r w:rsidRPr="00F26C8E">
              <w:rPr>
                <w:i/>
                <w:iCs/>
                <w:sz w:val="18"/>
                <w:szCs w:val="18"/>
              </w:rPr>
              <w:t>(46%)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(36%)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(17%)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(67%)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(60%)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(25%)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LOC: Yes N (%)</w:t>
            </w:r>
          </w:p>
        </w:tc>
        <w:tc>
          <w:tcPr>
            <w:tcW w:w="904" w:type="dxa"/>
          </w:tcPr>
          <w:p w:rsidR="0053159C" w:rsidRPr="00F26C8E" w:rsidRDefault="0053159C" w:rsidP="0057736A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 </w:t>
            </w:r>
            <w:r w:rsidRPr="00F26C8E">
              <w:rPr>
                <w:i/>
                <w:iCs/>
                <w:sz w:val="18"/>
                <w:szCs w:val="18"/>
              </w:rPr>
              <w:t>(60%)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9 </w:t>
            </w:r>
            <w:r w:rsidRPr="00F26C8E">
              <w:rPr>
                <w:i/>
                <w:iCs/>
                <w:sz w:val="18"/>
                <w:szCs w:val="18"/>
              </w:rPr>
              <w:t>(56%)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(44%)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 </w:t>
            </w:r>
            <w:r w:rsidRPr="00F26C8E">
              <w:rPr>
                <w:i/>
                <w:iCs/>
                <w:sz w:val="18"/>
                <w:szCs w:val="18"/>
              </w:rPr>
              <w:t>(57%)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(47%)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9 </w:t>
            </w:r>
            <w:r w:rsidRPr="00F26C8E">
              <w:rPr>
                <w:i/>
                <w:iCs/>
                <w:sz w:val="18"/>
                <w:szCs w:val="18"/>
              </w:rPr>
              <w:t>(82%)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(83%)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4 (</w:t>
            </w:r>
            <w:r w:rsidRPr="00F26C8E">
              <w:rPr>
                <w:i/>
                <w:iCs/>
                <w:sz w:val="18"/>
                <w:szCs w:val="18"/>
              </w:rPr>
              <w:t>67%)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(80%)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(33%)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SIV: Yes N (%)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 </w:t>
            </w:r>
            <w:r w:rsidRPr="00F26C8E">
              <w:rPr>
                <w:i/>
                <w:iCs/>
                <w:sz w:val="18"/>
                <w:szCs w:val="18"/>
              </w:rPr>
              <w:t>(31%)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(13%)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(19%)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(29%)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(33%)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(27%)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 </w:t>
            </w:r>
            <w:r w:rsidRPr="00F26C8E">
              <w:rPr>
                <w:i/>
                <w:iCs/>
                <w:sz w:val="18"/>
                <w:szCs w:val="18"/>
              </w:rPr>
              <w:t>(42%)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(22%)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(17%)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(33%)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(40%)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(67%)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LAXATIVES: Yes N</w:t>
            </w:r>
            <w:r>
              <w:rPr>
                <w:sz w:val="18"/>
                <w:szCs w:val="18"/>
              </w:rPr>
              <w:t xml:space="preserve"> </w:t>
            </w:r>
            <w:r w:rsidRPr="00F26C8E">
              <w:rPr>
                <w:sz w:val="18"/>
                <w:szCs w:val="18"/>
              </w:rPr>
              <w:t>(%)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(27%)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(19%)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 </w:t>
            </w:r>
            <w:r w:rsidRPr="00F26C8E">
              <w:rPr>
                <w:i/>
                <w:iCs/>
                <w:sz w:val="18"/>
                <w:szCs w:val="18"/>
              </w:rPr>
              <w:t>(29%)</w:t>
            </w:r>
          </w:p>
        </w:tc>
        <w:tc>
          <w:tcPr>
            <w:tcW w:w="904" w:type="dxa"/>
          </w:tcPr>
          <w:p w:rsidR="0053159C" w:rsidRPr="00F26C8E" w:rsidRDefault="0053159C" w:rsidP="0027735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(20%)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(20%)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(17%)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(30%)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(17%)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DIURETICS: Yes N</w:t>
            </w:r>
            <w:r>
              <w:rPr>
                <w:sz w:val="18"/>
                <w:szCs w:val="18"/>
              </w:rPr>
              <w:t xml:space="preserve"> </w:t>
            </w:r>
            <w:r w:rsidRPr="00F26C8E">
              <w:rPr>
                <w:sz w:val="18"/>
                <w:szCs w:val="18"/>
              </w:rPr>
              <w:t>(%)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(12%)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(8%)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</w:t>
            </w:r>
            <w:r w:rsidRPr="00F26C8E">
              <w:rPr>
                <w:i/>
                <w:iCs/>
                <w:sz w:val="18"/>
                <w:szCs w:val="18"/>
              </w:rPr>
              <w:t xml:space="preserve"> (8%)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 </w:t>
            </w:r>
            <w:r w:rsidRPr="00F26C8E">
              <w:rPr>
                <w:i/>
                <w:iCs/>
                <w:sz w:val="18"/>
                <w:szCs w:val="18"/>
              </w:rPr>
              <w:t>(17%)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1 (20%)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0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EXCESSIVE EXERCISE: Yes N(%)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13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(44%)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10 </w:t>
            </w:r>
            <w:r w:rsidRPr="00F26C8E">
              <w:rPr>
                <w:i/>
                <w:iCs/>
                <w:sz w:val="18"/>
                <w:szCs w:val="18"/>
              </w:rPr>
              <w:t>(63%)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11 </w:t>
            </w:r>
            <w:r w:rsidRPr="00F26C8E">
              <w:rPr>
                <w:i/>
                <w:iCs/>
                <w:sz w:val="18"/>
                <w:szCs w:val="18"/>
              </w:rPr>
              <w:t>(73%)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9 </w:t>
            </w:r>
            <w:r w:rsidRPr="00F26C8E">
              <w:rPr>
                <w:i/>
                <w:iCs/>
                <w:sz w:val="18"/>
                <w:szCs w:val="18"/>
              </w:rPr>
              <w:t>(60%)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10 </w:t>
            </w:r>
            <w:r w:rsidRPr="00F26C8E">
              <w:rPr>
                <w:i/>
                <w:iCs/>
                <w:sz w:val="18"/>
                <w:szCs w:val="18"/>
              </w:rPr>
              <w:t>(67%)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 </w:t>
            </w:r>
            <w:r w:rsidRPr="00F26C8E">
              <w:rPr>
                <w:i/>
                <w:iCs/>
                <w:sz w:val="18"/>
                <w:szCs w:val="18"/>
              </w:rPr>
              <w:t>(58%)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 </w:t>
            </w:r>
            <w:r w:rsidRPr="00F26C8E">
              <w:rPr>
                <w:i/>
                <w:iCs/>
                <w:sz w:val="18"/>
                <w:szCs w:val="18"/>
              </w:rPr>
              <w:t>(67%)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(38%)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(33%)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(60%)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(100%)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 </w:t>
            </w:r>
            <w:r w:rsidRPr="00F26C8E">
              <w:rPr>
                <w:i/>
                <w:iCs/>
                <w:sz w:val="18"/>
                <w:szCs w:val="18"/>
              </w:rPr>
              <w:t>(75%)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 </w:t>
            </w:r>
            <w:r w:rsidRPr="00F26C8E">
              <w:rPr>
                <w:i/>
                <w:iCs/>
                <w:sz w:val="18"/>
                <w:szCs w:val="18"/>
              </w:rPr>
              <w:t>(50%)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DASS total</w:t>
            </w:r>
          </w:p>
        </w:tc>
        <w:tc>
          <w:tcPr>
            <w:tcW w:w="904" w:type="dxa"/>
          </w:tcPr>
          <w:p w:rsidR="0053159C" w:rsidRPr="00F26C8E" w:rsidRDefault="0053159C" w:rsidP="007A6E57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81.2 </w:t>
            </w:r>
            <w:r w:rsidRPr="00F26C8E">
              <w:rPr>
                <w:i/>
                <w:iCs/>
                <w:sz w:val="18"/>
                <w:szCs w:val="18"/>
              </w:rPr>
              <w:t>(29.6)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66.8 </w:t>
            </w:r>
            <w:r w:rsidRPr="00F26C8E">
              <w:rPr>
                <w:i/>
                <w:iCs/>
                <w:sz w:val="18"/>
                <w:szCs w:val="18"/>
              </w:rPr>
              <w:t>(29.1)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80.3 </w:t>
            </w:r>
            <w:r w:rsidRPr="00F26C8E">
              <w:rPr>
                <w:i/>
                <w:iCs/>
                <w:sz w:val="18"/>
                <w:szCs w:val="18"/>
              </w:rPr>
              <w:t>(22.8)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79.6 </w:t>
            </w:r>
            <w:r w:rsidRPr="00F26C8E">
              <w:rPr>
                <w:i/>
                <w:iCs/>
                <w:sz w:val="18"/>
                <w:szCs w:val="18"/>
              </w:rPr>
              <w:t>(31.7)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85.3 </w:t>
            </w:r>
            <w:r w:rsidRPr="00F26C8E">
              <w:rPr>
                <w:i/>
                <w:iCs/>
                <w:sz w:val="18"/>
                <w:szCs w:val="18"/>
              </w:rPr>
              <w:t>(18.5)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73.7 </w:t>
            </w:r>
            <w:r w:rsidRPr="00F26C8E">
              <w:rPr>
                <w:i/>
                <w:iCs/>
                <w:sz w:val="18"/>
                <w:szCs w:val="18"/>
              </w:rPr>
              <w:t>(30.4)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81.5 </w:t>
            </w:r>
            <w:r w:rsidRPr="00F26C8E">
              <w:rPr>
                <w:i/>
                <w:iCs/>
                <w:sz w:val="18"/>
                <w:szCs w:val="18"/>
              </w:rPr>
              <w:t>(20.3)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82.6 </w:t>
            </w:r>
            <w:r w:rsidRPr="00F26C8E">
              <w:rPr>
                <w:i/>
                <w:iCs/>
                <w:sz w:val="18"/>
                <w:szCs w:val="18"/>
              </w:rPr>
              <w:t>(26.4)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81.0 </w:t>
            </w:r>
            <w:r w:rsidRPr="00F26C8E">
              <w:rPr>
                <w:i/>
                <w:iCs/>
                <w:sz w:val="18"/>
                <w:szCs w:val="18"/>
              </w:rPr>
              <w:t>(24.2)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46.3 </w:t>
            </w:r>
            <w:r w:rsidRPr="00F26C8E">
              <w:rPr>
                <w:i/>
                <w:iCs/>
                <w:sz w:val="18"/>
                <w:szCs w:val="18"/>
              </w:rPr>
              <w:t>(46.3)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80.0 </w:t>
            </w:r>
            <w:r w:rsidRPr="00F26C8E">
              <w:rPr>
                <w:i/>
                <w:iCs/>
                <w:sz w:val="18"/>
                <w:szCs w:val="18"/>
              </w:rPr>
              <w:t>(15.6)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101.0 </w:t>
            </w:r>
            <w:r w:rsidRPr="00F26C8E">
              <w:rPr>
                <w:i/>
                <w:iCs/>
                <w:sz w:val="18"/>
                <w:szCs w:val="18"/>
              </w:rPr>
              <w:t>(21.2)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72.0 </w:t>
            </w:r>
            <w:r w:rsidRPr="00F26C8E">
              <w:rPr>
                <w:i/>
                <w:iCs/>
                <w:sz w:val="18"/>
                <w:szCs w:val="18"/>
              </w:rPr>
              <w:t>(45.6)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78.5 </w:t>
            </w:r>
            <w:r w:rsidRPr="00F26C8E">
              <w:rPr>
                <w:i/>
                <w:iCs/>
                <w:sz w:val="18"/>
                <w:szCs w:val="18"/>
              </w:rPr>
              <w:t>(22.3)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Importance to change (1-10)</w:t>
            </w:r>
          </w:p>
        </w:tc>
        <w:tc>
          <w:tcPr>
            <w:tcW w:w="904" w:type="dxa"/>
          </w:tcPr>
          <w:p w:rsidR="0053159C" w:rsidRPr="00F26C8E" w:rsidRDefault="0053159C" w:rsidP="007A6E57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8.8 </w:t>
            </w:r>
            <w:r w:rsidRPr="00F26C8E">
              <w:rPr>
                <w:i/>
                <w:iCs/>
                <w:sz w:val="18"/>
                <w:szCs w:val="18"/>
              </w:rPr>
              <w:t>(1.9)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8.4 </w:t>
            </w:r>
            <w:r w:rsidRPr="00F26C8E">
              <w:rPr>
                <w:i/>
                <w:iCs/>
                <w:sz w:val="18"/>
                <w:szCs w:val="18"/>
              </w:rPr>
              <w:t>(2.7)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8.5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6.7 </w:t>
            </w:r>
            <w:r w:rsidRPr="00F26C8E">
              <w:rPr>
                <w:i/>
                <w:iCs/>
                <w:sz w:val="18"/>
                <w:szCs w:val="18"/>
              </w:rPr>
              <w:t>(2.7)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7.6 </w:t>
            </w:r>
            <w:r w:rsidRPr="00F26C8E">
              <w:rPr>
                <w:i/>
                <w:iCs/>
                <w:sz w:val="18"/>
                <w:szCs w:val="18"/>
              </w:rPr>
              <w:t>(2.3)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8.5 </w:t>
            </w:r>
            <w:r w:rsidRPr="00F26C8E">
              <w:rPr>
                <w:i/>
                <w:iCs/>
                <w:sz w:val="18"/>
                <w:szCs w:val="18"/>
              </w:rPr>
              <w:t>(2.3)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7.2 </w:t>
            </w:r>
            <w:r w:rsidRPr="00F26C8E">
              <w:rPr>
                <w:i/>
                <w:iCs/>
                <w:sz w:val="18"/>
                <w:szCs w:val="18"/>
              </w:rPr>
              <w:t>(2.9)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8.8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8.0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8.2 </w:t>
            </w:r>
            <w:r w:rsidRPr="00F26C8E">
              <w:rPr>
                <w:i/>
                <w:iCs/>
                <w:sz w:val="18"/>
                <w:szCs w:val="18"/>
              </w:rPr>
              <w:t>(2.1)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7.4 </w:t>
            </w:r>
            <w:r w:rsidRPr="00F26C8E">
              <w:rPr>
                <w:i/>
                <w:iCs/>
                <w:sz w:val="18"/>
                <w:szCs w:val="18"/>
              </w:rPr>
              <w:t>(2.7)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8.0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5.0 </w:t>
            </w:r>
            <w:r w:rsidRPr="00F26C8E">
              <w:rPr>
                <w:i/>
                <w:iCs/>
                <w:sz w:val="18"/>
                <w:szCs w:val="18"/>
              </w:rPr>
              <w:t>(5.2)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8.0 </w:t>
            </w:r>
            <w:r w:rsidRPr="00F26C8E">
              <w:rPr>
                <w:i/>
                <w:iCs/>
                <w:sz w:val="18"/>
                <w:szCs w:val="18"/>
              </w:rPr>
              <w:t>(2.6)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Confidence to change (1-10)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5.6 </w:t>
            </w:r>
            <w:r w:rsidRPr="00F26C8E">
              <w:rPr>
                <w:i/>
                <w:iCs/>
                <w:sz w:val="18"/>
                <w:szCs w:val="18"/>
              </w:rPr>
              <w:t>(2.6)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5.6 </w:t>
            </w:r>
            <w:r w:rsidRPr="00F26C8E">
              <w:rPr>
                <w:i/>
                <w:iCs/>
                <w:sz w:val="18"/>
                <w:szCs w:val="18"/>
              </w:rPr>
              <w:t>(2.7)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5.6 </w:t>
            </w:r>
            <w:r w:rsidRPr="00F26C8E">
              <w:rPr>
                <w:i/>
                <w:iCs/>
                <w:sz w:val="18"/>
                <w:szCs w:val="18"/>
              </w:rPr>
              <w:t>(2.2)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5.5 </w:t>
            </w:r>
            <w:r w:rsidRPr="00F26C8E">
              <w:rPr>
                <w:i/>
                <w:iCs/>
                <w:sz w:val="18"/>
                <w:szCs w:val="18"/>
              </w:rPr>
              <w:t>(2.2)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5.1 </w:t>
            </w:r>
            <w:r w:rsidRPr="00F26C8E">
              <w:rPr>
                <w:i/>
                <w:iCs/>
                <w:sz w:val="18"/>
                <w:szCs w:val="18"/>
              </w:rPr>
              <w:t>(2.5)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5.9 </w:t>
            </w:r>
            <w:r w:rsidRPr="00F26C8E">
              <w:rPr>
                <w:i/>
                <w:iCs/>
                <w:sz w:val="18"/>
                <w:szCs w:val="18"/>
              </w:rPr>
              <w:t>(3.2)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5.1 </w:t>
            </w:r>
            <w:r w:rsidRPr="00F26C8E">
              <w:rPr>
                <w:i/>
                <w:iCs/>
                <w:sz w:val="18"/>
                <w:szCs w:val="18"/>
              </w:rPr>
              <w:t>(2.5)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6.2 </w:t>
            </w:r>
            <w:r w:rsidRPr="00F26C8E">
              <w:rPr>
                <w:i/>
                <w:iCs/>
                <w:sz w:val="18"/>
                <w:szCs w:val="18"/>
              </w:rPr>
              <w:t>(2.9)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3.8 </w:t>
            </w:r>
            <w:r w:rsidRPr="00F26C8E">
              <w:rPr>
                <w:i/>
                <w:iCs/>
                <w:sz w:val="18"/>
                <w:szCs w:val="18"/>
              </w:rPr>
              <w:t>(2.6)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6.7 </w:t>
            </w:r>
            <w:r w:rsidRPr="00F26C8E">
              <w:rPr>
                <w:i/>
                <w:iCs/>
                <w:sz w:val="18"/>
                <w:szCs w:val="18"/>
              </w:rPr>
              <w:t>(3.9)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5.0 </w:t>
            </w:r>
            <w:r w:rsidRPr="00F26C8E">
              <w:rPr>
                <w:i/>
                <w:iCs/>
                <w:sz w:val="18"/>
                <w:szCs w:val="18"/>
              </w:rPr>
              <w:t>(2.4)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4.0 </w:t>
            </w:r>
            <w:r w:rsidRPr="00F26C8E">
              <w:rPr>
                <w:i/>
                <w:iCs/>
                <w:sz w:val="18"/>
                <w:szCs w:val="18"/>
              </w:rPr>
              <w:t>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4.3 </w:t>
            </w:r>
            <w:r w:rsidRPr="00F26C8E">
              <w:rPr>
                <w:i/>
                <w:iCs/>
                <w:sz w:val="18"/>
                <w:szCs w:val="18"/>
              </w:rPr>
              <w:t>(3.3)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5.8 </w:t>
            </w:r>
            <w:r w:rsidRPr="00F26C8E">
              <w:rPr>
                <w:i/>
                <w:iCs/>
                <w:sz w:val="18"/>
                <w:szCs w:val="18"/>
              </w:rPr>
              <w:t>(1.5)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QoL (1-5)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2.9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2.0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2.7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1.6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3.0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3.0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3.0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1.5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Health (1-5)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2.6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(0.6)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2.6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(0.6)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3.2 </w:t>
            </w:r>
            <w:r w:rsidRPr="00F26C8E">
              <w:rPr>
                <w:i/>
                <w:iCs/>
                <w:sz w:val="18"/>
                <w:szCs w:val="18"/>
              </w:rPr>
              <w:t>(0.6)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1.8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2.6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1.5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3.5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Psychological (1-100)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26.0 </w:t>
            </w:r>
            <w:r w:rsidRPr="00F26C8E">
              <w:rPr>
                <w:i/>
                <w:iCs/>
                <w:sz w:val="18"/>
                <w:szCs w:val="18"/>
              </w:rPr>
              <w:t>(18.2)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27.9 </w:t>
            </w:r>
            <w:r w:rsidRPr="00F26C8E">
              <w:rPr>
                <w:i/>
                <w:iCs/>
                <w:sz w:val="18"/>
                <w:szCs w:val="18"/>
              </w:rPr>
              <w:t>(15.5)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23.7 </w:t>
            </w:r>
            <w:r w:rsidRPr="00F26C8E">
              <w:rPr>
                <w:i/>
                <w:iCs/>
                <w:sz w:val="18"/>
                <w:szCs w:val="18"/>
              </w:rPr>
              <w:t>(16.1)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25.8 </w:t>
            </w:r>
            <w:r w:rsidRPr="00F26C8E">
              <w:rPr>
                <w:i/>
                <w:iCs/>
                <w:sz w:val="18"/>
                <w:szCs w:val="18"/>
              </w:rPr>
              <w:t>(18.4)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23.6 </w:t>
            </w:r>
            <w:r w:rsidRPr="00F26C8E">
              <w:rPr>
                <w:i/>
                <w:iCs/>
                <w:sz w:val="18"/>
                <w:szCs w:val="18"/>
              </w:rPr>
              <w:t>(14.7)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26.1 </w:t>
            </w:r>
            <w:r w:rsidRPr="00F26C8E">
              <w:rPr>
                <w:i/>
                <w:iCs/>
                <w:sz w:val="18"/>
                <w:szCs w:val="18"/>
              </w:rPr>
              <w:t>(21.3)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25.3 </w:t>
            </w:r>
            <w:r w:rsidRPr="00F26C8E">
              <w:rPr>
                <w:i/>
                <w:iCs/>
                <w:sz w:val="18"/>
                <w:szCs w:val="18"/>
              </w:rPr>
              <w:t>(11.7)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26.4 </w:t>
            </w:r>
            <w:r w:rsidRPr="00F26C8E">
              <w:rPr>
                <w:i/>
                <w:iCs/>
                <w:sz w:val="18"/>
                <w:szCs w:val="18"/>
              </w:rPr>
              <w:t>(15.6)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27.6 </w:t>
            </w:r>
            <w:r w:rsidRPr="00F26C8E">
              <w:rPr>
                <w:i/>
                <w:iCs/>
                <w:sz w:val="18"/>
                <w:szCs w:val="18"/>
              </w:rPr>
              <w:t>(12.0)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53.5 </w:t>
            </w:r>
            <w:r w:rsidRPr="00F26C8E">
              <w:rPr>
                <w:i/>
                <w:iCs/>
                <w:sz w:val="18"/>
                <w:szCs w:val="18"/>
              </w:rPr>
              <w:t>(23.0)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17.5 </w:t>
            </w:r>
            <w:r w:rsidRPr="00F26C8E">
              <w:rPr>
                <w:i/>
                <w:iCs/>
                <w:sz w:val="18"/>
                <w:szCs w:val="18"/>
              </w:rPr>
              <w:t>(12.3)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32.3 </w:t>
            </w:r>
            <w:r w:rsidRPr="00F26C8E">
              <w:rPr>
                <w:i/>
                <w:iCs/>
                <w:sz w:val="18"/>
                <w:szCs w:val="18"/>
              </w:rPr>
              <w:t>(21.1)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19.8 </w:t>
            </w:r>
            <w:r w:rsidRPr="00F26C8E">
              <w:rPr>
                <w:i/>
                <w:iCs/>
                <w:sz w:val="18"/>
                <w:szCs w:val="18"/>
              </w:rPr>
              <w:t>(15.0)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Social (1-100)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40.3 </w:t>
            </w:r>
            <w:r w:rsidRPr="00F26C8E">
              <w:rPr>
                <w:i/>
                <w:iCs/>
                <w:sz w:val="18"/>
                <w:szCs w:val="18"/>
              </w:rPr>
              <w:t>(24.4)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43.6 </w:t>
            </w:r>
            <w:r w:rsidRPr="00F26C8E">
              <w:rPr>
                <w:i/>
                <w:iCs/>
                <w:sz w:val="18"/>
                <w:szCs w:val="18"/>
              </w:rPr>
              <w:t>(17.1)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33.9 </w:t>
            </w:r>
            <w:r w:rsidRPr="00F26C8E">
              <w:rPr>
                <w:i/>
                <w:iCs/>
                <w:sz w:val="18"/>
                <w:szCs w:val="18"/>
              </w:rPr>
              <w:t>(19.4)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44.7 </w:t>
            </w:r>
            <w:r w:rsidRPr="00F26C8E">
              <w:rPr>
                <w:i/>
                <w:iCs/>
                <w:sz w:val="18"/>
                <w:szCs w:val="18"/>
              </w:rPr>
              <w:t>(25.9)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42.2 </w:t>
            </w:r>
            <w:r w:rsidRPr="00F26C8E">
              <w:rPr>
                <w:i/>
                <w:iCs/>
                <w:sz w:val="18"/>
                <w:szCs w:val="18"/>
              </w:rPr>
              <w:t>(20.5)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46.9 </w:t>
            </w:r>
            <w:r w:rsidRPr="00F26C8E">
              <w:rPr>
                <w:i/>
                <w:iCs/>
                <w:sz w:val="18"/>
                <w:szCs w:val="18"/>
              </w:rPr>
              <w:t>(24.7)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41.0 </w:t>
            </w:r>
            <w:r w:rsidRPr="00F26C8E">
              <w:rPr>
                <w:i/>
                <w:iCs/>
                <w:sz w:val="18"/>
                <w:szCs w:val="18"/>
              </w:rPr>
              <w:t>(11.5)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31.5 </w:t>
            </w:r>
            <w:r w:rsidRPr="00F26C8E">
              <w:rPr>
                <w:i/>
                <w:iCs/>
                <w:sz w:val="18"/>
                <w:szCs w:val="18"/>
              </w:rPr>
              <w:t>(33.3)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25.0 </w:t>
            </w:r>
            <w:r w:rsidRPr="00F26C8E">
              <w:rPr>
                <w:i/>
                <w:iCs/>
                <w:sz w:val="18"/>
                <w:szCs w:val="18"/>
              </w:rPr>
              <w:t>(21.2)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41.7 </w:t>
            </w:r>
            <w:r w:rsidRPr="00F26C8E">
              <w:rPr>
                <w:i/>
                <w:iCs/>
                <w:sz w:val="18"/>
                <w:szCs w:val="18"/>
              </w:rPr>
              <w:t>(21.7)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43.3 </w:t>
            </w:r>
            <w:r w:rsidRPr="00F26C8E">
              <w:rPr>
                <w:i/>
                <w:iCs/>
                <w:sz w:val="18"/>
                <w:szCs w:val="18"/>
              </w:rPr>
              <w:t>(16.0)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16.7 </w:t>
            </w:r>
            <w:r w:rsidRPr="00F26C8E">
              <w:rPr>
                <w:i/>
                <w:iCs/>
                <w:sz w:val="18"/>
                <w:szCs w:val="18"/>
              </w:rPr>
              <w:t>(23.6)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45.8 </w:t>
            </w:r>
            <w:r w:rsidRPr="00F26C8E">
              <w:rPr>
                <w:i/>
                <w:iCs/>
                <w:sz w:val="18"/>
                <w:szCs w:val="18"/>
              </w:rPr>
              <w:t>(41.1)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30.2 </w:t>
            </w:r>
            <w:r w:rsidRPr="00F26C8E">
              <w:rPr>
                <w:i/>
                <w:iCs/>
                <w:sz w:val="18"/>
                <w:szCs w:val="18"/>
              </w:rPr>
              <w:t>(21.9)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Environment (1-100)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50.4 </w:t>
            </w:r>
            <w:r w:rsidRPr="00F26C8E">
              <w:rPr>
                <w:i/>
                <w:iCs/>
                <w:sz w:val="18"/>
                <w:szCs w:val="18"/>
              </w:rPr>
              <w:t>(18.7)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60.2 </w:t>
            </w:r>
            <w:r w:rsidRPr="00F26C8E">
              <w:rPr>
                <w:i/>
                <w:iCs/>
                <w:sz w:val="18"/>
                <w:szCs w:val="18"/>
              </w:rPr>
              <w:t>(11.8)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49.6 </w:t>
            </w:r>
            <w:r w:rsidRPr="00F26C8E">
              <w:rPr>
                <w:i/>
                <w:iCs/>
                <w:sz w:val="18"/>
                <w:szCs w:val="18"/>
              </w:rPr>
              <w:t>(14.6)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50.1 </w:t>
            </w:r>
            <w:r w:rsidRPr="00F26C8E">
              <w:rPr>
                <w:i/>
                <w:iCs/>
                <w:sz w:val="18"/>
                <w:szCs w:val="18"/>
              </w:rPr>
              <w:t>(17.5)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56.5 </w:t>
            </w:r>
            <w:r w:rsidRPr="00F26C8E">
              <w:rPr>
                <w:i/>
                <w:iCs/>
                <w:sz w:val="18"/>
                <w:szCs w:val="18"/>
              </w:rPr>
              <w:t>(15.6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57.4 </w:t>
            </w:r>
            <w:r w:rsidRPr="00F26C8E">
              <w:rPr>
                <w:i/>
                <w:iCs/>
                <w:sz w:val="18"/>
                <w:szCs w:val="18"/>
              </w:rPr>
              <w:t>(13.1)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54.9 </w:t>
            </w:r>
            <w:r w:rsidRPr="00F26C8E">
              <w:rPr>
                <w:i/>
                <w:iCs/>
                <w:sz w:val="18"/>
                <w:szCs w:val="18"/>
              </w:rPr>
              <w:t>(12.4)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38.3 </w:t>
            </w:r>
            <w:r w:rsidRPr="00F26C8E">
              <w:rPr>
                <w:i/>
                <w:iCs/>
                <w:sz w:val="18"/>
                <w:szCs w:val="18"/>
              </w:rPr>
              <w:t>(20.3)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51.6 </w:t>
            </w:r>
            <w:r w:rsidRPr="00F26C8E">
              <w:rPr>
                <w:i/>
                <w:iCs/>
                <w:sz w:val="18"/>
                <w:szCs w:val="18"/>
              </w:rPr>
              <w:t>(11.3)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60.3 </w:t>
            </w:r>
            <w:r w:rsidRPr="00F26C8E">
              <w:rPr>
                <w:i/>
                <w:iCs/>
                <w:sz w:val="18"/>
                <w:szCs w:val="18"/>
              </w:rPr>
              <w:t>(26.7)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59.8 </w:t>
            </w:r>
            <w:r w:rsidRPr="00F26C8E">
              <w:rPr>
                <w:i/>
                <w:iCs/>
                <w:sz w:val="18"/>
                <w:szCs w:val="18"/>
              </w:rPr>
              <w:t>(11.0)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15.6 </w:t>
            </w:r>
            <w:r w:rsidRPr="00F26C8E">
              <w:rPr>
                <w:i/>
                <w:iCs/>
                <w:sz w:val="18"/>
                <w:szCs w:val="18"/>
              </w:rPr>
              <w:t>(4.4)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57.8 </w:t>
            </w:r>
            <w:r w:rsidRPr="00F26C8E">
              <w:rPr>
                <w:i/>
                <w:iCs/>
                <w:sz w:val="18"/>
                <w:szCs w:val="18"/>
              </w:rPr>
              <w:t>(10.7)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55.5 </w:t>
            </w:r>
            <w:r w:rsidRPr="00F26C8E">
              <w:rPr>
                <w:i/>
                <w:iCs/>
                <w:sz w:val="18"/>
                <w:szCs w:val="18"/>
              </w:rPr>
              <w:t>(18.5)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WHO Physical (1-100)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48.2 </w:t>
            </w:r>
            <w:r w:rsidRPr="00F26C8E">
              <w:rPr>
                <w:i/>
                <w:iCs/>
                <w:sz w:val="18"/>
                <w:szCs w:val="18"/>
              </w:rPr>
              <w:t>(17.9)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52.6 </w:t>
            </w:r>
            <w:r w:rsidRPr="00F26C8E">
              <w:rPr>
                <w:i/>
                <w:iCs/>
                <w:sz w:val="18"/>
                <w:szCs w:val="18"/>
              </w:rPr>
              <w:t>(15.3)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51.8 </w:t>
            </w:r>
            <w:r w:rsidRPr="00F26C8E">
              <w:rPr>
                <w:i/>
                <w:iCs/>
                <w:sz w:val="18"/>
                <w:szCs w:val="18"/>
              </w:rPr>
              <w:t>(17.4)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51.2 </w:t>
            </w:r>
            <w:r w:rsidRPr="00F26C8E">
              <w:rPr>
                <w:i/>
                <w:iCs/>
                <w:sz w:val="18"/>
                <w:szCs w:val="18"/>
              </w:rPr>
              <w:t>(20.7)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48.3 </w:t>
            </w:r>
            <w:r w:rsidRPr="00F26C8E">
              <w:rPr>
                <w:i/>
                <w:iCs/>
                <w:sz w:val="18"/>
                <w:szCs w:val="18"/>
              </w:rPr>
              <w:t>(17.7)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45.6 </w:t>
            </w:r>
            <w:r w:rsidRPr="00F26C8E">
              <w:rPr>
                <w:i/>
                <w:iCs/>
                <w:sz w:val="18"/>
                <w:szCs w:val="18"/>
              </w:rPr>
              <w:t>(12.6)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56.3 </w:t>
            </w:r>
            <w:r w:rsidRPr="00F26C8E">
              <w:rPr>
                <w:i/>
                <w:iCs/>
                <w:sz w:val="18"/>
                <w:szCs w:val="18"/>
              </w:rPr>
              <w:t>(17.7)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F26C8E">
              <w:rPr>
                <w:sz w:val="18"/>
                <w:szCs w:val="18"/>
              </w:rPr>
              <w:t xml:space="preserve">45.5 </w:t>
            </w:r>
            <w:r w:rsidRPr="00F26C8E">
              <w:rPr>
                <w:i/>
                <w:iCs/>
                <w:sz w:val="18"/>
                <w:szCs w:val="18"/>
              </w:rPr>
              <w:t>(17.3)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44.6 </w:t>
            </w:r>
            <w:r w:rsidRPr="00F26C8E">
              <w:rPr>
                <w:i/>
                <w:iCs/>
                <w:sz w:val="18"/>
                <w:szCs w:val="18"/>
              </w:rPr>
              <w:t>(14.4)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69.0 </w:t>
            </w:r>
            <w:r w:rsidRPr="00F26C8E">
              <w:rPr>
                <w:i/>
                <w:iCs/>
                <w:sz w:val="18"/>
                <w:szCs w:val="18"/>
              </w:rPr>
              <w:t>(39.1)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44.3 </w:t>
            </w:r>
            <w:r w:rsidRPr="00F26C8E">
              <w:rPr>
                <w:i/>
                <w:iCs/>
                <w:sz w:val="18"/>
                <w:szCs w:val="18"/>
              </w:rPr>
              <w:t>(21.2)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16.1 </w:t>
            </w:r>
            <w:r w:rsidRPr="00F26C8E">
              <w:rPr>
                <w:i/>
                <w:iCs/>
                <w:sz w:val="18"/>
                <w:szCs w:val="18"/>
              </w:rPr>
              <w:t>(2.5)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76.8 </w:t>
            </w:r>
            <w:r w:rsidRPr="00F26C8E">
              <w:rPr>
                <w:i/>
                <w:iCs/>
                <w:sz w:val="18"/>
                <w:szCs w:val="18"/>
              </w:rPr>
              <w:t>(20.7)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57.1 </w:t>
            </w:r>
            <w:r w:rsidRPr="00F26C8E">
              <w:rPr>
                <w:i/>
                <w:iCs/>
                <w:sz w:val="18"/>
                <w:szCs w:val="18"/>
              </w:rPr>
              <w:t>(16.8)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LEE Carer 1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23.5 </w:t>
            </w:r>
            <w:r w:rsidRPr="00F26C8E">
              <w:rPr>
                <w:i/>
                <w:iCs/>
                <w:sz w:val="18"/>
                <w:szCs w:val="18"/>
              </w:rPr>
              <w:t>(13.4)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16.6 </w:t>
            </w:r>
            <w:r w:rsidRPr="00F26C8E">
              <w:rPr>
                <w:i/>
                <w:iCs/>
                <w:sz w:val="18"/>
                <w:szCs w:val="18"/>
              </w:rPr>
              <w:t>(11.3)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21.1 </w:t>
            </w:r>
            <w:r w:rsidRPr="00F26C8E">
              <w:rPr>
                <w:i/>
                <w:iCs/>
                <w:sz w:val="18"/>
                <w:szCs w:val="18"/>
              </w:rPr>
              <w:t>(11.4)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14.9 </w:t>
            </w:r>
            <w:r w:rsidRPr="00F26C8E">
              <w:rPr>
                <w:i/>
                <w:iCs/>
                <w:sz w:val="18"/>
                <w:szCs w:val="18"/>
              </w:rPr>
              <w:t>(10.5)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14.1 </w:t>
            </w:r>
            <w:r w:rsidRPr="00F26C8E">
              <w:rPr>
                <w:i/>
                <w:iCs/>
                <w:sz w:val="18"/>
                <w:szCs w:val="18"/>
              </w:rPr>
              <w:t>(12.8)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20.4 </w:t>
            </w:r>
            <w:r w:rsidRPr="00F26C8E">
              <w:rPr>
                <w:i/>
                <w:iCs/>
                <w:sz w:val="18"/>
                <w:szCs w:val="18"/>
              </w:rPr>
              <w:t>(17.2)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21.4 </w:t>
            </w:r>
            <w:r w:rsidRPr="00F26C8E">
              <w:rPr>
                <w:i/>
                <w:iCs/>
                <w:sz w:val="18"/>
                <w:szCs w:val="18"/>
              </w:rPr>
              <w:t>(15.4)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25.9 </w:t>
            </w:r>
            <w:r w:rsidRPr="00F26C8E">
              <w:rPr>
                <w:i/>
                <w:iCs/>
                <w:sz w:val="18"/>
                <w:szCs w:val="18"/>
              </w:rPr>
              <w:t>(31.9)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19.2 </w:t>
            </w:r>
            <w:r w:rsidRPr="00F26C8E">
              <w:rPr>
                <w:i/>
                <w:iCs/>
                <w:sz w:val="18"/>
                <w:szCs w:val="18"/>
              </w:rPr>
              <w:t>(11.6)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22.9 </w:t>
            </w:r>
            <w:r w:rsidRPr="00F26C8E">
              <w:rPr>
                <w:i/>
                <w:iCs/>
                <w:sz w:val="18"/>
                <w:szCs w:val="18"/>
              </w:rPr>
              <w:t>(20.1)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19.0 </w:t>
            </w:r>
            <w:r w:rsidRPr="00F26C8E">
              <w:rPr>
                <w:i/>
                <w:iCs/>
                <w:sz w:val="18"/>
                <w:szCs w:val="18"/>
              </w:rPr>
              <w:t>(10.7)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42.0 (8.5)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22.8 </w:t>
            </w:r>
            <w:r w:rsidRPr="00F26C8E">
              <w:rPr>
                <w:i/>
                <w:iCs/>
                <w:sz w:val="18"/>
                <w:szCs w:val="18"/>
              </w:rPr>
              <w:t>(22.2)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18.5 </w:t>
            </w:r>
            <w:r w:rsidRPr="00F26C8E">
              <w:rPr>
                <w:i/>
                <w:iCs/>
                <w:sz w:val="18"/>
                <w:szCs w:val="18"/>
              </w:rPr>
              <w:t>(4.4)</w:t>
            </w:r>
          </w:p>
        </w:tc>
      </w:tr>
      <w:tr w:rsidR="0053159C" w:rsidRPr="00F26C8E">
        <w:trPr>
          <w:cantSplit/>
        </w:trPr>
        <w:tc>
          <w:tcPr>
            <w:tcW w:w="1924" w:type="dxa"/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PCS Mother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2.0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(1.3)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2.3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2.9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(1.2)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3.9 (1.4)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</w:tr>
      <w:tr w:rsidR="0053159C" w:rsidRPr="00F26C8E">
        <w:trPr>
          <w:cantSplit/>
        </w:trPr>
        <w:tc>
          <w:tcPr>
            <w:tcW w:w="192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PCS Father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(0.7)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(0.9)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2.8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2.4 </w:t>
            </w:r>
            <w:r w:rsidRPr="00F26C8E">
              <w:rPr>
                <w:i/>
                <w:iCs/>
                <w:sz w:val="18"/>
                <w:szCs w:val="18"/>
              </w:rPr>
              <w:t>(1.0)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1.9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1.7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2.1 </w:t>
            </w:r>
            <w:r w:rsidRPr="00F26C8E">
              <w:rPr>
                <w:i/>
                <w:iCs/>
                <w:sz w:val="18"/>
                <w:szCs w:val="18"/>
              </w:rPr>
              <w:t>(0.8)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3.0 </w:t>
            </w:r>
            <w:r w:rsidRPr="00F26C8E">
              <w:rPr>
                <w:i/>
                <w:iCs/>
                <w:sz w:val="18"/>
                <w:szCs w:val="18"/>
              </w:rPr>
              <w:t>(1.6)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(1.1)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2.6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2.5</w:t>
            </w:r>
          </w:p>
          <w:p w:rsidR="0053159C" w:rsidRPr="00F26C8E" w:rsidRDefault="0053159C" w:rsidP="00BD53BF">
            <w:pPr>
              <w:jc w:val="center"/>
              <w:rPr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>-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2.5 </w:t>
            </w:r>
            <w:r w:rsidRPr="00F26C8E">
              <w:rPr>
                <w:i/>
                <w:iCs/>
                <w:sz w:val="18"/>
                <w:szCs w:val="18"/>
              </w:rPr>
              <w:t>(1.7)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53159C" w:rsidRPr="00F26C8E" w:rsidRDefault="0053159C" w:rsidP="00BD53BF">
            <w:pPr>
              <w:jc w:val="center"/>
              <w:rPr>
                <w:i/>
                <w:iCs/>
                <w:sz w:val="18"/>
                <w:szCs w:val="18"/>
              </w:rPr>
            </w:pPr>
            <w:r w:rsidRPr="00F26C8E">
              <w:rPr>
                <w:sz w:val="18"/>
                <w:szCs w:val="18"/>
              </w:rPr>
              <w:t xml:space="preserve">2.2 </w:t>
            </w:r>
            <w:r w:rsidRPr="00F26C8E">
              <w:rPr>
                <w:i/>
                <w:iCs/>
                <w:sz w:val="18"/>
                <w:szCs w:val="18"/>
              </w:rPr>
              <w:t>(0.5)</w:t>
            </w:r>
          </w:p>
        </w:tc>
      </w:tr>
    </w:tbl>
    <w:p w:rsidR="0053159C" w:rsidRPr="00BA2C02" w:rsidRDefault="0053159C" w:rsidP="00BA2C02">
      <w:pPr>
        <w:ind w:left="-180"/>
        <w:rPr>
          <w:sz w:val="18"/>
          <w:szCs w:val="18"/>
        </w:rPr>
      </w:pPr>
      <w:r w:rsidRPr="00335ECA">
        <w:rPr>
          <w:sz w:val="18"/>
          <w:szCs w:val="18"/>
        </w:rPr>
        <w:t xml:space="preserve">ª Not every participant answered every question; daypatients are not included in individual site calculations; </w:t>
      </w:r>
      <w:r>
        <w:rPr>
          <w:sz w:val="18"/>
          <w:szCs w:val="18"/>
        </w:rPr>
        <w:t xml:space="preserve">* Adolescent centre; </w:t>
      </w:r>
      <w:r>
        <w:rPr>
          <w:sz w:val="18"/>
          <w:szCs w:val="18"/>
          <w:vertAlign w:val="superscript"/>
        </w:rPr>
        <w:t xml:space="preserve">¥ </w:t>
      </w:r>
      <w:r w:rsidRPr="00F26C8E">
        <w:rPr>
          <w:sz w:val="18"/>
          <w:szCs w:val="18"/>
        </w:rPr>
        <w:t>Medi</w:t>
      </w:r>
      <w:r>
        <w:rPr>
          <w:sz w:val="18"/>
          <w:szCs w:val="18"/>
        </w:rPr>
        <w:t>an and interquartile range repo</w:t>
      </w:r>
      <w:r w:rsidRPr="00F26C8E">
        <w:rPr>
          <w:sz w:val="18"/>
          <w:szCs w:val="18"/>
        </w:rPr>
        <w:t>r</w:t>
      </w:r>
      <w:r>
        <w:rPr>
          <w:sz w:val="18"/>
          <w:szCs w:val="18"/>
        </w:rPr>
        <w:t>t</w:t>
      </w:r>
      <w:r w:rsidRPr="00F26C8E">
        <w:rPr>
          <w:sz w:val="18"/>
          <w:szCs w:val="18"/>
        </w:rPr>
        <w:t>ed.</w:t>
      </w:r>
      <w:r>
        <w:rPr>
          <w:sz w:val="18"/>
          <w:szCs w:val="18"/>
          <w:vertAlign w:val="superscript"/>
        </w:rPr>
        <w:t xml:space="preserve">  </w:t>
      </w:r>
      <w:r>
        <w:rPr>
          <w:sz w:val="18"/>
          <w:szCs w:val="18"/>
        </w:rPr>
        <w:t>N = sample number included;</w:t>
      </w:r>
      <w:r w:rsidRPr="00335ECA">
        <w:rPr>
          <w:sz w:val="18"/>
          <w:szCs w:val="18"/>
        </w:rPr>
        <w:t xml:space="preserve"> BMI: Body Mass Index; EDE-Q Eating Disorder Examination Questionnaire; </w:t>
      </w:r>
      <w:r>
        <w:rPr>
          <w:sz w:val="18"/>
          <w:szCs w:val="18"/>
        </w:rPr>
        <w:t xml:space="preserve">OBE: Objective binge episodes with loss of control; LOC: episodes of eating with loss of control other than binge; SIV: Self induced vomiting; LAX: Laxative use; EXER: Excessive exercise; </w:t>
      </w:r>
      <w:r w:rsidRPr="00335ECA">
        <w:rPr>
          <w:sz w:val="18"/>
          <w:szCs w:val="18"/>
        </w:rPr>
        <w:t>DASS: Depression, Anxiety and Stress Scale; WHO: World Health Organisation; QoL: Overall quality of life (1-5</w:t>
      </w:r>
      <w:r>
        <w:rPr>
          <w:sz w:val="18"/>
          <w:szCs w:val="18"/>
        </w:rPr>
        <w:t xml:space="preserve"> high</w:t>
      </w:r>
      <w:r w:rsidRPr="00335ECA">
        <w:rPr>
          <w:sz w:val="18"/>
          <w:szCs w:val="18"/>
        </w:rPr>
        <w:t>); HEALTH: Overall satisfaction with health (1-5</w:t>
      </w:r>
      <w:r>
        <w:rPr>
          <w:sz w:val="18"/>
          <w:szCs w:val="18"/>
        </w:rPr>
        <w:t xml:space="preserve"> high</w:t>
      </w:r>
      <w:r w:rsidRPr="00335ECA">
        <w:rPr>
          <w:sz w:val="18"/>
          <w:szCs w:val="18"/>
        </w:rPr>
        <w:t>);</w:t>
      </w:r>
      <w:r>
        <w:rPr>
          <w:sz w:val="18"/>
          <w:szCs w:val="18"/>
        </w:rPr>
        <w:t xml:space="preserve"> WHO Quality of life subscales 0-100; LEE: Levels of Expressed Emotion; PCS: Psychological Control Scale; .</w:t>
      </w:r>
    </w:p>
    <w:p w:rsidR="0053159C" w:rsidRDefault="0053159C"/>
    <w:sectPr w:rsidR="0053159C" w:rsidSect="00265B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195"/>
    <w:rsid w:val="001C4F1D"/>
    <w:rsid w:val="00207AD0"/>
    <w:rsid w:val="00242ABA"/>
    <w:rsid w:val="00265B59"/>
    <w:rsid w:val="00274874"/>
    <w:rsid w:val="0027735F"/>
    <w:rsid w:val="003134FF"/>
    <w:rsid w:val="00320750"/>
    <w:rsid w:val="0032501D"/>
    <w:rsid w:val="00335ECA"/>
    <w:rsid w:val="00367018"/>
    <w:rsid w:val="00377235"/>
    <w:rsid w:val="005203B0"/>
    <w:rsid w:val="0053159C"/>
    <w:rsid w:val="00565094"/>
    <w:rsid w:val="0057736A"/>
    <w:rsid w:val="005A6417"/>
    <w:rsid w:val="00671450"/>
    <w:rsid w:val="007A6E57"/>
    <w:rsid w:val="00845195"/>
    <w:rsid w:val="0088186B"/>
    <w:rsid w:val="00924361"/>
    <w:rsid w:val="009676BB"/>
    <w:rsid w:val="009B387A"/>
    <w:rsid w:val="009E3DC4"/>
    <w:rsid w:val="00A30B82"/>
    <w:rsid w:val="00A339C6"/>
    <w:rsid w:val="00A95264"/>
    <w:rsid w:val="00B149E2"/>
    <w:rsid w:val="00B75E6C"/>
    <w:rsid w:val="00BA2C02"/>
    <w:rsid w:val="00BD53BF"/>
    <w:rsid w:val="00C03EB3"/>
    <w:rsid w:val="00C109AC"/>
    <w:rsid w:val="00C7137E"/>
    <w:rsid w:val="00C937C5"/>
    <w:rsid w:val="00CD7A40"/>
    <w:rsid w:val="00DA51B8"/>
    <w:rsid w:val="00DE6EEE"/>
    <w:rsid w:val="00E30B1A"/>
    <w:rsid w:val="00EA20E1"/>
    <w:rsid w:val="00EF2915"/>
    <w:rsid w:val="00EF4AC0"/>
    <w:rsid w:val="00F26C8E"/>
    <w:rsid w:val="00F90D3F"/>
    <w:rsid w:val="00F9317A"/>
    <w:rsid w:val="00FB307A"/>
    <w:rsid w:val="00FD0549"/>
    <w:rsid w:val="00FE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19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5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53BF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766</Words>
  <Characters>4372</Characters>
  <Application>Microsoft Office Outlook</Application>
  <DocSecurity>0</DocSecurity>
  <Lines>0</Lines>
  <Paragraphs>0</Paragraphs>
  <ScaleCrop>false</ScaleCrop>
  <Company>Institute of Psychiatry KCL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</dc:title>
  <dc:subject/>
  <dc:creator>Hibbs, Rebecca</dc:creator>
  <cp:keywords/>
  <dc:description/>
  <cp:lastModifiedBy>spjeeog</cp:lastModifiedBy>
  <cp:revision>4</cp:revision>
  <dcterms:created xsi:type="dcterms:W3CDTF">2013-07-28T08:05:00Z</dcterms:created>
  <dcterms:modified xsi:type="dcterms:W3CDTF">2013-07-28T08:30:00Z</dcterms:modified>
</cp:coreProperties>
</file>