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B36" w:rsidRPr="008F034E" w:rsidRDefault="00466B36" w:rsidP="00466B36">
      <w:pPr>
        <w:jc w:val="center"/>
        <w:rPr>
          <w:rFonts w:cstheme="minorHAnsi"/>
          <w:u w:val="single"/>
        </w:rPr>
      </w:pPr>
      <w:bookmarkStart w:id="0" w:name="_GoBack"/>
      <w:bookmarkEnd w:id="0"/>
      <w:r w:rsidRPr="008F034E">
        <w:rPr>
          <w:rFonts w:cstheme="minorHAnsi"/>
          <w:u w:val="single"/>
        </w:rPr>
        <w:t>Tables</w:t>
      </w:r>
    </w:p>
    <w:p w:rsidR="00E01292" w:rsidRPr="008F034E" w:rsidRDefault="003404EF" w:rsidP="002E08EE">
      <w:pPr>
        <w:jc w:val="center"/>
        <w:rPr>
          <w:b/>
          <w:u w:val="single"/>
        </w:rPr>
      </w:pPr>
      <w:proofErr w:type="gramStart"/>
      <w:r w:rsidRPr="008F034E">
        <w:rPr>
          <w:b/>
          <w:u w:val="single"/>
        </w:rPr>
        <w:t xml:space="preserve">Table </w:t>
      </w:r>
      <w:r w:rsidR="00466B36">
        <w:rPr>
          <w:b/>
          <w:u w:val="single"/>
        </w:rPr>
        <w:t>1</w:t>
      </w:r>
      <w:r w:rsidRPr="008F034E">
        <w:rPr>
          <w:b/>
          <w:u w:val="single"/>
        </w:rPr>
        <w:t xml:space="preserve">: </w:t>
      </w:r>
      <w:r w:rsidR="002E08EE" w:rsidRPr="008F034E">
        <w:rPr>
          <w:b/>
          <w:u w:val="single"/>
        </w:rPr>
        <w:t>Demographic</w:t>
      </w:r>
      <w:r w:rsidR="00D03597" w:rsidRPr="008F034E">
        <w:rPr>
          <w:b/>
          <w:u w:val="single"/>
        </w:rPr>
        <w:t xml:space="preserve"> </w:t>
      </w:r>
      <w:r w:rsidR="00D169EA" w:rsidRPr="008F034E">
        <w:rPr>
          <w:b/>
          <w:u w:val="single"/>
        </w:rPr>
        <w:t xml:space="preserve">and clinical </w:t>
      </w:r>
      <w:r w:rsidR="00D03597" w:rsidRPr="008F034E">
        <w:rPr>
          <w:b/>
          <w:u w:val="single"/>
        </w:rPr>
        <w:t>characteristics of participants</w:t>
      </w:r>
      <w:r w:rsidR="002E08EE" w:rsidRPr="008F034E">
        <w:rPr>
          <w:b/>
          <w:u w:val="single"/>
        </w:rPr>
        <w:t>.</w:t>
      </w:r>
      <w:proofErr w:type="gramEnd"/>
      <w:r w:rsidR="003A4E1B" w:rsidRPr="008F034E">
        <w:rPr>
          <w:b/>
          <w:u w:val="single"/>
        </w:rPr>
        <w:t xml:space="preserve"> </w:t>
      </w:r>
    </w:p>
    <w:tbl>
      <w:tblPr>
        <w:tblStyle w:val="TableGrid"/>
        <w:tblpPr w:leftFromText="180" w:rightFromText="180" w:vertAnchor="page" w:horzAnchor="margin" w:tblpXSpec="center" w:tblpY="2656"/>
        <w:tblW w:w="0" w:type="auto"/>
        <w:tblLook w:val="04A0" w:firstRow="1" w:lastRow="0" w:firstColumn="1" w:lastColumn="0" w:noHBand="0" w:noVBand="1"/>
      </w:tblPr>
      <w:tblGrid>
        <w:gridCol w:w="3336"/>
        <w:gridCol w:w="3327"/>
      </w:tblGrid>
      <w:tr w:rsidR="00AF5DDB" w:rsidRPr="008F034E" w:rsidTr="00363088">
        <w:trPr>
          <w:trHeight w:val="300"/>
        </w:trPr>
        <w:tc>
          <w:tcPr>
            <w:tcW w:w="3336" w:type="dxa"/>
            <w:noWrap/>
            <w:hideMark/>
          </w:tcPr>
          <w:p w:rsidR="00AF5DDB" w:rsidRPr="008F034E" w:rsidRDefault="00AF5DDB" w:rsidP="00AF5DDB">
            <w:pPr>
              <w:rPr>
                <w:b/>
                <w:bCs/>
              </w:rPr>
            </w:pPr>
            <w:r w:rsidRPr="008F034E">
              <w:rPr>
                <w:b/>
                <w:bCs/>
              </w:rPr>
              <w:t>Demographic</w:t>
            </w:r>
          </w:p>
        </w:tc>
        <w:tc>
          <w:tcPr>
            <w:tcW w:w="3327" w:type="dxa"/>
            <w:noWrap/>
            <w:hideMark/>
          </w:tcPr>
          <w:p w:rsidR="00AF5DDB" w:rsidRPr="008F034E" w:rsidRDefault="00AF5DDB" w:rsidP="00AF5DDB">
            <w:pPr>
              <w:jc w:val="center"/>
              <w:rPr>
                <w:b/>
                <w:bCs/>
              </w:rPr>
            </w:pPr>
            <w:r w:rsidRPr="008F034E">
              <w:rPr>
                <w:b/>
                <w:bCs/>
              </w:rPr>
              <w:t>Number (%)</w:t>
            </w:r>
          </w:p>
        </w:tc>
      </w:tr>
      <w:tr w:rsidR="00AF5DDB" w:rsidRPr="008F034E" w:rsidTr="00363088">
        <w:trPr>
          <w:trHeight w:val="300"/>
        </w:trPr>
        <w:tc>
          <w:tcPr>
            <w:tcW w:w="3336" w:type="dxa"/>
            <w:noWrap/>
            <w:hideMark/>
          </w:tcPr>
          <w:p w:rsidR="00AF5DDB" w:rsidRPr="008F034E" w:rsidRDefault="00AF5DDB" w:rsidP="00AF5DDB">
            <w:pPr>
              <w:rPr>
                <w:b/>
                <w:bCs/>
              </w:rPr>
            </w:pPr>
            <w:r w:rsidRPr="008F034E">
              <w:rPr>
                <w:b/>
                <w:bCs/>
              </w:rPr>
              <w:t>Gender</w:t>
            </w:r>
          </w:p>
        </w:tc>
        <w:tc>
          <w:tcPr>
            <w:tcW w:w="3327" w:type="dxa"/>
            <w:noWrap/>
            <w:hideMark/>
          </w:tcPr>
          <w:p w:rsidR="00AF5DDB" w:rsidRPr="008F034E" w:rsidRDefault="00AF5DDB" w:rsidP="00AF5DDB"/>
        </w:tc>
      </w:tr>
      <w:tr w:rsidR="00AF5DDB" w:rsidRPr="008F034E" w:rsidTr="00363088">
        <w:trPr>
          <w:trHeight w:val="300"/>
        </w:trPr>
        <w:tc>
          <w:tcPr>
            <w:tcW w:w="3336" w:type="dxa"/>
            <w:noWrap/>
            <w:hideMark/>
          </w:tcPr>
          <w:p w:rsidR="00AF5DDB" w:rsidRPr="008F034E" w:rsidRDefault="00AF5DDB" w:rsidP="00AF5DDB">
            <w:r w:rsidRPr="008F034E">
              <w:t>Male</w:t>
            </w:r>
          </w:p>
        </w:tc>
        <w:tc>
          <w:tcPr>
            <w:tcW w:w="3327" w:type="dxa"/>
            <w:noWrap/>
            <w:hideMark/>
          </w:tcPr>
          <w:p w:rsidR="00AF5DDB" w:rsidRPr="008F034E" w:rsidRDefault="00AF5DDB" w:rsidP="000A3B0A">
            <w:pPr>
              <w:jc w:val="center"/>
            </w:pPr>
            <w:r w:rsidRPr="008F034E">
              <w:t xml:space="preserve"> 62 (4</w:t>
            </w:r>
            <w:r w:rsidR="000A3B0A" w:rsidRPr="008F034E">
              <w:t>5</w:t>
            </w:r>
            <w:r w:rsidRPr="008F034E">
              <w:t>)</w:t>
            </w:r>
          </w:p>
        </w:tc>
      </w:tr>
      <w:tr w:rsidR="00AF5DDB" w:rsidRPr="008F034E" w:rsidTr="00363088">
        <w:trPr>
          <w:trHeight w:val="300"/>
        </w:trPr>
        <w:tc>
          <w:tcPr>
            <w:tcW w:w="3336" w:type="dxa"/>
            <w:noWrap/>
            <w:hideMark/>
          </w:tcPr>
          <w:p w:rsidR="00AF5DDB" w:rsidRPr="008F034E" w:rsidRDefault="00AF5DDB" w:rsidP="00AF5DDB">
            <w:r w:rsidRPr="008F034E">
              <w:t>Female</w:t>
            </w:r>
          </w:p>
        </w:tc>
        <w:tc>
          <w:tcPr>
            <w:tcW w:w="3327" w:type="dxa"/>
            <w:noWrap/>
            <w:hideMark/>
          </w:tcPr>
          <w:p w:rsidR="00AF5DDB" w:rsidRPr="008F034E" w:rsidRDefault="00AF5DDB" w:rsidP="000A3B0A">
            <w:pPr>
              <w:jc w:val="center"/>
            </w:pPr>
            <w:r w:rsidRPr="008F034E">
              <w:t>77 (55)</w:t>
            </w:r>
          </w:p>
        </w:tc>
      </w:tr>
      <w:tr w:rsidR="00AF5DDB" w:rsidRPr="008F034E" w:rsidTr="00363088">
        <w:trPr>
          <w:trHeight w:val="300"/>
        </w:trPr>
        <w:tc>
          <w:tcPr>
            <w:tcW w:w="3336" w:type="dxa"/>
            <w:noWrap/>
            <w:hideMark/>
          </w:tcPr>
          <w:p w:rsidR="00AF5DDB" w:rsidRPr="008F034E" w:rsidRDefault="00AF5DDB" w:rsidP="00AF5DDB">
            <w:pPr>
              <w:rPr>
                <w:b/>
                <w:bCs/>
              </w:rPr>
            </w:pPr>
            <w:r w:rsidRPr="008F034E">
              <w:rPr>
                <w:b/>
                <w:bCs/>
              </w:rPr>
              <w:t>Marital Status</w:t>
            </w:r>
          </w:p>
        </w:tc>
        <w:tc>
          <w:tcPr>
            <w:tcW w:w="3327" w:type="dxa"/>
            <w:noWrap/>
            <w:hideMark/>
          </w:tcPr>
          <w:p w:rsidR="00AF5DDB" w:rsidRPr="008F034E" w:rsidRDefault="00AF5DDB" w:rsidP="00AF5DDB">
            <w:pPr>
              <w:jc w:val="center"/>
            </w:pPr>
          </w:p>
        </w:tc>
      </w:tr>
      <w:tr w:rsidR="00AF5DDB" w:rsidRPr="008F034E" w:rsidTr="00363088">
        <w:trPr>
          <w:trHeight w:val="300"/>
        </w:trPr>
        <w:tc>
          <w:tcPr>
            <w:tcW w:w="3336" w:type="dxa"/>
            <w:noWrap/>
            <w:hideMark/>
          </w:tcPr>
          <w:p w:rsidR="00AF5DDB" w:rsidRPr="008F034E" w:rsidRDefault="00AF5DDB" w:rsidP="00AF5DDB">
            <w:r w:rsidRPr="008F034E">
              <w:t>Single</w:t>
            </w:r>
          </w:p>
        </w:tc>
        <w:tc>
          <w:tcPr>
            <w:tcW w:w="3327" w:type="dxa"/>
            <w:noWrap/>
            <w:hideMark/>
          </w:tcPr>
          <w:p w:rsidR="00AF5DDB" w:rsidRPr="008F034E" w:rsidRDefault="004C6407" w:rsidP="004C6407">
            <w:pPr>
              <w:jc w:val="center"/>
            </w:pPr>
            <w:r>
              <w:t>93 (67)</w:t>
            </w:r>
          </w:p>
        </w:tc>
      </w:tr>
      <w:tr w:rsidR="00AF5DDB" w:rsidRPr="008F034E" w:rsidTr="00363088">
        <w:trPr>
          <w:trHeight w:val="300"/>
        </w:trPr>
        <w:tc>
          <w:tcPr>
            <w:tcW w:w="3336" w:type="dxa"/>
            <w:noWrap/>
            <w:hideMark/>
          </w:tcPr>
          <w:p w:rsidR="00AF5DDB" w:rsidRPr="008F034E" w:rsidRDefault="00AF5DDB" w:rsidP="00AF5DDB">
            <w:r w:rsidRPr="008F034E">
              <w:t>Married</w:t>
            </w:r>
          </w:p>
        </w:tc>
        <w:tc>
          <w:tcPr>
            <w:tcW w:w="3327" w:type="dxa"/>
            <w:noWrap/>
            <w:hideMark/>
          </w:tcPr>
          <w:p w:rsidR="00AF5DDB" w:rsidRPr="008F034E" w:rsidRDefault="00AF5DDB" w:rsidP="004C6407">
            <w:pPr>
              <w:jc w:val="center"/>
            </w:pPr>
            <w:r w:rsidRPr="008F034E">
              <w:t>36 (2</w:t>
            </w:r>
            <w:r w:rsidR="004C6407">
              <w:t>6</w:t>
            </w:r>
            <w:r w:rsidRPr="008F034E">
              <w:t>)</w:t>
            </w:r>
          </w:p>
        </w:tc>
      </w:tr>
      <w:tr w:rsidR="00AF5DDB" w:rsidRPr="008F034E" w:rsidTr="00363088">
        <w:trPr>
          <w:trHeight w:val="300"/>
        </w:trPr>
        <w:tc>
          <w:tcPr>
            <w:tcW w:w="3336" w:type="dxa"/>
            <w:noWrap/>
            <w:hideMark/>
          </w:tcPr>
          <w:p w:rsidR="00AF5DDB" w:rsidRPr="008F034E" w:rsidRDefault="00AF5DDB" w:rsidP="00AF5DDB">
            <w:r w:rsidRPr="008F034E">
              <w:t>Widowed</w:t>
            </w:r>
          </w:p>
        </w:tc>
        <w:tc>
          <w:tcPr>
            <w:tcW w:w="3327" w:type="dxa"/>
            <w:noWrap/>
          </w:tcPr>
          <w:p w:rsidR="00AF5DDB" w:rsidRPr="008F034E" w:rsidRDefault="00AF5DDB" w:rsidP="004C6407">
            <w:pPr>
              <w:jc w:val="center"/>
            </w:pPr>
            <w:r w:rsidRPr="008F034E">
              <w:t>8 (</w:t>
            </w:r>
            <w:r w:rsidR="004C6407">
              <w:t>6</w:t>
            </w:r>
            <w:r w:rsidRPr="008F034E">
              <w:t>)</w:t>
            </w:r>
          </w:p>
        </w:tc>
      </w:tr>
      <w:tr w:rsidR="00AF5DDB" w:rsidRPr="008F034E" w:rsidTr="00363088">
        <w:trPr>
          <w:trHeight w:val="300"/>
        </w:trPr>
        <w:tc>
          <w:tcPr>
            <w:tcW w:w="3336" w:type="dxa"/>
            <w:noWrap/>
            <w:hideMark/>
          </w:tcPr>
          <w:p w:rsidR="00AF5DDB" w:rsidRPr="008F034E" w:rsidRDefault="003F1A9B" w:rsidP="003F1A9B">
            <w:r>
              <w:t>Unknown</w:t>
            </w:r>
          </w:p>
        </w:tc>
        <w:tc>
          <w:tcPr>
            <w:tcW w:w="3327" w:type="dxa"/>
            <w:noWrap/>
          </w:tcPr>
          <w:p w:rsidR="00AF5DDB" w:rsidRPr="008F034E" w:rsidRDefault="00AF5DDB" w:rsidP="004C6407">
            <w:pPr>
              <w:jc w:val="center"/>
            </w:pPr>
            <w:r w:rsidRPr="008F034E">
              <w:t>2 (1)</w:t>
            </w:r>
          </w:p>
        </w:tc>
      </w:tr>
      <w:tr w:rsidR="00AF5DDB" w:rsidRPr="008F034E" w:rsidTr="00363088">
        <w:trPr>
          <w:trHeight w:val="300"/>
        </w:trPr>
        <w:tc>
          <w:tcPr>
            <w:tcW w:w="3336" w:type="dxa"/>
            <w:noWrap/>
            <w:hideMark/>
          </w:tcPr>
          <w:p w:rsidR="00AF5DDB" w:rsidRPr="008F034E" w:rsidRDefault="00AF5DDB" w:rsidP="00AF5DDB">
            <w:pPr>
              <w:rPr>
                <w:b/>
                <w:bCs/>
              </w:rPr>
            </w:pPr>
            <w:r w:rsidRPr="008F034E">
              <w:rPr>
                <w:b/>
                <w:bCs/>
              </w:rPr>
              <w:t>Educational Level</w:t>
            </w:r>
          </w:p>
        </w:tc>
        <w:tc>
          <w:tcPr>
            <w:tcW w:w="3327" w:type="dxa"/>
            <w:noWrap/>
            <w:hideMark/>
          </w:tcPr>
          <w:p w:rsidR="00AF5DDB" w:rsidRPr="008F034E" w:rsidRDefault="00AF5DDB" w:rsidP="00AF5DDB">
            <w:pPr>
              <w:jc w:val="center"/>
            </w:pPr>
          </w:p>
        </w:tc>
      </w:tr>
      <w:tr w:rsidR="00AF5DDB" w:rsidRPr="008F034E" w:rsidTr="00363088">
        <w:trPr>
          <w:trHeight w:val="300"/>
        </w:trPr>
        <w:tc>
          <w:tcPr>
            <w:tcW w:w="3336" w:type="dxa"/>
            <w:noWrap/>
            <w:hideMark/>
          </w:tcPr>
          <w:p w:rsidR="00AF5DDB" w:rsidRPr="008F034E" w:rsidRDefault="00AF5DDB" w:rsidP="00AF5DDB">
            <w:r w:rsidRPr="008F034E">
              <w:t>None</w:t>
            </w:r>
          </w:p>
        </w:tc>
        <w:tc>
          <w:tcPr>
            <w:tcW w:w="3327" w:type="dxa"/>
            <w:noWrap/>
          </w:tcPr>
          <w:p w:rsidR="00AF5DDB" w:rsidRPr="008F034E" w:rsidRDefault="00AF5DDB" w:rsidP="004C6407">
            <w:pPr>
              <w:jc w:val="center"/>
            </w:pPr>
            <w:r w:rsidRPr="008F034E">
              <w:t>6 (4)</w:t>
            </w:r>
          </w:p>
        </w:tc>
      </w:tr>
      <w:tr w:rsidR="00AF5DDB" w:rsidRPr="008F034E" w:rsidTr="00363088">
        <w:trPr>
          <w:trHeight w:val="300"/>
        </w:trPr>
        <w:tc>
          <w:tcPr>
            <w:tcW w:w="3336" w:type="dxa"/>
            <w:noWrap/>
            <w:hideMark/>
          </w:tcPr>
          <w:p w:rsidR="00AF5DDB" w:rsidRPr="008F034E" w:rsidRDefault="00AF5DDB" w:rsidP="00AF5DDB">
            <w:r w:rsidRPr="008F034E">
              <w:t xml:space="preserve">Primary </w:t>
            </w:r>
          </w:p>
        </w:tc>
        <w:tc>
          <w:tcPr>
            <w:tcW w:w="3327" w:type="dxa"/>
            <w:noWrap/>
          </w:tcPr>
          <w:p w:rsidR="00AF5DDB" w:rsidRPr="008F034E" w:rsidRDefault="00AF5DDB" w:rsidP="004C6407">
            <w:pPr>
              <w:jc w:val="center"/>
            </w:pPr>
            <w:r w:rsidRPr="008F034E">
              <w:t>49 (35)</w:t>
            </w:r>
          </w:p>
        </w:tc>
      </w:tr>
      <w:tr w:rsidR="00AF5DDB" w:rsidRPr="008F034E" w:rsidTr="00363088">
        <w:trPr>
          <w:trHeight w:val="300"/>
        </w:trPr>
        <w:tc>
          <w:tcPr>
            <w:tcW w:w="3336" w:type="dxa"/>
            <w:noWrap/>
            <w:hideMark/>
          </w:tcPr>
          <w:p w:rsidR="00AF5DDB" w:rsidRPr="008F034E" w:rsidRDefault="00AF5DDB" w:rsidP="00AF5DDB">
            <w:r w:rsidRPr="008F034E">
              <w:t>Secondary</w:t>
            </w:r>
          </w:p>
        </w:tc>
        <w:tc>
          <w:tcPr>
            <w:tcW w:w="3327" w:type="dxa"/>
            <w:noWrap/>
          </w:tcPr>
          <w:p w:rsidR="00AF5DDB" w:rsidRPr="008F034E" w:rsidRDefault="00AF5DDB" w:rsidP="004C6407">
            <w:pPr>
              <w:jc w:val="center"/>
            </w:pPr>
            <w:r w:rsidRPr="008F034E">
              <w:t>80 (5</w:t>
            </w:r>
            <w:r w:rsidR="004C6407">
              <w:t>8</w:t>
            </w:r>
            <w:r w:rsidRPr="008F034E">
              <w:t>)</w:t>
            </w:r>
          </w:p>
        </w:tc>
      </w:tr>
      <w:tr w:rsidR="00AF5DDB" w:rsidRPr="008F034E" w:rsidTr="00363088">
        <w:trPr>
          <w:trHeight w:val="300"/>
        </w:trPr>
        <w:tc>
          <w:tcPr>
            <w:tcW w:w="3336" w:type="dxa"/>
            <w:noWrap/>
            <w:hideMark/>
          </w:tcPr>
          <w:p w:rsidR="00AF5DDB" w:rsidRPr="008F034E" w:rsidRDefault="00AF5DDB" w:rsidP="00603455">
            <w:r w:rsidRPr="008F034E">
              <w:t>University</w:t>
            </w:r>
            <w:r w:rsidR="00603455">
              <w:t>/</w:t>
            </w:r>
            <w:r w:rsidR="00603455" w:rsidRPr="008F034E">
              <w:t xml:space="preserve"> Post Graduate</w:t>
            </w:r>
          </w:p>
        </w:tc>
        <w:tc>
          <w:tcPr>
            <w:tcW w:w="3327" w:type="dxa"/>
            <w:noWrap/>
          </w:tcPr>
          <w:p w:rsidR="00AF5DDB" w:rsidRPr="008F034E" w:rsidRDefault="00603455" w:rsidP="00603455">
            <w:pPr>
              <w:jc w:val="center"/>
            </w:pPr>
            <w:r>
              <w:t>4</w:t>
            </w:r>
            <w:r w:rsidR="00AF5DDB" w:rsidRPr="008F034E">
              <w:t xml:space="preserve"> (</w:t>
            </w:r>
            <w:r>
              <w:t>3</w:t>
            </w:r>
            <w:r w:rsidR="00AF5DDB" w:rsidRPr="008F034E">
              <w:t>)</w:t>
            </w:r>
          </w:p>
        </w:tc>
      </w:tr>
      <w:tr w:rsidR="00AF5DDB" w:rsidRPr="008F034E" w:rsidTr="00363088">
        <w:trPr>
          <w:trHeight w:val="300"/>
        </w:trPr>
        <w:tc>
          <w:tcPr>
            <w:tcW w:w="3336" w:type="dxa"/>
            <w:noWrap/>
            <w:hideMark/>
          </w:tcPr>
          <w:p w:rsidR="00AF5DDB" w:rsidRPr="008F034E" w:rsidRDefault="00AF5DDB" w:rsidP="00AF5DDB">
            <w:pPr>
              <w:rPr>
                <w:b/>
                <w:bCs/>
              </w:rPr>
            </w:pPr>
            <w:r w:rsidRPr="008F034E">
              <w:rPr>
                <w:b/>
                <w:bCs/>
              </w:rPr>
              <w:t>Diagnosis</w:t>
            </w:r>
          </w:p>
        </w:tc>
        <w:tc>
          <w:tcPr>
            <w:tcW w:w="3327" w:type="dxa"/>
            <w:noWrap/>
            <w:hideMark/>
          </w:tcPr>
          <w:p w:rsidR="00AF5DDB" w:rsidRPr="008F034E" w:rsidRDefault="00AF5DDB" w:rsidP="00AF5DDB">
            <w:pPr>
              <w:jc w:val="center"/>
            </w:pPr>
          </w:p>
        </w:tc>
      </w:tr>
      <w:tr w:rsidR="00AF5DDB" w:rsidRPr="008F034E" w:rsidTr="00363088">
        <w:trPr>
          <w:trHeight w:val="300"/>
        </w:trPr>
        <w:tc>
          <w:tcPr>
            <w:tcW w:w="3336" w:type="dxa"/>
            <w:noWrap/>
            <w:hideMark/>
          </w:tcPr>
          <w:p w:rsidR="00AF5DDB" w:rsidRPr="008F034E" w:rsidRDefault="00AF5DDB" w:rsidP="00AF5DDB">
            <w:r w:rsidRPr="008F034E">
              <w:t>Schizophrenia</w:t>
            </w:r>
            <w:r w:rsidR="003F1A9B">
              <w:t xml:space="preserve"> and related disorders</w:t>
            </w:r>
          </w:p>
        </w:tc>
        <w:tc>
          <w:tcPr>
            <w:tcW w:w="3327" w:type="dxa"/>
            <w:noWrap/>
          </w:tcPr>
          <w:p w:rsidR="00AF5DDB" w:rsidRPr="008F034E" w:rsidRDefault="00AF5DDB" w:rsidP="004C6407">
            <w:pPr>
              <w:jc w:val="center"/>
            </w:pPr>
            <w:r w:rsidRPr="008F034E">
              <w:t>9</w:t>
            </w:r>
            <w:r w:rsidR="004C6407">
              <w:t>7</w:t>
            </w:r>
            <w:r w:rsidRPr="008F034E">
              <w:t xml:space="preserve"> (</w:t>
            </w:r>
            <w:r w:rsidR="003F1A9B">
              <w:t>70</w:t>
            </w:r>
            <w:r w:rsidRPr="008F034E">
              <w:t>)</w:t>
            </w:r>
          </w:p>
        </w:tc>
      </w:tr>
      <w:tr w:rsidR="00AF5DDB" w:rsidRPr="008F034E" w:rsidTr="00363088">
        <w:trPr>
          <w:trHeight w:val="300"/>
        </w:trPr>
        <w:tc>
          <w:tcPr>
            <w:tcW w:w="3336" w:type="dxa"/>
            <w:noWrap/>
            <w:hideMark/>
          </w:tcPr>
          <w:p w:rsidR="00AF5DDB" w:rsidRPr="008F034E" w:rsidRDefault="00AF5DDB" w:rsidP="00AF5DDB">
            <w:r w:rsidRPr="008F034E">
              <w:t>Bipolar Affective Disorder (BPAD)</w:t>
            </w:r>
          </w:p>
        </w:tc>
        <w:tc>
          <w:tcPr>
            <w:tcW w:w="3327" w:type="dxa"/>
            <w:noWrap/>
          </w:tcPr>
          <w:p w:rsidR="00AF5DDB" w:rsidRPr="008F034E" w:rsidRDefault="00AF5DDB" w:rsidP="003F1A9B">
            <w:pPr>
              <w:jc w:val="center"/>
            </w:pPr>
            <w:r w:rsidRPr="008F034E">
              <w:t>14 (10)</w:t>
            </w:r>
          </w:p>
        </w:tc>
      </w:tr>
      <w:tr w:rsidR="00AF5DDB" w:rsidRPr="008F034E" w:rsidTr="00363088">
        <w:trPr>
          <w:trHeight w:val="300"/>
        </w:trPr>
        <w:tc>
          <w:tcPr>
            <w:tcW w:w="3336" w:type="dxa"/>
            <w:noWrap/>
            <w:hideMark/>
          </w:tcPr>
          <w:p w:rsidR="00AF5DDB" w:rsidRPr="008F034E" w:rsidRDefault="00363088" w:rsidP="00363088">
            <w:r w:rsidRPr="008F034E">
              <w:t>Psychotic d</w:t>
            </w:r>
            <w:r w:rsidR="00AF5DDB" w:rsidRPr="008F034E">
              <w:t>epression</w:t>
            </w:r>
          </w:p>
        </w:tc>
        <w:tc>
          <w:tcPr>
            <w:tcW w:w="3327" w:type="dxa"/>
            <w:noWrap/>
          </w:tcPr>
          <w:p w:rsidR="00AF5DDB" w:rsidRPr="008F034E" w:rsidRDefault="00AF5DDB" w:rsidP="003F1A9B">
            <w:pPr>
              <w:jc w:val="center"/>
            </w:pPr>
            <w:r w:rsidRPr="008F034E">
              <w:t>19 (1</w:t>
            </w:r>
            <w:r w:rsidR="003F1A9B">
              <w:t>4)</w:t>
            </w:r>
          </w:p>
        </w:tc>
      </w:tr>
      <w:tr w:rsidR="00AF5DDB" w:rsidRPr="008F034E" w:rsidTr="00363088">
        <w:trPr>
          <w:trHeight w:val="300"/>
        </w:trPr>
        <w:tc>
          <w:tcPr>
            <w:tcW w:w="3336" w:type="dxa"/>
            <w:noWrap/>
            <w:hideMark/>
          </w:tcPr>
          <w:p w:rsidR="00AF5DDB" w:rsidRPr="008F034E" w:rsidRDefault="00AF5DDB" w:rsidP="00AF5DDB">
            <w:r w:rsidRPr="008F034E">
              <w:t>Other</w:t>
            </w:r>
            <w:r w:rsidR="00363088" w:rsidRPr="008F034E">
              <w:t xml:space="preserve"> (i.e. schizoaffective disorder; non-specified psychosis)</w:t>
            </w:r>
          </w:p>
        </w:tc>
        <w:tc>
          <w:tcPr>
            <w:tcW w:w="3327" w:type="dxa"/>
            <w:noWrap/>
          </w:tcPr>
          <w:p w:rsidR="00AF5DDB" w:rsidRPr="008F034E" w:rsidRDefault="00AF5DDB" w:rsidP="003F1A9B">
            <w:pPr>
              <w:jc w:val="center"/>
            </w:pPr>
            <w:r w:rsidRPr="008F034E">
              <w:t>8 (</w:t>
            </w:r>
            <w:r w:rsidR="003F1A9B">
              <w:t>6</w:t>
            </w:r>
            <w:r w:rsidRPr="008F034E">
              <w:t>)</w:t>
            </w:r>
          </w:p>
        </w:tc>
      </w:tr>
      <w:tr w:rsidR="00AF5DDB" w:rsidRPr="008F034E" w:rsidTr="00363088">
        <w:trPr>
          <w:trHeight w:val="300"/>
        </w:trPr>
        <w:tc>
          <w:tcPr>
            <w:tcW w:w="3336" w:type="dxa"/>
            <w:noWrap/>
            <w:hideMark/>
          </w:tcPr>
          <w:p w:rsidR="00AF5DDB" w:rsidRPr="008F034E" w:rsidRDefault="003F1A9B" w:rsidP="003F1A9B">
            <w:r>
              <w:t xml:space="preserve">Unknown </w:t>
            </w:r>
          </w:p>
        </w:tc>
        <w:tc>
          <w:tcPr>
            <w:tcW w:w="3327" w:type="dxa"/>
            <w:noWrap/>
            <w:hideMark/>
          </w:tcPr>
          <w:p w:rsidR="00AF5DDB" w:rsidRPr="008F034E" w:rsidRDefault="00AF5DDB" w:rsidP="003F1A9B">
            <w:pPr>
              <w:jc w:val="center"/>
            </w:pPr>
            <w:r w:rsidRPr="008F034E">
              <w:t>1 (</w:t>
            </w:r>
            <w:r w:rsidR="0044509C">
              <w:t>&lt;</w:t>
            </w:r>
            <w:r w:rsidR="003F1A9B">
              <w:t>1</w:t>
            </w:r>
            <w:r w:rsidRPr="008F034E">
              <w:t>)</w:t>
            </w:r>
          </w:p>
        </w:tc>
      </w:tr>
      <w:tr w:rsidR="00AF5DDB" w:rsidRPr="008F034E" w:rsidTr="00363088">
        <w:trPr>
          <w:trHeight w:val="300"/>
        </w:trPr>
        <w:tc>
          <w:tcPr>
            <w:tcW w:w="3336" w:type="dxa"/>
            <w:noWrap/>
            <w:hideMark/>
          </w:tcPr>
          <w:p w:rsidR="00AF5DDB" w:rsidRPr="008F034E" w:rsidRDefault="00AF5DDB" w:rsidP="00AF5DDB">
            <w:pPr>
              <w:rPr>
                <w:b/>
                <w:bCs/>
              </w:rPr>
            </w:pPr>
            <w:r w:rsidRPr="008F034E">
              <w:rPr>
                <w:b/>
                <w:bCs/>
              </w:rPr>
              <w:t>Employment Status</w:t>
            </w:r>
          </w:p>
        </w:tc>
        <w:tc>
          <w:tcPr>
            <w:tcW w:w="3327" w:type="dxa"/>
            <w:noWrap/>
            <w:hideMark/>
          </w:tcPr>
          <w:p w:rsidR="00AF5DDB" w:rsidRPr="008F034E" w:rsidRDefault="00AF5DDB" w:rsidP="00AF5DDB">
            <w:pPr>
              <w:jc w:val="center"/>
            </w:pPr>
          </w:p>
        </w:tc>
      </w:tr>
      <w:tr w:rsidR="00AF5DDB" w:rsidRPr="008F034E" w:rsidTr="00363088">
        <w:trPr>
          <w:trHeight w:val="300"/>
        </w:trPr>
        <w:tc>
          <w:tcPr>
            <w:tcW w:w="3336" w:type="dxa"/>
            <w:noWrap/>
            <w:hideMark/>
          </w:tcPr>
          <w:p w:rsidR="00AF5DDB" w:rsidRPr="008F034E" w:rsidRDefault="00AF5DDB" w:rsidP="003F1A9B">
            <w:r w:rsidRPr="008F034E">
              <w:t>Unemploy</w:t>
            </w:r>
            <w:r w:rsidR="003F1A9B">
              <w:t>ed</w:t>
            </w:r>
          </w:p>
        </w:tc>
        <w:tc>
          <w:tcPr>
            <w:tcW w:w="3327" w:type="dxa"/>
            <w:noWrap/>
          </w:tcPr>
          <w:p w:rsidR="00AF5DDB" w:rsidRPr="008F034E" w:rsidRDefault="00AF5DDB" w:rsidP="003F1A9B">
            <w:pPr>
              <w:jc w:val="center"/>
            </w:pPr>
            <w:r w:rsidRPr="008F034E">
              <w:t>68 (49)</w:t>
            </w:r>
          </w:p>
        </w:tc>
      </w:tr>
      <w:tr w:rsidR="00AF5DDB" w:rsidRPr="008F034E" w:rsidTr="00363088">
        <w:trPr>
          <w:trHeight w:val="300"/>
        </w:trPr>
        <w:tc>
          <w:tcPr>
            <w:tcW w:w="3336" w:type="dxa"/>
            <w:noWrap/>
            <w:hideMark/>
          </w:tcPr>
          <w:p w:rsidR="00AF5DDB" w:rsidRPr="008F034E" w:rsidRDefault="003F1A9B" w:rsidP="003F1A9B">
            <w:r>
              <w:t>E</w:t>
            </w:r>
            <w:r w:rsidR="00AF5DDB" w:rsidRPr="008F034E">
              <w:t>mploy</w:t>
            </w:r>
            <w:r>
              <w:t>ed</w:t>
            </w:r>
          </w:p>
        </w:tc>
        <w:tc>
          <w:tcPr>
            <w:tcW w:w="3327" w:type="dxa"/>
            <w:noWrap/>
          </w:tcPr>
          <w:p w:rsidR="00AF5DDB" w:rsidRPr="008F034E" w:rsidRDefault="003F1A9B" w:rsidP="003F1A9B">
            <w:pPr>
              <w:jc w:val="center"/>
            </w:pPr>
            <w:r>
              <w:t xml:space="preserve"> 33 </w:t>
            </w:r>
            <w:r w:rsidR="00AF5DDB" w:rsidRPr="008F034E">
              <w:t>(</w:t>
            </w:r>
            <w:r>
              <w:t>24</w:t>
            </w:r>
            <w:r w:rsidR="00AF5DDB" w:rsidRPr="008F034E">
              <w:t>)</w:t>
            </w:r>
          </w:p>
        </w:tc>
      </w:tr>
      <w:tr w:rsidR="00AF5DDB" w:rsidRPr="008F034E" w:rsidTr="00363088">
        <w:trPr>
          <w:trHeight w:val="300"/>
        </w:trPr>
        <w:tc>
          <w:tcPr>
            <w:tcW w:w="3336" w:type="dxa"/>
            <w:noWrap/>
            <w:hideMark/>
          </w:tcPr>
          <w:p w:rsidR="00AF5DDB" w:rsidRPr="008F034E" w:rsidRDefault="00AF5DDB" w:rsidP="00AF5DDB">
            <w:r w:rsidRPr="008F034E">
              <w:t>Homemaker</w:t>
            </w:r>
          </w:p>
        </w:tc>
        <w:tc>
          <w:tcPr>
            <w:tcW w:w="3327" w:type="dxa"/>
            <w:noWrap/>
          </w:tcPr>
          <w:p w:rsidR="00AF5DDB" w:rsidRPr="008F034E" w:rsidRDefault="00AF5DDB" w:rsidP="00AF5DDB">
            <w:pPr>
              <w:jc w:val="center"/>
            </w:pPr>
            <w:r w:rsidRPr="008F034E">
              <w:t>32 (23)</w:t>
            </w:r>
          </w:p>
        </w:tc>
      </w:tr>
      <w:tr w:rsidR="00AF5DDB" w:rsidRPr="008F034E" w:rsidTr="00363088">
        <w:trPr>
          <w:trHeight w:val="300"/>
        </w:trPr>
        <w:tc>
          <w:tcPr>
            <w:tcW w:w="3336" w:type="dxa"/>
            <w:noWrap/>
            <w:hideMark/>
          </w:tcPr>
          <w:p w:rsidR="00AF5DDB" w:rsidRPr="008F034E" w:rsidRDefault="00AF5DDB" w:rsidP="00AF5DDB">
            <w:r w:rsidRPr="008F034E">
              <w:t>Retired</w:t>
            </w:r>
            <w:r w:rsidR="003F1A9B">
              <w:t>/other</w:t>
            </w:r>
          </w:p>
        </w:tc>
        <w:tc>
          <w:tcPr>
            <w:tcW w:w="3327" w:type="dxa"/>
            <w:noWrap/>
          </w:tcPr>
          <w:p w:rsidR="00AF5DDB" w:rsidRPr="008F034E" w:rsidRDefault="003F1A9B" w:rsidP="003F1A9B">
            <w:pPr>
              <w:jc w:val="center"/>
            </w:pPr>
            <w:r>
              <w:t>4</w:t>
            </w:r>
            <w:r w:rsidR="00AF5DDB" w:rsidRPr="008F034E">
              <w:t xml:space="preserve"> (</w:t>
            </w:r>
            <w:r>
              <w:t>3</w:t>
            </w:r>
            <w:r w:rsidR="00AF5DDB" w:rsidRPr="008F034E">
              <w:t>)</w:t>
            </w:r>
          </w:p>
        </w:tc>
      </w:tr>
      <w:tr w:rsidR="00AF5DDB" w:rsidRPr="008F034E" w:rsidTr="00363088">
        <w:trPr>
          <w:trHeight w:val="300"/>
        </w:trPr>
        <w:tc>
          <w:tcPr>
            <w:tcW w:w="3336" w:type="dxa"/>
            <w:noWrap/>
            <w:hideMark/>
          </w:tcPr>
          <w:p w:rsidR="00AF5DDB" w:rsidRPr="008F034E" w:rsidRDefault="003F1A9B" w:rsidP="003F1A9B">
            <w:r>
              <w:t>Unknown</w:t>
            </w:r>
          </w:p>
        </w:tc>
        <w:tc>
          <w:tcPr>
            <w:tcW w:w="3327" w:type="dxa"/>
            <w:noWrap/>
          </w:tcPr>
          <w:p w:rsidR="00AF5DDB" w:rsidRPr="008F034E" w:rsidRDefault="00AF5DDB" w:rsidP="003F1A9B">
            <w:pPr>
              <w:jc w:val="center"/>
            </w:pPr>
            <w:r w:rsidRPr="008F034E">
              <w:t>2 (1)</w:t>
            </w:r>
          </w:p>
        </w:tc>
      </w:tr>
    </w:tbl>
    <w:p w:rsidR="00F049EC" w:rsidRPr="008F034E" w:rsidRDefault="00F049EC" w:rsidP="002E08EE">
      <w:pPr>
        <w:jc w:val="center"/>
        <w:rPr>
          <w:b/>
          <w:u w:val="single"/>
        </w:rPr>
      </w:pPr>
    </w:p>
    <w:p w:rsidR="00F049EC" w:rsidRPr="008F034E" w:rsidRDefault="00F049EC" w:rsidP="002E08EE">
      <w:pPr>
        <w:jc w:val="center"/>
        <w:rPr>
          <w:b/>
          <w:u w:val="single"/>
        </w:rPr>
      </w:pPr>
    </w:p>
    <w:p w:rsidR="00F049EC" w:rsidRPr="008F034E" w:rsidRDefault="00F049EC" w:rsidP="002E08EE">
      <w:pPr>
        <w:jc w:val="center"/>
        <w:rPr>
          <w:b/>
          <w:u w:val="single"/>
        </w:rPr>
      </w:pPr>
    </w:p>
    <w:p w:rsidR="00F049EC" w:rsidRPr="008F034E" w:rsidRDefault="00F049EC" w:rsidP="002E08EE">
      <w:pPr>
        <w:jc w:val="center"/>
        <w:rPr>
          <w:b/>
          <w:u w:val="single"/>
        </w:rPr>
      </w:pPr>
    </w:p>
    <w:p w:rsidR="00F049EC" w:rsidRPr="008F034E" w:rsidRDefault="00F049EC" w:rsidP="002E08EE">
      <w:pPr>
        <w:jc w:val="center"/>
        <w:rPr>
          <w:b/>
          <w:u w:val="single"/>
        </w:rPr>
      </w:pPr>
    </w:p>
    <w:p w:rsidR="00F049EC" w:rsidRPr="008F034E" w:rsidRDefault="00F049EC" w:rsidP="002E08EE">
      <w:pPr>
        <w:jc w:val="center"/>
        <w:rPr>
          <w:b/>
          <w:u w:val="single"/>
        </w:rPr>
      </w:pPr>
    </w:p>
    <w:p w:rsidR="00F049EC" w:rsidRPr="008F034E" w:rsidRDefault="00F049EC" w:rsidP="002E08EE">
      <w:pPr>
        <w:jc w:val="center"/>
        <w:rPr>
          <w:b/>
          <w:u w:val="single"/>
        </w:rPr>
      </w:pPr>
    </w:p>
    <w:p w:rsidR="00F049EC" w:rsidRPr="008F034E" w:rsidRDefault="00F049EC" w:rsidP="002E08EE">
      <w:pPr>
        <w:jc w:val="center"/>
        <w:rPr>
          <w:b/>
          <w:u w:val="single"/>
        </w:rPr>
      </w:pPr>
    </w:p>
    <w:p w:rsidR="00F049EC" w:rsidRPr="008F034E" w:rsidRDefault="00F049EC" w:rsidP="002E08EE">
      <w:pPr>
        <w:jc w:val="center"/>
        <w:rPr>
          <w:b/>
          <w:u w:val="single"/>
        </w:rPr>
      </w:pPr>
    </w:p>
    <w:p w:rsidR="00F049EC" w:rsidRPr="008F034E" w:rsidRDefault="00F049EC" w:rsidP="002E08EE">
      <w:pPr>
        <w:jc w:val="center"/>
        <w:rPr>
          <w:b/>
          <w:u w:val="single"/>
        </w:rPr>
      </w:pPr>
    </w:p>
    <w:p w:rsidR="00F049EC" w:rsidRPr="008F034E" w:rsidRDefault="00F049EC" w:rsidP="002E08EE">
      <w:pPr>
        <w:jc w:val="center"/>
        <w:rPr>
          <w:b/>
          <w:u w:val="single"/>
        </w:rPr>
      </w:pPr>
    </w:p>
    <w:p w:rsidR="00F049EC" w:rsidRPr="008F034E" w:rsidRDefault="00F049EC" w:rsidP="002E08EE">
      <w:pPr>
        <w:jc w:val="center"/>
        <w:rPr>
          <w:b/>
          <w:u w:val="single"/>
        </w:rPr>
      </w:pPr>
    </w:p>
    <w:p w:rsidR="00F049EC" w:rsidRPr="008F034E" w:rsidRDefault="00F049EC" w:rsidP="002E08EE">
      <w:pPr>
        <w:jc w:val="center"/>
        <w:rPr>
          <w:b/>
          <w:u w:val="single"/>
        </w:rPr>
      </w:pPr>
    </w:p>
    <w:p w:rsidR="00F049EC" w:rsidRPr="008F034E" w:rsidRDefault="00F049EC" w:rsidP="002E08EE">
      <w:pPr>
        <w:jc w:val="center"/>
        <w:rPr>
          <w:b/>
          <w:u w:val="single"/>
        </w:rPr>
      </w:pPr>
    </w:p>
    <w:p w:rsidR="00F049EC" w:rsidRPr="008F034E" w:rsidRDefault="00F049EC" w:rsidP="002E08EE">
      <w:pPr>
        <w:jc w:val="center"/>
        <w:rPr>
          <w:b/>
          <w:u w:val="single"/>
        </w:rPr>
      </w:pPr>
    </w:p>
    <w:p w:rsidR="00F049EC" w:rsidRPr="008F034E" w:rsidRDefault="00F049EC" w:rsidP="002E08EE">
      <w:pPr>
        <w:jc w:val="center"/>
        <w:rPr>
          <w:b/>
          <w:u w:val="single"/>
        </w:rPr>
      </w:pPr>
    </w:p>
    <w:p w:rsidR="00F049EC" w:rsidRPr="008F034E" w:rsidRDefault="00F049EC" w:rsidP="002E08EE">
      <w:pPr>
        <w:jc w:val="center"/>
        <w:rPr>
          <w:b/>
          <w:u w:val="single"/>
        </w:rPr>
      </w:pPr>
    </w:p>
    <w:p w:rsidR="00F049EC" w:rsidRPr="008F034E" w:rsidRDefault="00F049EC" w:rsidP="002E08EE">
      <w:pPr>
        <w:jc w:val="center"/>
        <w:rPr>
          <w:b/>
          <w:u w:val="single"/>
        </w:rPr>
      </w:pPr>
    </w:p>
    <w:p w:rsidR="00F049EC" w:rsidRPr="008F034E" w:rsidRDefault="00F049EC" w:rsidP="002E08EE">
      <w:pPr>
        <w:jc w:val="center"/>
        <w:rPr>
          <w:b/>
          <w:u w:val="single"/>
        </w:rPr>
      </w:pPr>
    </w:p>
    <w:p w:rsidR="00F049EC" w:rsidRPr="008F034E" w:rsidRDefault="00F049EC" w:rsidP="002E08EE">
      <w:pPr>
        <w:jc w:val="center"/>
        <w:rPr>
          <w:b/>
          <w:u w:val="single"/>
        </w:rPr>
      </w:pPr>
    </w:p>
    <w:p w:rsidR="00F049EC" w:rsidRPr="008F034E" w:rsidRDefault="00F049EC" w:rsidP="002E08EE">
      <w:pPr>
        <w:jc w:val="center"/>
        <w:rPr>
          <w:b/>
          <w:u w:val="single"/>
        </w:rPr>
      </w:pPr>
    </w:p>
    <w:p w:rsidR="00F049EC" w:rsidRPr="008F034E" w:rsidRDefault="00F049EC" w:rsidP="002E08EE">
      <w:pPr>
        <w:jc w:val="center"/>
        <w:rPr>
          <w:b/>
          <w:u w:val="single"/>
        </w:rPr>
      </w:pPr>
    </w:p>
    <w:p w:rsidR="00F049EC" w:rsidRPr="008F034E" w:rsidRDefault="00F049EC" w:rsidP="002E08EE">
      <w:pPr>
        <w:jc w:val="center"/>
        <w:rPr>
          <w:b/>
          <w:u w:val="single"/>
        </w:rPr>
      </w:pPr>
    </w:p>
    <w:p w:rsidR="00F049EC" w:rsidRPr="008F034E" w:rsidRDefault="00F049EC" w:rsidP="002E08EE">
      <w:pPr>
        <w:jc w:val="center"/>
        <w:rPr>
          <w:b/>
          <w:u w:val="single"/>
        </w:rPr>
      </w:pPr>
    </w:p>
    <w:sectPr w:rsidR="00F049EC" w:rsidRPr="008F034E" w:rsidSect="00C867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061"/>
    <w:rsid w:val="000468C6"/>
    <w:rsid w:val="000656D0"/>
    <w:rsid w:val="00065F13"/>
    <w:rsid w:val="00077326"/>
    <w:rsid w:val="00091A41"/>
    <w:rsid w:val="000A3B0A"/>
    <w:rsid w:val="000A5135"/>
    <w:rsid w:val="000C1EDE"/>
    <w:rsid w:val="000F66EF"/>
    <w:rsid w:val="00163543"/>
    <w:rsid w:val="0020417B"/>
    <w:rsid w:val="00206D26"/>
    <w:rsid w:val="00286F72"/>
    <w:rsid w:val="002E08EE"/>
    <w:rsid w:val="002F0061"/>
    <w:rsid w:val="002F30C6"/>
    <w:rsid w:val="003404EF"/>
    <w:rsid w:val="00363088"/>
    <w:rsid w:val="00363FBF"/>
    <w:rsid w:val="003A4E1B"/>
    <w:rsid w:val="003B0DFD"/>
    <w:rsid w:val="003F1A9B"/>
    <w:rsid w:val="0042379A"/>
    <w:rsid w:val="0044509C"/>
    <w:rsid w:val="00466B36"/>
    <w:rsid w:val="004C6407"/>
    <w:rsid w:val="00511102"/>
    <w:rsid w:val="00603455"/>
    <w:rsid w:val="00682649"/>
    <w:rsid w:val="00734658"/>
    <w:rsid w:val="007B0356"/>
    <w:rsid w:val="007C0814"/>
    <w:rsid w:val="00813996"/>
    <w:rsid w:val="00862893"/>
    <w:rsid w:val="00882B03"/>
    <w:rsid w:val="008D2D5D"/>
    <w:rsid w:val="008F034E"/>
    <w:rsid w:val="00903A88"/>
    <w:rsid w:val="00905464"/>
    <w:rsid w:val="009067E9"/>
    <w:rsid w:val="009111A6"/>
    <w:rsid w:val="00927D98"/>
    <w:rsid w:val="00977926"/>
    <w:rsid w:val="009C7D31"/>
    <w:rsid w:val="009E7E8F"/>
    <w:rsid w:val="009F2208"/>
    <w:rsid w:val="00A60DD5"/>
    <w:rsid w:val="00A7112D"/>
    <w:rsid w:val="00A80003"/>
    <w:rsid w:val="00A82433"/>
    <w:rsid w:val="00A83C9F"/>
    <w:rsid w:val="00AC6FF6"/>
    <w:rsid w:val="00AD1140"/>
    <w:rsid w:val="00AD6DF0"/>
    <w:rsid w:val="00AF5DDB"/>
    <w:rsid w:val="00B35210"/>
    <w:rsid w:val="00B35945"/>
    <w:rsid w:val="00B91A00"/>
    <w:rsid w:val="00BA0635"/>
    <w:rsid w:val="00C17534"/>
    <w:rsid w:val="00C53ED2"/>
    <w:rsid w:val="00C553CF"/>
    <w:rsid w:val="00C8497B"/>
    <w:rsid w:val="00C8670B"/>
    <w:rsid w:val="00C90287"/>
    <w:rsid w:val="00CC18A8"/>
    <w:rsid w:val="00D03597"/>
    <w:rsid w:val="00D169EA"/>
    <w:rsid w:val="00D229A6"/>
    <w:rsid w:val="00D22BD4"/>
    <w:rsid w:val="00D261D4"/>
    <w:rsid w:val="00D35573"/>
    <w:rsid w:val="00D93459"/>
    <w:rsid w:val="00E01292"/>
    <w:rsid w:val="00EA41A2"/>
    <w:rsid w:val="00EB0167"/>
    <w:rsid w:val="00EC3C58"/>
    <w:rsid w:val="00ED48D4"/>
    <w:rsid w:val="00EE7F27"/>
    <w:rsid w:val="00F049EC"/>
    <w:rsid w:val="00F161DE"/>
    <w:rsid w:val="00F26EA5"/>
    <w:rsid w:val="00F32CDD"/>
    <w:rsid w:val="00F8391F"/>
    <w:rsid w:val="00FA29F3"/>
    <w:rsid w:val="00FD13ED"/>
    <w:rsid w:val="00FF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0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06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F00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90546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0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06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F00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90546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9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EF9FDDFE</Template>
  <TotalTime>0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Canterbury Christ Church University</Company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 Petch</dc:creator>
  <cp:lastModifiedBy>db166</cp:lastModifiedBy>
  <cp:revision>2</cp:revision>
  <cp:lastPrinted>2012-09-21T07:57:00Z</cp:lastPrinted>
  <dcterms:created xsi:type="dcterms:W3CDTF">2013-01-08T11:56:00Z</dcterms:created>
  <dcterms:modified xsi:type="dcterms:W3CDTF">2013-01-08T11:56:00Z</dcterms:modified>
</cp:coreProperties>
</file>