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945" w:rsidRPr="008F034E" w:rsidRDefault="00B35945" w:rsidP="00077326">
      <w:pPr>
        <w:jc w:val="center"/>
        <w:rPr>
          <w:b/>
          <w:u w:val="single"/>
        </w:rPr>
      </w:pPr>
    </w:p>
    <w:p w:rsidR="00D261D4" w:rsidRPr="008F034E" w:rsidRDefault="00D261D4" w:rsidP="00077326">
      <w:pPr>
        <w:jc w:val="center"/>
        <w:rPr>
          <w:b/>
          <w:u w:val="single"/>
        </w:rPr>
      </w:pPr>
      <w:r w:rsidRPr="008F034E">
        <w:rPr>
          <w:b/>
          <w:u w:val="single"/>
        </w:rPr>
        <w:t xml:space="preserve">Table </w:t>
      </w:r>
      <w:r w:rsidR="00466B36">
        <w:rPr>
          <w:b/>
          <w:u w:val="single"/>
        </w:rPr>
        <w:t>4</w:t>
      </w:r>
      <w:r w:rsidRPr="008F034E">
        <w:rPr>
          <w:b/>
          <w:u w:val="single"/>
        </w:rPr>
        <w:t xml:space="preserve"> – </w:t>
      </w:r>
      <w:r w:rsidR="00065F13" w:rsidRPr="008F034E">
        <w:rPr>
          <w:b/>
          <w:u w:val="single"/>
        </w:rPr>
        <w:t>Health</w:t>
      </w:r>
      <w:r w:rsidRPr="008F034E">
        <w:rPr>
          <w:b/>
          <w:u w:val="single"/>
        </w:rPr>
        <w:t xml:space="preserve"> behaviours of </w:t>
      </w:r>
      <w:r w:rsidR="00065F13" w:rsidRPr="008F034E">
        <w:rPr>
          <w:b/>
          <w:u w:val="single"/>
        </w:rPr>
        <w:t>participants</w:t>
      </w:r>
      <w:r w:rsidR="00CC18A8" w:rsidRPr="008F034E">
        <w:rPr>
          <w:b/>
          <w:u w:val="single"/>
        </w:rPr>
        <w:t xml:space="preserve"> </w:t>
      </w:r>
    </w:p>
    <w:p w:rsidR="00D261D4" w:rsidRPr="008F034E" w:rsidRDefault="00D261D4" w:rsidP="00077326">
      <w:pPr>
        <w:jc w:val="center"/>
        <w:rPr>
          <w:b/>
          <w:u w:val="single"/>
        </w:rPr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2806"/>
        <w:gridCol w:w="2410"/>
        <w:gridCol w:w="1857"/>
      </w:tblGrid>
      <w:tr w:rsidR="00A83C9F" w:rsidRPr="008F034E" w:rsidTr="00C90287">
        <w:trPr>
          <w:trHeight w:val="300"/>
        </w:trPr>
        <w:tc>
          <w:tcPr>
            <w:tcW w:w="2806" w:type="dxa"/>
            <w:noWrap/>
            <w:hideMark/>
          </w:tcPr>
          <w:p w:rsidR="00A83C9F" w:rsidRPr="008F034E" w:rsidRDefault="00A83C9F" w:rsidP="00C90287">
            <w:pPr>
              <w:jc w:val="center"/>
              <w:rPr>
                <w:b/>
                <w:bCs/>
              </w:rPr>
            </w:pPr>
            <w:r w:rsidRPr="008F034E">
              <w:rPr>
                <w:b/>
                <w:bCs/>
              </w:rPr>
              <w:t>Health Behaviour</w:t>
            </w:r>
          </w:p>
        </w:tc>
        <w:tc>
          <w:tcPr>
            <w:tcW w:w="2410" w:type="dxa"/>
            <w:noWrap/>
            <w:hideMark/>
          </w:tcPr>
          <w:p w:rsidR="00A83C9F" w:rsidRPr="008F034E" w:rsidRDefault="00A83C9F" w:rsidP="00D229A6">
            <w:pPr>
              <w:jc w:val="center"/>
              <w:rPr>
                <w:b/>
                <w:bCs/>
              </w:rPr>
            </w:pPr>
            <w:r w:rsidRPr="008F034E">
              <w:rPr>
                <w:b/>
                <w:bCs/>
              </w:rPr>
              <w:t>Total</w:t>
            </w:r>
            <w:r w:rsidR="00D229A6">
              <w:rPr>
                <w:b/>
                <w:bCs/>
              </w:rPr>
              <w:t xml:space="preserve"> n,</w:t>
            </w:r>
            <w:r w:rsidRPr="008F034E">
              <w:rPr>
                <w:b/>
                <w:bCs/>
              </w:rPr>
              <w:t xml:space="preserve"> (%) </w:t>
            </w:r>
          </w:p>
        </w:tc>
        <w:tc>
          <w:tcPr>
            <w:tcW w:w="1857" w:type="dxa"/>
            <w:noWrap/>
          </w:tcPr>
          <w:p w:rsidR="00A83C9F" w:rsidRPr="008F034E" w:rsidRDefault="00091A41" w:rsidP="00A83C9F">
            <w:pPr>
              <w:rPr>
                <w:b/>
                <w:bCs/>
              </w:rPr>
            </w:pPr>
            <w:r w:rsidRPr="008F034E">
              <w:rPr>
                <w:rFonts w:ascii="Calibri" w:hAnsi="Calibri" w:cs="Calibri"/>
              </w:rPr>
              <w:t>χ²</w:t>
            </w:r>
            <w:r>
              <w:rPr>
                <w:rFonts w:ascii="Calibri" w:hAnsi="Calibri" w:cs="Calibri"/>
              </w:rPr>
              <w:t xml:space="preserve">, </w:t>
            </w:r>
            <w:r w:rsidR="00A83C9F" w:rsidRPr="008F034E">
              <w:rPr>
                <w:b/>
                <w:bCs/>
              </w:rPr>
              <w:t>P-value</w:t>
            </w:r>
          </w:p>
        </w:tc>
      </w:tr>
      <w:tr w:rsidR="00A83C9F" w:rsidRPr="008F034E" w:rsidTr="00C90287">
        <w:trPr>
          <w:trHeight w:val="300"/>
        </w:trPr>
        <w:tc>
          <w:tcPr>
            <w:tcW w:w="2806" w:type="dxa"/>
            <w:noWrap/>
            <w:hideMark/>
          </w:tcPr>
          <w:p w:rsidR="00A83C9F" w:rsidRPr="008F034E" w:rsidRDefault="00F8391F" w:rsidP="00F8391F">
            <w:r w:rsidRPr="008F034E">
              <w:t>Smoking status (smoker/passive smoker)</w:t>
            </w:r>
            <w:r w:rsidR="00A83C9F" w:rsidRPr="008F034E">
              <w:t xml:space="preserve"> </w:t>
            </w:r>
          </w:p>
        </w:tc>
        <w:tc>
          <w:tcPr>
            <w:tcW w:w="2410" w:type="dxa"/>
            <w:noWrap/>
            <w:hideMark/>
          </w:tcPr>
          <w:p w:rsidR="00A83C9F" w:rsidRPr="008F034E" w:rsidRDefault="00A83C9F" w:rsidP="00D229A6">
            <w:pPr>
              <w:jc w:val="center"/>
            </w:pPr>
            <w:r w:rsidRPr="008F034E">
              <w:t>38</w:t>
            </w:r>
            <w:r w:rsidR="00D229A6">
              <w:t>, (27)</w:t>
            </w:r>
          </w:p>
        </w:tc>
        <w:tc>
          <w:tcPr>
            <w:tcW w:w="1857" w:type="dxa"/>
            <w:noWrap/>
          </w:tcPr>
          <w:p w:rsidR="00A83C9F" w:rsidRPr="008F034E" w:rsidRDefault="00C90287" w:rsidP="00D261D4">
            <w:r w:rsidRPr="008F034E">
              <w:t>NS</w:t>
            </w:r>
          </w:p>
        </w:tc>
      </w:tr>
      <w:tr w:rsidR="00A83C9F" w:rsidRPr="008F034E" w:rsidTr="00C90287">
        <w:trPr>
          <w:trHeight w:val="300"/>
        </w:trPr>
        <w:tc>
          <w:tcPr>
            <w:tcW w:w="2806" w:type="dxa"/>
            <w:noWrap/>
          </w:tcPr>
          <w:p w:rsidR="00A83C9F" w:rsidRPr="008F034E" w:rsidRDefault="00A83C9F" w:rsidP="00F8391F">
            <w:r w:rsidRPr="008F034E">
              <w:t xml:space="preserve">Alcohol </w:t>
            </w:r>
            <w:r w:rsidR="00F8391F" w:rsidRPr="008F034E">
              <w:t>intake (&gt;4 units daily)</w:t>
            </w:r>
          </w:p>
        </w:tc>
        <w:tc>
          <w:tcPr>
            <w:tcW w:w="2410" w:type="dxa"/>
            <w:noWrap/>
          </w:tcPr>
          <w:p w:rsidR="00A83C9F" w:rsidRPr="008F034E" w:rsidRDefault="00A83C9F" w:rsidP="00D229A6">
            <w:pPr>
              <w:jc w:val="center"/>
            </w:pPr>
            <w:r w:rsidRPr="008F034E">
              <w:t>7</w:t>
            </w:r>
            <w:r w:rsidR="00D229A6">
              <w:t>, (</w:t>
            </w:r>
            <w:r w:rsidR="00D229A6" w:rsidRPr="008F034E">
              <w:t>5</w:t>
            </w:r>
            <w:r w:rsidRPr="008F034E">
              <w:t>)</w:t>
            </w:r>
          </w:p>
        </w:tc>
        <w:tc>
          <w:tcPr>
            <w:tcW w:w="1857" w:type="dxa"/>
            <w:noWrap/>
          </w:tcPr>
          <w:p w:rsidR="00A83C9F" w:rsidRPr="008F034E" w:rsidRDefault="00C90287" w:rsidP="00C90287">
            <w:r w:rsidRPr="008F034E">
              <w:t>NS</w:t>
            </w:r>
          </w:p>
        </w:tc>
      </w:tr>
      <w:tr w:rsidR="00A83C9F" w:rsidRPr="008F034E" w:rsidTr="00C90287">
        <w:trPr>
          <w:trHeight w:val="300"/>
        </w:trPr>
        <w:tc>
          <w:tcPr>
            <w:tcW w:w="2806" w:type="dxa"/>
            <w:noWrap/>
          </w:tcPr>
          <w:p w:rsidR="00A83C9F" w:rsidRPr="008F034E" w:rsidRDefault="00A83C9F" w:rsidP="00F8391F">
            <w:r w:rsidRPr="008F034E">
              <w:t xml:space="preserve">Exercise (&lt; </w:t>
            </w:r>
            <w:r w:rsidR="00F8391F" w:rsidRPr="008F034E">
              <w:t>30 minutes a day for 5 days per week</w:t>
            </w:r>
            <w:r w:rsidRPr="008F034E">
              <w:t>)</w:t>
            </w:r>
          </w:p>
        </w:tc>
        <w:tc>
          <w:tcPr>
            <w:tcW w:w="2410" w:type="dxa"/>
            <w:noWrap/>
          </w:tcPr>
          <w:p w:rsidR="00A83C9F" w:rsidRPr="008F034E" w:rsidRDefault="00091A41" w:rsidP="00091A41">
            <w:pPr>
              <w:jc w:val="center"/>
            </w:pPr>
            <w:r>
              <w:t>86, (</w:t>
            </w:r>
            <w:r w:rsidR="00A83C9F" w:rsidRPr="008F034E">
              <w:t>6</w:t>
            </w:r>
            <w:r w:rsidR="00D229A6">
              <w:t>2</w:t>
            </w:r>
            <w:r>
              <w:t>)</w:t>
            </w:r>
          </w:p>
        </w:tc>
        <w:tc>
          <w:tcPr>
            <w:tcW w:w="1857" w:type="dxa"/>
            <w:noWrap/>
          </w:tcPr>
          <w:p w:rsidR="00A83C9F" w:rsidRPr="008F034E" w:rsidRDefault="00C90287" w:rsidP="00D261D4">
            <w:r w:rsidRPr="008F034E">
              <w:t>NS</w:t>
            </w:r>
          </w:p>
        </w:tc>
      </w:tr>
      <w:tr w:rsidR="00A83C9F" w:rsidRPr="008F034E" w:rsidTr="00C90287">
        <w:trPr>
          <w:trHeight w:val="300"/>
        </w:trPr>
        <w:tc>
          <w:tcPr>
            <w:tcW w:w="2806" w:type="dxa"/>
            <w:noWrap/>
          </w:tcPr>
          <w:p w:rsidR="00A83C9F" w:rsidRPr="008F034E" w:rsidRDefault="00A83C9F" w:rsidP="00903A88">
            <w:r w:rsidRPr="008F034E">
              <w:t xml:space="preserve">Diet </w:t>
            </w:r>
            <w:r w:rsidR="00903A88" w:rsidRPr="008F034E">
              <w:t>fruit and vegetables (</w:t>
            </w:r>
            <w:r w:rsidR="00903A88" w:rsidRPr="008F034E">
              <w:rPr>
                <w:rFonts w:cstheme="minorHAnsi"/>
              </w:rPr>
              <w:t>≤</w:t>
            </w:r>
            <w:r w:rsidR="00903A88" w:rsidRPr="008F034E">
              <w:t>2 daily portions)</w:t>
            </w:r>
          </w:p>
        </w:tc>
        <w:tc>
          <w:tcPr>
            <w:tcW w:w="2410" w:type="dxa"/>
            <w:noWrap/>
          </w:tcPr>
          <w:p w:rsidR="00A83C9F" w:rsidRPr="008F034E" w:rsidRDefault="00A83C9F" w:rsidP="00091A41">
            <w:pPr>
              <w:jc w:val="center"/>
            </w:pPr>
            <w:r w:rsidRPr="008F034E">
              <w:t>26</w:t>
            </w:r>
            <w:r w:rsidR="00091A41">
              <w:t>, (19)</w:t>
            </w:r>
          </w:p>
        </w:tc>
        <w:tc>
          <w:tcPr>
            <w:tcW w:w="1857" w:type="dxa"/>
            <w:noWrap/>
          </w:tcPr>
          <w:p w:rsidR="00A83C9F" w:rsidRPr="008F034E" w:rsidRDefault="00C90287" w:rsidP="00D261D4">
            <w:r w:rsidRPr="008F034E">
              <w:t>NS</w:t>
            </w:r>
          </w:p>
        </w:tc>
      </w:tr>
      <w:tr w:rsidR="00A83C9F" w:rsidRPr="008F034E" w:rsidTr="00C90287">
        <w:trPr>
          <w:trHeight w:val="300"/>
        </w:trPr>
        <w:tc>
          <w:tcPr>
            <w:tcW w:w="2806" w:type="dxa"/>
            <w:noWrap/>
          </w:tcPr>
          <w:p w:rsidR="00A83C9F" w:rsidRPr="008F034E" w:rsidRDefault="00A83C9F" w:rsidP="00903A88">
            <w:r w:rsidRPr="008F034E">
              <w:t>Diet Fats (</w:t>
            </w:r>
            <w:r w:rsidR="00903A88" w:rsidRPr="008F034E">
              <w:rPr>
                <w:rFonts w:cstheme="minorHAnsi"/>
              </w:rPr>
              <w:t>≥ 3 portions per day</w:t>
            </w:r>
            <w:r w:rsidRPr="008F034E">
              <w:t>)</w:t>
            </w:r>
          </w:p>
        </w:tc>
        <w:tc>
          <w:tcPr>
            <w:tcW w:w="2410" w:type="dxa"/>
            <w:noWrap/>
          </w:tcPr>
          <w:p w:rsidR="00A83C9F" w:rsidRPr="008F034E" w:rsidRDefault="00A83C9F" w:rsidP="00A83C9F">
            <w:pPr>
              <w:jc w:val="center"/>
            </w:pPr>
            <w:r w:rsidRPr="008F034E">
              <w:t>27</w:t>
            </w:r>
            <w:r w:rsidR="00091A41">
              <w:t>, (19</w:t>
            </w:r>
            <w:r w:rsidRPr="008F034E">
              <w:t>)</w:t>
            </w:r>
          </w:p>
        </w:tc>
        <w:tc>
          <w:tcPr>
            <w:tcW w:w="1857" w:type="dxa"/>
            <w:noWrap/>
          </w:tcPr>
          <w:p w:rsidR="00A83C9F" w:rsidRPr="008F034E" w:rsidRDefault="00C90287" w:rsidP="00D261D4">
            <w:r w:rsidRPr="008F034E">
              <w:t>NS</w:t>
            </w:r>
          </w:p>
        </w:tc>
      </w:tr>
      <w:tr w:rsidR="00A83C9F" w:rsidRPr="008F034E" w:rsidTr="00C90287">
        <w:trPr>
          <w:trHeight w:val="300"/>
        </w:trPr>
        <w:tc>
          <w:tcPr>
            <w:tcW w:w="2806" w:type="dxa"/>
            <w:noWrap/>
          </w:tcPr>
          <w:p w:rsidR="00A83C9F" w:rsidRPr="008F034E" w:rsidRDefault="00A83C9F" w:rsidP="00206D26">
            <w:r w:rsidRPr="008F034E">
              <w:t>Fluid Intake (</w:t>
            </w:r>
            <w:r w:rsidR="00206D26">
              <w:t>&lt;1L or &gt;3L per day</w:t>
            </w:r>
            <w:r w:rsidRPr="008F034E">
              <w:t>)</w:t>
            </w:r>
          </w:p>
        </w:tc>
        <w:tc>
          <w:tcPr>
            <w:tcW w:w="2410" w:type="dxa"/>
            <w:noWrap/>
          </w:tcPr>
          <w:p w:rsidR="00A83C9F" w:rsidRPr="008F034E" w:rsidRDefault="00A83C9F" w:rsidP="00091A41">
            <w:pPr>
              <w:jc w:val="center"/>
            </w:pPr>
            <w:r w:rsidRPr="008F034E">
              <w:t>9</w:t>
            </w:r>
            <w:r w:rsidR="00091A41">
              <w:t>, (7)</w:t>
            </w:r>
          </w:p>
        </w:tc>
        <w:tc>
          <w:tcPr>
            <w:tcW w:w="1857" w:type="dxa"/>
            <w:noWrap/>
          </w:tcPr>
          <w:p w:rsidR="00A83C9F" w:rsidRPr="008F034E" w:rsidRDefault="00C90287" w:rsidP="00D261D4">
            <w:r w:rsidRPr="008F034E">
              <w:t>NS</w:t>
            </w:r>
          </w:p>
        </w:tc>
      </w:tr>
      <w:tr w:rsidR="00A83C9F" w:rsidRPr="008F034E" w:rsidTr="00C90287">
        <w:trPr>
          <w:trHeight w:val="300"/>
        </w:trPr>
        <w:tc>
          <w:tcPr>
            <w:tcW w:w="2806" w:type="dxa"/>
            <w:noWrap/>
          </w:tcPr>
          <w:p w:rsidR="00A83C9F" w:rsidRPr="008F034E" w:rsidRDefault="00A83C9F" w:rsidP="00206D26">
            <w:r w:rsidRPr="008F034E">
              <w:t>Caffeine Intake (</w:t>
            </w:r>
            <w:r w:rsidR="00206D26" w:rsidRPr="008F034E">
              <w:rPr>
                <w:rFonts w:cstheme="minorHAnsi"/>
              </w:rPr>
              <w:t>≥</w:t>
            </w:r>
            <w:r w:rsidR="00206D26">
              <w:rPr>
                <w:rFonts w:cstheme="minorHAnsi"/>
              </w:rPr>
              <w:t>600mg/day</w:t>
            </w:r>
            <w:r w:rsidRPr="008F034E">
              <w:t>)</w:t>
            </w:r>
          </w:p>
        </w:tc>
        <w:tc>
          <w:tcPr>
            <w:tcW w:w="2410" w:type="dxa"/>
            <w:noWrap/>
          </w:tcPr>
          <w:p w:rsidR="00A83C9F" w:rsidRPr="008F034E" w:rsidRDefault="00A83C9F" w:rsidP="00091A41">
            <w:pPr>
              <w:jc w:val="center"/>
            </w:pPr>
            <w:r w:rsidRPr="008F034E">
              <w:t>8</w:t>
            </w:r>
            <w:r w:rsidR="00091A41">
              <w:t>, (6)</w:t>
            </w:r>
          </w:p>
        </w:tc>
        <w:tc>
          <w:tcPr>
            <w:tcW w:w="1857" w:type="dxa"/>
            <w:noWrap/>
          </w:tcPr>
          <w:p w:rsidR="00A83C9F" w:rsidRPr="008F034E" w:rsidRDefault="00C90287" w:rsidP="00D261D4">
            <w:r w:rsidRPr="008F034E">
              <w:t>NS</w:t>
            </w:r>
          </w:p>
        </w:tc>
      </w:tr>
      <w:tr w:rsidR="00A83C9F" w:rsidRPr="008F034E" w:rsidTr="00C90287">
        <w:trPr>
          <w:trHeight w:val="300"/>
        </w:trPr>
        <w:tc>
          <w:tcPr>
            <w:tcW w:w="2806" w:type="dxa"/>
            <w:noWrap/>
          </w:tcPr>
          <w:p w:rsidR="00A83C9F" w:rsidRPr="008F034E" w:rsidRDefault="00A83C9F" w:rsidP="00A83C9F">
            <w:r w:rsidRPr="008F034E">
              <w:t xml:space="preserve">Disrupted sleep (&gt;8h or &lt;3h) </w:t>
            </w:r>
          </w:p>
        </w:tc>
        <w:tc>
          <w:tcPr>
            <w:tcW w:w="2410" w:type="dxa"/>
            <w:noWrap/>
          </w:tcPr>
          <w:p w:rsidR="00A83C9F" w:rsidRPr="008F034E" w:rsidRDefault="00A83C9F" w:rsidP="00091A41">
            <w:pPr>
              <w:jc w:val="center"/>
            </w:pPr>
            <w:r w:rsidRPr="008F034E">
              <w:t>38</w:t>
            </w:r>
            <w:r w:rsidR="00091A41">
              <w:t>, (27)</w:t>
            </w:r>
          </w:p>
        </w:tc>
        <w:tc>
          <w:tcPr>
            <w:tcW w:w="1857" w:type="dxa"/>
            <w:noWrap/>
          </w:tcPr>
          <w:p w:rsidR="00A83C9F" w:rsidRPr="008F034E" w:rsidRDefault="008F034E" w:rsidP="00D261D4">
            <w:r w:rsidRPr="008F034E">
              <w:rPr>
                <w:rFonts w:ascii="Calibri" w:hAnsi="Calibri" w:cs="Calibri"/>
              </w:rPr>
              <w:t>χ²</w:t>
            </w:r>
            <w:r w:rsidR="00C90287" w:rsidRPr="008F034E">
              <w:rPr>
                <w:rFonts w:ascii="Calibri" w:hAnsi="Calibri" w:cs="Calibri"/>
              </w:rPr>
              <w:t>=4.64,p&lt;0.05</w:t>
            </w:r>
          </w:p>
        </w:tc>
      </w:tr>
      <w:tr w:rsidR="00A83C9F" w:rsidRPr="008F034E" w:rsidTr="00C90287">
        <w:trPr>
          <w:trHeight w:val="300"/>
        </w:trPr>
        <w:tc>
          <w:tcPr>
            <w:tcW w:w="2806" w:type="dxa"/>
            <w:noWrap/>
          </w:tcPr>
          <w:p w:rsidR="00A83C9F" w:rsidRPr="008F034E" w:rsidRDefault="00A83C9F" w:rsidP="00F8391F">
            <w:r w:rsidRPr="008F034E">
              <w:t xml:space="preserve">Cannabis </w:t>
            </w:r>
            <w:r w:rsidR="00F8391F" w:rsidRPr="008F034E">
              <w:t>u</w:t>
            </w:r>
            <w:r w:rsidRPr="008F034E">
              <w:t>se</w:t>
            </w:r>
            <w:r w:rsidR="00F8391F" w:rsidRPr="008F034E">
              <w:t xml:space="preserve"> (occasional or regular)</w:t>
            </w:r>
            <w:r w:rsidRPr="008F034E">
              <w:t xml:space="preserve"> </w:t>
            </w:r>
          </w:p>
        </w:tc>
        <w:tc>
          <w:tcPr>
            <w:tcW w:w="2410" w:type="dxa"/>
            <w:noWrap/>
          </w:tcPr>
          <w:p w:rsidR="00A83C9F" w:rsidRPr="008F034E" w:rsidRDefault="00A83C9F" w:rsidP="00A83C9F">
            <w:pPr>
              <w:jc w:val="center"/>
            </w:pPr>
            <w:r w:rsidRPr="008F034E">
              <w:t>3</w:t>
            </w:r>
            <w:r w:rsidR="00091A41">
              <w:t>, (2</w:t>
            </w:r>
            <w:r w:rsidRPr="008F034E">
              <w:t>)</w:t>
            </w:r>
          </w:p>
        </w:tc>
        <w:tc>
          <w:tcPr>
            <w:tcW w:w="1857" w:type="dxa"/>
            <w:noWrap/>
          </w:tcPr>
          <w:p w:rsidR="00A83C9F" w:rsidRPr="008F034E" w:rsidRDefault="00C90287" w:rsidP="00D261D4">
            <w:r w:rsidRPr="008F034E">
              <w:t>NS</w:t>
            </w:r>
          </w:p>
        </w:tc>
      </w:tr>
    </w:tbl>
    <w:p w:rsidR="00903A88" w:rsidRPr="008F034E" w:rsidRDefault="00903A88" w:rsidP="00903A88">
      <w:pPr>
        <w:rPr>
          <w:b/>
          <w:u w:val="single"/>
        </w:rPr>
      </w:pPr>
    </w:p>
    <w:p w:rsidR="00F049EC" w:rsidRDefault="00903A88" w:rsidP="00903A88">
      <w:r w:rsidRPr="008F034E">
        <w:rPr>
          <w:rFonts w:ascii="Calibri" w:hAnsi="Calibri" w:cs="Calibri"/>
        </w:rPr>
        <w:t xml:space="preserve">P for association between health behaviour and metabolic syndrome, tested by </w:t>
      </w:r>
      <w:r w:rsidR="008F034E" w:rsidRPr="008F034E">
        <w:rPr>
          <w:rFonts w:ascii="Calibri" w:hAnsi="Calibri" w:cs="Calibri"/>
        </w:rPr>
        <w:t>χ²</w:t>
      </w:r>
      <w:r w:rsidRPr="008F034E">
        <w:rPr>
          <w:rFonts w:ascii="Calibri" w:hAnsi="Calibri" w:cs="Calibri"/>
          <w:vertAlign w:val="superscript"/>
        </w:rPr>
        <w:t xml:space="preserve"> </w:t>
      </w:r>
      <w:r w:rsidRPr="008F034E">
        <w:t>test</w:t>
      </w:r>
    </w:p>
    <w:p w:rsidR="004A5970" w:rsidRDefault="004A5970" w:rsidP="00903A88">
      <w:r>
        <w:t>NS= Not statistically significant</w:t>
      </w:r>
      <w:bookmarkStart w:id="0" w:name="_GoBack"/>
      <w:bookmarkEnd w:id="0"/>
    </w:p>
    <w:sectPr w:rsidR="004A5970" w:rsidSect="00C867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061"/>
    <w:rsid w:val="000468C6"/>
    <w:rsid w:val="00065F13"/>
    <w:rsid w:val="00077326"/>
    <w:rsid w:val="00091A41"/>
    <w:rsid w:val="000A3B0A"/>
    <w:rsid w:val="000A5135"/>
    <w:rsid w:val="000C1EDE"/>
    <w:rsid w:val="000F66EF"/>
    <w:rsid w:val="00163543"/>
    <w:rsid w:val="0020417B"/>
    <w:rsid w:val="00206D26"/>
    <w:rsid w:val="00286F72"/>
    <w:rsid w:val="002E08EE"/>
    <w:rsid w:val="002F0061"/>
    <w:rsid w:val="002F30C6"/>
    <w:rsid w:val="003404EF"/>
    <w:rsid w:val="00363088"/>
    <w:rsid w:val="00363FBF"/>
    <w:rsid w:val="003A4E1B"/>
    <w:rsid w:val="003B0DFD"/>
    <w:rsid w:val="003F1A9B"/>
    <w:rsid w:val="0042379A"/>
    <w:rsid w:val="0044509C"/>
    <w:rsid w:val="00466B36"/>
    <w:rsid w:val="004A5970"/>
    <w:rsid w:val="004C6407"/>
    <w:rsid w:val="00511102"/>
    <w:rsid w:val="005625E6"/>
    <w:rsid w:val="00603455"/>
    <w:rsid w:val="00682649"/>
    <w:rsid w:val="007B0356"/>
    <w:rsid w:val="007C0814"/>
    <w:rsid w:val="00813996"/>
    <w:rsid w:val="00862893"/>
    <w:rsid w:val="00882B03"/>
    <w:rsid w:val="008D2D5D"/>
    <w:rsid w:val="008F034E"/>
    <w:rsid w:val="00903A88"/>
    <w:rsid w:val="00905464"/>
    <w:rsid w:val="009067E9"/>
    <w:rsid w:val="009111A6"/>
    <w:rsid w:val="00927D98"/>
    <w:rsid w:val="00977926"/>
    <w:rsid w:val="009C7D31"/>
    <w:rsid w:val="009E7E8F"/>
    <w:rsid w:val="009F2208"/>
    <w:rsid w:val="00A60DD5"/>
    <w:rsid w:val="00A7112D"/>
    <w:rsid w:val="00A80003"/>
    <w:rsid w:val="00A82433"/>
    <w:rsid w:val="00A83C9F"/>
    <w:rsid w:val="00AC6FF6"/>
    <w:rsid w:val="00AD1140"/>
    <w:rsid w:val="00AD6DF0"/>
    <w:rsid w:val="00AF5DDB"/>
    <w:rsid w:val="00B35210"/>
    <w:rsid w:val="00B35945"/>
    <w:rsid w:val="00B91A00"/>
    <w:rsid w:val="00BA0635"/>
    <w:rsid w:val="00C17534"/>
    <w:rsid w:val="00C53ED2"/>
    <w:rsid w:val="00C553CF"/>
    <w:rsid w:val="00C8497B"/>
    <w:rsid w:val="00C8670B"/>
    <w:rsid w:val="00C90287"/>
    <w:rsid w:val="00CC18A8"/>
    <w:rsid w:val="00D03597"/>
    <w:rsid w:val="00D169EA"/>
    <w:rsid w:val="00D229A6"/>
    <w:rsid w:val="00D22BD4"/>
    <w:rsid w:val="00D261D4"/>
    <w:rsid w:val="00D35573"/>
    <w:rsid w:val="00D93459"/>
    <w:rsid w:val="00E01292"/>
    <w:rsid w:val="00EA41A2"/>
    <w:rsid w:val="00EB0167"/>
    <w:rsid w:val="00EC3C58"/>
    <w:rsid w:val="00ED48D4"/>
    <w:rsid w:val="00EE7F27"/>
    <w:rsid w:val="00F049EC"/>
    <w:rsid w:val="00F161DE"/>
    <w:rsid w:val="00F26EA5"/>
    <w:rsid w:val="00F32CDD"/>
    <w:rsid w:val="00F8391F"/>
    <w:rsid w:val="00FD13ED"/>
    <w:rsid w:val="00FF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0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0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F0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0546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0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0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F0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054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EF9FDDFE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Canterbury Christ Church University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 Petch</dc:creator>
  <cp:lastModifiedBy>db166</cp:lastModifiedBy>
  <cp:revision>3</cp:revision>
  <cp:lastPrinted>2012-09-21T07:57:00Z</cp:lastPrinted>
  <dcterms:created xsi:type="dcterms:W3CDTF">2012-10-03T11:02:00Z</dcterms:created>
  <dcterms:modified xsi:type="dcterms:W3CDTF">2013-01-08T12:00:00Z</dcterms:modified>
</cp:coreProperties>
</file>