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ED" w:rsidRPr="00E22EB4" w:rsidRDefault="000B30FE" w:rsidP="00127CED">
      <w:pPr>
        <w:pStyle w:val="Heading2"/>
      </w:pPr>
      <w:r>
        <w:t>Additional file 1: Table S</w:t>
      </w:r>
      <w:r w:rsidR="00127CED">
        <w:t>2</w:t>
      </w:r>
      <w:r w:rsidR="00127CED" w:rsidRPr="00536C5F">
        <w:t xml:space="preserve"> </w:t>
      </w:r>
      <w:r w:rsidR="00127CED">
        <w:t>-</w:t>
      </w:r>
      <w:r w:rsidR="00127CED" w:rsidRPr="00E22EB4">
        <w:t xml:space="preserve"> Correlation between self-injury, suicidal thoughts or behaviours. </w:t>
      </w:r>
    </w:p>
    <w:tbl>
      <w:tblPr>
        <w:tblW w:w="9270" w:type="dxa"/>
        <w:tblInd w:w="108" w:type="dxa"/>
        <w:tblLayout w:type="fixed"/>
        <w:tblLook w:val="01E0"/>
      </w:tblPr>
      <w:tblGrid>
        <w:gridCol w:w="731"/>
        <w:gridCol w:w="3075"/>
        <w:gridCol w:w="931"/>
        <w:gridCol w:w="931"/>
        <w:gridCol w:w="931"/>
        <w:gridCol w:w="931"/>
        <w:gridCol w:w="931"/>
        <w:gridCol w:w="809"/>
      </w:tblGrid>
      <w:tr w:rsidR="00127CED" w:rsidRPr="009B5078" w:rsidTr="00503408">
        <w:tc>
          <w:tcPr>
            <w:tcW w:w="7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075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Identity or self-harm measures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383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383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383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383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383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383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b/>
                <w:color w:val="000000"/>
                <w:sz w:val="20"/>
                <w:szCs w:val="20"/>
              </w:rPr>
            </w:pPr>
            <w:r w:rsidRPr="009B5078">
              <w:rPr>
                <w:b/>
                <w:color w:val="000000"/>
                <w:sz w:val="20"/>
                <w:szCs w:val="20"/>
              </w:rPr>
              <w:t>6.</w:t>
            </w:r>
          </w:p>
        </w:tc>
      </w:tr>
      <w:tr w:rsidR="00127CED" w:rsidRPr="009B5078" w:rsidTr="00503408">
        <w:tc>
          <w:tcPr>
            <w:tcW w:w="7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 xml:space="preserve">SHBQ Self-injury 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</w:p>
        </w:tc>
      </w:tr>
      <w:tr w:rsidR="00127CED" w:rsidRPr="009B5078" w:rsidTr="00503408">
        <w:tc>
          <w:tcPr>
            <w:tcW w:w="731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SHBQ Self-injury frequency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.81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9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</w:p>
        </w:tc>
      </w:tr>
      <w:tr w:rsidR="00127CED" w:rsidRPr="009B5078" w:rsidTr="00503408">
        <w:tc>
          <w:tcPr>
            <w:tcW w:w="731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 xml:space="preserve">FASM Self-injury 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.49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.45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9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</w:p>
        </w:tc>
      </w:tr>
      <w:tr w:rsidR="00127CED" w:rsidRPr="009B5078" w:rsidTr="00503408">
        <w:tc>
          <w:tcPr>
            <w:tcW w:w="731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FASM Self-injury frequency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.52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.60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.75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9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</w:p>
        </w:tc>
      </w:tr>
      <w:tr w:rsidR="00127CED" w:rsidRPr="009B5078" w:rsidTr="00503408">
        <w:tc>
          <w:tcPr>
            <w:tcW w:w="731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SHBQ Suicide attempt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.33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.38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.17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.23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9" w:type="dxa"/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</w:p>
        </w:tc>
      </w:tr>
      <w:tr w:rsidR="00127CED" w:rsidRPr="009B5078" w:rsidTr="00503408">
        <w:tc>
          <w:tcPr>
            <w:tcW w:w="731" w:type="dxa"/>
            <w:tcBorders>
              <w:bottom w:val="single" w:sz="4" w:space="0" w:color="auto"/>
            </w:tcBorders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bottom w:val="single" w:sz="4" w:space="0" w:color="auto"/>
            </w:tcBorders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SHBQ Suicide ideation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.29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.40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.27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.27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127CED" w:rsidRPr="009B5078" w:rsidRDefault="00127CED" w:rsidP="0050340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B5078">
              <w:rPr>
                <w:color w:val="000000"/>
                <w:sz w:val="20"/>
                <w:szCs w:val="20"/>
                <w:lang w:eastAsia="en-GB"/>
              </w:rPr>
              <w:t>.17</w:t>
            </w:r>
            <w:r w:rsidRPr="009B5078">
              <w:rPr>
                <w:color w:val="000000"/>
                <w:sz w:val="20"/>
                <w:szCs w:val="20"/>
                <w:vertAlign w:val="superscript"/>
                <w:lang w:eastAsia="en-GB"/>
              </w:rPr>
              <w:t>**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27CED" w:rsidRPr="009B5078" w:rsidRDefault="00127CED" w:rsidP="00503408">
            <w:pPr>
              <w:tabs>
                <w:tab w:val="decimal" w:pos="175"/>
              </w:tabs>
              <w:autoSpaceDE w:val="0"/>
              <w:autoSpaceDN w:val="0"/>
              <w:adjustRightInd w:val="0"/>
              <w:spacing w:line="240" w:lineRule="auto"/>
              <w:ind w:left="60" w:right="60"/>
              <w:rPr>
                <w:color w:val="000000"/>
                <w:sz w:val="20"/>
                <w:szCs w:val="20"/>
              </w:rPr>
            </w:pPr>
            <w:r w:rsidRPr="009B5078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127CED" w:rsidRDefault="00127CED">
      <w:pPr>
        <w:spacing w:line="240" w:lineRule="auto"/>
        <w:rPr>
          <w:sz w:val="20"/>
          <w:szCs w:val="20"/>
        </w:rPr>
      </w:pPr>
      <w:r w:rsidRPr="009B5078">
        <w:rPr>
          <w:sz w:val="20"/>
          <w:szCs w:val="20"/>
        </w:rPr>
        <w:t>Note: leading zeros omitted. * = p-</w:t>
      </w:r>
      <w:r w:rsidR="00FA6041">
        <w:rPr>
          <w:sz w:val="20"/>
          <w:szCs w:val="20"/>
        </w:rPr>
        <w:t>level ≤ .05, ** = p-level ≤ .01</w:t>
      </w:r>
      <w:r w:rsidRPr="009B5078">
        <w:rPr>
          <w:sz w:val="20"/>
          <w:szCs w:val="20"/>
        </w:rPr>
        <w:t>. N = 352.</w:t>
      </w:r>
    </w:p>
    <w:p w:rsidR="008A5BCF" w:rsidRDefault="008A5BCF" w:rsidP="008A5BCF">
      <w:pPr>
        <w:spacing w:line="240" w:lineRule="auto"/>
        <w:rPr>
          <w:sz w:val="20"/>
          <w:szCs w:val="20"/>
        </w:rPr>
      </w:pPr>
    </w:p>
    <w:p w:rsidR="00146A41" w:rsidRPr="00AF329F" w:rsidRDefault="00146A41" w:rsidP="00146A41">
      <w:pPr>
        <w:spacing w:line="240" w:lineRule="auto"/>
        <w:rPr>
          <w:sz w:val="20"/>
          <w:szCs w:val="20"/>
        </w:rPr>
      </w:pPr>
    </w:p>
    <w:sectPr w:rsidR="00146A41" w:rsidRPr="00AF329F" w:rsidSect="0076472A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22C" w:rsidRDefault="0065522C">
      <w:pPr>
        <w:spacing w:line="240" w:lineRule="auto"/>
      </w:pPr>
      <w:r>
        <w:separator/>
      </w:r>
    </w:p>
  </w:endnote>
  <w:endnote w:type="continuationSeparator" w:id="0">
    <w:p w:rsidR="0065522C" w:rsidRDefault="00655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A5" w:rsidRDefault="001C77A5">
    <w:pPr>
      <w:pStyle w:val="Footer"/>
    </w:pPr>
    <w:r>
      <w:rPr>
        <w:lang w:val="en-US"/>
      </w:rPr>
      <w:tab/>
      <w:t xml:space="preserve">- </w:t>
    </w:r>
    <w:r w:rsidR="00FF5F2C">
      <w:rPr>
        <w:lang w:val="en-US"/>
      </w:rPr>
      <w:fldChar w:fldCharType="begin"/>
    </w:r>
    <w:r>
      <w:rPr>
        <w:lang w:val="en-US"/>
      </w:rPr>
      <w:instrText xml:space="preserve"> PAGE </w:instrText>
    </w:r>
    <w:r w:rsidR="00FF5F2C">
      <w:rPr>
        <w:lang w:val="en-US"/>
      </w:rPr>
      <w:fldChar w:fldCharType="separate"/>
    </w:r>
    <w:r w:rsidR="000B30FE">
      <w:rPr>
        <w:noProof/>
        <w:lang w:val="en-US"/>
      </w:rPr>
      <w:t>1</w:t>
    </w:r>
    <w:r w:rsidR="00FF5F2C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22C" w:rsidRDefault="0065522C">
      <w:pPr>
        <w:spacing w:line="240" w:lineRule="auto"/>
      </w:pPr>
      <w:r>
        <w:separator/>
      </w:r>
    </w:p>
  </w:footnote>
  <w:footnote w:type="continuationSeparator" w:id="0">
    <w:p w:rsidR="0065522C" w:rsidRDefault="006552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83A2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C977229"/>
    <w:multiLevelType w:val="hybridMultilevel"/>
    <w:tmpl w:val="B3C40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54C9E"/>
    <w:multiLevelType w:val="hybridMultilevel"/>
    <w:tmpl w:val="060439B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CAD3D98"/>
    <w:multiLevelType w:val="hybridMultilevel"/>
    <w:tmpl w:val="D5863238"/>
    <w:lvl w:ilvl="0" w:tplc="E9BC6E2A">
      <w:start w:val="1"/>
      <w:numFmt w:val="lowerLetter"/>
      <w:lvlText w:val="%1-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5">
    <w:nsid w:val="643B67A8"/>
    <w:multiLevelType w:val="hybridMultilevel"/>
    <w:tmpl w:val="94C0277E"/>
    <w:lvl w:ilvl="0" w:tplc="68E4848C">
      <w:start w:val="45"/>
      <w:numFmt w:val="bullet"/>
      <w:pStyle w:val="List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attachedTemplate r:id="rId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Plener.Alt.teen.DSH.enl&lt;/item&gt;&lt;/Libraries&gt;&lt;/ENLibraries&gt;"/>
  </w:docVars>
  <w:rsids>
    <w:rsidRoot w:val="00767D18"/>
    <w:rsid w:val="00003A87"/>
    <w:rsid w:val="00012A94"/>
    <w:rsid w:val="00013061"/>
    <w:rsid w:val="00020DE2"/>
    <w:rsid w:val="00022261"/>
    <w:rsid w:val="00027FB2"/>
    <w:rsid w:val="000336F5"/>
    <w:rsid w:val="000506C6"/>
    <w:rsid w:val="0005624A"/>
    <w:rsid w:val="00063DC5"/>
    <w:rsid w:val="0006412A"/>
    <w:rsid w:val="00065C8D"/>
    <w:rsid w:val="00066233"/>
    <w:rsid w:val="00067B2C"/>
    <w:rsid w:val="00075741"/>
    <w:rsid w:val="00081161"/>
    <w:rsid w:val="00093099"/>
    <w:rsid w:val="00093BC6"/>
    <w:rsid w:val="000A0651"/>
    <w:rsid w:val="000A6D48"/>
    <w:rsid w:val="000B0A67"/>
    <w:rsid w:val="000B1A2D"/>
    <w:rsid w:val="000B30FE"/>
    <w:rsid w:val="000B5BEE"/>
    <w:rsid w:val="000B645D"/>
    <w:rsid w:val="000C0180"/>
    <w:rsid w:val="000C2A5B"/>
    <w:rsid w:val="000C393F"/>
    <w:rsid w:val="000C6264"/>
    <w:rsid w:val="000D08FA"/>
    <w:rsid w:val="000D0F24"/>
    <w:rsid w:val="000D1FCD"/>
    <w:rsid w:val="000D36EE"/>
    <w:rsid w:val="000D3838"/>
    <w:rsid w:val="000D6315"/>
    <w:rsid w:val="000D6E42"/>
    <w:rsid w:val="000E15D2"/>
    <w:rsid w:val="000E67BB"/>
    <w:rsid w:val="000F4F56"/>
    <w:rsid w:val="000F5041"/>
    <w:rsid w:val="000F6698"/>
    <w:rsid w:val="000F7065"/>
    <w:rsid w:val="000F7957"/>
    <w:rsid w:val="00100304"/>
    <w:rsid w:val="001025C9"/>
    <w:rsid w:val="00102A23"/>
    <w:rsid w:val="00105CBB"/>
    <w:rsid w:val="001069A6"/>
    <w:rsid w:val="00106E64"/>
    <w:rsid w:val="00111730"/>
    <w:rsid w:val="001118E8"/>
    <w:rsid w:val="00116E93"/>
    <w:rsid w:val="00117300"/>
    <w:rsid w:val="00120404"/>
    <w:rsid w:val="00122EE8"/>
    <w:rsid w:val="00123E96"/>
    <w:rsid w:val="00125BF6"/>
    <w:rsid w:val="001268DE"/>
    <w:rsid w:val="00127A03"/>
    <w:rsid w:val="00127CED"/>
    <w:rsid w:val="00143E5C"/>
    <w:rsid w:val="00145891"/>
    <w:rsid w:val="00146A41"/>
    <w:rsid w:val="00153620"/>
    <w:rsid w:val="001547B5"/>
    <w:rsid w:val="001566C2"/>
    <w:rsid w:val="00157561"/>
    <w:rsid w:val="00162504"/>
    <w:rsid w:val="00162541"/>
    <w:rsid w:val="00162788"/>
    <w:rsid w:val="00162929"/>
    <w:rsid w:val="00162FFE"/>
    <w:rsid w:val="001641FD"/>
    <w:rsid w:val="0017412D"/>
    <w:rsid w:val="00175F45"/>
    <w:rsid w:val="001773B3"/>
    <w:rsid w:val="00180779"/>
    <w:rsid w:val="001811D9"/>
    <w:rsid w:val="0019004D"/>
    <w:rsid w:val="001916BB"/>
    <w:rsid w:val="001930C9"/>
    <w:rsid w:val="00195B0D"/>
    <w:rsid w:val="001A0CB8"/>
    <w:rsid w:val="001A3EC5"/>
    <w:rsid w:val="001A70BB"/>
    <w:rsid w:val="001B19A7"/>
    <w:rsid w:val="001B627B"/>
    <w:rsid w:val="001C3133"/>
    <w:rsid w:val="001C6A3A"/>
    <w:rsid w:val="001C77A5"/>
    <w:rsid w:val="001D2CA0"/>
    <w:rsid w:val="001D5798"/>
    <w:rsid w:val="001E2C0D"/>
    <w:rsid w:val="001E2F3A"/>
    <w:rsid w:val="001E4B62"/>
    <w:rsid w:val="001F7C71"/>
    <w:rsid w:val="00200CFD"/>
    <w:rsid w:val="00203BD7"/>
    <w:rsid w:val="00211E8F"/>
    <w:rsid w:val="00227876"/>
    <w:rsid w:val="0023372C"/>
    <w:rsid w:val="0024558B"/>
    <w:rsid w:val="002542D3"/>
    <w:rsid w:val="00256B00"/>
    <w:rsid w:val="0026244D"/>
    <w:rsid w:val="00264315"/>
    <w:rsid w:val="00265271"/>
    <w:rsid w:val="00265857"/>
    <w:rsid w:val="0026626A"/>
    <w:rsid w:val="00266370"/>
    <w:rsid w:val="002671BF"/>
    <w:rsid w:val="0027148D"/>
    <w:rsid w:val="00280659"/>
    <w:rsid w:val="00282569"/>
    <w:rsid w:val="0028261F"/>
    <w:rsid w:val="00285BE3"/>
    <w:rsid w:val="0029476A"/>
    <w:rsid w:val="002A003E"/>
    <w:rsid w:val="002A162A"/>
    <w:rsid w:val="002A4F7A"/>
    <w:rsid w:val="002A6F13"/>
    <w:rsid w:val="002B4E67"/>
    <w:rsid w:val="002C1E7A"/>
    <w:rsid w:val="002C6417"/>
    <w:rsid w:val="002D0839"/>
    <w:rsid w:val="002D0D70"/>
    <w:rsid w:val="002D4362"/>
    <w:rsid w:val="002D4A79"/>
    <w:rsid w:val="002D4B93"/>
    <w:rsid w:val="002D78C3"/>
    <w:rsid w:val="002E5053"/>
    <w:rsid w:val="002F230E"/>
    <w:rsid w:val="002F262F"/>
    <w:rsid w:val="002F319F"/>
    <w:rsid w:val="002F497E"/>
    <w:rsid w:val="002F791B"/>
    <w:rsid w:val="00310BC1"/>
    <w:rsid w:val="00320447"/>
    <w:rsid w:val="0032114B"/>
    <w:rsid w:val="00324509"/>
    <w:rsid w:val="00326E97"/>
    <w:rsid w:val="00326F25"/>
    <w:rsid w:val="00331243"/>
    <w:rsid w:val="00331DA4"/>
    <w:rsid w:val="00344447"/>
    <w:rsid w:val="003463CC"/>
    <w:rsid w:val="00347850"/>
    <w:rsid w:val="003512CF"/>
    <w:rsid w:val="00351FBA"/>
    <w:rsid w:val="00354AA5"/>
    <w:rsid w:val="00356B29"/>
    <w:rsid w:val="00364EB6"/>
    <w:rsid w:val="00365948"/>
    <w:rsid w:val="00370B97"/>
    <w:rsid w:val="00373F12"/>
    <w:rsid w:val="00374CB6"/>
    <w:rsid w:val="00376726"/>
    <w:rsid w:val="003837E4"/>
    <w:rsid w:val="00385DE7"/>
    <w:rsid w:val="003942EF"/>
    <w:rsid w:val="00394423"/>
    <w:rsid w:val="003A0092"/>
    <w:rsid w:val="003A0EB5"/>
    <w:rsid w:val="003B16D9"/>
    <w:rsid w:val="003B2D20"/>
    <w:rsid w:val="003C0469"/>
    <w:rsid w:val="003C3BCD"/>
    <w:rsid w:val="003D2157"/>
    <w:rsid w:val="003D4EE0"/>
    <w:rsid w:val="003D6DD0"/>
    <w:rsid w:val="003E201C"/>
    <w:rsid w:val="003E407A"/>
    <w:rsid w:val="003E5627"/>
    <w:rsid w:val="003F0BC0"/>
    <w:rsid w:val="003F32F7"/>
    <w:rsid w:val="003F3F39"/>
    <w:rsid w:val="003F6510"/>
    <w:rsid w:val="003F73B2"/>
    <w:rsid w:val="00411361"/>
    <w:rsid w:val="00420EEE"/>
    <w:rsid w:val="0042189D"/>
    <w:rsid w:val="00421A5A"/>
    <w:rsid w:val="00422EDA"/>
    <w:rsid w:val="0043324D"/>
    <w:rsid w:val="00435451"/>
    <w:rsid w:val="0043794B"/>
    <w:rsid w:val="00460B9F"/>
    <w:rsid w:val="00464313"/>
    <w:rsid w:val="00465DA7"/>
    <w:rsid w:val="00470CA7"/>
    <w:rsid w:val="004732CA"/>
    <w:rsid w:val="0047362D"/>
    <w:rsid w:val="00490B01"/>
    <w:rsid w:val="00491C4F"/>
    <w:rsid w:val="0049604E"/>
    <w:rsid w:val="00496BFA"/>
    <w:rsid w:val="00497A47"/>
    <w:rsid w:val="004A13CF"/>
    <w:rsid w:val="004A2F27"/>
    <w:rsid w:val="004A6C39"/>
    <w:rsid w:val="004B5BFB"/>
    <w:rsid w:val="004B64BE"/>
    <w:rsid w:val="004B72AD"/>
    <w:rsid w:val="004C3C6E"/>
    <w:rsid w:val="004C7CD5"/>
    <w:rsid w:val="004D4B03"/>
    <w:rsid w:val="004F1A2C"/>
    <w:rsid w:val="0050056F"/>
    <w:rsid w:val="00501660"/>
    <w:rsid w:val="00503408"/>
    <w:rsid w:val="00504A52"/>
    <w:rsid w:val="00504D67"/>
    <w:rsid w:val="00505847"/>
    <w:rsid w:val="00506485"/>
    <w:rsid w:val="005126EF"/>
    <w:rsid w:val="0052156B"/>
    <w:rsid w:val="0053025A"/>
    <w:rsid w:val="00531EB4"/>
    <w:rsid w:val="0053309A"/>
    <w:rsid w:val="005334CB"/>
    <w:rsid w:val="0053639A"/>
    <w:rsid w:val="00536C5F"/>
    <w:rsid w:val="00542142"/>
    <w:rsid w:val="00542DB0"/>
    <w:rsid w:val="0056531B"/>
    <w:rsid w:val="005744B5"/>
    <w:rsid w:val="00575062"/>
    <w:rsid w:val="0058111A"/>
    <w:rsid w:val="005849AA"/>
    <w:rsid w:val="005864BF"/>
    <w:rsid w:val="0058670B"/>
    <w:rsid w:val="00590016"/>
    <w:rsid w:val="00590BED"/>
    <w:rsid w:val="00593A48"/>
    <w:rsid w:val="005957E9"/>
    <w:rsid w:val="005A49C5"/>
    <w:rsid w:val="005B009A"/>
    <w:rsid w:val="005B07BB"/>
    <w:rsid w:val="005B558D"/>
    <w:rsid w:val="005B773B"/>
    <w:rsid w:val="005B7C44"/>
    <w:rsid w:val="005C2453"/>
    <w:rsid w:val="005C47B6"/>
    <w:rsid w:val="005C5256"/>
    <w:rsid w:val="005C6AD3"/>
    <w:rsid w:val="005D048A"/>
    <w:rsid w:val="005D3EE8"/>
    <w:rsid w:val="005E05B9"/>
    <w:rsid w:val="005E097D"/>
    <w:rsid w:val="005E3713"/>
    <w:rsid w:val="005E44C1"/>
    <w:rsid w:val="005E5C58"/>
    <w:rsid w:val="0060085A"/>
    <w:rsid w:val="0060170E"/>
    <w:rsid w:val="0060354B"/>
    <w:rsid w:val="00610DAA"/>
    <w:rsid w:val="00613687"/>
    <w:rsid w:val="00615019"/>
    <w:rsid w:val="006170D6"/>
    <w:rsid w:val="00621DA0"/>
    <w:rsid w:val="00623E73"/>
    <w:rsid w:val="0062713D"/>
    <w:rsid w:val="00627B3C"/>
    <w:rsid w:val="00640EA4"/>
    <w:rsid w:val="00652399"/>
    <w:rsid w:val="00654F3B"/>
    <w:rsid w:val="0065522C"/>
    <w:rsid w:val="00656483"/>
    <w:rsid w:val="00656EC8"/>
    <w:rsid w:val="006575D5"/>
    <w:rsid w:val="0066150F"/>
    <w:rsid w:val="00661B60"/>
    <w:rsid w:val="0067037B"/>
    <w:rsid w:val="00674F58"/>
    <w:rsid w:val="006758E6"/>
    <w:rsid w:val="006776F8"/>
    <w:rsid w:val="00682642"/>
    <w:rsid w:val="00684480"/>
    <w:rsid w:val="00684E59"/>
    <w:rsid w:val="0069226E"/>
    <w:rsid w:val="006958D5"/>
    <w:rsid w:val="006A1A83"/>
    <w:rsid w:val="006A3863"/>
    <w:rsid w:val="006A3FDF"/>
    <w:rsid w:val="006A7C8F"/>
    <w:rsid w:val="006B029D"/>
    <w:rsid w:val="006B2488"/>
    <w:rsid w:val="006B4490"/>
    <w:rsid w:val="006C1B76"/>
    <w:rsid w:val="006C39FB"/>
    <w:rsid w:val="006C3A11"/>
    <w:rsid w:val="006C49B0"/>
    <w:rsid w:val="006D3C92"/>
    <w:rsid w:val="006D4CE8"/>
    <w:rsid w:val="006D645B"/>
    <w:rsid w:val="006D72E6"/>
    <w:rsid w:val="006E08B6"/>
    <w:rsid w:val="006E5DBF"/>
    <w:rsid w:val="006E7528"/>
    <w:rsid w:val="006F0BB6"/>
    <w:rsid w:val="006F0FAA"/>
    <w:rsid w:val="006F55E5"/>
    <w:rsid w:val="006F5EA2"/>
    <w:rsid w:val="006F6385"/>
    <w:rsid w:val="007004BC"/>
    <w:rsid w:val="00704E8E"/>
    <w:rsid w:val="00711E5A"/>
    <w:rsid w:val="007155E6"/>
    <w:rsid w:val="00717F8E"/>
    <w:rsid w:val="007210A4"/>
    <w:rsid w:val="00727048"/>
    <w:rsid w:val="00730D4D"/>
    <w:rsid w:val="0075049B"/>
    <w:rsid w:val="0076472A"/>
    <w:rsid w:val="00764CEE"/>
    <w:rsid w:val="007654C1"/>
    <w:rsid w:val="00765F99"/>
    <w:rsid w:val="00767D18"/>
    <w:rsid w:val="00776240"/>
    <w:rsid w:val="00776E6E"/>
    <w:rsid w:val="00777270"/>
    <w:rsid w:val="00780412"/>
    <w:rsid w:val="007858D2"/>
    <w:rsid w:val="0078750A"/>
    <w:rsid w:val="007963D7"/>
    <w:rsid w:val="007966CB"/>
    <w:rsid w:val="007A249F"/>
    <w:rsid w:val="007A471D"/>
    <w:rsid w:val="007A5A3D"/>
    <w:rsid w:val="007C0E52"/>
    <w:rsid w:val="007C2FF7"/>
    <w:rsid w:val="007C3291"/>
    <w:rsid w:val="007C32E2"/>
    <w:rsid w:val="007C35AD"/>
    <w:rsid w:val="007C3E76"/>
    <w:rsid w:val="007C5AB2"/>
    <w:rsid w:val="007C73EC"/>
    <w:rsid w:val="007D2482"/>
    <w:rsid w:val="007D2ABF"/>
    <w:rsid w:val="007D7A0B"/>
    <w:rsid w:val="007E2E49"/>
    <w:rsid w:val="007E3336"/>
    <w:rsid w:val="007F0183"/>
    <w:rsid w:val="007F7BD9"/>
    <w:rsid w:val="00805FED"/>
    <w:rsid w:val="0081161E"/>
    <w:rsid w:val="00813D05"/>
    <w:rsid w:val="008233A4"/>
    <w:rsid w:val="00823B1E"/>
    <w:rsid w:val="00824CA6"/>
    <w:rsid w:val="00830571"/>
    <w:rsid w:val="00836F1C"/>
    <w:rsid w:val="008400AE"/>
    <w:rsid w:val="0084241B"/>
    <w:rsid w:val="00842604"/>
    <w:rsid w:val="0084351D"/>
    <w:rsid w:val="008443F1"/>
    <w:rsid w:val="00845032"/>
    <w:rsid w:val="00845A0B"/>
    <w:rsid w:val="0085092D"/>
    <w:rsid w:val="00850D86"/>
    <w:rsid w:val="00856D32"/>
    <w:rsid w:val="00857CDC"/>
    <w:rsid w:val="00861572"/>
    <w:rsid w:val="0087099A"/>
    <w:rsid w:val="008718E3"/>
    <w:rsid w:val="00872F82"/>
    <w:rsid w:val="008754B3"/>
    <w:rsid w:val="0087647F"/>
    <w:rsid w:val="00880384"/>
    <w:rsid w:val="008857C3"/>
    <w:rsid w:val="008866C5"/>
    <w:rsid w:val="008875CF"/>
    <w:rsid w:val="00887E2E"/>
    <w:rsid w:val="008928AD"/>
    <w:rsid w:val="008A1F74"/>
    <w:rsid w:val="008A5BCF"/>
    <w:rsid w:val="008B11AA"/>
    <w:rsid w:val="008B5E51"/>
    <w:rsid w:val="008C30F2"/>
    <w:rsid w:val="008C4559"/>
    <w:rsid w:val="008C6019"/>
    <w:rsid w:val="008C689A"/>
    <w:rsid w:val="008C742C"/>
    <w:rsid w:val="008D02D2"/>
    <w:rsid w:val="008D4028"/>
    <w:rsid w:val="008D60D3"/>
    <w:rsid w:val="008D696B"/>
    <w:rsid w:val="008E5EA4"/>
    <w:rsid w:val="00902917"/>
    <w:rsid w:val="009041CD"/>
    <w:rsid w:val="0092192A"/>
    <w:rsid w:val="00923AE8"/>
    <w:rsid w:val="00935701"/>
    <w:rsid w:val="00935C35"/>
    <w:rsid w:val="00936B2F"/>
    <w:rsid w:val="009420AA"/>
    <w:rsid w:val="00945A50"/>
    <w:rsid w:val="009475B4"/>
    <w:rsid w:val="00952D3E"/>
    <w:rsid w:val="0095550F"/>
    <w:rsid w:val="009568D2"/>
    <w:rsid w:val="00960B66"/>
    <w:rsid w:val="00961AD1"/>
    <w:rsid w:val="00962729"/>
    <w:rsid w:val="00964E43"/>
    <w:rsid w:val="00966298"/>
    <w:rsid w:val="00970B15"/>
    <w:rsid w:val="009723F6"/>
    <w:rsid w:val="00972608"/>
    <w:rsid w:val="00972C68"/>
    <w:rsid w:val="00975BFD"/>
    <w:rsid w:val="00981974"/>
    <w:rsid w:val="00984406"/>
    <w:rsid w:val="00987E26"/>
    <w:rsid w:val="00990699"/>
    <w:rsid w:val="00990F11"/>
    <w:rsid w:val="00991DF9"/>
    <w:rsid w:val="009A21DF"/>
    <w:rsid w:val="009A2D5A"/>
    <w:rsid w:val="009A335F"/>
    <w:rsid w:val="009A460F"/>
    <w:rsid w:val="009B4EAE"/>
    <w:rsid w:val="009B5078"/>
    <w:rsid w:val="009B675B"/>
    <w:rsid w:val="009C0335"/>
    <w:rsid w:val="009C21DB"/>
    <w:rsid w:val="009C336A"/>
    <w:rsid w:val="009C41D7"/>
    <w:rsid w:val="009C69EC"/>
    <w:rsid w:val="009D0B8D"/>
    <w:rsid w:val="009D55C6"/>
    <w:rsid w:val="009E5915"/>
    <w:rsid w:val="009F091E"/>
    <w:rsid w:val="009F1F8A"/>
    <w:rsid w:val="009F308D"/>
    <w:rsid w:val="009F3FC7"/>
    <w:rsid w:val="009F5A70"/>
    <w:rsid w:val="00A00209"/>
    <w:rsid w:val="00A00E14"/>
    <w:rsid w:val="00A0294C"/>
    <w:rsid w:val="00A0491C"/>
    <w:rsid w:val="00A04DEA"/>
    <w:rsid w:val="00A05F31"/>
    <w:rsid w:val="00A064C8"/>
    <w:rsid w:val="00A077EF"/>
    <w:rsid w:val="00A1003E"/>
    <w:rsid w:val="00A11338"/>
    <w:rsid w:val="00A12088"/>
    <w:rsid w:val="00A14E7A"/>
    <w:rsid w:val="00A213B6"/>
    <w:rsid w:val="00A22966"/>
    <w:rsid w:val="00A22EC4"/>
    <w:rsid w:val="00A239A3"/>
    <w:rsid w:val="00A242D3"/>
    <w:rsid w:val="00A26F80"/>
    <w:rsid w:val="00A318B1"/>
    <w:rsid w:val="00A343A7"/>
    <w:rsid w:val="00A369BD"/>
    <w:rsid w:val="00A4043A"/>
    <w:rsid w:val="00A43121"/>
    <w:rsid w:val="00A4763C"/>
    <w:rsid w:val="00A4776D"/>
    <w:rsid w:val="00A53AE6"/>
    <w:rsid w:val="00A56B6E"/>
    <w:rsid w:val="00A577BD"/>
    <w:rsid w:val="00A62D40"/>
    <w:rsid w:val="00A6557B"/>
    <w:rsid w:val="00A67996"/>
    <w:rsid w:val="00A776C3"/>
    <w:rsid w:val="00AB0A9B"/>
    <w:rsid w:val="00AC1391"/>
    <w:rsid w:val="00AC35FC"/>
    <w:rsid w:val="00AD1C5B"/>
    <w:rsid w:val="00AD5179"/>
    <w:rsid w:val="00AD5E17"/>
    <w:rsid w:val="00AD603F"/>
    <w:rsid w:val="00AD770B"/>
    <w:rsid w:val="00AE2D5C"/>
    <w:rsid w:val="00AE3626"/>
    <w:rsid w:val="00AE75F9"/>
    <w:rsid w:val="00AF01CF"/>
    <w:rsid w:val="00AF224A"/>
    <w:rsid w:val="00AF329F"/>
    <w:rsid w:val="00AF3D12"/>
    <w:rsid w:val="00AF3D44"/>
    <w:rsid w:val="00AF4355"/>
    <w:rsid w:val="00B0359B"/>
    <w:rsid w:val="00B04C63"/>
    <w:rsid w:val="00B07BF2"/>
    <w:rsid w:val="00B121A4"/>
    <w:rsid w:val="00B2617E"/>
    <w:rsid w:val="00B262E6"/>
    <w:rsid w:val="00B272B1"/>
    <w:rsid w:val="00B27A33"/>
    <w:rsid w:val="00B32D90"/>
    <w:rsid w:val="00B346B7"/>
    <w:rsid w:val="00B375B8"/>
    <w:rsid w:val="00B41758"/>
    <w:rsid w:val="00B429A6"/>
    <w:rsid w:val="00B47748"/>
    <w:rsid w:val="00B47FED"/>
    <w:rsid w:val="00B56CBE"/>
    <w:rsid w:val="00B56F00"/>
    <w:rsid w:val="00B70456"/>
    <w:rsid w:val="00B77F84"/>
    <w:rsid w:val="00B805DF"/>
    <w:rsid w:val="00B808A5"/>
    <w:rsid w:val="00B81469"/>
    <w:rsid w:val="00B8298D"/>
    <w:rsid w:val="00B8509E"/>
    <w:rsid w:val="00B8688E"/>
    <w:rsid w:val="00B86BD4"/>
    <w:rsid w:val="00B91AD9"/>
    <w:rsid w:val="00B92168"/>
    <w:rsid w:val="00BA12CA"/>
    <w:rsid w:val="00BA20B3"/>
    <w:rsid w:val="00BA3AC0"/>
    <w:rsid w:val="00BA66B0"/>
    <w:rsid w:val="00BB20C3"/>
    <w:rsid w:val="00BB3BB4"/>
    <w:rsid w:val="00BB7FCF"/>
    <w:rsid w:val="00BD28B8"/>
    <w:rsid w:val="00BD339B"/>
    <w:rsid w:val="00BD7084"/>
    <w:rsid w:val="00BE37B2"/>
    <w:rsid w:val="00BF5F51"/>
    <w:rsid w:val="00C02417"/>
    <w:rsid w:val="00C042B6"/>
    <w:rsid w:val="00C141AE"/>
    <w:rsid w:val="00C20529"/>
    <w:rsid w:val="00C22A6F"/>
    <w:rsid w:val="00C31839"/>
    <w:rsid w:val="00C32442"/>
    <w:rsid w:val="00C3257D"/>
    <w:rsid w:val="00C32D8D"/>
    <w:rsid w:val="00C4106B"/>
    <w:rsid w:val="00C45000"/>
    <w:rsid w:val="00C506F4"/>
    <w:rsid w:val="00C521CC"/>
    <w:rsid w:val="00C527C3"/>
    <w:rsid w:val="00C556AA"/>
    <w:rsid w:val="00C60F52"/>
    <w:rsid w:val="00C62525"/>
    <w:rsid w:val="00C62B72"/>
    <w:rsid w:val="00C635A9"/>
    <w:rsid w:val="00C63FA6"/>
    <w:rsid w:val="00C64A1A"/>
    <w:rsid w:val="00C66DEC"/>
    <w:rsid w:val="00C726E8"/>
    <w:rsid w:val="00C72738"/>
    <w:rsid w:val="00C7725E"/>
    <w:rsid w:val="00C90210"/>
    <w:rsid w:val="00CA0AEB"/>
    <w:rsid w:val="00CA3AA6"/>
    <w:rsid w:val="00CB10FE"/>
    <w:rsid w:val="00CB2B70"/>
    <w:rsid w:val="00CB3A69"/>
    <w:rsid w:val="00CB43E4"/>
    <w:rsid w:val="00CB49AA"/>
    <w:rsid w:val="00CB54A8"/>
    <w:rsid w:val="00CC0609"/>
    <w:rsid w:val="00CC097E"/>
    <w:rsid w:val="00CC3D85"/>
    <w:rsid w:val="00CC47FE"/>
    <w:rsid w:val="00CC4F66"/>
    <w:rsid w:val="00CC59BB"/>
    <w:rsid w:val="00CC7806"/>
    <w:rsid w:val="00CD22F3"/>
    <w:rsid w:val="00CE54C9"/>
    <w:rsid w:val="00CF17F2"/>
    <w:rsid w:val="00CF5554"/>
    <w:rsid w:val="00CF5FA2"/>
    <w:rsid w:val="00D0044D"/>
    <w:rsid w:val="00D01E94"/>
    <w:rsid w:val="00D04D7F"/>
    <w:rsid w:val="00D05000"/>
    <w:rsid w:val="00D0776D"/>
    <w:rsid w:val="00D1019A"/>
    <w:rsid w:val="00D1493F"/>
    <w:rsid w:val="00D14DD6"/>
    <w:rsid w:val="00D151DF"/>
    <w:rsid w:val="00D154FA"/>
    <w:rsid w:val="00D204E6"/>
    <w:rsid w:val="00D207BC"/>
    <w:rsid w:val="00D20AD2"/>
    <w:rsid w:val="00D31320"/>
    <w:rsid w:val="00D32C3F"/>
    <w:rsid w:val="00D332C2"/>
    <w:rsid w:val="00D341BA"/>
    <w:rsid w:val="00D352B7"/>
    <w:rsid w:val="00D368A1"/>
    <w:rsid w:val="00D46FC9"/>
    <w:rsid w:val="00D66535"/>
    <w:rsid w:val="00D676E1"/>
    <w:rsid w:val="00D716EC"/>
    <w:rsid w:val="00D7719D"/>
    <w:rsid w:val="00D80CB5"/>
    <w:rsid w:val="00D85F84"/>
    <w:rsid w:val="00D862E3"/>
    <w:rsid w:val="00D86335"/>
    <w:rsid w:val="00D9077D"/>
    <w:rsid w:val="00D92613"/>
    <w:rsid w:val="00DA0185"/>
    <w:rsid w:val="00DA1B07"/>
    <w:rsid w:val="00DA2009"/>
    <w:rsid w:val="00DA556E"/>
    <w:rsid w:val="00DA7D7F"/>
    <w:rsid w:val="00DB474F"/>
    <w:rsid w:val="00DC2A70"/>
    <w:rsid w:val="00DD5002"/>
    <w:rsid w:val="00DE2A63"/>
    <w:rsid w:val="00DE43B2"/>
    <w:rsid w:val="00DF4819"/>
    <w:rsid w:val="00DF7C8E"/>
    <w:rsid w:val="00E07338"/>
    <w:rsid w:val="00E22EB4"/>
    <w:rsid w:val="00E23EB4"/>
    <w:rsid w:val="00E260C7"/>
    <w:rsid w:val="00E30D0E"/>
    <w:rsid w:val="00E363A1"/>
    <w:rsid w:val="00E412FE"/>
    <w:rsid w:val="00E428E1"/>
    <w:rsid w:val="00E45201"/>
    <w:rsid w:val="00E56FAF"/>
    <w:rsid w:val="00E61299"/>
    <w:rsid w:val="00E61B44"/>
    <w:rsid w:val="00E667A6"/>
    <w:rsid w:val="00E7068B"/>
    <w:rsid w:val="00E70B17"/>
    <w:rsid w:val="00E754D3"/>
    <w:rsid w:val="00E75D24"/>
    <w:rsid w:val="00E849F4"/>
    <w:rsid w:val="00E95C09"/>
    <w:rsid w:val="00E9660A"/>
    <w:rsid w:val="00EA0301"/>
    <w:rsid w:val="00EA235C"/>
    <w:rsid w:val="00EA34D1"/>
    <w:rsid w:val="00EA350D"/>
    <w:rsid w:val="00EA7F83"/>
    <w:rsid w:val="00EB025A"/>
    <w:rsid w:val="00EB0D70"/>
    <w:rsid w:val="00EB5A29"/>
    <w:rsid w:val="00EC25A3"/>
    <w:rsid w:val="00EC3417"/>
    <w:rsid w:val="00EC6A97"/>
    <w:rsid w:val="00ED20BC"/>
    <w:rsid w:val="00ED4BDD"/>
    <w:rsid w:val="00ED6B2F"/>
    <w:rsid w:val="00EE6A18"/>
    <w:rsid w:val="00EF0331"/>
    <w:rsid w:val="00EF54DE"/>
    <w:rsid w:val="00F050B8"/>
    <w:rsid w:val="00F0574F"/>
    <w:rsid w:val="00F060CE"/>
    <w:rsid w:val="00F116DA"/>
    <w:rsid w:val="00F134A3"/>
    <w:rsid w:val="00F16A7C"/>
    <w:rsid w:val="00F221CE"/>
    <w:rsid w:val="00F225FF"/>
    <w:rsid w:val="00F22D21"/>
    <w:rsid w:val="00F23C1E"/>
    <w:rsid w:val="00F32F9E"/>
    <w:rsid w:val="00F355D7"/>
    <w:rsid w:val="00F368C5"/>
    <w:rsid w:val="00F4398B"/>
    <w:rsid w:val="00F528AB"/>
    <w:rsid w:val="00F54423"/>
    <w:rsid w:val="00F54AAB"/>
    <w:rsid w:val="00F55AA9"/>
    <w:rsid w:val="00F60E39"/>
    <w:rsid w:val="00F614F2"/>
    <w:rsid w:val="00F64B77"/>
    <w:rsid w:val="00F651BC"/>
    <w:rsid w:val="00F72819"/>
    <w:rsid w:val="00F82369"/>
    <w:rsid w:val="00F85A38"/>
    <w:rsid w:val="00F90957"/>
    <w:rsid w:val="00F96369"/>
    <w:rsid w:val="00FA10A3"/>
    <w:rsid w:val="00FA16F7"/>
    <w:rsid w:val="00FA6041"/>
    <w:rsid w:val="00FA60D9"/>
    <w:rsid w:val="00FB1503"/>
    <w:rsid w:val="00FC05BD"/>
    <w:rsid w:val="00FC5B30"/>
    <w:rsid w:val="00FC7931"/>
    <w:rsid w:val="00FD0045"/>
    <w:rsid w:val="00FD1E4C"/>
    <w:rsid w:val="00FD7108"/>
    <w:rsid w:val="00FD7F2B"/>
    <w:rsid w:val="00FF3980"/>
    <w:rsid w:val="00FF4219"/>
    <w:rsid w:val="00FF4264"/>
    <w:rsid w:val="00FF5BCA"/>
    <w:rsid w:val="00FF5F2C"/>
    <w:rsid w:val="00FF6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CED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7F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D7F2B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7F2B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7B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F308D"/>
    <w:rPr>
      <w:rFonts w:ascii="Arial" w:hAnsi="Arial" w:cs="Arial"/>
      <w:b/>
      <w:b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7B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FD7F2B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437B0"/>
    <w:rPr>
      <w:sz w:val="24"/>
      <w:szCs w:val="24"/>
      <w:lang w:eastAsia="en-US"/>
    </w:rPr>
  </w:style>
  <w:style w:type="character" w:customStyle="1" w:styleId="entity1">
    <w:name w:val="entity1"/>
    <w:basedOn w:val="DefaultParagraphFont"/>
    <w:uiPriority w:val="99"/>
    <w:rsid w:val="00FD7F2B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FD7F2B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FD7F2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uiPriority w:val="99"/>
    <w:rsid w:val="00FD7F2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FD7F2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FD7F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7B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D7F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50D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67D18"/>
    <w:pPr>
      <w:spacing w:line="240" w:lineRule="auto"/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D18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7D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7437B0"/>
    <w:rPr>
      <w:sz w:val="0"/>
      <w:szCs w:val="0"/>
      <w:lang w:eastAsia="en-US"/>
    </w:rPr>
  </w:style>
  <w:style w:type="paragraph" w:styleId="ListBullet">
    <w:name w:val="List Bullet"/>
    <w:basedOn w:val="Normal"/>
    <w:uiPriority w:val="99"/>
    <w:rsid w:val="00767D18"/>
    <w:pPr>
      <w:numPr>
        <w:numId w:val="4"/>
      </w:numPr>
      <w:tabs>
        <w:tab w:val="num" w:pos="360"/>
      </w:tabs>
      <w:spacing w:line="240" w:lineRule="auto"/>
      <w:ind w:left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0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5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5B9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5B9"/>
    <w:rPr>
      <w:b/>
      <w:bCs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195B0D"/>
    <w:pPr>
      <w:spacing w:line="240" w:lineRule="auto"/>
    </w:pPr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195B0D"/>
    <w:rPr>
      <w:rFonts w:ascii="Consolas" w:eastAsia="Calibri" w:hAnsi="Consolas"/>
      <w:sz w:val="21"/>
      <w:szCs w:val="21"/>
      <w:lang w:val="de-DE" w:eastAsia="en-US"/>
    </w:rPr>
  </w:style>
  <w:style w:type="character" w:customStyle="1" w:styleId="pron">
    <w:name w:val="pron"/>
    <w:basedOn w:val="DefaultParagraphFont"/>
    <w:rsid w:val="00B121A4"/>
  </w:style>
  <w:style w:type="character" w:styleId="Emphasis">
    <w:name w:val="Emphasis"/>
    <w:basedOn w:val="DefaultParagraphFont"/>
    <w:uiPriority w:val="20"/>
    <w:qFormat/>
    <w:locked/>
    <w:rsid w:val="00B121A4"/>
    <w:rPr>
      <w:i/>
      <w:iCs/>
    </w:rPr>
  </w:style>
  <w:style w:type="paragraph" w:styleId="Revision">
    <w:name w:val="Revision"/>
    <w:hidden/>
    <w:uiPriority w:val="99"/>
    <w:semiHidden/>
    <w:rsid w:val="0077727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C7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7F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7F2B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7F2B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Überschrift 1 Zchn"/>
    <w:basedOn w:val="DefaultParagraphFont"/>
    <w:link w:val="Heading1"/>
    <w:uiPriority w:val="9"/>
    <w:rsid w:val="007437B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Überschrift 2 Zchn"/>
    <w:basedOn w:val="DefaultParagraphFont"/>
    <w:link w:val="Heading2"/>
    <w:uiPriority w:val="99"/>
    <w:locked/>
    <w:rsid w:val="009F308D"/>
    <w:rPr>
      <w:rFonts w:ascii="Arial" w:hAnsi="Arial" w:cs="Arial"/>
      <w:b/>
      <w:bCs/>
      <w:sz w:val="28"/>
      <w:szCs w:val="28"/>
      <w:lang w:eastAsia="en-US"/>
    </w:rPr>
  </w:style>
  <w:style w:type="character" w:customStyle="1" w:styleId="Heading3Char">
    <w:name w:val="Überschrift 3 Zchn"/>
    <w:basedOn w:val="DefaultParagraphFont"/>
    <w:link w:val="Heading3"/>
    <w:uiPriority w:val="9"/>
    <w:semiHidden/>
    <w:rsid w:val="007437B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FD7F2B"/>
    <w:pPr>
      <w:ind w:left="720"/>
    </w:pPr>
  </w:style>
  <w:style w:type="character" w:customStyle="1" w:styleId="BodyTextIndentChar">
    <w:name w:val="Textkörper-Zeileneinzug Zchn"/>
    <w:basedOn w:val="DefaultParagraphFont"/>
    <w:link w:val="BodyTextIndent"/>
    <w:uiPriority w:val="99"/>
    <w:semiHidden/>
    <w:rsid w:val="007437B0"/>
    <w:rPr>
      <w:sz w:val="24"/>
      <w:szCs w:val="24"/>
      <w:lang w:eastAsia="en-US"/>
    </w:rPr>
  </w:style>
  <w:style w:type="character" w:customStyle="1" w:styleId="entity1">
    <w:name w:val="entity1"/>
    <w:basedOn w:val="DefaultParagraphFont"/>
    <w:uiPriority w:val="99"/>
    <w:rsid w:val="00FD7F2B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FD7F2B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FD7F2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uiPriority w:val="99"/>
    <w:rsid w:val="00FD7F2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FD7F2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FD7F2B"/>
    <w:pPr>
      <w:tabs>
        <w:tab w:val="center" w:pos="4153"/>
        <w:tab w:val="right" w:pos="8306"/>
      </w:tabs>
    </w:pPr>
  </w:style>
  <w:style w:type="character" w:customStyle="1" w:styleId="HeaderChar">
    <w:name w:val="Kopfzeile Zchn"/>
    <w:basedOn w:val="DefaultParagraphFont"/>
    <w:link w:val="Header"/>
    <w:uiPriority w:val="99"/>
    <w:semiHidden/>
    <w:rsid w:val="007437B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D7F2B"/>
    <w:pPr>
      <w:tabs>
        <w:tab w:val="center" w:pos="4153"/>
        <w:tab w:val="right" w:pos="8306"/>
      </w:tabs>
    </w:pPr>
  </w:style>
  <w:style w:type="character" w:customStyle="1" w:styleId="FooterChar">
    <w:name w:val="Fußzeile Zchn"/>
    <w:basedOn w:val="DefaultParagraphFont"/>
    <w:link w:val="Footer"/>
    <w:uiPriority w:val="99"/>
    <w:locked/>
    <w:rsid w:val="00EA350D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67D18"/>
    <w:pPr>
      <w:spacing w:line="240" w:lineRule="auto"/>
      <w:ind w:left="720"/>
      <w:contextualSpacing/>
    </w:pPr>
  </w:style>
  <w:style w:type="character" w:customStyle="1" w:styleId="BalloonTextChar">
    <w:name w:val="Sprechblasentext Zchn"/>
    <w:basedOn w:val="DefaultParagraphFont"/>
    <w:link w:val="BalloonText"/>
    <w:uiPriority w:val="99"/>
    <w:semiHidden/>
    <w:locked/>
    <w:rsid w:val="00767D18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7D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7437B0"/>
    <w:rPr>
      <w:sz w:val="0"/>
      <w:szCs w:val="0"/>
      <w:lang w:eastAsia="en-US"/>
    </w:rPr>
  </w:style>
  <w:style w:type="paragraph" w:styleId="ListBullet">
    <w:name w:val="List Bullet"/>
    <w:basedOn w:val="Normal"/>
    <w:uiPriority w:val="99"/>
    <w:rsid w:val="00767D18"/>
    <w:pPr>
      <w:tabs>
        <w:tab w:val="num" w:pos="360"/>
      </w:tabs>
      <w:spacing w:line="240" w:lineRule="auto"/>
      <w:ind w:left="36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0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5B9"/>
    <w:pPr>
      <w:spacing w:line="240" w:lineRule="auto"/>
    </w:pPr>
    <w:rPr>
      <w:sz w:val="20"/>
      <w:szCs w:val="20"/>
    </w:rPr>
  </w:style>
  <w:style w:type="character" w:customStyle="1" w:styleId="CommentTextChar">
    <w:name w:val="Kommentartext Zchn"/>
    <w:basedOn w:val="DefaultParagraphFont"/>
    <w:link w:val="CommentText"/>
    <w:uiPriority w:val="99"/>
    <w:semiHidden/>
    <w:rsid w:val="005E05B9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5B9"/>
    <w:rPr>
      <w:b/>
      <w:bCs/>
    </w:rPr>
  </w:style>
  <w:style w:type="character" w:customStyle="1" w:styleId="CommentSubjectChar">
    <w:name w:val="Kommentarthema Zchn"/>
    <w:basedOn w:val="CommentTextChar"/>
    <w:link w:val="CommentSubject"/>
    <w:uiPriority w:val="99"/>
    <w:semiHidden/>
    <w:rsid w:val="005E05B9"/>
    <w:rPr>
      <w:b/>
      <w:bCs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195B0D"/>
    <w:pPr>
      <w:spacing w:line="240" w:lineRule="auto"/>
    </w:pPr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Nur Text Zchn"/>
    <w:basedOn w:val="DefaultParagraphFont"/>
    <w:link w:val="PlainText"/>
    <w:uiPriority w:val="99"/>
    <w:rsid w:val="00195B0D"/>
    <w:rPr>
      <w:rFonts w:ascii="Consolas" w:eastAsia="Calibri" w:hAnsi="Consolas"/>
      <w:sz w:val="21"/>
      <w:szCs w:val="21"/>
      <w:lang w:val="de-D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\AppData\Local\Temp\BMC154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12D52-4D7E-4414-B9C8-4441E362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</Template>
  <TotalTime>0</TotalTime>
  <Pages>1</Pages>
  <Words>84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 sample article title</vt:lpstr>
      <vt:lpstr>A sample article title</vt:lpstr>
    </vt:vector>
  </TitlesOfParts>
  <Company>Life Science Communications Ltd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robert</dc:creator>
  <cp:lastModifiedBy>rrodriguez</cp:lastModifiedBy>
  <cp:revision>4</cp:revision>
  <cp:lastPrinted>2013-07-29T12:29:00Z</cp:lastPrinted>
  <dcterms:created xsi:type="dcterms:W3CDTF">2014-04-04T10:37:00Z</dcterms:created>
  <dcterms:modified xsi:type="dcterms:W3CDTF">2014-05-06T13:43:00Z</dcterms:modified>
</cp:coreProperties>
</file>