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DBE" w:rsidRPr="002D5BA9" w:rsidRDefault="00D14DBE" w:rsidP="00D14DBE">
      <w:pPr>
        <w:keepNext/>
        <w:keepLines/>
        <w:widowControl w:val="0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7"/>
        <w:gridCol w:w="2100"/>
        <w:gridCol w:w="2085"/>
      </w:tblGrid>
      <w:tr w:rsidR="00D14DBE" w:rsidRPr="005874F6" w:rsidTr="00941980">
        <w:trPr>
          <w:trHeight w:val="539"/>
        </w:trPr>
        <w:tc>
          <w:tcPr>
            <w:tcW w:w="5057" w:type="dxa"/>
            <w:vAlign w:val="center"/>
          </w:tcPr>
          <w:p w:rsidR="00D14DBE" w:rsidRPr="005874F6" w:rsidRDefault="00D14DBE" w:rsidP="00CF5105">
            <w:pPr>
              <w:keepNext/>
              <w:keepLines/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185" w:type="dxa"/>
            <w:gridSpan w:val="2"/>
            <w:vAlign w:val="center"/>
          </w:tcPr>
          <w:p w:rsidR="00D14DBE" w:rsidRPr="005874F6" w:rsidRDefault="00D14DBE" w:rsidP="00CF5105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5874F6">
              <w:rPr>
                <w:rFonts w:asciiTheme="minorHAnsi" w:hAnsiTheme="minorHAnsi" w:cstheme="minorHAnsi"/>
              </w:rPr>
              <w:t>n</w:t>
            </w:r>
            <w:proofErr w:type="gramEnd"/>
            <w:r w:rsidRPr="005874F6">
              <w:rPr>
                <w:rFonts w:asciiTheme="minorHAnsi" w:hAnsiTheme="minorHAnsi" w:cstheme="minorHAnsi"/>
              </w:rPr>
              <w:t xml:space="preserve"> (%)</w:t>
            </w:r>
          </w:p>
        </w:tc>
      </w:tr>
      <w:tr w:rsidR="00AA5F08" w:rsidRPr="005874F6" w:rsidTr="00941980">
        <w:trPr>
          <w:trHeight w:val="539"/>
        </w:trPr>
        <w:tc>
          <w:tcPr>
            <w:tcW w:w="5057" w:type="dxa"/>
            <w:vAlign w:val="center"/>
          </w:tcPr>
          <w:p w:rsidR="00AA5F08" w:rsidRPr="005874F6" w:rsidRDefault="00AA5F08" w:rsidP="00CF510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vAlign w:val="center"/>
          </w:tcPr>
          <w:p w:rsidR="009827CA" w:rsidRPr="005874F6" w:rsidRDefault="009827CA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Agree /</w:t>
            </w:r>
          </w:p>
          <w:p w:rsidR="00AA5F08" w:rsidRPr="005874F6" w:rsidRDefault="00AA5F0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Strongly Agree</w:t>
            </w:r>
          </w:p>
        </w:tc>
        <w:tc>
          <w:tcPr>
            <w:tcW w:w="2085" w:type="dxa"/>
            <w:vAlign w:val="center"/>
          </w:tcPr>
          <w:p w:rsidR="001A178C" w:rsidRPr="005874F6" w:rsidRDefault="001A178C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:rsidR="00AA5F08" w:rsidRPr="005874F6" w:rsidRDefault="009827CA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Disagree / Strongly Disagree</w:t>
            </w:r>
          </w:p>
          <w:p w:rsidR="00AA5F08" w:rsidRPr="005874F6" w:rsidRDefault="00AA5F0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A5F08" w:rsidRPr="005874F6" w:rsidTr="00941980">
        <w:trPr>
          <w:trHeight w:val="797"/>
        </w:trPr>
        <w:tc>
          <w:tcPr>
            <w:tcW w:w="5057" w:type="dxa"/>
            <w:tcBorders>
              <w:bottom w:val="single" w:sz="4" w:space="0" w:color="auto"/>
            </w:tcBorders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was annoyed when the pharmacist asked me about my drinking</w:t>
            </w:r>
            <w:r w:rsidR="00A11B0D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</w:tc>
        <w:tc>
          <w:tcPr>
            <w:tcW w:w="2100" w:type="dxa"/>
            <w:vAlign w:val="center"/>
          </w:tcPr>
          <w:p w:rsidR="00AA5F08" w:rsidRPr="005874F6" w:rsidRDefault="00CD73C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5 (6.7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CD73C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70 (93.3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775"/>
        </w:trPr>
        <w:tc>
          <w:tcPr>
            <w:tcW w:w="5057" w:type="dxa"/>
            <w:tcBorders>
              <w:bottom w:val="single" w:sz="4" w:space="0" w:color="auto"/>
            </w:tcBorders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was upset when the pharmacist asked me about my drinking</w:t>
            </w:r>
            <w:r w:rsidR="003B1AF5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</w:tc>
        <w:tc>
          <w:tcPr>
            <w:tcW w:w="2100" w:type="dxa"/>
            <w:vAlign w:val="center"/>
          </w:tcPr>
          <w:p w:rsidR="00AA5F08" w:rsidRPr="005874F6" w:rsidRDefault="00CD73C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5 (6.7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CD73C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70 (93.3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797"/>
        </w:trPr>
        <w:tc>
          <w:tcPr>
            <w:tcW w:w="5057" w:type="dxa"/>
            <w:tcBorders>
              <w:top w:val="single" w:sz="4" w:space="0" w:color="auto"/>
            </w:tcBorders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did not mind being asked about my drinking</w:t>
            </w:r>
            <w:r w:rsidR="003F212E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</w:tc>
        <w:tc>
          <w:tcPr>
            <w:tcW w:w="2100" w:type="dxa"/>
            <w:vAlign w:val="center"/>
          </w:tcPr>
          <w:p w:rsidR="00AA5F08" w:rsidRPr="005874F6" w:rsidRDefault="00B164CB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67 (89.3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B164CB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8 (10.7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728"/>
        </w:trPr>
        <w:tc>
          <w:tcPr>
            <w:tcW w:w="5057" w:type="dxa"/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It was embarrassing to be asked about alcohol by the pharmacist</w:t>
            </w:r>
            <w:r w:rsidR="003F212E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</w:tc>
        <w:tc>
          <w:tcPr>
            <w:tcW w:w="2100" w:type="dxa"/>
            <w:vAlign w:val="center"/>
          </w:tcPr>
          <w:p w:rsidR="00AA5F08" w:rsidRPr="005874F6" w:rsidRDefault="00B164CB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9 (12.0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B164CB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66 (88.0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797"/>
        </w:trPr>
        <w:tc>
          <w:tcPr>
            <w:tcW w:w="5057" w:type="dxa"/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was glad that the pharmacist gave me advice about alcohol</w:t>
            </w:r>
            <w:r w:rsid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</w:t>
            </w:r>
          </w:p>
        </w:tc>
        <w:tc>
          <w:tcPr>
            <w:tcW w:w="2100" w:type="dxa"/>
            <w:vAlign w:val="center"/>
          </w:tcPr>
          <w:p w:rsidR="00AA5F08" w:rsidRPr="005874F6" w:rsidRDefault="00580039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49 (65.3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580039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23 (30.7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810"/>
        </w:trPr>
        <w:tc>
          <w:tcPr>
            <w:tcW w:w="5057" w:type="dxa"/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was happy to have someone to talk to about my drinking</w:t>
            </w:r>
          </w:p>
        </w:tc>
        <w:tc>
          <w:tcPr>
            <w:tcW w:w="2100" w:type="dxa"/>
            <w:vAlign w:val="center"/>
          </w:tcPr>
          <w:p w:rsidR="00AA5F08" w:rsidRPr="005874F6" w:rsidRDefault="0077144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34 (45.3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771448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38 (50.7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797"/>
        </w:trPr>
        <w:tc>
          <w:tcPr>
            <w:tcW w:w="5057" w:type="dxa"/>
            <w:vAlign w:val="center"/>
          </w:tcPr>
          <w:p w:rsidR="00AA5F08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  <w:color w:val="292526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don’t need any advice about the amount I am drinking</w:t>
            </w:r>
            <w:r w:rsidR="003F212E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</w:tc>
        <w:tc>
          <w:tcPr>
            <w:tcW w:w="2100" w:type="dxa"/>
            <w:vAlign w:val="center"/>
          </w:tcPr>
          <w:p w:rsidR="00AA5F08" w:rsidRPr="005874F6" w:rsidRDefault="003D2532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61 (81.3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AA5F08" w:rsidRPr="005874F6" w:rsidRDefault="00BD259C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14 (18.7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  <w:tr w:rsidR="00AA5F08" w:rsidRPr="005874F6" w:rsidTr="00941980">
        <w:trPr>
          <w:trHeight w:val="527"/>
        </w:trPr>
        <w:tc>
          <w:tcPr>
            <w:tcW w:w="5057" w:type="dxa"/>
            <w:vAlign w:val="center"/>
          </w:tcPr>
          <w:p w:rsidR="003F0B4E" w:rsidRPr="005874F6" w:rsidRDefault="00AA5F08" w:rsidP="00CF51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  <w:color w:val="292526"/>
              </w:rPr>
              <w:t>I thought that the information the pharmacist gave me was useful</w:t>
            </w:r>
            <w:r w:rsidR="003F212E" w:rsidRPr="003F212E">
              <w:rPr>
                <w:rFonts w:asciiTheme="minorHAnsi" w:hAnsiTheme="minorHAnsi" w:cstheme="minorHAnsi"/>
                <w:b/>
                <w:color w:val="292526"/>
                <w:sz w:val="24"/>
                <w:szCs w:val="24"/>
              </w:rPr>
              <w:t>**</w:t>
            </w:r>
          </w:p>
          <w:p w:rsidR="007163A1" w:rsidRPr="005874F6" w:rsidRDefault="007163A1" w:rsidP="00CF5105">
            <w:pPr>
              <w:autoSpaceDE w:val="0"/>
              <w:autoSpaceDN w:val="0"/>
              <w:adjustRightInd w:val="0"/>
              <w:spacing w:after="0" w:line="240" w:lineRule="auto"/>
              <w:ind w:left="426"/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vAlign w:val="center"/>
          </w:tcPr>
          <w:p w:rsidR="00AA5F08" w:rsidRPr="005874F6" w:rsidRDefault="00437DAD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63 (84.0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85" w:type="dxa"/>
            <w:vAlign w:val="center"/>
          </w:tcPr>
          <w:p w:rsidR="003F0B4E" w:rsidRPr="005874F6" w:rsidRDefault="00437DAD" w:rsidP="00CF510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874F6">
              <w:rPr>
                <w:rFonts w:asciiTheme="minorHAnsi" w:hAnsiTheme="minorHAnsi" w:cstheme="minorHAnsi"/>
              </w:rPr>
              <w:t>10 (13.3</w:t>
            </w:r>
            <w:r w:rsidR="00AA5F08" w:rsidRPr="005874F6">
              <w:rPr>
                <w:rFonts w:asciiTheme="minorHAnsi" w:hAnsiTheme="minorHAnsi" w:cstheme="minorHAnsi"/>
              </w:rPr>
              <w:t>)</w:t>
            </w:r>
          </w:p>
        </w:tc>
      </w:tr>
    </w:tbl>
    <w:p w:rsidR="00564522" w:rsidRDefault="003F212E" w:rsidP="003B1AF5">
      <w:pPr>
        <w:spacing w:after="0" w:line="240" w:lineRule="auto"/>
      </w:pPr>
      <w:r>
        <w:rPr>
          <w:rFonts w:asciiTheme="minorHAnsi" w:hAnsiTheme="minorHAnsi" w:cstheme="minorHAnsi"/>
          <w:b/>
          <w:color w:val="292526"/>
          <w:sz w:val="24"/>
          <w:szCs w:val="24"/>
        </w:rPr>
        <w:t>*</w:t>
      </w:r>
      <w:r w:rsidR="007D526F">
        <w:t>p&lt;0.01</w:t>
      </w:r>
    </w:p>
    <w:p w:rsidR="007D526F" w:rsidRDefault="003F212E" w:rsidP="003B1AF5">
      <w:pPr>
        <w:spacing w:after="0" w:line="240" w:lineRule="auto"/>
      </w:pPr>
      <w:r w:rsidRPr="003F212E">
        <w:rPr>
          <w:rFonts w:asciiTheme="minorHAnsi" w:hAnsiTheme="minorHAnsi" w:cstheme="minorHAnsi"/>
          <w:b/>
          <w:color w:val="292526"/>
          <w:sz w:val="24"/>
          <w:szCs w:val="24"/>
        </w:rPr>
        <w:t>**</w:t>
      </w:r>
      <w:r w:rsidR="007D526F">
        <w:t>p&lt;0.001</w:t>
      </w:r>
      <w:bookmarkStart w:id="0" w:name="_GoBack"/>
      <w:bookmarkEnd w:id="0"/>
    </w:p>
    <w:sectPr w:rsidR="007D526F" w:rsidSect="00FA1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371E4"/>
    <w:multiLevelType w:val="hybridMultilevel"/>
    <w:tmpl w:val="05584E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14DBE"/>
    <w:rsid w:val="000B187F"/>
    <w:rsid w:val="000C61DA"/>
    <w:rsid w:val="000C6852"/>
    <w:rsid w:val="001652F4"/>
    <w:rsid w:val="00186830"/>
    <w:rsid w:val="001A178C"/>
    <w:rsid w:val="00231A63"/>
    <w:rsid w:val="00330777"/>
    <w:rsid w:val="003556ED"/>
    <w:rsid w:val="003B1AF5"/>
    <w:rsid w:val="003D2532"/>
    <w:rsid w:val="003F0B4E"/>
    <w:rsid w:val="003F212E"/>
    <w:rsid w:val="00437DAD"/>
    <w:rsid w:val="00447853"/>
    <w:rsid w:val="00483FB3"/>
    <w:rsid w:val="00564522"/>
    <w:rsid w:val="00580039"/>
    <w:rsid w:val="005874F6"/>
    <w:rsid w:val="005C3817"/>
    <w:rsid w:val="00606107"/>
    <w:rsid w:val="006B28AD"/>
    <w:rsid w:val="007163A1"/>
    <w:rsid w:val="00771448"/>
    <w:rsid w:val="007C0D3B"/>
    <w:rsid w:val="007D526F"/>
    <w:rsid w:val="00872758"/>
    <w:rsid w:val="008A77A3"/>
    <w:rsid w:val="00941980"/>
    <w:rsid w:val="009706CE"/>
    <w:rsid w:val="009827CA"/>
    <w:rsid w:val="00A11B0D"/>
    <w:rsid w:val="00A657AE"/>
    <w:rsid w:val="00AA5F08"/>
    <w:rsid w:val="00AB7335"/>
    <w:rsid w:val="00B164CB"/>
    <w:rsid w:val="00B74D40"/>
    <w:rsid w:val="00BC734B"/>
    <w:rsid w:val="00BD259C"/>
    <w:rsid w:val="00CC46D6"/>
    <w:rsid w:val="00CD73C8"/>
    <w:rsid w:val="00CF5105"/>
    <w:rsid w:val="00D14DBE"/>
    <w:rsid w:val="00D5625B"/>
    <w:rsid w:val="00DB37FC"/>
    <w:rsid w:val="00DC0725"/>
    <w:rsid w:val="00DC728D"/>
    <w:rsid w:val="00E40D86"/>
    <w:rsid w:val="00EB4A84"/>
    <w:rsid w:val="00ED10D4"/>
    <w:rsid w:val="00FA12CB"/>
    <w:rsid w:val="00FC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BE"/>
    <w:pPr>
      <w:spacing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8C121839.dotm</Template>
  <TotalTime>95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University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 E.</dc:creator>
  <cp:keywords/>
  <dc:description/>
  <cp:lastModifiedBy>HENDERSON E.</cp:lastModifiedBy>
  <cp:revision>20</cp:revision>
  <dcterms:created xsi:type="dcterms:W3CDTF">2013-08-14T11:21:00Z</dcterms:created>
  <dcterms:modified xsi:type="dcterms:W3CDTF">2013-08-14T17:33:00Z</dcterms:modified>
</cp:coreProperties>
</file>