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D7" w:rsidRPr="005E6EE0" w:rsidRDefault="00352D2E" w:rsidP="001127D7">
      <w:pPr>
        <w:rPr>
          <w:b/>
          <w:sz w:val="32"/>
          <w:lang w:val="en-US"/>
        </w:rPr>
      </w:pPr>
      <w:r w:rsidRPr="005E6EE0">
        <w:rPr>
          <w:b/>
          <w:sz w:val="32"/>
          <w:lang w:val="en-US"/>
        </w:rPr>
        <w:t>Interview guide</w:t>
      </w:r>
      <w:r w:rsidR="00264605">
        <w:rPr>
          <w:b/>
          <w:sz w:val="32"/>
          <w:lang w:val="en-US"/>
        </w:rPr>
        <w:t xml:space="preserve"> -</w:t>
      </w:r>
      <w:r w:rsidRPr="005E6EE0">
        <w:rPr>
          <w:b/>
          <w:sz w:val="32"/>
          <w:lang w:val="en-US"/>
        </w:rPr>
        <w:t xml:space="preserve"> patient </w:t>
      </w:r>
      <w:r w:rsidR="00E30129" w:rsidRPr="005E6EE0">
        <w:rPr>
          <w:b/>
          <w:sz w:val="32"/>
          <w:lang w:val="en-US"/>
        </w:rPr>
        <w:t>experiences with interventions to reduce surgery cancellations</w:t>
      </w:r>
    </w:p>
    <w:p w:rsidR="0023698D" w:rsidRDefault="0023698D" w:rsidP="001127D7">
      <w:pPr>
        <w:rPr>
          <w:b/>
          <w:lang w:val="en-US"/>
        </w:rPr>
      </w:pPr>
    </w:p>
    <w:p w:rsidR="00352D2E" w:rsidRPr="00352D2E" w:rsidRDefault="00352D2E" w:rsidP="001127D7">
      <w:pPr>
        <w:rPr>
          <w:b/>
          <w:lang w:val="en-US"/>
        </w:rPr>
      </w:pPr>
    </w:p>
    <w:p w:rsidR="00352D2E" w:rsidRPr="00E30129" w:rsidRDefault="00352D2E" w:rsidP="001127D7">
      <w:pPr>
        <w:rPr>
          <w:b/>
          <w:lang w:val="en-US"/>
        </w:rPr>
      </w:pPr>
      <w:r w:rsidRPr="00E30129">
        <w:rPr>
          <w:b/>
          <w:lang w:val="en-US"/>
        </w:rPr>
        <w:t>Background information</w:t>
      </w:r>
      <w:r w:rsidR="00E30129">
        <w:rPr>
          <w:b/>
          <w:lang w:val="en-US"/>
        </w:rPr>
        <w:t xml:space="preserve"> which was collected</w:t>
      </w:r>
      <w:r w:rsidRPr="00E30129">
        <w:rPr>
          <w:b/>
          <w:lang w:val="en-US"/>
        </w:rPr>
        <w:t>:</w:t>
      </w:r>
    </w:p>
    <w:p w:rsidR="00352D2E" w:rsidRDefault="00352D2E" w:rsidP="001127D7">
      <w:pPr>
        <w:rPr>
          <w:lang w:val="en-US"/>
        </w:rPr>
      </w:pPr>
      <w:r>
        <w:rPr>
          <w:lang w:val="en-US"/>
        </w:rPr>
        <w:t>Gender, age, day surgery/hospitalized, date for surgery, previous experience</w:t>
      </w:r>
      <w:r w:rsidR="00E30129">
        <w:rPr>
          <w:lang w:val="en-US"/>
        </w:rPr>
        <w:t xml:space="preserve"> with surgery</w:t>
      </w:r>
    </w:p>
    <w:p w:rsidR="00352D2E" w:rsidRDefault="00352D2E" w:rsidP="001127D7">
      <w:pPr>
        <w:rPr>
          <w:lang w:val="en-US"/>
        </w:rPr>
      </w:pPr>
    </w:p>
    <w:p w:rsidR="005E6EE0" w:rsidRDefault="005E6EE0" w:rsidP="001127D7">
      <w:pPr>
        <w:rPr>
          <w:b/>
          <w:lang w:val="en-US"/>
        </w:rPr>
      </w:pPr>
    </w:p>
    <w:p w:rsidR="00E30129" w:rsidRPr="00E30129" w:rsidRDefault="00E30129" w:rsidP="001127D7">
      <w:pPr>
        <w:rPr>
          <w:b/>
          <w:lang w:val="en-US"/>
        </w:rPr>
      </w:pPr>
      <w:r>
        <w:rPr>
          <w:b/>
          <w:lang w:val="en-US"/>
        </w:rPr>
        <w:t>Before consultation at out</w:t>
      </w:r>
      <w:r w:rsidRPr="00E30129">
        <w:rPr>
          <w:b/>
          <w:lang w:val="en-US"/>
        </w:rPr>
        <w:t>patient clinic</w:t>
      </w:r>
    </w:p>
    <w:p w:rsidR="00352D2E" w:rsidRPr="00352D2E" w:rsidRDefault="00352D2E" w:rsidP="001127D7">
      <w:pPr>
        <w:rPr>
          <w:lang w:val="en-US"/>
        </w:rPr>
      </w:pPr>
      <w:r>
        <w:rPr>
          <w:lang w:val="en-US"/>
        </w:rPr>
        <w:t>How did you experience the information from the hospital prior to your consultation at the outpatient clinic?</w:t>
      </w:r>
    </w:p>
    <w:p w:rsidR="00352D2E" w:rsidRPr="00352D2E" w:rsidRDefault="00352D2E" w:rsidP="001127D7">
      <w:pPr>
        <w:rPr>
          <w:lang w:val="en-US"/>
        </w:rPr>
      </w:pPr>
    </w:p>
    <w:p w:rsidR="0023698D" w:rsidRPr="00E30129" w:rsidRDefault="0023698D" w:rsidP="001127D7">
      <w:pPr>
        <w:rPr>
          <w:lang w:val="en-US"/>
        </w:rPr>
      </w:pPr>
    </w:p>
    <w:p w:rsidR="00352D2E" w:rsidRPr="00E30129" w:rsidRDefault="00E30129" w:rsidP="001127D7">
      <w:pPr>
        <w:rPr>
          <w:b/>
          <w:lang w:val="en-US"/>
        </w:rPr>
      </w:pPr>
      <w:r w:rsidRPr="00E30129">
        <w:rPr>
          <w:b/>
          <w:lang w:val="en-US"/>
        </w:rPr>
        <w:t>Consultation at outpatient clinic</w:t>
      </w:r>
    </w:p>
    <w:p w:rsidR="00352D2E" w:rsidRDefault="00352D2E" w:rsidP="001127D7">
      <w:pPr>
        <w:rPr>
          <w:lang w:val="en-US"/>
        </w:rPr>
      </w:pPr>
      <w:r w:rsidRPr="00352D2E">
        <w:rPr>
          <w:lang w:val="en-US"/>
        </w:rPr>
        <w:t>How did you experience the consultation at the outpatient clinic</w:t>
      </w:r>
      <w:r>
        <w:rPr>
          <w:lang w:val="en-US"/>
        </w:rPr>
        <w:t>?</w:t>
      </w:r>
      <w:r w:rsidRPr="00352D2E">
        <w:rPr>
          <w:lang w:val="en-US"/>
        </w:rPr>
        <w:t xml:space="preserve"> (</w:t>
      </w:r>
      <w:proofErr w:type="gramStart"/>
      <w:r w:rsidRPr="00352D2E">
        <w:rPr>
          <w:lang w:val="en-US"/>
        </w:rPr>
        <w:t>the</w:t>
      </w:r>
      <w:proofErr w:type="gramEnd"/>
      <w:r w:rsidRPr="00352D2E">
        <w:rPr>
          <w:lang w:val="en-US"/>
        </w:rPr>
        <w:t xml:space="preserve"> consultation when the decision to perform surgery was made)</w:t>
      </w:r>
    </w:p>
    <w:p w:rsidR="00E30129" w:rsidRDefault="00E30129" w:rsidP="001127D7">
      <w:pPr>
        <w:rPr>
          <w:lang w:val="en-US"/>
        </w:rPr>
      </w:pPr>
    </w:p>
    <w:p w:rsidR="00E30129" w:rsidRDefault="00E30129" w:rsidP="00E30129">
      <w:pPr>
        <w:rPr>
          <w:lang w:val="en-US"/>
        </w:rPr>
      </w:pPr>
      <w:r w:rsidRPr="008463A6">
        <w:rPr>
          <w:lang w:val="en-US"/>
        </w:rPr>
        <w:t>How were you as a patient involved during the consultation?</w:t>
      </w:r>
      <w:r>
        <w:rPr>
          <w:lang w:val="en-US"/>
        </w:rPr>
        <w:t xml:space="preserve"> </w:t>
      </w:r>
    </w:p>
    <w:p w:rsidR="00E30129" w:rsidRDefault="00E30129" w:rsidP="001127D7">
      <w:pPr>
        <w:rPr>
          <w:lang w:val="en-US"/>
        </w:rPr>
      </w:pPr>
    </w:p>
    <w:p w:rsidR="00E30129" w:rsidRPr="008463A6" w:rsidRDefault="00E30129" w:rsidP="00E30129">
      <w:pPr>
        <w:rPr>
          <w:lang w:val="en-US"/>
        </w:rPr>
      </w:pPr>
      <w:r>
        <w:rPr>
          <w:lang w:val="en-US"/>
        </w:rPr>
        <w:t>What was your experience regarding deciding the time for the operation?</w:t>
      </w:r>
    </w:p>
    <w:p w:rsidR="00352D2E" w:rsidRDefault="00352D2E" w:rsidP="001127D7">
      <w:pPr>
        <w:rPr>
          <w:lang w:val="en-US"/>
        </w:rPr>
      </w:pPr>
    </w:p>
    <w:p w:rsidR="005E6EE0" w:rsidRDefault="00352D2E" w:rsidP="001127D7">
      <w:pPr>
        <w:rPr>
          <w:lang w:val="en-US"/>
        </w:rPr>
      </w:pPr>
      <w:r>
        <w:rPr>
          <w:lang w:val="en-US"/>
        </w:rPr>
        <w:t xml:space="preserve">What kind of information did you receive during the consultation? </w:t>
      </w:r>
    </w:p>
    <w:p w:rsidR="00352D2E" w:rsidRDefault="00E30129" w:rsidP="001127D7">
      <w:pPr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possible</w:t>
      </w:r>
      <w:proofErr w:type="gramEnd"/>
      <w:r>
        <w:rPr>
          <w:lang w:val="en-US"/>
        </w:rPr>
        <w:t xml:space="preserve"> follow up topics: treatment, pain relief, </w:t>
      </w:r>
      <w:r w:rsidR="005E6EE0">
        <w:rPr>
          <w:lang w:val="en-US"/>
        </w:rPr>
        <w:t>preparations</w:t>
      </w:r>
      <w:r>
        <w:rPr>
          <w:lang w:val="en-US"/>
        </w:rPr>
        <w:t xml:space="preserve"> before surgery and follow-up after surgery)</w:t>
      </w:r>
    </w:p>
    <w:p w:rsidR="008463A6" w:rsidRPr="005E6EE0" w:rsidRDefault="008463A6" w:rsidP="001127D7">
      <w:pPr>
        <w:rPr>
          <w:lang w:val="en-US"/>
        </w:rPr>
      </w:pPr>
    </w:p>
    <w:p w:rsidR="008463A6" w:rsidRDefault="008463A6" w:rsidP="001127D7">
      <w:pPr>
        <w:rPr>
          <w:lang w:val="en-US"/>
        </w:rPr>
      </w:pPr>
    </w:p>
    <w:p w:rsidR="0023698D" w:rsidRPr="005E6EE0" w:rsidRDefault="0023698D" w:rsidP="001127D7">
      <w:pPr>
        <w:rPr>
          <w:lang w:val="en-US"/>
        </w:rPr>
      </w:pPr>
    </w:p>
    <w:p w:rsidR="00E30129" w:rsidRPr="005E6EE0" w:rsidRDefault="00E30129" w:rsidP="001127D7">
      <w:pPr>
        <w:rPr>
          <w:b/>
          <w:lang w:val="en-US"/>
        </w:rPr>
      </w:pPr>
      <w:r w:rsidRPr="005E6EE0">
        <w:rPr>
          <w:b/>
          <w:lang w:val="en-US"/>
        </w:rPr>
        <w:t>Consultation at drop in anesthesia clinic</w:t>
      </w:r>
    </w:p>
    <w:p w:rsidR="008463A6" w:rsidRPr="00264605" w:rsidRDefault="008463A6" w:rsidP="001127D7">
      <w:pPr>
        <w:rPr>
          <w:lang w:val="en-US"/>
        </w:rPr>
      </w:pPr>
      <w:r w:rsidRPr="00264605">
        <w:rPr>
          <w:lang w:val="en-US"/>
        </w:rPr>
        <w:t xml:space="preserve">How did you experience the </w:t>
      </w:r>
      <w:r w:rsidR="00E30129" w:rsidRPr="00264605">
        <w:rPr>
          <w:lang w:val="en-US"/>
        </w:rPr>
        <w:t>consultation</w:t>
      </w:r>
      <w:r w:rsidRPr="00264605">
        <w:rPr>
          <w:lang w:val="en-US"/>
        </w:rPr>
        <w:t xml:space="preserve"> at the drop in anesthesia clinic?</w:t>
      </w:r>
    </w:p>
    <w:p w:rsidR="005E6EE0" w:rsidRDefault="005E6EE0" w:rsidP="005E6EE0">
      <w:pPr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possible</w:t>
      </w:r>
      <w:proofErr w:type="gramEnd"/>
      <w:r>
        <w:rPr>
          <w:lang w:val="en-US"/>
        </w:rPr>
        <w:t xml:space="preserve"> follow up topics: involvement, pain relief, preparations before surgery and follow-up after surgery)</w:t>
      </w:r>
    </w:p>
    <w:p w:rsidR="005E6EE0" w:rsidRDefault="005E6EE0" w:rsidP="005E6EE0">
      <w:pPr>
        <w:rPr>
          <w:lang w:val="en-US"/>
        </w:rPr>
      </w:pPr>
    </w:p>
    <w:p w:rsidR="005E6EE0" w:rsidRDefault="005E6EE0" w:rsidP="005E6EE0">
      <w:pPr>
        <w:rPr>
          <w:lang w:val="en-US"/>
        </w:rPr>
      </w:pPr>
    </w:p>
    <w:p w:rsidR="005E6EE0" w:rsidRPr="005E6EE0" w:rsidRDefault="005E6EE0" w:rsidP="001127D7">
      <w:pPr>
        <w:rPr>
          <w:lang w:val="en-US"/>
        </w:rPr>
      </w:pPr>
    </w:p>
    <w:p w:rsidR="0023698D" w:rsidRPr="005E6EE0" w:rsidRDefault="0023698D" w:rsidP="001127D7">
      <w:pPr>
        <w:rPr>
          <w:lang w:val="en-US"/>
        </w:rPr>
      </w:pPr>
    </w:p>
    <w:p w:rsidR="00E30129" w:rsidRPr="00E30129" w:rsidRDefault="00E30129" w:rsidP="001127D7">
      <w:pPr>
        <w:rPr>
          <w:b/>
          <w:lang w:val="en-US"/>
        </w:rPr>
      </w:pPr>
      <w:r w:rsidRPr="00E30129">
        <w:rPr>
          <w:b/>
          <w:lang w:val="en-US"/>
        </w:rPr>
        <w:t>Waiting for surgery</w:t>
      </w:r>
    </w:p>
    <w:p w:rsidR="008463A6" w:rsidRDefault="008463A6" w:rsidP="001127D7">
      <w:pPr>
        <w:rPr>
          <w:lang w:val="en-US"/>
        </w:rPr>
      </w:pPr>
      <w:r w:rsidRPr="008463A6">
        <w:rPr>
          <w:lang w:val="en-US"/>
        </w:rPr>
        <w:t xml:space="preserve">Were you </w:t>
      </w:r>
      <w:r w:rsidR="00E30129" w:rsidRPr="008463A6">
        <w:rPr>
          <w:lang w:val="en-US"/>
        </w:rPr>
        <w:t>contacted</w:t>
      </w:r>
      <w:r w:rsidRPr="008463A6">
        <w:rPr>
          <w:lang w:val="en-US"/>
        </w:rPr>
        <w:t xml:space="preserve"> by the </w:t>
      </w:r>
      <w:r w:rsidR="00E30129" w:rsidRPr="008463A6">
        <w:rPr>
          <w:lang w:val="en-US"/>
        </w:rPr>
        <w:t>hospital</w:t>
      </w:r>
      <w:r w:rsidRPr="008463A6">
        <w:rPr>
          <w:lang w:val="en-US"/>
        </w:rPr>
        <w:t xml:space="preserve"> while you waited for surgery?</w:t>
      </w:r>
    </w:p>
    <w:p w:rsidR="008463A6" w:rsidRDefault="008463A6" w:rsidP="001127D7">
      <w:pPr>
        <w:rPr>
          <w:lang w:val="en-US"/>
        </w:rPr>
      </w:pPr>
    </w:p>
    <w:p w:rsidR="008463A6" w:rsidRDefault="008463A6" w:rsidP="001127D7">
      <w:pPr>
        <w:rPr>
          <w:lang w:val="en-US"/>
        </w:rPr>
      </w:pPr>
      <w:r>
        <w:rPr>
          <w:lang w:val="en-US"/>
        </w:rPr>
        <w:t xml:space="preserve">How did you experience this </w:t>
      </w:r>
      <w:r w:rsidR="00E30129">
        <w:rPr>
          <w:lang w:val="en-US"/>
        </w:rPr>
        <w:t>contact</w:t>
      </w:r>
      <w:r>
        <w:rPr>
          <w:lang w:val="en-US"/>
        </w:rPr>
        <w:t>?</w:t>
      </w:r>
    </w:p>
    <w:p w:rsidR="005E6EE0" w:rsidRPr="008463A6" w:rsidRDefault="005E6EE0" w:rsidP="001127D7">
      <w:pPr>
        <w:rPr>
          <w:lang w:val="en-US"/>
        </w:rPr>
      </w:pPr>
    </w:p>
    <w:p w:rsidR="0023698D" w:rsidRDefault="0023698D" w:rsidP="001127D7">
      <w:pPr>
        <w:rPr>
          <w:lang w:val="en-US"/>
        </w:rPr>
      </w:pPr>
    </w:p>
    <w:p w:rsidR="005E6EE0" w:rsidRPr="005E6EE0" w:rsidRDefault="00E30129" w:rsidP="001127D7">
      <w:pPr>
        <w:rPr>
          <w:b/>
          <w:lang w:val="en-US"/>
        </w:rPr>
      </w:pPr>
      <w:r w:rsidRPr="00E30129">
        <w:rPr>
          <w:b/>
          <w:lang w:val="en-US"/>
        </w:rPr>
        <w:t>Surgery</w:t>
      </w:r>
    </w:p>
    <w:p w:rsidR="008463A6" w:rsidRPr="008463A6" w:rsidRDefault="008463A6" w:rsidP="001127D7">
      <w:pPr>
        <w:rPr>
          <w:lang w:val="en-US"/>
        </w:rPr>
      </w:pPr>
      <w:r w:rsidRPr="008463A6">
        <w:rPr>
          <w:lang w:val="en-US"/>
        </w:rPr>
        <w:t xml:space="preserve">How did you experience the </w:t>
      </w:r>
      <w:r w:rsidR="00E30129" w:rsidRPr="008463A6">
        <w:rPr>
          <w:lang w:val="en-US"/>
        </w:rPr>
        <w:t>preparations</w:t>
      </w:r>
      <w:r w:rsidRPr="008463A6">
        <w:rPr>
          <w:lang w:val="en-US"/>
        </w:rPr>
        <w:t xml:space="preserve"> for surgery?</w:t>
      </w:r>
    </w:p>
    <w:p w:rsidR="008463A6" w:rsidRDefault="008463A6" w:rsidP="001127D7">
      <w:pPr>
        <w:rPr>
          <w:lang w:val="en-US"/>
        </w:rPr>
      </w:pPr>
    </w:p>
    <w:p w:rsidR="008463A6" w:rsidRDefault="008463A6" w:rsidP="001127D7">
      <w:pPr>
        <w:rPr>
          <w:lang w:val="en-US"/>
        </w:rPr>
      </w:pPr>
      <w:r>
        <w:rPr>
          <w:lang w:val="en-US"/>
        </w:rPr>
        <w:t>How did you experience the discharge process</w:t>
      </w:r>
      <w:r w:rsidR="00E30129">
        <w:rPr>
          <w:lang w:val="en-US"/>
        </w:rPr>
        <w:t xml:space="preserve"> after surgery</w:t>
      </w:r>
      <w:r>
        <w:rPr>
          <w:lang w:val="en-US"/>
        </w:rPr>
        <w:t>?</w:t>
      </w:r>
    </w:p>
    <w:p w:rsidR="00E30129" w:rsidRDefault="00E30129" w:rsidP="001127D7">
      <w:pPr>
        <w:rPr>
          <w:lang w:val="en-US"/>
        </w:rPr>
      </w:pPr>
    </w:p>
    <w:p w:rsidR="008463A6" w:rsidRDefault="005E6EE0" w:rsidP="001127D7">
      <w:pPr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po</w:t>
      </w:r>
      <w:r w:rsidR="008463A6">
        <w:rPr>
          <w:lang w:val="en-US"/>
        </w:rPr>
        <w:t>ssible</w:t>
      </w:r>
      <w:proofErr w:type="gramEnd"/>
      <w:r w:rsidR="008463A6">
        <w:rPr>
          <w:lang w:val="en-US"/>
        </w:rPr>
        <w:t xml:space="preserve"> follow up topics: information, prescriptions, pain therapy, wo</w:t>
      </w:r>
      <w:r w:rsidR="00264605">
        <w:rPr>
          <w:lang w:val="en-US"/>
        </w:rPr>
        <w:t>und treatment, discharge letter</w:t>
      </w:r>
      <w:bookmarkStart w:id="0" w:name="_GoBack"/>
      <w:bookmarkEnd w:id="0"/>
      <w:r>
        <w:rPr>
          <w:lang w:val="en-US"/>
        </w:rPr>
        <w:t>)</w:t>
      </w:r>
    </w:p>
    <w:p w:rsidR="005E6EE0" w:rsidRDefault="005E6EE0" w:rsidP="001127D7">
      <w:pPr>
        <w:rPr>
          <w:lang w:val="en-US"/>
        </w:rPr>
      </w:pPr>
    </w:p>
    <w:p w:rsidR="008463A6" w:rsidRDefault="008463A6" w:rsidP="001127D7">
      <w:pPr>
        <w:rPr>
          <w:lang w:val="en-US"/>
        </w:rPr>
      </w:pPr>
    </w:p>
    <w:p w:rsidR="00E30129" w:rsidRPr="00E30129" w:rsidRDefault="00E30129" w:rsidP="001127D7">
      <w:pPr>
        <w:rPr>
          <w:b/>
          <w:lang w:val="en-US"/>
        </w:rPr>
      </w:pPr>
      <w:r w:rsidRPr="00E30129">
        <w:rPr>
          <w:b/>
          <w:lang w:val="en-US"/>
        </w:rPr>
        <w:t>Miscellaneous</w:t>
      </w:r>
    </w:p>
    <w:p w:rsidR="008463A6" w:rsidRDefault="008463A6" w:rsidP="001127D7">
      <w:pPr>
        <w:rPr>
          <w:lang w:val="en-US"/>
        </w:rPr>
      </w:pPr>
      <w:r>
        <w:rPr>
          <w:lang w:val="en-US"/>
        </w:rPr>
        <w:t xml:space="preserve">What were your </w:t>
      </w:r>
      <w:r w:rsidR="000E7596">
        <w:rPr>
          <w:lang w:val="en-US"/>
        </w:rPr>
        <w:t xml:space="preserve">main </w:t>
      </w:r>
      <w:r>
        <w:rPr>
          <w:lang w:val="en-US"/>
        </w:rPr>
        <w:t xml:space="preserve">expectations prior to </w:t>
      </w:r>
      <w:r w:rsidR="000E7596">
        <w:rPr>
          <w:lang w:val="en-US"/>
        </w:rPr>
        <w:t>these sequences of treatment?</w:t>
      </w:r>
    </w:p>
    <w:p w:rsidR="000E7596" w:rsidRDefault="000E7596" w:rsidP="001127D7">
      <w:pPr>
        <w:rPr>
          <w:lang w:val="en-US"/>
        </w:rPr>
      </w:pPr>
    </w:p>
    <w:p w:rsidR="000E7596" w:rsidRDefault="000E7596" w:rsidP="001127D7">
      <w:pPr>
        <w:rPr>
          <w:lang w:val="en-US"/>
        </w:rPr>
      </w:pPr>
      <w:r>
        <w:rPr>
          <w:lang w:val="en-US"/>
        </w:rPr>
        <w:t>Were your expectations met?</w:t>
      </w:r>
    </w:p>
    <w:p w:rsidR="000E7596" w:rsidRDefault="000E7596" w:rsidP="001127D7">
      <w:pPr>
        <w:rPr>
          <w:lang w:val="en-US"/>
        </w:rPr>
      </w:pPr>
    </w:p>
    <w:p w:rsidR="000E7596" w:rsidRDefault="000E7596" w:rsidP="001127D7">
      <w:pPr>
        <w:rPr>
          <w:lang w:val="en-US"/>
        </w:rPr>
      </w:pPr>
      <w:r>
        <w:rPr>
          <w:lang w:val="en-US"/>
        </w:rPr>
        <w:t>Are there any other experiences that you would like to tell me about?</w:t>
      </w:r>
    </w:p>
    <w:p w:rsidR="000E7596" w:rsidRPr="008463A6" w:rsidRDefault="000E7596" w:rsidP="001127D7">
      <w:pPr>
        <w:rPr>
          <w:lang w:val="en-US"/>
        </w:rPr>
      </w:pPr>
    </w:p>
    <w:p w:rsidR="004873B1" w:rsidRPr="00C32616" w:rsidRDefault="004873B1" w:rsidP="001127D7">
      <w:pPr>
        <w:rPr>
          <w:lang w:val="en-US"/>
        </w:rPr>
      </w:pPr>
    </w:p>
    <w:p w:rsidR="007937B2" w:rsidRPr="001127D7" w:rsidRDefault="007937B2">
      <w:pPr>
        <w:rPr>
          <w:lang w:val="en-US"/>
        </w:rPr>
      </w:pPr>
    </w:p>
    <w:sectPr w:rsidR="007937B2" w:rsidRPr="001127D7" w:rsidSect="0079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D7"/>
    <w:rsid w:val="00067CD8"/>
    <w:rsid w:val="000E7596"/>
    <w:rsid w:val="001127D7"/>
    <w:rsid w:val="0023698D"/>
    <w:rsid w:val="00264605"/>
    <w:rsid w:val="00310A8A"/>
    <w:rsid w:val="00352D2E"/>
    <w:rsid w:val="0038573C"/>
    <w:rsid w:val="00395015"/>
    <w:rsid w:val="004873B1"/>
    <w:rsid w:val="005E6EE0"/>
    <w:rsid w:val="007937B2"/>
    <w:rsid w:val="008463A6"/>
    <w:rsid w:val="008F7531"/>
    <w:rsid w:val="00C32616"/>
    <w:rsid w:val="00C909B2"/>
    <w:rsid w:val="00DA5F8B"/>
    <w:rsid w:val="00DC4AD3"/>
    <w:rsid w:val="00E30129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7D7"/>
    <w:pPr>
      <w:spacing w:after="0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7D7"/>
    <w:pPr>
      <w:spacing w:after="0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64651562</Template>
  <TotalTime>2</TotalTime>
  <Pages>2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Høgskulen i Sogn og Fjordane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einarhov</dc:creator>
  <cp:lastModifiedBy>einarhov</cp:lastModifiedBy>
  <cp:revision>3</cp:revision>
  <dcterms:created xsi:type="dcterms:W3CDTF">2013-03-18T11:45:00Z</dcterms:created>
  <dcterms:modified xsi:type="dcterms:W3CDTF">2013-04-08T07:17:00Z</dcterms:modified>
</cp:coreProperties>
</file>