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7F" w:rsidRDefault="00A2387F" w:rsidP="00F127C1">
      <w:pPr>
        <w:pStyle w:val="Heading1"/>
        <w:spacing w:before="0" w:after="0" w:line="480" w:lineRule="auto"/>
      </w:pPr>
      <w:r>
        <w:t>Additional files</w:t>
      </w:r>
    </w:p>
    <w:p w:rsidR="004A478B" w:rsidRPr="00B254EA" w:rsidRDefault="00A2387F" w:rsidP="004A478B">
      <w:pPr>
        <w:autoSpaceDE w:val="0"/>
        <w:autoSpaceDN w:val="0"/>
        <w:adjustRightInd w:val="0"/>
        <w:spacing w:line="240" w:lineRule="auto"/>
        <w:rPr>
          <w:b/>
        </w:rPr>
      </w:pPr>
      <w:r>
        <w:t xml:space="preserve">Additional file 2 – </w:t>
      </w:r>
      <w:r w:rsidR="004A478B" w:rsidRPr="00B254EA">
        <w:rPr>
          <w:b/>
        </w:rPr>
        <w:t>BPH Impact Index (BII)</w:t>
      </w:r>
      <w:bookmarkStart w:id="0" w:name="_GoBack"/>
      <w:bookmarkEnd w:id="0"/>
    </w:p>
    <w:p w:rsidR="004A478B" w:rsidRPr="00B254EA" w:rsidRDefault="004A478B" w:rsidP="004A478B">
      <w:pPr>
        <w:autoSpaceDE w:val="0"/>
        <w:autoSpaceDN w:val="0"/>
        <w:adjustRightInd w:val="0"/>
        <w:spacing w:line="240" w:lineRule="auto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09"/>
        <w:gridCol w:w="1391"/>
        <w:gridCol w:w="1070"/>
        <w:gridCol w:w="1048"/>
        <w:gridCol w:w="1035"/>
        <w:gridCol w:w="769"/>
      </w:tblGrid>
      <w:tr w:rsidR="004A478B" w:rsidRPr="00B254EA" w:rsidTr="00E61B64"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None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Only a little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Same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A lot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A478B" w:rsidRPr="00B254EA" w:rsidTr="00E61B64"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1. Over the past month, how much physical discomfort did any urinary problems cause you?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A478B" w:rsidRPr="00B254EA" w:rsidTr="00E61B64"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2. Over the past month, how much did you worry about your health because of any urinary problems?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A478B" w:rsidRPr="00B254EA" w:rsidTr="00E61B64"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Not at all bothersome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Bothers me a little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Bothers me some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Bothers me a lot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A478B" w:rsidRPr="00B254EA" w:rsidTr="00E61B64"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3. Overall, how bothersome has any trouble with urination been during the past month?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A478B" w:rsidRPr="00B254EA" w:rsidTr="00E61B64"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None of the time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A little of the time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Some of the time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Most of the time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254EA">
              <w:rPr>
                <w:b/>
                <w:sz w:val="20"/>
                <w:szCs w:val="20"/>
              </w:rPr>
              <w:t>All of the time</w:t>
            </w:r>
          </w:p>
        </w:tc>
      </w:tr>
      <w:tr w:rsidR="004A478B" w:rsidRPr="00B254EA" w:rsidTr="00E61B64">
        <w:tc>
          <w:tcPr>
            <w:tcW w:w="0" w:type="auto"/>
          </w:tcPr>
          <w:p w:rsidR="004A478B" w:rsidRPr="00B254EA" w:rsidRDefault="004A478B" w:rsidP="00E61B64">
            <w:pPr>
              <w:spacing w:line="240" w:lineRule="auto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4. Over the past month, how much of the time has any urinary problem kept you from doing the kinds of things you would usually do?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A478B" w:rsidRPr="00B254EA" w:rsidRDefault="004A478B" w:rsidP="00E61B6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254EA">
              <w:rPr>
                <w:sz w:val="20"/>
                <w:szCs w:val="20"/>
              </w:rPr>
              <w:t>4</w:t>
            </w:r>
          </w:p>
        </w:tc>
      </w:tr>
    </w:tbl>
    <w:p w:rsidR="004A478B" w:rsidRPr="00B254EA" w:rsidRDefault="004A478B" w:rsidP="004A478B">
      <w:pPr>
        <w:autoSpaceDE w:val="0"/>
        <w:autoSpaceDN w:val="0"/>
        <w:adjustRightInd w:val="0"/>
        <w:spacing w:line="240" w:lineRule="auto"/>
      </w:pPr>
    </w:p>
    <w:p w:rsidR="004A478B" w:rsidRDefault="004A478B" w:rsidP="004A478B">
      <w:pPr>
        <w:autoSpaceDE w:val="0"/>
        <w:autoSpaceDN w:val="0"/>
        <w:adjustRightInd w:val="0"/>
        <w:rPr>
          <w:b/>
          <w:bCs/>
          <w:color w:val="400080"/>
        </w:rPr>
      </w:pPr>
    </w:p>
    <w:p w:rsidR="00A2387F" w:rsidRDefault="00A2387F" w:rsidP="004A478B">
      <w:pPr>
        <w:pStyle w:val="Heading3"/>
        <w:spacing w:line="480" w:lineRule="auto"/>
      </w:pPr>
    </w:p>
    <w:sectPr w:rsidR="00A2387F" w:rsidSect="00D02095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10C" w:rsidRDefault="0091110C">
      <w:pPr>
        <w:spacing w:line="240" w:lineRule="auto"/>
      </w:pPr>
      <w:r>
        <w:separator/>
      </w:r>
    </w:p>
  </w:endnote>
  <w:endnote w:type="continuationSeparator" w:id="0">
    <w:p w:rsidR="0091110C" w:rsidRDefault="009111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901" w:rsidRDefault="00CB6901">
    <w:pPr>
      <w:pStyle w:val="Footer"/>
    </w:pPr>
    <w:r>
      <w:rPr>
        <w:lang w:val="en-US"/>
      </w:rPr>
      <w:tab/>
      <w:t xml:space="preserve">- </w:t>
    </w:r>
    <w:r w:rsidR="00DE189A">
      <w:rPr>
        <w:lang w:val="en-US"/>
      </w:rPr>
      <w:fldChar w:fldCharType="begin"/>
    </w:r>
    <w:r>
      <w:rPr>
        <w:lang w:val="en-US"/>
      </w:rPr>
      <w:instrText xml:space="preserve"> PAGE </w:instrText>
    </w:r>
    <w:r w:rsidR="00DE189A">
      <w:rPr>
        <w:lang w:val="en-US"/>
      </w:rPr>
      <w:fldChar w:fldCharType="separate"/>
    </w:r>
    <w:r w:rsidR="00F127C1">
      <w:rPr>
        <w:noProof/>
        <w:lang w:val="en-US"/>
      </w:rPr>
      <w:t>1</w:t>
    </w:r>
    <w:r w:rsidR="00DE189A"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10C" w:rsidRDefault="0091110C">
      <w:pPr>
        <w:spacing w:line="240" w:lineRule="auto"/>
      </w:pPr>
      <w:r>
        <w:separator/>
      </w:r>
    </w:p>
  </w:footnote>
  <w:footnote w:type="continuationSeparator" w:id="0">
    <w:p w:rsidR="0091110C" w:rsidRDefault="009111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901" w:rsidRDefault="00CB6901" w:rsidP="005E175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32DB38"/>
    <w:lvl w:ilvl="0">
      <w:numFmt w:val="decimal"/>
      <w:lvlText w:val="*"/>
      <w:lvlJc w:val="left"/>
    </w:lvl>
  </w:abstractNum>
  <w:abstractNum w:abstractNumId="1">
    <w:nsid w:val="0BE75B9F"/>
    <w:multiLevelType w:val="hybridMultilevel"/>
    <w:tmpl w:val="42008228"/>
    <w:lvl w:ilvl="0" w:tplc="376A5E98">
      <w:start w:val="1"/>
      <w:numFmt w:val="decimal"/>
      <w:lvlText w:val="%1)"/>
      <w:lvlJc w:val="left"/>
      <w:pPr>
        <w:ind w:left="97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0866AA"/>
    <w:multiLevelType w:val="multilevel"/>
    <w:tmpl w:val="AC1C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D62E63"/>
    <w:multiLevelType w:val="hybridMultilevel"/>
    <w:tmpl w:val="AC969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attachedTemplate r:id="rId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E7"/>
    <w:rsid w:val="0000198A"/>
    <w:rsid w:val="000023D9"/>
    <w:rsid w:val="000030DE"/>
    <w:rsid w:val="00004B06"/>
    <w:rsid w:val="00013827"/>
    <w:rsid w:val="00013C04"/>
    <w:rsid w:val="00013CBF"/>
    <w:rsid w:val="00014804"/>
    <w:rsid w:val="0001760C"/>
    <w:rsid w:val="0004778E"/>
    <w:rsid w:val="0005106E"/>
    <w:rsid w:val="00052F72"/>
    <w:rsid w:val="00053D02"/>
    <w:rsid w:val="000570B1"/>
    <w:rsid w:val="00067C0A"/>
    <w:rsid w:val="00081A09"/>
    <w:rsid w:val="000828CC"/>
    <w:rsid w:val="00097174"/>
    <w:rsid w:val="000A06EF"/>
    <w:rsid w:val="000A392B"/>
    <w:rsid w:val="000A409D"/>
    <w:rsid w:val="000A4C1E"/>
    <w:rsid w:val="000A4FCB"/>
    <w:rsid w:val="000A777A"/>
    <w:rsid w:val="000B187E"/>
    <w:rsid w:val="000B43A4"/>
    <w:rsid w:val="000B7383"/>
    <w:rsid w:val="000C565D"/>
    <w:rsid w:val="000F711E"/>
    <w:rsid w:val="00101692"/>
    <w:rsid w:val="00103212"/>
    <w:rsid w:val="001039D1"/>
    <w:rsid w:val="00103C5F"/>
    <w:rsid w:val="00117099"/>
    <w:rsid w:val="001210FA"/>
    <w:rsid w:val="00126024"/>
    <w:rsid w:val="00132398"/>
    <w:rsid w:val="00151007"/>
    <w:rsid w:val="00154B74"/>
    <w:rsid w:val="0016658A"/>
    <w:rsid w:val="00171821"/>
    <w:rsid w:val="00187377"/>
    <w:rsid w:val="00192690"/>
    <w:rsid w:val="001A2713"/>
    <w:rsid w:val="001A3F2C"/>
    <w:rsid w:val="001B3080"/>
    <w:rsid w:val="001C35A4"/>
    <w:rsid w:val="001C35EA"/>
    <w:rsid w:val="001D2BCD"/>
    <w:rsid w:val="001D7930"/>
    <w:rsid w:val="001E509E"/>
    <w:rsid w:val="00200702"/>
    <w:rsid w:val="00204EDD"/>
    <w:rsid w:val="00211E3A"/>
    <w:rsid w:val="00236A24"/>
    <w:rsid w:val="002375E3"/>
    <w:rsid w:val="00244958"/>
    <w:rsid w:val="00247343"/>
    <w:rsid w:val="00262017"/>
    <w:rsid w:val="00264D09"/>
    <w:rsid w:val="00275C34"/>
    <w:rsid w:val="00286B87"/>
    <w:rsid w:val="00293024"/>
    <w:rsid w:val="002A15C6"/>
    <w:rsid w:val="002A5136"/>
    <w:rsid w:val="002B06F0"/>
    <w:rsid w:val="002B1871"/>
    <w:rsid w:val="002C5D9D"/>
    <w:rsid w:val="002D24D0"/>
    <w:rsid w:val="002F04CB"/>
    <w:rsid w:val="002F29BA"/>
    <w:rsid w:val="002F37D3"/>
    <w:rsid w:val="002F3C4B"/>
    <w:rsid w:val="002F59C3"/>
    <w:rsid w:val="00302706"/>
    <w:rsid w:val="0032137F"/>
    <w:rsid w:val="00336E13"/>
    <w:rsid w:val="003372AB"/>
    <w:rsid w:val="00337977"/>
    <w:rsid w:val="0035787E"/>
    <w:rsid w:val="00362392"/>
    <w:rsid w:val="003625E4"/>
    <w:rsid w:val="00366635"/>
    <w:rsid w:val="00366D1E"/>
    <w:rsid w:val="00370E44"/>
    <w:rsid w:val="00374F79"/>
    <w:rsid w:val="003957DC"/>
    <w:rsid w:val="0039611E"/>
    <w:rsid w:val="003A746B"/>
    <w:rsid w:val="003B03B9"/>
    <w:rsid w:val="003B258F"/>
    <w:rsid w:val="003B6D50"/>
    <w:rsid w:val="003C06D4"/>
    <w:rsid w:val="003C75A9"/>
    <w:rsid w:val="003D28D7"/>
    <w:rsid w:val="003D4170"/>
    <w:rsid w:val="003E6741"/>
    <w:rsid w:val="003F7392"/>
    <w:rsid w:val="0040091B"/>
    <w:rsid w:val="00402361"/>
    <w:rsid w:val="0041250C"/>
    <w:rsid w:val="00416EA1"/>
    <w:rsid w:val="00420A36"/>
    <w:rsid w:val="00426BBB"/>
    <w:rsid w:val="00435A9D"/>
    <w:rsid w:val="004360B4"/>
    <w:rsid w:val="004364E0"/>
    <w:rsid w:val="00441167"/>
    <w:rsid w:val="00441F31"/>
    <w:rsid w:val="00442524"/>
    <w:rsid w:val="0045651A"/>
    <w:rsid w:val="0046631A"/>
    <w:rsid w:val="00485669"/>
    <w:rsid w:val="00493649"/>
    <w:rsid w:val="004A478B"/>
    <w:rsid w:val="004A5BCA"/>
    <w:rsid w:val="004B25D7"/>
    <w:rsid w:val="004B438E"/>
    <w:rsid w:val="004B724C"/>
    <w:rsid w:val="004D7542"/>
    <w:rsid w:val="004E1A1E"/>
    <w:rsid w:val="004E4C34"/>
    <w:rsid w:val="00502FD7"/>
    <w:rsid w:val="00504EB0"/>
    <w:rsid w:val="00514BAD"/>
    <w:rsid w:val="00516291"/>
    <w:rsid w:val="0051629D"/>
    <w:rsid w:val="00524B99"/>
    <w:rsid w:val="00533C64"/>
    <w:rsid w:val="00534222"/>
    <w:rsid w:val="005347E8"/>
    <w:rsid w:val="005367B1"/>
    <w:rsid w:val="005505E9"/>
    <w:rsid w:val="005527C4"/>
    <w:rsid w:val="00553F7B"/>
    <w:rsid w:val="0055661B"/>
    <w:rsid w:val="00556849"/>
    <w:rsid w:val="00557DEE"/>
    <w:rsid w:val="005627DF"/>
    <w:rsid w:val="005636DE"/>
    <w:rsid w:val="005643CF"/>
    <w:rsid w:val="0056606D"/>
    <w:rsid w:val="00571134"/>
    <w:rsid w:val="0058095A"/>
    <w:rsid w:val="00581D5A"/>
    <w:rsid w:val="0058521E"/>
    <w:rsid w:val="00585778"/>
    <w:rsid w:val="0059269A"/>
    <w:rsid w:val="00595126"/>
    <w:rsid w:val="00596071"/>
    <w:rsid w:val="005A0B9B"/>
    <w:rsid w:val="005C61D0"/>
    <w:rsid w:val="005D2C07"/>
    <w:rsid w:val="005D669D"/>
    <w:rsid w:val="005E06F9"/>
    <w:rsid w:val="005E175E"/>
    <w:rsid w:val="005E28C7"/>
    <w:rsid w:val="005E3431"/>
    <w:rsid w:val="005E5F85"/>
    <w:rsid w:val="005F1111"/>
    <w:rsid w:val="005F1A98"/>
    <w:rsid w:val="005F47CE"/>
    <w:rsid w:val="00601041"/>
    <w:rsid w:val="00613D8F"/>
    <w:rsid w:val="006221E5"/>
    <w:rsid w:val="00635B5C"/>
    <w:rsid w:val="006454CB"/>
    <w:rsid w:val="00651314"/>
    <w:rsid w:val="006570BF"/>
    <w:rsid w:val="00662D4A"/>
    <w:rsid w:val="00665173"/>
    <w:rsid w:val="00675740"/>
    <w:rsid w:val="00676621"/>
    <w:rsid w:val="00677DA0"/>
    <w:rsid w:val="006828ED"/>
    <w:rsid w:val="00687460"/>
    <w:rsid w:val="00694F7C"/>
    <w:rsid w:val="006A3508"/>
    <w:rsid w:val="006B2ED2"/>
    <w:rsid w:val="006B5709"/>
    <w:rsid w:val="006B5B34"/>
    <w:rsid w:val="006C4F78"/>
    <w:rsid w:val="006E2EED"/>
    <w:rsid w:val="0070131E"/>
    <w:rsid w:val="00704499"/>
    <w:rsid w:val="0070741D"/>
    <w:rsid w:val="0072577E"/>
    <w:rsid w:val="0073192C"/>
    <w:rsid w:val="00733E12"/>
    <w:rsid w:val="0077188A"/>
    <w:rsid w:val="00774C72"/>
    <w:rsid w:val="00781C66"/>
    <w:rsid w:val="00783D92"/>
    <w:rsid w:val="00786426"/>
    <w:rsid w:val="00791748"/>
    <w:rsid w:val="007A19C0"/>
    <w:rsid w:val="007B69E1"/>
    <w:rsid w:val="007C3723"/>
    <w:rsid w:val="007D01B0"/>
    <w:rsid w:val="007D128F"/>
    <w:rsid w:val="007D46CF"/>
    <w:rsid w:val="007E0216"/>
    <w:rsid w:val="0081711D"/>
    <w:rsid w:val="00822761"/>
    <w:rsid w:val="0082418F"/>
    <w:rsid w:val="00830C73"/>
    <w:rsid w:val="00837EE7"/>
    <w:rsid w:val="008528BA"/>
    <w:rsid w:val="0085401B"/>
    <w:rsid w:val="00857599"/>
    <w:rsid w:val="00863DA9"/>
    <w:rsid w:val="0087331A"/>
    <w:rsid w:val="008810AF"/>
    <w:rsid w:val="00886709"/>
    <w:rsid w:val="00891A73"/>
    <w:rsid w:val="00892F5F"/>
    <w:rsid w:val="00893CF9"/>
    <w:rsid w:val="008A6487"/>
    <w:rsid w:val="008B03BD"/>
    <w:rsid w:val="008C4089"/>
    <w:rsid w:val="008C587F"/>
    <w:rsid w:val="008D3D3A"/>
    <w:rsid w:val="008D5836"/>
    <w:rsid w:val="008E13AB"/>
    <w:rsid w:val="008E2ABB"/>
    <w:rsid w:val="008E32C4"/>
    <w:rsid w:val="00903E60"/>
    <w:rsid w:val="0091110C"/>
    <w:rsid w:val="00915A5B"/>
    <w:rsid w:val="0091627B"/>
    <w:rsid w:val="0092053E"/>
    <w:rsid w:val="00926703"/>
    <w:rsid w:val="009313A7"/>
    <w:rsid w:val="00934F91"/>
    <w:rsid w:val="00936E71"/>
    <w:rsid w:val="00940872"/>
    <w:rsid w:val="00945C24"/>
    <w:rsid w:val="009523E8"/>
    <w:rsid w:val="00953A53"/>
    <w:rsid w:val="00954E13"/>
    <w:rsid w:val="00957339"/>
    <w:rsid w:val="0096443D"/>
    <w:rsid w:val="00965A5B"/>
    <w:rsid w:val="00971C3D"/>
    <w:rsid w:val="00981355"/>
    <w:rsid w:val="00981E64"/>
    <w:rsid w:val="0098335A"/>
    <w:rsid w:val="009878C1"/>
    <w:rsid w:val="009904C7"/>
    <w:rsid w:val="009B4DCA"/>
    <w:rsid w:val="009B51B9"/>
    <w:rsid w:val="009C6611"/>
    <w:rsid w:val="009C7C22"/>
    <w:rsid w:val="009D2407"/>
    <w:rsid w:val="009D36F1"/>
    <w:rsid w:val="009E09C7"/>
    <w:rsid w:val="009E0D90"/>
    <w:rsid w:val="009E3C0D"/>
    <w:rsid w:val="009F7686"/>
    <w:rsid w:val="00A009FD"/>
    <w:rsid w:val="00A034AF"/>
    <w:rsid w:val="00A15020"/>
    <w:rsid w:val="00A15898"/>
    <w:rsid w:val="00A17B79"/>
    <w:rsid w:val="00A209CD"/>
    <w:rsid w:val="00A2387F"/>
    <w:rsid w:val="00A31881"/>
    <w:rsid w:val="00A321C3"/>
    <w:rsid w:val="00A32557"/>
    <w:rsid w:val="00A32E92"/>
    <w:rsid w:val="00A3533C"/>
    <w:rsid w:val="00A37C35"/>
    <w:rsid w:val="00A41D0C"/>
    <w:rsid w:val="00A423D6"/>
    <w:rsid w:val="00A42F63"/>
    <w:rsid w:val="00A461A0"/>
    <w:rsid w:val="00A522FA"/>
    <w:rsid w:val="00A53C76"/>
    <w:rsid w:val="00A742F7"/>
    <w:rsid w:val="00A76108"/>
    <w:rsid w:val="00A879F4"/>
    <w:rsid w:val="00A87D09"/>
    <w:rsid w:val="00AA5BCE"/>
    <w:rsid w:val="00AA73B6"/>
    <w:rsid w:val="00AB35A1"/>
    <w:rsid w:val="00AC7429"/>
    <w:rsid w:val="00AD11C1"/>
    <w:rsid w:val="00AD51A5"/>
    <w:rsid w:val="00AE00A8"/>
    <w:rsid w:val="00AE703B"/>
    <w:rsid w:val="00AF1DAA"/>
    <w:rsid w:val="00AF4699"/>
    <w:rsid w:val="00AF5984"/>
    <w:rsid w:val="00B01466"/>
    <w:rsid w:val="00B0148F"/>
    <w:rsid w:val="00B01E05"/>
    <w:rsid w:val="00B06C89"/>
    <w:rsid w:val="00B102FB"/>
    <w:rsid w:val="00B333F6"/>
    <w:rsid w:val="00B4053A"/>
    <w:rsid w:val="00B73EC6"/>
    <w:rsid w:val="00B91B39"/>
    <w:rsid w:val="00B9266F"/>
    <w:rsid w:val="00B9778C"/>
    <w:rsid w:val="00BA0838"/>
    <w:rsid w:val="00BB030C"/>
    <w:rsid w:val="00BB1694"/>
    <w:rsid w:val="00BC03B5"/>
    <w:rsid w:val="00BC26CD"/>
    <w:rsid w:val="00BD2E18"/>
    <w:rsid w:val="00C00DD5"/>
    <w:rsid w:val="00C1374A"/>
    <w:rsid w:val="00C300D3"/>
    <w:rsid w:val="00C351B3"/>
    <w:rsid w:val="00C36BA3"/>
    <w:rsid w:val="00C410BD"/>
    <w:rsid w:val="00C44218"/>
    <w:rsid w:val="00C51246"/>
    <w:rsid w:val="00C51FC5"/>
    <w:rsid w:val="00C60C57"/>
    <w:rsid w:val="00C60E6E"/>
    <w:rsid w:val="00C90F5C"/>
    <w:rsid w:val="00C94E51"/>
    <w:rsid w:val="00C97B84"/>
    <w:rsid w:val="00CA5603"/>
    <w:rsid w:val="00CB18A0"/>
    <w:rsid w:val="00CB352B"/>
    <w:rsid w:val="00CB6901"/>
    <w:rsid w:val="00CB7400"/>
    <w:rsid w:val="00CC3925"/>
    <w:rsid w:val="00CD22F7"/>
    <w:rsid w:val="00CE0D39"/>
    <w:rsid w:val="00CE654E"/>
    <w:rsid w:val="00CF2651"/>
    <w:rsid w:val="00D02095"/>
    <w:rsid w:val="00D040AA"/>
    <w:rsid w:val="00D1748E"/>
    <w:rsid w:val="00D22F12"/>
    <w:rsid w:val="00D26879"/>
    <w:rsid w:val="00D27E3A"/>
    <w:rsid w:val="00D36EB4"/>
    <w:rsid w:val="00D41A51"/>
    <w:rsid w:val="00D43A61"/>
    <w:rsid w:val="00D50A80"/>
    <w:rsid w:val="00D52F81"/>
    <w:rsid w:val="00D5326F"/>
    <w:rsid w:val="00D564D6"/>
    <w:rsid w:val="00D60EB1"/>
    <w:rsid w:val="00D707F3"/>
    <w:rsid w:val="00D7599C"/>
    <w:rsid w:val="00D77BEE"/>
    <w:rsid w:val="00D81AB9"/>
    <w:rsid w:val="00D848BA"/>
    <w:rsid w:val="00D96F7B"/>
    <w:rsid w:val="00DA175D"/>
    <w:rsid w:val="00DA7A67"/>
    <w:rsid w:val="00DB7F46"/>
    <w:rsid w:val="00DC36F8"/>
    <w:rsid w:val="00DC434D"/>
    <w:rsid w:val="00DD0A05"/>
    <w:rsid w:val="00DD3FDD"/>
    <w:rsid w:val="00DD4C55"/>
    <w:rsid w:val="00DE189A"/>
    <w:rsid w:val="00DF0022"/>
    <w:rsid w:val="00DF4524"/>
    <w:rsid w:val="00E02669"/>
    <w:rsid w:val="00E047E6"/>
    <w:rsid w:val="00E466DC"/>
    <w:rsid w:val="00E5170E"/>
    <w:rsid w:val="00E5476A"/>
    <w:rsid w:val="00E61B64"/>
    <w:rsid w:val="00E6208F"/>
    <w:rsid w:val="00E707CC"/>
    <w:rsid w:val="00E70E16"/>
    <w:rsid w:val="00E73F2D"/>
    <w:rsid w:val="00E879D4"/>
    <w:rsid w:val="00EA7185"/>
    <w:rsid w:val="00EC7A14"/>
    <w:rsid w:val="00EE21D9"/>
    <w:rsid w:val="00EE28B6"/>
    <w:rsid w:val="00EE2FAC"/>
    <w:rsid w:val="00EE5893"/>
    <w:rsid w:val="00EF27BA"/>
    <w:rsid w:val="00EF3E7E"/>
    <w:rsid w:val="00F01FCA"/>
    <w:rsid w:val="00F127C1"/>
    <w:rsid w:val="00F1321D"/>
    <w:rsid w:val="00F20BFB"/>
    <w:rsid w:val="00F212A0"/>
    <w:rsid w:val="00F34E5D"/>
    <w:rsid w:val="00F36D38"/>
    <w:rsid w:val="00F4029A"/>
    <w:rsid w:val="00F607D8"/>
    <w:rsid w:val="00F62185"/>
    <w:rsid w:val="00F70EFE"/>
    <w:rsid w:val="00F744A0"/>
    <w:rsid w:val="00F77099"/>
    <w:rsid w:val="00F919CE"/>
    <w:rsid w:val="00F94BC4"/>
    <w:rsid w:val="00FA0846"/>
    <w:rsid w:val="00FA60AB"/>
    <w:rsid w:val="00FA758A"/>
    <w:rsid w:val="00FB2905"/>
    <w:rsid w:val="00FB6F0D"/>
    <w:rsid w:val="00FC10EB"/>
    <w:rsid w:val="00FC173F"/>
    <w:rsid w:val="00FD0DFC"/>
    <w:rsid w:val="00FE7EBF"/>
    <w:rsid w:val="00FF4DF9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F78"/>
    <w:pPr>
      <w:spacing w:line="480" w:lineRule="auto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6C4F78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C4F78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6C4F78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6C4F78"/>
    <w:pPr>
      <w:ind w:left="720"/>
    </w:pPr>
  </w:style>
  <w:style w:type="character" w:customStyle="1" w:styleId="entity1">
    <w:name w:val="entity1"/>
    <w:basedOn w:val="DefaultParagraphFont"/>
    <w:rsid w:val="006C4F78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6C4F78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6C4F7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6C4F78"/>
  </w:style>
  <w:style w:type="character" w:styleId="Hyperlink">
    <w:name w:val="Hyperlink"/>
    <w:basedOn w:val="DefaultParagraphFont"/>
    <w:semiHidden/>
    <w:rsid w:val="006C4F7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C4F7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6C4F78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5E175E"/>
    <w:pPr>
      <w:spacing w:after="240"/>
      <w:ind w:left="720" w:firstLine="360"/>
      <w:contextualSpacing/>
    </w:pPr>
    <w:rPr>
      <w:rFonts w:ascii="Calibri" w:hAnsi="Calibri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E1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175E"/>
    <w:pPr>
      <w:spacing w:after="240" w:line="240" w:lineRule="auto"/>
      <w:ind w:firstLine="360"/>
    </w:pPr>
    <w:rPr>
      <w:rFonts w:ascii="Calibri" w:hAnsi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175E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7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5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75E"/>
    <w:pPr>
      <w:spacing w:after="0" w:line="480" w:lineRule="auto"/>
      <w:ind w:firstLine="0"/>
    </w:pPr>
    <w:rPr>
      <w:rFonts w:ascii="Times New Roman" w:hAnsi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75E"/>
    <w:rPr>
      <w:rFonts w:ascii="Calibri" w:eastAsia="Times New Roman" w:hAnsi="Calibri" w:cs="Times New Roman"/>
      <w:b/>
      <w:bCs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E175E"/>
    <w:rPr>
      <w:sz w:val="24"/>
      <w:szCs w:val="24"/>
      <w:lang w:val="en-GB"/>
    </w:rPr>
  </w:style>
  <w:style w:type="paragraph" w:customStyle="1" w:styleId="Enum">
    <w:name w:val="Enum ."/>
    <w:basedOn w:val="Normal"/>
    <w:rsid w:val="00A41D0C"/>
    <w:pPr>
      <w:overflowPunct w:val="0"/>
      <w:autoSpaceDE w:val="0"/>
      <w:autoSpaceDN w:val="0"/>
      <w:adjustRightInd w:val="0"/>
      <w:spacing w:before="60" w:after="120" w:line="360" w:lineRule="auto"/>
      <w:ind w:left="284" w:hanging="284"/>
      <w:jc w:val="both"/>
      <w:textAlignment w:val="baseline"/>
    </w:pPr>
    <w:rPr>
      <w:rFonts w:ascii="Arial" w:hAnsi="Arial"/>
      <w:spacing w:val="-3"/>
      <w:sz w:val="20"/>
      <w:szCs w:val="20"/>
      <w:lang w:eastAsia="fr-FR"/>
    </w:rPr>
  </w:style>
  <w:style w:type="paragraph" w:styleId="BodyText">
    <w:name w:val="Body Text"/>
    <w:basedOn w:val="Normal"/>
    <w:link w:val="BodyTextChar"/>
    <w:uiPriority w:val="99"/>
    <w:unhideWhenUsed/>
    <w:rsid w:val="00D020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02095"/>
    <w:rPr>
      <w:sz w:val="24"/>
      <w:szCs w:val="24"/>
      <w:lang w:val="en-GB" w:eastAsia="en-US"/>
    </w:rPr>
  </w:style>
  <w:style w:type="table" w:styleId="TableClassic1">
    <w:name w:val="Table Classic 1"/>
    <w:basedOn w:val="TableNormal"/>
    <w:rsid w:val="00D02095"/>
    <w:pPr>
      <w:spacing w:after="200" w:line="276" w:lineRule="auto"/>
    </w:pPr>
    <w:rPr>
      <w:rFonts w:ascii="Calibri" w:eastAsia="Calibri" w:hAnsi="Calibri"/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7D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ference">
    <w:name w:val="Reference"/>
    <w:basedOn w:val="Normal"/>
    <w:next w:val="Normal"/>
    <w:rsid w:val="004B724C"/>
    <w:pPr>
      <w:spacing w:before="101" w:after="101" w:line="283" w:lineRule="exact"/>
      <w:ind w:left="216" w:hanging="216"/>
    </w:pPr>
    <w:rPr>
      <w:szCs w:val="20"/>
      <w:lang w:val="en-US"/>
    </w:rPr>
  </w:style>
  <w:style w:type="paragraph" w:styleId="Revision">
    <w:name w:val="Revision"/>
    <w:hidden/>
    <w:uiPriority w:val="99"/>
    <w:semiHidden/>
    <w:rsid w:val="0001760C"/>
    <w:rPr>
      <w:sz w:val="24"/>
      <w:szCs w:val="24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410BD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873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87377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F78"/>
    <w:pPr>
      <w:spacing w:line="480" w:lineRule="auto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6C4F78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C4F78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6C4F78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6C4F78"/>
    <w:pPr>
      <w:ind w:left="720"/>
    </w:pPr>
  </w:style>
  <w:style w:type="character" w:customStyle="1" w:styleId="entity1">
    <w:name w:val="entity1"/>
    <w:basedOn w:val="DefaultParagraphFont"/>
    <w:rsid w:val="006C4F78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6C4F78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6C4F7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6C4F78"/>
  </w:style>
  <w:style w:type="character" w:styleId="Hyperlink">
    <w:name w:val="Hyperlink"/>
    <w:basedOn w:val="DefaultParagraphFont"/>
    <w:semiHidden/>
    <w:rsid w:val="006C4F7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C4F7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6C4F78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5E175E"/>
    <w:pPr>
      <w:spacing w:after="240"/>
      <w:ind w:left="720" w:firstLine="360"/>
      <w:contextualSpacing/>
    </w:pPr>
    <w:rPr>
      <w:rFonts w:ascii="Calibri" w:hAnsi="Calibri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E1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175E"/>
    <w:pPr>
      <w:spacing w:after="240" w:line="240" w:lineRule="auto"/>
      <w:ind w:firstLine="360"/>
    </w:pPr>
    <w:rPr>
      <w:rFonts w:ascii="Calibri" w:hAnsi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175E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7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5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75E"/>
    <w:pPr>
      <w:spacing w:after="0" w:line="480" w:lineRule="auto"/>
      <w:ind w:firstLine="0"/>
    </w:pPr>
    <w:rPr>
      <w:rFonts w:ascii="Times New Roman" w:hAnsi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75E"/>
    <w:rPr>
      <w:rFonts w:ascii="Calibri" w:eastAsia="Times New Roman" w:hAnsi="Calibri" w:cs="Times New Roman"/>
      <w:b/>
      <w:bCs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E175E"/>
    <w:rPr>
      <w:sz w:val="24"/>
      <w:szCs w:val="24"/>
      <w:lang w:val="en-GB"/>
    </w:rPr>
  </w:style>
  <w:style w:type="paragraph" w:customStyle="1" w:styleId="Enum">
    <w:name w:val="Enum ."/>
    <w:basedOn w:val="Normal"/>
    <w:rsid w:val="00A41D0C"/>
    <w:pPr>
      <w:overflowPunct w:val="0"/>
      <w:autoSpaceDE w:val="0"/>
      <w:autoSpaceDN w:val="0"/>
      <w:adjustRightInd w:val="0"/>
      <w:spacing w:before="60" w:after="120" w:line="360" w:lineRule="auto"/>
      <w:ind w:left="284" w:hanging="284"/>
      <w:jc w:val="both"/>
      <w:textAlignment w:val="baseline"/>
    </w:pPr>
    <w:rPr>
      <w:rFonts w:ascii="Arial" w:hAnsi="Arial"/>
      <w:spacing w:val="-3"/>
      <w:sz w:val="20"/>
      <w:szCs w:val="20"/>
      <w:lang w:eastAsia="fr-FR"/>
    </w:rPr>
  </w:style>
  <w:style w:type="paragraph" w:styleId="BodyText">
    <w:name w:val="Body Text"/>
    <w:basedOn w:val="Normal"/>
    <w:link w:val="BodyTextChar"/>
    <w:uiPriority w:val="99"/>
    <w:unhideWhenUsed/>
    <w:rsid w:val="00D020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02095"/>
    <w:rPr>
      <w:sz w:val="24"/>
      <w:szCs w:val="24"/>
      <w:lang w:val="en-GB" w:eastAsia="en-US"/>
    </w:rPr>
  </w:style>
  <w:style w:type="table" w:styleId="TableClassic1">
    <w:name w:val="Table Classic 1"/>
    <w:basedOn w:val="TableNormal"/>
    <w:rsid w:val="00D02095"/>
    <w:pPr>
      <w:spacing w:after="200" w:line="276" w:lineRule="auto"/>
    </w:pPr>
    <w:rPr>
      <w:rFonts w:ascii="Calibri" w:eastAsia="Calibri" w:hAnsi="Calibri"/>
      <w:lang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7D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ference">
    <w:name w:val="Reference"/>
    <w:basedOn w:val="Normal"/>
    <w:next w:val="Normal"/>
    <w:rsid w:val="004B724C"/>
    <w:pPr>
      <w:spacing w:before="101" w:after="101" w:line="283" w:lineRule="exact"/>
      <w:ind w:left="216" w:hanging="216"/>
    </w:pPr>
    <w:rPr>
      <w:szCs w:val="20"/>
      <w:lang w:val="en-US"/>
    </w:rPr>
  </w:style>
  <w:style w:type="paragraph" w:styleId="Revision">
    <w:name w:val="Revision"/>
    <w:hidden/>
    <w:uiPriority w:val="99"/>
    <w:semiHidden/>
    <w:rsid w:val="0001760C"/>
    <w:rPr>
      <w:sz w:val="24"/>
      <w:szCs w:val="24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410BD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873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87377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3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2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18496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2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57536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535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14182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0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0805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5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6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9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514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9476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1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13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9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4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479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8049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0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16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94316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36377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29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5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743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559371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3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4275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63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82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5391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3060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037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150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6827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1508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2315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641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74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19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8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87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49982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45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6693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44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M98144\My%20Documents\Manuscripts\BPH%20PGI%20and%20CGI\BMC154d.do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pex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ex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Apex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2B8846B-373D-4E0C-8EF3-5B8BE6AD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BMC154d.dot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 </vt:lpstr>
    </vt:vector>
  </TitlesOfParts>
  <Company>Life Science Communications Ltd</Company>
  <LinksUpToDate>false</LinksUpToDate>
  <CharactersWithSpaces>709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 </dc:title>
  <dc:subject/>
  <dc:creator>Eli Lilly and Company</dc:creator>
  <cp:keywords/>
  <dc:description/>
  <cp:lastModifiedBy>Victoria Jennifer Stefaniak </cp:lastModifiedBy>
  <cp:revision>2</cp:revision>
  <cp:lastPrinted>2011-12-19T15:37:00Z</cp:lastPrinted>
  <dcterms:created xsi:type="dcterms:W3CDTF">2012-08-08T20:56:00Z</dcterms:created>
  <dcterms:modified xsi:type="dcterms:W3CDTF">2012-08-08T20:56:00Z</dcterms:modified>
</cp:coreProperties>
</file>