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EA" w:rsidRDefault="00D21D6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234950</wp:posOffset>
                </wp:positionV>
                <wp:extent cx="4368800" cy="5613400"/>
                <wp:effectExtent l="0" t="0" r="127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0" cy="561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D69" w:rsidRDefault="00D21D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5pt;margin-top:18.5pt;width:344pt;height:4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" fillcolor="white [3201]" strokeweight=".5pt">
                <v:textbox>
                  <w:txbxContent>
                    <w:p w:rsidR="00D21D69" w:rsidRDefault="00D21D69"/>
                  </w:txbxContent>
                </v:textbox>
              </v:shape>
            </w:pict>
          </mc:Fallback>
        </mc:AlternateContent>
      </w:r>
      <w:r w:rsidR="006D30F9">
        <w:t xml:space="preserve">Box 1 </w:t>
      </w:r>
      <w:proofErr w:type="spellStart"/>
      <w:r w:rsidR="006D30F9">
        <w:t>Proforma</w:t>
      </w:r>
      <w:proofErr w:type="spellEnd"/>
      <w:r w:rsidR="006D30F9">
        <w:t xml:space="preserve"> questions</w:t>
      </w:r>
    </w:p>
    <w:p w:rsidR="006D30F9" w:rsidRDefault="006D30F9" w:rsidP="006D30F9">
      <w:r>
        <w:t>1.</w:t>
      </w:r>
      <w:r>
        <w:tab/>
        <w:t>How is it supposed to work?</w:t>
      </w:r>
    </w:p>
    <w:p w:rsidR="006D30F9" w:rsidRDefault="006D30F9" w:rsidP="006D30F9">
      <w:r>
        <w:t>2.</w:t>
      </w:r>
      <w:r>
        <w:tab/>
        <w:t>How does it actually work?</w:t>
      </w:r>
    </w:p>
    <w:p w:rsidR="006D30F9" w:rsidRDefault="006D30F9" w:rsidP="006D30F9">
      <w:r>
        <w:t>3.</w:t>
      </w:r>
      <w:r>
        <w:tab/>
        <w:t>What helps to make it work?</w:t>
      </w:r>
    </w:p>
    <w:p w:rsidR="006D30F9" w:rsidRDefault="006D30F9" w:rsidP="006D30F9">
      <w:r>
        <w:t>4.</w:t>
      </w:r>
      <w:r>
        <w:tab/>
        <w:t>What makes it more difficult?</w:t>
      </w:r>
    </w:p>
    <w:p w:rsidR="006D30F9" w:rsidRDefault="006D30F9" w:rsidP="006D30F9">
      <w:r>
        <w:t>5.</w:t>
      </w:r>
      <w:r>
        <w:tab/>
        <w:t>What would make it work better?</w:t>
      </w:r>
    </w:p>
    <w:p w:rsidR="006D30F9" w:rsidRDefault="006D30F9" w:rsidP="006D30F9">
      <w:r>
        <w:t>6.</w:t>
      </w:r>
      <w:r>
        <w:tab/>
        <w:t>What prompts someone to use it?</w:t>
      </w:r>
    </w:p>
    <w:p w:rsidR="006D30F9" w:rsidRDefault="006D30F9" w:rsidP="006D30F9">
      <w:r>
        <w:t>7.</w:t>
      </w:r>
      <w:r>
        <w:tab/>
        <w:t>Does it duplicate something else that’s already there?</w:t>
      </w:r>
    </w:p>
    <w:p w:rsidR="006D30F9" w:rsidRDefault="006D30F9" w:rsidP="006D30F9">
      <w:r>
        <w:t>8.</w:t>
      </w:r>
      <w:r>
        <w:tab/>
        <w:t>What are the positive impacts?</w:t>
      </w:r>
    </w:p>
    <w:p w:rsidR="006D30F9" w:rsidRDefault="006D30F9" w:rsidP="006D30F9">
      <w:r>
        <w:t>9.</w:t>
      </w:r>
      <w:r>
        <w:tab/>
        <w:t>What’s its impact on the evaluation outcomes of:</w:t>
      </w:r>
    </w:p>
    <w:p w:rsidR="006D30F9" w:rsidRDefault="006D30F9" w:rsidP="006D30F9">
      <w:r>
        <w:t>a.</w:t>
      </w:r>
      <w:r>
        <w:tab/>
        <w:t>Co-ordinated care</w:t>
      </w:r>
    </w:p>
    <w:p w:rsidR="006D30F9" w:rsidRDefault="006D30F9" w:rsidP="006D30F9">
      <w:r>
        <w:t>b.</w:t>
      </w:r>
      <w:r>
        <w:tab/>
        <w:t>Patient dying in place of choice?</w:t>
      </w:r>
    </w:p>
    <w:p w:rsidR="006D30F9" w:rsidRDefault="006D30F9" w:rsidP="006D30F9">
      <w:r>
        <w:t>c.</w:t>
      </w:r>
      <w:r>
        <w:tab/>
        <w:t>Hospital usage (</w:t>
      </w:r>
      <w:proofErr w:type="spellStart"/>
      <w:r>
        <w:t>ie</w:t>
      </w:r>
      <w:proofErr w:type="spellEnd"/>
      <w:r>
        <w:t xml:space="preserve"> admissions, A&amp;E, </w:t>
      </w:r>
      <w:proofErr w:type="spellStart"/>
      <w:r>
        <w:t>parademics</w:t>
      </w:r>
      <w:proofErr w:type="spellEnd"/>
      <w:r>
        <w:t>)</w:t>
      </w:r>
    </w:p>
    <w:p w:rsidR="006D30F9" w:rsidRDefault="006D30F9" w:rsidP="006D30F9"/>
    <w:p w:rsidR="006D30F9" w:rsidRDefault="006D30F9" w:rsidP="006D30F9">
      <w:r>
        <w:t>10.</w:t>
      </w:r>
      <w:r>
        <w:tab/>
        <w:t>What are the unintended consequences?</w:t>
      </w:r>
    </w:p>
    <w:p w:rsidR="006D30F9" w:rsidRDefault="006D30F9" w:rsidP="006D30F9">
      <w:r>
        <w:t>11.</w:t>
      </w:r>
      <w:r>
        <w:tab/>
        <w:t>What do patients/ family carers think about it?</w:t>
      </w:r>
    </w:p>
    <w:p w:rsidR="006D30F9" w:rsidRDefault="006D30F9" w:rsidP="006D30F9">
      <w:r>
        <w:t>12.</w:t>
      </w:r>
      <w:r>
        <w:tab/>
        <w:t>What else do we still want to know?</w:t>
      </w:r>
    </w:p>
    <w:p w:rsidR="006D30F9" w:rsidRDefault="006D30F9" w:rsidP="006D30F9">
      <w:r>
        <w:t>13.</w:t>
      </w:r>
      <w:r>
        <w:tab/>
        <w:t>Any other comments?</w:t>
      </w:r>
      <w:bookmarkStart w:id="0" w:name="_GoBack"/>
      <w:bookmarkEnd w:id="0"/>
    </w:p>
    <w:sectPr w:rsidR="006D30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F9"/>
    <w:rsid w:val="00395D6D"/>
    <w:rsid w:val="006548EA"/>
    <w:rsid w:val="006D30F9"/>
    <w:rsid w:val="00D2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6D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6D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8DFCEBC9.dotm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</dc:creator>
  <cp:keywords/>
  <dc:description/>
  <cp:lastModifiedBy>L Wye</cp:lastModifiedBy>
  <cp:revision>2</cp:revision>
  <dcterms:created xsi:type="dcterms:W3CDTF">2013-04-10T15:35:00Z</dcterms:created>
  <dcterms:modified xsi:type="dcterms:W3CDTF">2013-09-04T15:49:00Z</dcterms:modified>
</cp:coreProperties>
</file>