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1E" w:rsidRDefault="00FD0E1E" w:rsidP="00413E08">
      <w:pPr>
        <w:pStyle w:val="Heading1"/>
        <w:snapToGrid w:val="0"/>
        <w:spacing w:before="0" w:after="0" w:line="480" w:lineRule="auto"/>
        <w:rPr>
          <w:lang w:val="en-US" w:eastAsia="ko-KR"/>
        </w:rPr>
      </w:pPr>
      <w:r w:rsidRPr="00137492">
        <w:rPr>
          <w:lang w:val="en-US"/>
        </w:rPr>
        <w:t>Tables</w:t>
      </w:r>
      <w:bookmarkStart w:id="0" w:name="_GoBack"/>
      <w:bookmarkEnd w:id="0"/>
    </w:p>
    <w:p w:rsidR="00FD0E1E" w:rsidRPr="00FD0E1E" w:rsidRDefault="00FD0E1E" w:rsidP="00413E08">
      <w:pPr>
        <w:rPr>
          <w:lang w:val="en-US" w:eastAsia="ko-KR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61"/>
        <w:gridCol w:w="709"/>
        <w:gridCol w:w="1276"/>
        <w:gridCol w:w="709"/>
        <w:gridCol w:w="1134"/>
        <w:gridCol w:w="1617"/>
      </w:tblGrid>
      <w:tr w:rsidR="008718AD" w:rsidRPr="00E83B00" w:rsidTr="0098598B">
        <w:trPr>
          <w:trHeight w:val="405"/>
        </w:trPr>
        <w:tc>
          <w:tcPr>
            <w:tcW w:w="83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pStyle w:val="Heading2"/>
              <w:snapToGrid w:val="0"/>
              <w:spacing w:before="0" w:after="0" w:line="480" w:lineRule="auto"/>
              <w:rPr>
                <w:rFonts w:ascii="Times New Roman" w:eastAsia="한양신명조,한컴돋움" w:hAnsi="Times New Roman" w:cs="Times New Roman"/>
                <w:lang w:val="en-US" w:eastAsia="ko-KR"/>
              </w:rPr>
            </w:pPr>
            <w:proofErr w:type="gramStart"/>
            <w:r w:rsidRPr="00E83B00">
              <w:rPr>
                <w:lang w:val="en-US"/>
              </w:rPr>
              <w:t>Table 1.</w:t>
            </w:r>
            <w:proofErr w:type="gramEnd"/>
            <w:r w:rsidRPr="00E83B00">
              <w:rPr>
                <w:lang w:val="en-US"/>
              </w:rPr>
              <w:t xml:space="preserve"> </w:t>
            </w:r>
            <w:proofErr w:type="gramStart"/>
            <w:r w:rsidRPr="00E83B00">
              <w:rPr>
                <w:lang w:val="en-US"/>
              </w:rPr>
              <w:t>Demographic and psychological characteristics and quality of life of study participants</w:t>
            </w:r>
            <w:r w:rsidR="00413E08" w:rsidRPr="00E83B00">
              <w:rPr>
                <w:rFonts w:hint="eastAsia"/>
                <w:lang w:val="en-US" w:eastAsia="ko-KR"/>
              </w:rPr>
              <w:t>.</w:t>
            </w:r>
            <w:proofErr w:type="gramEnd"/>
          </w:p>
        </w:tc>
      </w:tr>
      <w:tr w:rsidR="008718AD" w:rsidRPr="00E83B00" w:rsidTr="0098598B">
        <w:trPr>
          <w:trHeight w:val="568"/>
        </w:trPr>
        <w:tc>
          <w:tcPr>
            <w:tcW w:w="28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13E08" w:rsidRPr="00E83B00" w:rsidRDefault="008718AD" w:rsidP="00413E08">
            <w:pPr>
              <w:snapToGrid w:val="0"/>
              <w:jc w:val="center"/>
              <w:rPr>
                <w:rFonts w:eastAsia="Dotum"/>
                <w:b/>
                <w:lang w:val="en-US" w:eastAsia="ko-KR"/>
              </w:rPr>
            </w:pPr>
            <w:r w:rsidRPr="00E83B00">
              <w:rPr>
                <w:rFonts w:eastAsia="Dotum"/>
                <w:b/>
                <w:lang w:val="en-US"/>
              </w:rPr>
              <w:t>BQSRP</w:t>
            </w:r>
          </w:p>
          <w:p w:rsidR="008718AD" w:rsidRPr="00E83B00" w:rsidRDefault="00413E08" w:rsidP="00413E08">
            <w:pPr>
              <w:snapToGrid w:val="0"/>
              <w:jc w:val="center"/>
              <w:rPr>
                <w:rFonts w:eastAsia="Batang"/>
                <w:b/>
                <w:lang w:val="en-US" w:eastAsia="ko-KR"/>
              </w:rPr>
            </w:pPr>
            <w:r w:rsidRPr="00E83B00">
              <w:rPr>
                <w:rFonts w:eastAsia="Dotum" w:hint="eastAsia"/>
                <w:b/>
                <w:lang w:val="en-US" w:eastAsia="ko-KR"/>
              </w:rPr>
              <w:t>(n=25)</w:t>
            </w:r>
            <w:r w:rsidR="008718AD" w:rsidRPr="00E83B00">
              <w:rPr>
                <w:rFonts w:eastAsia="Dotum"/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Dotum"/>
                <w:b/>
                <w:lang w:val="en-US" w:eastAsia="ko-KR"/>
              </w:rPr>
            </w:pPr>
            <w:r w:rsidRPr="00E83B00">
              <w:rPr>
                <w:rFonts w:eastAsia="Dotum"/>
                <w:b/>
                <w:lang w:val="en-US"/>
              </w:rPr>
              <w:t>Wait list</w:t>
            </w:r>
          </w:p>
          <w:p w:rsidR="00413E08" w:rsidRPr="00E83B00" w:rsidRDefault="00413E08" w:rsidP="00413E08">
            <w:pPr>
              <w:snapToGrid w:val="0"/>
              <w:jc w:val="center"/>
              <w:rPr>
                <w:rFonts w:eastAsia="Batang"/>
                <w:b/>
                <w:lang w:val="en-US" w:eastAsia="ko-KR"/>
              </w:rPr>
            </w:pPr>
            <w:r w:rsidRPr="00E83B00">
              <w:rPr>
                <w:rFonts w:eastAsia="Dotum" w:hint="eastAsia"/>
                <w:b/>
                <w:lang w:val="en-US" w:eastAsia="ko-KR"/>
              </w:rPr>
              <w:t>(n=25)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b/>
                <w:lang w:val="en-US"/>
              </w:rPr>
            </w:pPr>
            <w:r w:rsidRPr="00E83B00">
              <w:rPr>
                <w:rFonts w:eastAsia="Dotum" w:hint="eastAsia"/>
                <w:b/>
                <w:i/>
                <w:lang w:val="en-US" w:eastAsia="ko-KR"/>
              </w:rPr>
              <w:t>P</w:t>
            </w:r>
          </w:p>
        </w:tc>
      </w:tr>
      <w:tr w:rsidR="008718AD" w:rsidRPr="00E83B00" w:rsidTr="0098598B">
        <w:trPr>
          <w:trHeight w:val="542"/>
        </w:trPr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Age, years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Dotum"/>
                <w:lang w:val="en-US"/>
              </w:rPr>
            </w:pPr>
            <w:r w:rsidRPr="00E83B00">
              <w:rPr>
                <w:rFonts w:eastAsia="Dotum" w:hint="eastAsia"/>
                <w:lang w:val="en-US" w:eastAsia="ko-KR"/>
              </w:rPr>
              <w:t>41.48</w:t>
            </w:r>
            <w:r w:rsidRPr="00E83B00">
              <w:rPr>
                <w:rFonts w:eastAsia="Dotum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11.57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right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40.56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11.75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</w:t>
            </w:r>
            <w:r w:rsidRPr="00E83B00">
              <w:rPr>
                <w:rFonts w:eastAsia="Dotum" w:hint="eastAsia"/>
                <w:lang w:val="en-US" w:eastAsia="ko-KR"/>
              </w:rPr>
              <w:t>7815</w:t>
            </w:r>
          </w:p>
        </w:tc>
      </w:tr>
      <w:tr w:rsidR="008718AD" w:rsidRPr="00E83B00" w:rsidTr="0098598B">
        <w:trPr>
          <w:trHeight w:val="395"/>
        </w:trPr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Years of Education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15.</w:t>
            </w:r>
            <w:r w:rsidRPr="00E83B00">
              <w:rPr>
                <w:rFonts w:eastAsia="Dotum" w:hint="eastAsia"/>
                <w:lang w:val="en-US" w:eastAsia="ko-KR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right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15.</w:t>
            </w:r>
            <w:r w:rsidRPr="00E83B00">
              <w:rPr>
                <w:rFonts w:eastAsia="Dotum" w:hint="eastAsia"/>
                <w:lang w:val="en-US" w:eastAsia="ko-K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2.01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</w:t>
            </w:r>
            <w:r w:rsidRPr="00E83B00">
              <w:rPr>
                <w:rFonts w:eastAsia="Dotum" w:hint="eastAsia"/>
                <w:lang w:val="en-US" w:eastAsia="ko-KR"/>
              </w:rPr>
              <w:t>8294</w:t>
            </w:r>
          </w:p>
        </w:tc>
      </w:tr>
      <w:tr w:rsidR="008718AD" w:rsidRPr="00E83B00" w:rsidTr="0098598B">
        <w:trPr>
          <w:trHeight w:val="201"/>
        </w:trPr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left="42" w:firstLine="100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 w:hint="eastAsia"/>
                <w:lang w:val="en-US" w:eastAsia="ko-KR"/>
              </w:rPr>
              <w:t>PSS</w:t>
            </w:r>
            <w:r w:rsidRPr="00E83B00">
              <w:rPr>
                <w:rFonts w:eastAsia="Dotum"/>
                <w:lang w:val="en-US"/>
              </w:rPr>
              <w:t xml:space="preserve"> </w:t>
            </w:r>
            <w:r w:rsidR="00413E08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†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20.71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5.88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tabs>
                <w:tab w:val="left" w:pos="857"/>
              </w:tabs>
              <w:snapToGrid w:val="0"/>
              <w:jc w:val="right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17.72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4.17</w:t>
            </w:r>
          </w:p>
        </w:tc>
        <w:tc>
          <w:tcPr>
            <w:tcW w:w="161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hanging="19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0.0450*</w:t>
            </w:r>
          </w:p>
        </w:tc>
      </w:tr>
      <w:tr w:rsidR="008718AD" w:rsidRPr="00E83B00" w:rsidTr="0098598B">
        <w:trPr>
          <w:trHeight w:val="11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left="42" w:firstLine="100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State anxiety</w:t>
            </w:r>
            <w:r w:rsidR="00413E08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47.09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9.98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right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45.04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±11.</w:t>
            </w:r>
            <w:r w:rsidRPr="00E83B00">
              <w:rPr>
                <w:rFonts w:eastAsia="Dotum" w:hint="eastAsia"/>
                <w:lang w:val="en-US" w:eastAsia="ko-KR"/>
              </w:rPr>
              <w:t>72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0.5197</w:t>
            </w:r>
          </w:p>
        </w:tc>
      </w:tr>
      <w:tr w:rsidR="008718AD" w:rsidRPr="00E83B00" w:rsidTr="0098598B">
        <w:trPr>
          <w:trHeight w:val="131"/>
        </w:trPr>
        <w:tc>
          <w:tcPr>
            <w:tcW w:w="2861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left="42" w:firstLine="10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Trait anxiety</w:t>
            </w:r>
            <w:r w:rsidR="00413E08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709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48.13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10.22</w:t>
            </w:r>
          </w:p>
        </w:tc>
        <w:tc>
          <w:tcPr>
            <w:tcW w:w="709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right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45.60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±8.</w:t>
            </w:r>
            <w:r w:rsidRPr="00E83B00">
              <w:rPr>
                <w:rFonts w:eastAsia="Dotum" w:hint="eastAsia"/>
                <w:lang w:val="en-US" w:eastAsia="ko-KR"/>
              </w:rPr>
              <w:t>78</w:t>
            </w:r>
          </w:p>
        </w:tc>
        <w:tc>
          <w:tcPr>
            <w:tcW w:w="1617" w:type="dxa"/>
            <w:tcBorders>
              <w:top w:val="nil"/>
              <w:left w:val="nil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0.3611</w:t>
            </w:r>
          </w:p>
        </w:tc>
      </w:tr>
      <w:tr w:rsidR="008718AD" w:rsidRPr="00E83B00" w:rsidTr="0098598B">
        <w:trPr>
          <w:trHeight w:val="11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left="42" w:firstLine="100"/>
              <w:jc w:val="both"/>
              <w:rPr>
                <w:rFonts w:eastAsia="Batang"/>
                <w:lang w:val="en-US"/>
              </w:rPr>
            </w:pPr>
            <w:proofErr w:type="spellStart"/>
            <w:r w:rsidRPr="00E83B00">
              <w:rPr>
                <w:rFonts w:eastAsia="Dotum"/>
                <w:i/>
                <w:lang w:val="en-US"/>
              </w:rPr>
              <w:t>Hwa-Byung</w:t>
            </w:r>
            <w:proofErr w:type="spellEnd"/>
            <w:r w:rsidRPr="00E83B00">
              <w:rPr>
                <w:rFonts w:eastAsia="Dotum"/>
                <w:lang w:val="en-US"/>
              </w:rPr>
              <w:t xml:space="preserve"> personality</w:t>
            </w:r>
            <w:r w:rsidR="00413E08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33.13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7.55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right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30.24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5.95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0.1432</w:t>
            </w:r>
          </w:p>
        </w:tc>
      </w:tr>
      <w:tr w:rsidR="008718AD" w:rsidRPr="00E83B00" w:rsidTr="0098598B">
        <w:trPr>
          <w:trHeight w:val="12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left="42" w:firstLine="100"/>
              <w:jc w:val="both"/>
              <w:rPr>
                <w:rFonts w:eastAsia="Batang"/>
                <w:lang w:val="en-US" w:eastAsia="ko-KR"/>
              </w:rPr>
            </w:pPr>
            <w:proofErr w:type="spellStart"/>
            <w:r w:rsidRPr="00E83B00">
              <w:rPr>
                <w:rFonts w:eastAsia="Dotum"/>
                <w:i/>
                <w:lang w:val="en-US"/>
              </w:rPr>
              <w:t>Hwa-Byung</w:t>
            </w:r>
            <w:proofErr w:type="spellEnd"/>
            <w:r w:rsidRPr="00E83B00">
              <w:rPr>
                <w:rFonts w:eastAsia="Dotum"/>
                <w:lang w:val="en-US"/>
              </w:rPr>
              <w:t xml:space="preserve"> sy</w:t>
            </w:r>
            <w:r w:rsidRPr="00E83B00">
              <w:rPr>
                <w:rFonts w:eastAsia="Dotum" w:hint="eastAsia"/>
                <w:lang w:val="en-US" w:eastAsia="ko-KR"/>
              </w:rPr>
              <w:t>m</w:t>
            </w:r>
            <w:r w:rsidRPr="00E83B00">
              <w:rPr>
                <w:rFonts w:eastAsia="Dotum"/>
                <w:lang w:val="en-US"/>
              </w:rPr>
              <w:t>ptoms</w:t>
            </w:r>
            <w:r w:rsidR="00413E08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†</w:t>
            </w:r>
            <w:r w:rsidR="00413E08" w:rsidRPr="00E83B00">
              <w:rPr>
                <w:sz w:val="18"/>
                <w:szCs w:val="18"/>
                <w:vertAlign w:val="superscript"/>
              </w:rPr>
              <w:t>§</w:t>
            </w:r>
            <w:r w:rsidRPr="00E83B00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Chars="-3" w:right="-7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22.67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11.70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right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19.5</w:t>
            </w:r>
            <w:r w:rsidR="009C42C6" w:rsidRPr="00E83B00">
              <w:rPr>
                <w:rFonts w:eastAsia="Dotum" w:hint="eastAsia"/>
                <w:lang w:val="en-US" w:eastAsia="ko-K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7.87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0.2771</w:t>
            </w:r>
          </w:p>
        </w:tc>
      </w:tr>
      <w:tr w:rsidR="008718AD" w:rsidRPr="00E83B00" w:rsidTr="0098598B">
        <w:trPr>
          <w:trHeight w:val="192"/>
        </w:trPr>
        <w:tc>
          <w:tcPr>
            <w:tcW w:w="2861" w:type="dxa"/>
            <w:tcBorders>
              <w:top w:val="dotted" w:sz="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bCs/>
                <w:lang w:val="en-US"/>
              </w:rPr>
              <w:t>WHOQOL-BREF</w:t>
            </w:r>
            <w:r w:rsidR="00413E08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70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42"/>
              <w:jc w:val="both"/>
              <w:rPr>
                <w:rFonts w:eastAsia="Batang"/>
                <w:lang w:val="en-US"/>
              </w:rPr>
            </w:pPr>
          </w:p>
        </w:tc>
        <w:tc>
          <w:tcPr>
            <w:tcW w:w="127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/>
              </w:rPr>
            </w:pPr>
          </w:p>
        </w:tc>
        <w:tc>
          <w:tcPr>
            <w:tcW w:w="70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228"/>
              <w:jc w:val="both"/>
              <w:rPr>
                <w:rFonts w:eastAsia="Batang"/>
                <w:lang w:val="en-US"/>
              </w:rPr>
            </w:pPr>
          </w:p>
        </w:tc>
        <w:tc>
          <w:tcPr>
            <w:tcW w:w="11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/>
              </w:rPr>
            </w:pPr>
          </w:p>
        </w:tc>
        <w:tc>
          <w:tcPr>
            <w:tcW w:w="1617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/>
              </w:rPr>
            </w:pPr>
          </w:p>
        </w:tc>
      </w:tr>
      <w:tr w:rsidR="008718AD" w:rsidRPr="00E83B00" w:rsidTr="0098598B">
        <w:trPr>
          <w:trHeight w:val="209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firstLine="242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Physical QOL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3.29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0.6534</w:t>
            </w:r>
          </w:p>
        </w:tc>
      </w:tr>
      <w:tr w:rsidR="008718AD" w:rsidRPr="00E83B00" w:rsidTr="0098598B">
        <w:trPr>
          <w:trHeight w:val="125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firstLine="242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Psychological QOL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11.30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2.72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0.9138</w:t>
            </w:r>
          </w:p>
        </w:tc>
      </w:tr>
      <w:tr w:rsidR="008718AD" w:rsidRPr="00E83B00" w:rsidTr="0098598B">
        <w:trPr>
          <w:trHeight w:val="220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firstLine="242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Social Relationships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12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2.22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0.4296</w:t>
            </w:r>
          </w:p>
        </w:tc>
      </w:tr>
      <w:tr w:rsidR="008718AD" w:rsidRPr="00E83B00" w:rsidTr="0098598B">
        <w:trPr>
          <w:trHeight w:val="133"/>
        </w:trPr>
        <w:tc>
          <w:tcPr>
            <w:tcW w:w="28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firstLine="242"/>
              <w:jc w:val="both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Environment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11.5</w:t>
            </w:r>
            <w:r w:rsidR="009C42C6" w:rsidRPr="00E83B00">
              <w:rPr>
                <w:rFonts w:eastAsia="Dotum" w:hint="eastAsia"/>
                <w:lang w:val="en-US" w:eastAsia="ko-KR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ind w:right="164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11.9</w:t>
            </w:r>
            <w:r w:rsidR="009C42C6" w:rsidRPr="00E83B00">
              <w:rPr>
                <w:rFonts w:eastAsia="Dotum" w:hint="eastAsia"/>
                <w:lang w:val="en-US" w:eastAsia="ko-K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2.5</w:t>
            </w:r>
            <w:r w:rsidR="009C42C6" w:rsidRPr="00E83B00">
              <w:rPr>
                <w:rFonts w:eastAsia="Dotum" w:hint="eastAsia"/>
                <w:lang w:val="en-US" w:eastAsia="ko-KR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413E08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</w:t>
            </w:r>
            <w:r w:rsidRPr="00E83B00">
              <w:rPr>
                <w:rFonts w:eastAsia="Dotum" w:hint="eastAsia"/>
                <w:lang w:val="en-US" w:eastAsia="ko-KR"/>
              </w:rPr>
              <w:t>5683</w:t>
            </w:r>
          </w:p>
        </w:tc>
      </w:tr>
      <w:tr w:rsidR="008718AD" w:rsidRPr="00E83B00" w:rsidTr="0098598B">
        <w:trPr>
          <w:trHeight w:val="23"/>
        </w:trPr>
        <w:tc>
          <w:tcPr>
            <w:tcW w:w="8306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0C0C" w:rsidRPr="00E83B00" w:rsidRDefault="008718AD" w:rsidP="00AC0C0C">
            <w:pPr>
              <w:pStyle w:val="Heading2"/>
              <w:snapToGrid w:val="0"/>
              <w:spacing w:before="0" w:after="0" w:line="480" w:lineRule="auto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lastRenderedPageBreak/>
              <w:t xml:space="preserve">Data </w:t>
            </w:r>
            <w:r w:rsidRPr="00E83B00">
              <w:rPr>
                <w:rFonts w:eastAsia="Dotum"/>
                <w:lang w:val="en-US" w:eastAsia="ko-KR"/>
              </w:rPr>
              <w:t>indicate</w:t>
            </w:r>
            <w:r w:rsidRPr="00E83B00">
              <w:rPr>
                <w:rFonts w:eastAsia="Dotum" w:hint="eastAsia"/>
                <w:lang w:val="en-US" w:eastAsia="ko-KR"/>
              </w:rPr>
              <w:t xml:space="preserve"> mean</w:t>
            </w:r>
            <w:r w:rsidRPr="00E83B00">
              <w:rPr>
                <w:rFonts w:eastAsia="Dotum"/>
                <w:lang w:val="en-US" w:eastAsia="ko-KR"/>
              </w:rPr>
              <w:t xml:space="preserve"> </w:t>
            </w:r>
            <w:r w:rsidRPr="00E83B00">
              <w:rPr>
                <w:rFonts w:eastAsia="Dotum"/>
                <w:lang w:val="en-US"/>
              </w:rPr>
              <w:t xml:space="preserve">± </w:t>
            </w:r>
            <w:r w:rsidRPr="00E83B00">
              <w:rPr>
                <w:rFonts w:eastAsia="Dotum" w:hint="eastAsia"/>
                <w:lang w:val="en-US" w:eastAsia="ko-KR"/>
              </w:rPr>
              <w:t xml:space="preserve">standard deviation. </w:t>
            </w:r>
            <w:r w:rsidRPr="00E83B00">
              <w:rPr>
                <w:rFonts w:eastAsia="Dotum"/>
                <w:lang w:val="en-US"/>
              </w:rPr>
              <w:t xml:space="preserve">* </w:t>
            </w:r>
            <w:r w:rsidRPr="00E83B00">
              <w:rPr>
                <w:rFonts w:eastAsia="Dotum"/>
                <w:i/>
                <w:lang w:val="en-US" w:eastAsia="ko-KR"/>
              </w:rPr>
              <w:t>P</w:t>
            </w:r>
            <w:r w:rsidRPr="00E83B00">
              <w:rPr>
                <w:rFonts w:eastAsia="Dotum"/>
                <w:lang w:val="en-US"/>
              </w:rPr>
              <w:t xml:space="preserve"> </w:t>
            </w:r>
            <w:r w:rsidRPr="00E83B00">
              <w:rPr>
                <w:rFonts w:eastAsia="Dotum" w:hint="eastAsia"/>
                <w:lang w:val="en-US"/>
              </w:rPr>
              <w:t xml:space="preserve">&lt; </w:t>
            </w:r>
            <w:r w:rsidRPr="00E83B00">
              <w:rPr>
                <w:rFonts w:eastAsia="Dotum"/>
                <w:lang w:val="en-US"/>
              </w:rPr>
              <w:t>0.0</w:t>
            </w:r>
            <w:r w:rsidRPr="00E83B00">
              <w:rPr>
                <w:rFonts w:eastAsia="Dotum" w:hint="eastAsia"/>
                <w:lang w:val="en-US"/>
              </w:rPr>
              <w:t>5</w:t>
            </w:r>
            <w:r w:rsidRPr="00E83B00">
              <w:rPr>
                <w:rFonts w:eastAsia="Dotum" w:hint="eastAsia"/>
                <w:lang w:val="en-US" w:eastAsia="ko-KR"/>
              </w:rPr>
              <w:t>, p-value</w:t>
            </w:r>
            <w:r w:rsidRPr="00E83B00">
              <w:rPr>
                <w:rFonts w:eastAsia="Dotum"/>
                <w:lang w:val="en-US" w:eastAsia="ko-KR"/>
              </w:rPr>
              <w:t>s</w:t>
            </w:r>
            <w:r w:rsidRPr="00E83B00">
              <w:rPr>
                <w:rFonts w:eastAsia="Dotum" w:hint="eastAsia"/>
                <w:lang w:val="en-US" w:eastAsia="ko-KR"/>
              </w:rPr>
              <w:t xml:space="preserve"> obtained by</w:t>
            </w:r>
            <w:r w:rsidRPr="00E83B00">
              <w:rPr>
                <w:rFonts w:eastAsia="Dotum"/>
                <w:lang w:val="en-US"/>
              </w:rPr>
              <w:t xml:space="preserve"> </w:t>
            </w:r>
            <w:r w:rsidRPr="00E83B00">
              <w:rPr>
                <w:rFonts w:eastAsia="Dotum" w:hint="eastAsia"/>
                <w:lang w:val="en-US" w:eastAsia="ko-KR"/>
              </w:rPr>
              <w:t>two</w:t>
            </w:r>
            <w:r w:rsidRPr="00E83B00">
              <w:rPr>
                <w:rFonts w:eastAsia="Dotum"/>
                <w:lang w:val="en-US"/>
              </w:rPr>
              <w:t>-tailed</w:t>
            </w:r>
            <w:r w:rsidRPr="00E83B00">
              <w:rPr>
                <w:rFonts w:eastAsia="Dotum" w:hint="eastAsia"/>
                <w:lang w:val="en-US"/>
              </w:rPr>
              <w:t xml:space="preserve"> </w:t>
            </w:r>
            <w:r w:rsidRPr="00E83B00">
              <w:rPr>
                <w:rFonts w:eastAsia="Dotum" w:hint="eastAsia"/>
                <w:lang w:val="en-US" w:eastAsia="ko-KR"/>
              </w:rPr>
              <w:t>independent two-sample t-test</w:t>
            </w:r>
            <w:r w:rsidRPr="00E83B00">
              <w:rPr>
                <w:rFonts w:eastAsia="Dotum"/>
                <w:lang w:val="en-US" w:eastAsia="ko-KR"/>
              </w:rPr>
              <w:t>s</w:t>
            </w:r>
            <w:r w:rsidRPr="00E83B00">
              <w:rPr>
                <w:rFonts w:eastAsia="Dotum" w:hint="eastAsia"/>
                <w:lang w:val="en-US" w:eastAsia="ko-KR"/>
              </w:rPr>
              <w:t>.</w:t>
            </w:r>
          </w:p>
          <w:p w:rsidR="00AC0C0C" w:rsidRPr="00E83B00" w:rsidRDefault="008718AD" w:rsidP="00AC0C0C">
            <w:pPr>
              <w:pStyle w:val="Heading2"/>
              <w:snapToGrid w:val="0"/>
              <w:spacing w:before="0" w:after="0" w:line="480" w:lineRule="auto"/>
              <w:rPr>
                <w:rFonts w:ascii="Times New Roman" w:eastAsia="Dotum" w:hAnsi="Times New Roman" w:cs="Times New Roman"/>
                <w:b w:val="0"/>
                <w:vertAlign w:val="superscript"/>
                <w:lang w:eastAsia="ko-KR"/>
              </w:rPr>
            </w:pPr>
            <w:r w:rsidRPr="00E83B00">
              <w:rPr>
                <w:rFonts w:eastAsia="Dotum" w:hint="eastAsia"/>
                <w:b w:val="0"/>
                <w:lang w:val="en-US" w:eastAsia="ko-KR"/>
              </w:rPr>
              <w:t xml:space="preserve"> </w:t>
            </w:r>
            <w:r w:rsidR="00AC0C0C" w:rsidRPr="00E83B00">
              <w:rPr>
                <w:rFonts w:ascii="Times New Roman" w:eastAsia="Dotum" w:hAnsi="Times New Roman" w:cs="Times New Roman"/>
                <w:b w:val="0"/>
                <w:vertAlign w:val="superscript"/>
                <w:lang w:eastAsia="ko-KR"/>
              </w:rPr>
              <w:t>†</w:t>
            </w:r>
            <w:r w:rsidR="00AC0C0C" w:rsidRPr="00E83B00">
              <w:rPr>
                <w:rFonts w:ascii="Times New Roman" w:hAnsi="Times New Roman" w:cs="Times New Roman"/>
                <w:b w:val="0"/>
                <w:szCs w:val="22"/>
                <w:lang w:eastAsia="ko-KR"/>
              </w:rPr>
              <w:t xml:space="preserve"> The sample size of BQSRP is 24 because one participant in BQSRP group refused to complete the baseline questionnaires and did not continue the study.</w:t>
            </w:r>
          </w:p>
          <w:p w:rsidR="00AC0C0C" w:rsidRPr="00E83B00" w:rsidRDefault="00AC0C0C" w:rsidP="00AC0C0C">
            <w:pPr>
              <w:pStyle w:val="Heading2"/>
              <w:snapToGrid w:val="0"/>
              <w:spacing w:before="0" w:after="0" w:line="480" w:lineRule="auto"/>
              <w:rPr>
                <w:rFonts w:ascii="Times New Roman" w:hAnsi="Times New Roman" w:cs="Times New Roman"/>
                <w:b w:val="0"/>
                <w:szCs w:val="22"/>
                <w:lang w:eastAsia="ko-KR"/>
              </w:rPr>
            </w:pPr>
            <w:r w:rsidRPr="00E83B00">
              <w:rPr>
                <w:rFonts w:ascii="Times New Roman" w:eastAsia="Dotum" w:hAnsi="Times New Roman" w:cs="Times New Roman"/>
                <w:b w:val="0"/>
                <w:vertAlign w:val="superscript"/>
                <w:lang w:eastAsia="ko-KR"/>
              </w:rPr>
              <w:t>‡</w:t>
            </w:r>
            <w:r w:rsidRPr="00E83B00">
              <w:rPr>
                <w:rFonts w:ascii="Times New Roman" w:hAnsi="Times New Roman" w:cs="Times New Roman"/>
                <w:b w:val="0"/>
                <w:szCs w:val="22"/>
                <w:lang w:eastAsia="ko-KR"/>
              </w:rPr>
              <w:t xml:space="preserve"> The sample size of BQSRP is 23 because one participant in BQSRP group did not complete the questionnaires for STAI and WHOQOL-BREF at baseline.</w:t>
            </w:r>
          </w:p>
          <w:p w:rsidR="00AC0C0C" w:rsidRPr="00E83B00" w:rsidRDefault="00AC0C0C" w:rsidP="00AC0C0C">
            <w:pPr>
              <w:snapToGrid w:val="0"/>
              <w:jc w:val="both"/>
              <w:rPr>
                <w:rFonts w:eastAsia="Batang"/>
                <w:lang w:val="en-US" w:eastAsia="ko-KR"/>
              </w:rPr>
            </w:pPr>
            <w:r w:rsidRPr="00E83B00">
              <w:rPr>
                <w:szCs w:val="22"/>
                <w:lang w:eastAsia="ko-KR"/>
              </w:rPr>
              <w:t xml:space="preserve"> </w:t>
            </w:r>
            <w:r w:rsidRPr="00E83B00">
              <w:rPr>
                <w:sz w:val="18"/>
                <w:szCs w:val="18"/>
                <w:vertAlign w:val="superscript"/>
              </w:rPr>
              <w:t>§</w:t>
            </w:r>
            <w:r w:rsidRPr="00E83B00">
              <w:rPr>
                <w:szCs w:val="22"/>
                <w:lang w:eastAsia="ko-KR"/>
              </w:rPr>
              <w:t xml:space="preserve">The sample size of waiting is 24 because one participant in waiting group did not complete the questionnaire for </w:t>
            </w:r>
            <w:proofErr w:type="spellStart"/>
            <w:r w:rsidRPr="00E83B00">
              <w:rPr>
                <w:rFonts w:eastAsia="Dotum"/>
                <w:i/>
              </w:rPr>
              <w:t>Hwa-Byung</w:t>
            </w:r>
            <w:proofErr w:type="spellEnd"/>
            <w:r w:rsidRPr="00E83B00">
              <w:rPr>
                <w:rFonts w:eastAsia="Dotum"/>
              </w:rPr>
              <w:t xml:space="preserve"> sy</w:t>
            </w:r>
            <w:r w:rsidRPr="00E83B00">
              <w:rPr>
                <w:rFonts w:eastAsia="Dotum"/>
                <w:lang w:eastAsia="ko-KR"/>
              </w:rPr>
              <w:t>m</w:t>
            </w:r>
            <w:r w:rsidRPr="00E83B00">
              <w:rPr>
                <w:rFonts w:eastAsia="Dotum"/>
              </w:rPr>
              <w:t>ptom</w:t>
            </w:r>
            <w:r w:rsidRPr="00E83B00">
              <w:rPr>
                <w:rFonts w:eastAsia="Dotum"/>
                <w:lang w:eastAsia="ko-KR"/>
              </w:rPr>
              <w:t>.</w:t>
            </w:r>
          </w:p>
        </w:tc>
      </w:tr>
    </w:tbl>
    <w:p w:rsidR="008718AD" w:rsidRPr="00E83B00" w:rsidRDefault="008718AD" w:rsidP="0091552E">
      <w:pPr>
        <w:pStyle w:val="Heading2"/>
        <w:snapToGrid w:val="0"/>
        <w:spacing w:before="0" w:after="0" w:line="480" w:lineRule="auto"/>
        <w:rPr>
          <w:lang w:val="en-US" w:eastAsia="ko-KR"/>
        </w:rPr>
      </w:pPr>
      <w:r w:rsidRPr="00137492">
        <w:rPr>
          <w:lang w:val="en-US"/>
        </w:rPr>
        <w:br w:type="page"/>
      </w:r>
      <w:proofErr w:type="gramStart"/>
      <w:r w:rsidRPr="00E83B00">
        <w:rPr>
          <w:lang w:val="en-US"/>
        </w:rPr>
        <w:lastRenderedPageBreak/>
        <w:t xml:space="preserve">Table </w:t>
      </w:r>
      <w:r w:rsidRPr="00E83B00">
        <w:rPr>
          <w:rFonts w:hint="eastAsia"/>
          <w:lang w:val="en-US" w:eastAsia="ko-KR"/>
        </w:rPr>
        <w:t>2</w:t>
      </w:r>
      <w:r w:rsidRPr="00E83B00">
        <w:rPr>
          <w:lang w:val="en-US"/>
        </w:rPr>
        <w:t>.</w:t>
      </w:r>
      <w:proofErr w:type="gramEnd"/>
      <w:r w:rsidRPr="00E83B00">
        <w:rPr>
          <w:lang w:val="en-US"/>
        </w:rPr>
        <w:t xml:space="preserve"> </w:t>
      </w:r>
      <w:proofErr w:type="gramStart"/>
      <w:r w:rsidRPr="00E83B00">
        <w:rPr>
          <w:lang w:val="en-US"/>
        </w:rPr>
        <w:t xml:space="preserve">PSS, </w:t>
      </w:r>
      <w:proofErr w:type="spellStart"/>
      <w:r w:rsidRPr="00E83B00">
        <w:rPr>
          <w:lang w:val="en-US"/>
        </w:rPr>
        <w:t>STAI</w:t>
      </w:r>
      <w:proofErr w:type="spellEnd"/>
      <w:r w:rsidRPr="00E83B00">
        <w:rPr>
          <w:rFonts w:hint="eastAsia"/>
          <w:lang w:val="en-US" w:eastAsia="ko-KR"/>
        </w:rPr>
        <w:t>,</w:t>
      </w:r>
      <w:r w:rsidRPr="00E83B00">
        <w:rPr>
          <w:lang w:val="en-US"/>
        </w:rPr>
        <w:t xml:space="preserve"> </w:t>
      </w:r>
      <w:proofErr w:type="spellStart"/>
      <w:r w:rsidRPr="00E83B00">
        <w:rPr>
          <w:rFonts w:eastAsia="Batang"/>
          <w:i/>
          <w:lang w:val="en-US"/>
        </w:rPr>
        <w:t>Hwa-Byung</w:t>
      </w:r>
      <w:proofErr w:type="spellEnd"/>
      <w:r w:rsidRPr="00E83B00">
        <w:rPr>
          <w:rFonts w:eastAsia="Batang"/>
          <w:i/>
          <w:lang w:val="en-US"/>
        </w:rPr>
        <w:t xml:space="preserve"> </w:t>
      </w:r>
      <w:r w:rsidRPr="00E83B00">
        <w:rPr>
          <w:rFonts w:eastAsia="Batang"/>
          <w:lang w:val="en-US"/>
        </w:rPr>
        <w:t xml:space="preserve">Scale, </w:t>
      </w:r>
      <w:r w:rsidRPr="00E83B00">
        <w:rPr>
          <w:rFonts w:eastAsia="Batang" w:hint="eastAsia"/>
          <w:lang w:val="en-US" w:eastAsia="ko-KR"/>
        </w:rPr>
        <w:t xml:space="preserve">and </w:t>
      </w:r>
      <w:proofErr w:type="spellStart"/>
      <w:r w:rsidRPr="00E83B00">
        <w:rPr>
          <w:rFonts w:eastAsia="Batang" w:hint="eastAsia"/>
          <w:lang w:val="en-US" w:eastAsia="ko-KR"/>
        </w:rPr>
        <w:t>WHOQOL-BREF</w:t>
      </w:r>
      <w:proofErr w:type="spellEnd"/>
      <w:r w:rsidRPr="00E83B00">
        <w:rPr>
          <w:rFonts w:eastAsia="Batang" w:hint="eastAsia"/>
          <w:lang w:val="en-US" w:eastAsia="ko-KR"/>
        </w:rPr>
        <w:t xml:space="preserve"> </w:t>
      </w:r>
      <w:r w:rsidRPr="00E83B00">
        <w:rPr>
          <w:lang w:val="en-US"/>
        </w:rPr>
        <w:t xml:space="preserve">scores </w:t>
      </w:r>
      <w:r w:rsidRPr="00E83B00">
        <w:rPr>
          <w:rFonts w:hint="eastAsia"/>
          <w:lang w:val="en-US" w:eastAsia="ko-KR"/>
        </w:rPr>
        <w:t>within groups</w:t>
      </w:r>
      <w:r w:rsidR="00413E08" w:rsidRPr="00E83B00">
        <w:rPr>
          <w:rFonts w:hint="eastAsia"/>
          <w:lang w:val="en-US" w:eastAsia="ko-KR"/>
        </w:rPr>
        <w:t>.</w:t>
      </w:r>
      <w:proofErr w:type="gramEnd"/>
    </w:p>
    <w:tbl>
      <w:tblPr>
        <w:tblW w:w="8248" w:type="dxa"/>
        <w:tblInd w:w="-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1019"/>
        <w:gridCol w:w="567"/>
        <w:gridCol w:w="1134"/>
        <w:gridCol w:w="1134"/>
        <w:gridCol w:w="1134"/>
        <w:gridCol w:w="1275"/>
        <w:gridCol w:w="851"/>
      </w:tblGrid>
      <w:tr w:rsidR="0031320C" w:rsidRPr="00E83B00" w:rsidTr="0031320C">
        <w:tc>
          <w:tcPr>
            <w:tcW w:w="215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AB3A9B" w:rsidRPr="00E83B00" w:rsidRDefault="00C9576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Group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Baseline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4</w:t>
            </w:r>
            <w:r w:rsidRPr="00E83B00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weeks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Change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95% CL</w:t>
            </w:r>
          </w:p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(Lower CL; Upper CL)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b/>
                <w:i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b/>
                <w:i/>
                <w:sz w:val="22"/>
                <w:szCs w:val="22"/>
                <w:lang w:val="en-US" w:eastAsia="ko-KR"/>
              </w:rPr>
              <w:t>P</w:t>
            </w:r>
          </w:p>
        </w:tc>
      </w:tr>
      <w:tr w:rsidR="0031320C" w:rsidRPr="00E83B00" w:rsidTr="0031320C">
        <w:trPr>
          <w:trHeight w:val="319"/>
        </w:trPr>
        <w:tc>
          <w:tcPr>
            <w:tcW w:w="2153" w:type="dxa"/>
            <w:gridSpan w:val="2"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PSS</w:t>
            </w:r>
          </w:p>
        </w:tc>
        <w:tc>
          <w:tcPr>
            <w:tcW w:w="567" w:type="dxa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="-28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20.7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5.9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="-28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15.4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±3</w:t>
            </w:r>
            <w:r w:rsidRPr="00E83B00">
              <w:rPr>
                <w:rFonts w:eastAsia="Batang"/>
                <w:sz w:val="22"/>
                <w:szCs w:val="22"/>
                <w:lang w:val="en-US"/>
              </w:rPr>
              <w:t>.</w:t>
            </w: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-4.3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4.7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(-6.5; -2.0)</w:t>
            </w:r>
          </w:p>
        </w:tc>
        <w:tc>
          <w:tcPr>
            <w:tcW w:w="851" w:type="dxa"/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Batang"/>
                <w:sz w:val="22"/>
                <w:szCs w:val="22"/>
                <w:lang w:val="en-US"/>
              </w:rPr>
              <w:t>0.00</w:t>
            </w: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10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hanging="2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17.7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4.2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19.2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4.2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052"/>
                <w:tab w:val="left" w:pos="1220"/>
              </w:tabs>
              <w:snapToGrid w:val="0"/>
              <w:ind w:left="-28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0.8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3.3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(-0.7; 2.4)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0.2765</w:t>
            </w:r>
          </w:p>
        </w:tc>
      </w:tr>
      <w:tr w:rsidR="0031320C" w:rsidRPr="00E83B00" w:rsidTr="0031320C">
        <w:trPr>
          <w:trHeight w:val="319"/>
        </w:trPr>
        <w:tc>
          <w:tcPr>
            <w:tcW w:w="2153" w:type="dxa"/>
            <w:gridSpan w:val="2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rightChars="128" w:right="307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한양신명조,한컴돋움"/>
                <w:sz w:val="22"/>
                <w:szCs w:val="22"/>
                <w:lang w:val="en-US"/>
              </w:rPr>
              <w:t>State anxiety</w:t>
            </w:r>
            <w:r w:rsidR="0091552E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567" w:type="dxa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47.1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9.9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38.9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10.0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747C7">
            <w:pPr>
              <w:tabs>
                <w:tab w:val="left" w:pos="1220"/>
              </w:tabs>
              <w:snapToGrid w:val="0"/>
              <w:ind w:leftChars="-14" w:left="-34" w:firstLineChars="14" w:firstLine="3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-7.</w:t>
            </w:r>
            <w:r w:rsidR="009747C7"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8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9.</w:t>
            </w:r>
            <w:r w:rsidR="009747C7"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5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(-12.5; -3.1)</w:t>
            </w:r>
          </w:p>
        </w:tc>
        <w:tc>
          <w:tcPr>
            <w:tcW w:w="851" w:type="dxa"/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0.0028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hanging="2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45.0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48.7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10.6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1.8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8.6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(-2.4; 5.9)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0.3774</w:t>
            </w:r>
          </w:p>
        </w:tc>
      </w:tr>
      <w:tr w:rsidR="0031320C" w:rsidRPr="00E83B00" w:rsidTr="0031320C">
        <w:trPr>
          <w:trHeight w:val="247"/>
        </w:trPr>
        <w:tc>
          <w:tcPr>
            <w:tcW w:w="2153" w:type="dxa"/>
            <w:gridSpan w:val="2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rightChars="128" w:right="307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한양신명조,한컴돋움"/>
                <w:sz w:val="22"/>
                <w:szCs w:val="22"/>
                <w:lang w:val="en-US"/>
              </w:rPr>
              <w:t>Trait anxiety</w:t>
            </w:r>
            <w:r w:rsidR="0091552E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567" w:type="dxa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48.1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10.2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41.0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7.7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-14" w:left="-34" w:firstLineChars="14" w:firstLine="3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-6.4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6.5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(-9.6; -3.2)</w:t>
            </w:r>
          </w:p>
        </w:tc>
        <w:tc>
          <w:tcPr>
            <w:tcW w:w="851" w:type="dxa"/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0.0006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hanging="2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45.6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8.8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49.8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9.4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747C7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3.</w:t>
            </w:r>
            <w:r w:rsidR="009747C7"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4.</w:t>
            </w:r>
            <w:r w:rsidR="009747C7"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(1.3; 5.5)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0.0029</w:t>
            </w:r>
            <w:r w:rsidR="002E6AB0"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31320C" w:rsidRPr="00E83B00" w:rsidTr="0031320C">
        <w:trPr>
          <w:trHeight w:val="272"/>
        </w:trPr>
        <w:tc>
          <w:tcPr>
            <w:tcW w:w="2153" w:type="dxa"/>
            <w:gridSpan w:val="2"/>
            <w:vMerge w:val="restart"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576B" w:rsidRPr="00E83B00" w:rsidRDefault="00C9576B" w:rsidP="0091552E">
            <w:pPr>
              <w:snapToGrid w:val="0"/>
              <w:ind w:rightChars="-70" w:right="-168"/>
              <w:jc w:val="both"/>
              <w:rPr>
                <w:rFonts w:eastAsia="Batang"/>
                <w:sz w:val="22"/>
                <w:szCs w:val="22"/>
                <w:lang w:val="en-US"/>
              </w:rPr>
            </w:pPr>
            <w:proofErr w:type="spellStart"/>
            <w:r w:rsidRPr="00E83B00">
              <w:rPr>
                <w:rFonts w:eastAsia="Batang"/>
                <w:i/>
                <w:sz w:val="22"/>
                <w:szCs w:val="22"/>
                <w:lang w:val="en-US"/>
              </w:rPr>
              <w:t>Hwa-Byung</w:t>
            </w:r>
            <w:proofErr w:type="spellEnd"/>
            <w:r w:rsidRPr="00E83B00">
              <w:rPr>
                <w:rFonts w:eastAsia="Batang"/>
                <w:i/>
                <w:sz w:val="22"/>
                <w:szCs w:val="22"/>
                <w:lang w:val="en-US"/>
              </w:rPr>
              <w:t xml:space="preserve"> </w:t>
            </w:r>
            <w:r w:rsidRPr="00E83B00">
              <w:rPr>
                <w:rFonts w:eastAsia="Batang"/>
                <w:sz w:val="22"/>
                <w:szCs w:val="22"/>
                <w:lang w:val="en-US"/>
              </w:rPr>
              <w:t>personality</w:t>
            </w: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33.1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7.5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30.7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6.8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Chars="-14" w:left="-34" w:firstLineChars="14" w:firstLine="3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-2.4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4.4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(-4.5; -0.3)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0.0298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vMerge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576B" w:rsidRPr="00E83B00" w:rsidRDefault="00C9576B" w:rsidP="0091552E">
            <w:pPr>
              <w:snapToGrid w:val="0"/>
              <w:ind w:hanging="2"/>
              <w:jc w:val="both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30.2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6.0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32.9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6.4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1.2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5.3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(-1.4; 3.7)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0.3558</w:t>
            </w:r>
          </w:p>
        </w:tc>
      </w:tr>
      <w:tr w:rsidR="0031320C" w:rsidRPr="00E83B00" w:rsidTr="0031320C">
        <w:trPr>
          <w:trHeight w:val="264"/>
        </w:trPr>
        <w:tc>
          <w:tcPr>
            <w:tcW w:w="2153" w:type="dxa"/>
            <w:gridSpan w:val="2"/>
            <w:vMerge w:val="restart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576B" w:rsidRPr="00E83B00" w:rsidRDefault="00C9576B" w:rsidP="0091552E">
            <w:pPr>
              <w:snapToGrid w:val="0"/>
              <w:jc w:val="both"/>
              <w:rPr>
                <w:rFonts w:eastAsia="Batang"/>
                <w:sz w:val="22"/>
                <w:szCs w:val="22"/>
                <w:lang w:val="en-US" w:eastAsia="ko-KR"/>
              </w:rPr>
            </w:pPr>
            <w:proofErr w:type="spellStart"/>
            <w:r w:rsidRPr="00E83B00">
              <w:rPr>
                <w:rFonts w:eastAsia="Batang"/>
                <w:i/>
                <w:sz w:val="22"/>
                <w:szCs w:val="22"/>
                <w:lang w:val="en-US"/>
              </w:rPr>
              <w:t>Hwa-Byung</w:t>
            </w:r>
            <w:proofErr w:type="spellEnd"/>
            <w:r w:rsidRPr="00E83B00">
              <w:rPr>
                <w:rFonts w:eastAsia="Batang"/>
                <w:i/>
                <w:sz w:val="22"/>
                <w:szCs w:val="22"/>
                <w:lang w:val="en-US"/>
              </w:rPr>
              <w:t xml:space="preserve"> </w:t>
            </w:r>
            <w:r w:rsidRPr="00E83B00">
              <w:rPr>
                <w:rFonts w:eastAsia="Batang"/>
                <w:sz w:val="22"/>
                <w:szCs w:val="22"/>
                <w:lang w:val="en-US"/>
              </w:rPr>
              <w:t>symptoms</w:t>
            </w:r>
            <w:r w:rsidR="0091552E" w:rsidRPr="00E83B00">
              <w:rPr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22.7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18.0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6.5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Chars="-14" w:left="-34" w:firstLineChars="14" w:firstLine="3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-2.8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7.1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(-6.3; 0.6)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0.0969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vMerge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hanging="2"/>
              <w:rPr>
                <w:rFonts w:eastAsia="Batang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19.5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7.9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1" w:lef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22.7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9.0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2.5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6.1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(-0.6; 5.6)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0.1026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top w:val="dotted" w:sz="4" w:space="0" w:color="auto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/>
              </w:rPr>
              <w:t>WHOQOL-BREF</w:t>
            </w:r>
            <w:r w:rsidR="0091552E"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-14" w:left="-34" w:firstLineChars="14" w:firstLine="31"/>
              <w:jc w:val="center"/>
              <w:rPr>
                <w:rFonts w:eastAsia="Batang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Chars="44" w:left="106" w:firstLineChars="13" w:firstLine="29"/>
              <w:rPr>
                <w:rFonts w:eastAsia="Batang"/>
                <w:sz w:val="22"/>
                <w:szCs w:val="22"/>
                <w:lang w:val="en-US"/>
              </w:rPr>
            </w:pP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rightChars="-11" w:right="-26" w:hanging="2"/>
              <w:jc w:val="right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Dotum"/>
                <w:sz w:val="22"/>
                <w:szCs w:val="22"/>
                <w:lang w:val="en-US"/>
              </w:rPr>
              <w:t>Physical QOL</w:t>
            </w:r>
          </w:p>
        </w:tc>
        <w:tc>
          <w:tcPr>
            <w:tcW w:w="567" w:type="dxa"/>
          </w:tcPr>
          <w:p w:rsidR="00AB3A9B" w:rsidRPr="00E83B00" w:rsidRDefault="00AB3A9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14.3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1.6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2.4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(0.4; 2.8)</w:t>
            </w:r>
          </w:p>
        </w:tc>
        <w:tc>
          <w:tcPr>
            <w:tcW w:w="851" w:type="dxa"/>
            <w:vAlign w:val="center"/>
          </w:tcPr>
          <w:p w:rsidR="00AB3A9B" w:rsidRPr="00E83B00" w:rsidRDefault="00AB3A9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0.0109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hanging="2"/>
              <w:jc w:val="right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3.3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3.8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-0.5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2.7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(-1.9; 0.8)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0.3966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vMerge w:val="restart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320C" w:rsidRPr="00E83B00" w:rsidRDefault="0031320C" w:rsidP="0091552E">
            <w:pPr>
              <w:snapToGrid w:val="0"/>
              <w:ind w:rightChars="-11" w:right="-26" w:hanging="2"/>
              <w:jc w:val="right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Dotum"/>
                <w:sz w:val="22"/>
                <w:szCs w:val="22"/>
                <w:lang w:val="en-US"/>
              </w:rPr>
              <w:t>Psychological QOL</w:t>
            </w:r>
          </w:p>
        </w:tc>
        <w:tc>
          <w:tcPr>
            <w:tcW w:w="567" w:type="dxa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11.3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248"/>
              </w:tabs>
              <w:snapToGrid w:val="0"/>
              <w:ind w:left="-28" w:rightChars="-11" w:righ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1.5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1.9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(0.6; 2.5)</w:t>
            </w:r>
          </w:p>
        </w:tc>
        <w:tc>
          <w:tcPr>
            <w:tcW w:w="851" w:type="dxa"/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0.0038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vMerge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320C" w:rsidRPr="00E83B00" w:rsidRDefault="0031320C" w:rsidP="0091552E">
            <w:pPr>
              <w:snapToGrid w:val="0"/>
              <w:ind w:hanging="2"/>
              <w:jc w:val="right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11.3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0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1.5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(-0.7; 0.7)</w:t>
            </w:r>
          </w:p>
        </w:tc>
        <w:tc>
          <w:tcPr>
            <w:tcW w:w="851" w:type="dxa"/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1.0000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vMerge w:val="restart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320C" w:rsidRPr="00E83B00" w:rsidRDefault="0031320C" w:rsidP="0091552E">
            <w:pPr>
              <w:snapToGrid w:val="0"/>
              <w:ind w:rightChars="-11" w:right="-26" w:hanging="2"/>
              <w:jc w:val="right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Dotum"/>
                <w:sz w:val="22"/>
                <w:szCs w:val="22"/>
                <w:lang w:val="en-US"/>
              </w:rPr>
              <w:t>Social Relationships</w:t>
            </w:r>
          </w:p>
        </w:tc>
        <w:tc>
          <w:tcPr>
            <w:tcW w:w="567" w:type="dxa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12.1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13.1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220"/>
                <w:tab w:val="left" w:pos="1248"/>
              </w:tabs>
              <w:snapToGrid w:val="0"/>
              <w:ind w:rightChars="-11" w:righ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1.0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2.5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(-0.3; 2.2)</w:t>
            </w:r>
          </w:p>
        </w:tc>
        <w:tc>
          <w:tcPr>
            <w:tcW w:w="851" w:type="dxa"/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0.1143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vMerge/>
            <w:tcBorders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ind w:hanging="2"/>
              <w:jc w:val="right"/>
              <w:rPr>
                <w:rFonts w:eastAsia="Dotum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12.6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11.6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-0.9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1.9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(-1.8; 0.0)</w:t>
            </w:r>
          </w:p>
        </w:tc>
        <w:tc>
          <w:tcPr>
            <w:tcW w:w="851" w:type="dxa"/>
            <w:vAlign w:val="center"/>
          </w:tcPr>
          <w:p w:rsidR="0031320C" w:rsidRPr="00E83B00" w:rsidRDefault="0031320C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0.0552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rightChars="-11" w:right="-26" w:hanging="2"/>
              <w:jc w:val="right"/>
              <w:rPr>
                <w:rFonts w:eastAsia="Batang"/>
                <w:sz w:val="22"/>
                <w:szCs w:val="22"/>
                <w:lang w:val="en-US"/>
              </w:rPr>
            </w:pPr>
            <w:r w:rsidRPr="00E83B00">
              <w:rPr>
                <w:rFonts w:eastAsia="Dotum"/>
                <w:sz w:val="22"/>
                <w:szCs w:val="22"/>
                <w:lang w:val="en-US"/>
              </w:rPr>
              <w:t>Environment</w:t>
            </w:r>
          </w:p>
        </w:tc>
        <w:tc>
          <w:tcPr>
            <w:tcW w:w="567" w:type="dxa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11.5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12.7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  <w:tab w:val="left" w:pos="1248"/>
              </w:tabs>
              <w:snapToGrid w:val="0"/>
              <w:ind w:rightChars="-11" w:right="-26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1.4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1.7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(0.6; 2.3)</w:t>
            </w:r>
          </w:p>
        </w:tc>
        <w:tc>
          <w:tcPr>
            <w:tcW w:w="851" w:type="dxa"/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0.0024</w:t>
            </w:r>
            <w:r w:rsidRPr="00E83B00">
              <w:rPr>
                <w:rFonts w:eastAsia="Dotum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31320C" w:rsidRPr="00E83B00" w:rsidTr="0031320C">
        <w:trPr>
          <w:trHeight w:val="238"/>
        </w:trPr>
        <w:tc>
          <w:tcPr>
            <w:tcW w:w="2153" w:type="dxa"/>
            <w:gridSpan w:val="2"/>
            <w:tcBorders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hanging="2"/>
              <w:jc w:val="right"/>
              <w:rPr>
                <w:rFonts w:eastAsia="Dotum"/>
                <w:sz w:val="22"/>
                <w:szCs w:val="22"/>
                <w:lang w:val="en-US" w:eastAsia="ko-K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ind w:leftChars="-14" w:left="-34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11.9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snapToGrid w:val="0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12.0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2.6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052"/>
                <w:tab w:val="left" w:pos="1220"/>
              </w:tabs>
              <w:snapToGrid w:val="0"/>
              <w:ind w:leftChars="-12" w:left="-29" w:rightChars="-11" w:right="-26" w:firstLine="1"/>
              <w:jc w:val="center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0.1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±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1.8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ind w:left="88" w:firstLine="26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(-0.8; 1.0)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Batang"/>
                <w:sz w:val="22"/>
                <w:szCs w:val="22"/>
                <w:lang w:val="en-US" w:eastAsia="ko-KR"/>
              </w:rPr>
            </w:pPr>
            <w:r w:rsidRPr="00E83B00">
              <w:rPr>
                <w:rFonts w:eastAsia="Batang" w:hint="eastAsia"/>
                <w:sz w:val="22"/>
                <w:szCs w:val="22"/>
                <w:lang w:val="en-US" w:eastAsia="ko-KR"/>
              </w:rPr>
              <w:t>0.7578</w:t>
            </w:r>
          </w:p>
        </w:tc>
      </w:tr>
      <w:tr w:rsidR="00C9576B" w:rsidRPr="00E83B00" w:rsidTr="0031320C">
        <w:trPr>
          <w:trHeight w:val="238"/>
        </w:trPr>
        <w:tc>
          <w:tcPr>
            <w:tcW w:w="8248" w:type="dxa"/>
            <w:gridSpan w:val="8"/>
            <w:tcBorders>
              <w:top w:val="single" w:sz="4" w:space="0" w:color="auto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9576B" w:rsidRPr="00E83B00" w:rsidRDefault="00C9576B" w:rsidP="0091552E">
            <w:pPr>
              <w:tabs>
                <w:tab w:val="left" w:pos="1220"/>
              </w:tabs>
              <w:snapToGrid w:val="0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 xml:space="preserve">Data </w:t>
            </w:r>
            <w:r w:rsidRPr="00E83B00">
              <w:rPr>
                <w:rFonts w:eastAsia="Dotum"/>
                <w:sz w:val="22"/>
                <w:szCs w:val="22"/>
                <w:lang w:val="en-US" w:eastAsia="ko-KR"/>
              </w:rPr>
              <w:t>indicate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 xml:space="preserve"> mean</w:t>
            </w:r>
            <w:r w:rsidRPr="00E83B00">
              <w:rPr>
                <w:rFonts w:eastAsia="Dotum"/>
                <w:sz w:val="22"/>
                <w:szCs w:val="22"/>
                <w:lang w:val="en-US" w:eastAsia="ko-KR"/>
              </w:rPr>
              <w:t xml:space="preserve"> 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 xml:space="preserve">± 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 xml:space="preserve">standard deviation. 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 xml:space="preserve">** </w:t>
            </w:r>
            <w:proofErr w:type="gramStart"/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p</w:t>
            </w:r>
            <w:proofErr w:type="gramEnd"/>
            <w:r w:rsidRPr="00E83B00">
              <w:rPr>
                <w:rFonts w:eastAsia="Dotum"/>
                <w:sz w:val="22"/>
                <w:szCs w:val="22"/>
                <w:lang w:val="en-US"/>
              </w:rPr>
              <w:t xml:space="preserve"> </w:t>
            </w:r>
            <w:r w:rsidRPr="00E83B00">
              <w:rPr>
                <w:rFonts w:eastAsia="Dotum" w:hint="eastAsia"/>
                <w:sz w:val="22"/>
                <w:szCs w:val="22"/>
                <w:lang w:val="en-US"/>
              </w:rPr>
              <w:t xml:space="preserve">&lt; 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0.01</w:t>
            </w:r>
            <w:r w:rsidRPr="00E83B00">
              <w:rPr>
                <w:rFonts w:eastAsia="Dotum" w:hint="eastAsia"/>
                <w:sz w:val="22"/>
                <w:szCs w:val="22"/>
                <w:lang w:val="en-US"/>
              </w:rPr>
              <w:t xml:space="preserve">, 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 xml:space="preserve">* 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p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 xml:space="preserve"> </w:t>
            </w:r>
            <w:r w:rsidRPr="00E83B00">
              <w:rPr>
                <w:rFonts w:eastAsia="Dotum" w:hint="eastAsia"/>
                <w:sz w:val="22"/>
                <w:szCs w:val="22"/>
                <w:lang w:val="en-US"/>
              </w:rPr>
              <w:t xml:space="preserve">&lt; 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0.0</w:t>
            </w:r>
            <w:r w:rsidRPr="00E83B00">
              <w:rPr>
                <w:rFonts w:eastAsia="Dotum" w:hint="eastAsia"/>
                <w:sz w:val="22"/>
                <w:szCs w:val="22"/>
                <w:lang w:val="en-US"/>
              </w:rPr>
              <w:t>5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 xml:space="preserve">, p-values obtained by </w:t>
            </w:r>
            <w:r w:rsidRPr="00E83B00">
              <w:rPr>
                <w:rFonts w:eastAsia="Dotum"/>
                <w:sz w:val="22"/>
                <w:szCs w:val="22"/>
                <w:lang w:val="en-US"/>
              </w:rPr>
              <w:t>two-tailed</w:t>
            </w:r>
            <w:r w:rsidRPr="00E83B00">
              <w:rPr>
                <w:rFonts w:eastAsia="Dotum" w:hint="eastAsia"/>
                <w:sz w:val="22"/>
                <w:szCs w:val="22"/>
                <w:lang w:val="en-US"/>
              </w:rPr>
              <w:t xml:space="preserve"> 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paired t-test</w:t>
            </w:r>
            <w:r w:rsidRPr="00E83B00">
              <w:rPr>
                <w:rFonts w:eastAsia="Dotum"/>
                <w:sz w:val="22"/>
                <w:szCs w:val="22"/>
                <w:lang w:val="en-US" w:eastAsia="ko-KR"/>
              </w:rPr>
              <w:t>s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 xml:space="preserve"> within group</w:t>
            </w:r>
            <w:r w:rsidRPr="00E83B00">
              <w:rPr>
                <w:rFonts w:eastAsia="Dotum"/>
                <w:sz w:val="22"/>
                <w:szCs w:val="22"/>
                <w:lang w:val="en-US" w:eastAsia="ko-KR"/>
              </w:rPr>
              <w:t>s.</w:t>
            </w: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 xml:space="preserve"> B : BQSRP group, W : Wait list group</w:t>
            </w:r>
          </w:p>
          <w:p w:rsidR="0091552E" w:rsidRPr="00E83B00" w:rsidRDefault="0091552E" w:rsidP="0091552E">
            <w:pPr>
              <w:tabs>
                <w:tab w:val="left" w:pos="1220"/>
              </w:tabs>
              <w:snapToGrid w:val="0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Baseline : B (n=24), W (n=25)</w:t>
            </w:r>
          </w:p>
          <w:p w:rsidR="0091552E" w:rsidRPr="00E83B00" w:rsidRDefault="0091552E" w:rsidP="0091552E">
            <w:pPr>
              <w:tabs>
                <w:tab w:val="left" w:pos="1220"/>
              </w:tabs>
              <w:snapToGrid w:val="0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4weeks : B (n=19), W (n=19)</w:t>
            </w:r>
          </w:p>
          <w:p w:rsidR="0091552E" w:rsidRPr="00E83B00" w:rsidRDefault="0091552E" w:rsidP="0091552E">
            <w:pPr>
              <w:tabs>
                <w:tab w:val="left" w:pos="1220"/>
              </w:tabs>
              <w:snapToGrid w:val="0"/>
              <w:rPr>
                <w:rFonts w:eastAsia="Dotum"/>
                <w:sz w:val="22"/>
                <w:szCs w:val="22"/>
                <w:lang w:val="en-US" w:eastAsia="ko-KR"/>
              </w:rPr>
            </w:pPr>
            <w:r w:rsidRPr="00E83B00">
              <w:rPr>
                <w:rFonts w:eastAsia="Dotum" w:hint="eastAsia"/>
                <w:sz w:val="22"/>
                <w:szCs w:val="22"/>
                <w:lang w:val="en-US" w:eastAsia="ko-KR"/>
              </w:rPr>
              <w:t>Change : B (n=19), W (n=19)</w:t>
            </w:r>
          </w:p>
          <w:p w:rsidR="0091552E" w:rsidRPr="00E83B00" w:rsidRDefault="0091552E" w:rsidP="0091552E">
            <w:pPr>
              <w:pStyle w:val="Heading2"/>
              <w:snapToGrid w:val="0"/>
              <w:spacing w:before="0" w:after="0" w:line="480" w:lineRule="auto"/>
              <w:rPr>
                <w:rFonts w:ascii="Times New Roman" w:hAnsi="Times New Roman" w:cs="Times New Roman"/>
                <w:b w:val="0"/>
                <w:szCs w:val="22"/>
                <w:lang w:eastAsia="ko-KR"/>
              </w:rPr>
            </w:pPr>
            <w:r w:rsidRPr="00E83B00">
              <w:rPr>
                <w:rFonts w:ascii="Times New Roman" w:eastAsia="Dotum" w:hAnsi="Times New Roman" w:cs="Times New Roman"/>
                <w:b w:val="0"/>
                <w:vertAlign w:val="superscript"/>
                <w:lang w:eastAsia="ko-KR"/>
              </w:rPr>
              <w:t>‡</w:t>
            </w:r>
            <w:r w:rsidRPr="00E83B00">
              <w:rPr>
                <w:rFonts w:ascii="Times New Roman" w:hAnsi="Times New Roman" w:cs="Times New Roman"/>
                <w:b w:val="0"/>
                <w:szCs w:val="22"/>
                <w:lang w:eastAsia="ko-KR"/>
              </w:rPr>
              <w:t xml:space="preserve"> The baseline sample size of BQSRP is 23 because one participant in BQSRP group did not complete the questionnaires for STAI and WHOQOL-BREF and the change sample size of BQSRP is 18.</w:t>
            </w:r>
          </w:p>
          <w:p w:rsidR="0091552E" w:rsidRPr="00E83B00" w:rsidRDefault="0091552E" w:rsidP="0091552E">
            <w:pPr>
              <w:pStyle w:val="Heading2"/>
              <w:snapToGrid w:val="0"/>
              <w:spacing w:before="0" w:after="0" w:line="480" w:lineRule="auto"/>
              <w:rPr>
                <w:lang w:eastAsia="ko-KR"/>
              </w:rPr>
            </w:pPr>
            <w:r w:rsidRPr="00E83B00"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</w:rPr>
              <w:t>§</w:t>
            </w:r>
            <w:r w:rsidRPr="00E83B00">
              <w:rPr>
                <w:rFonts w:ascii="Times New Roman" w:hAnsi="Times New Roman" w:cs="Times New Roman"/>
                <w:b w:val="0"/>
                <w:szCs w:val="22"/>
                <w:lang w:eastAsia="ko-KR"/>
              </w:rPr>
              <w:t xml:space="preserve">The baseline sample size of waiting is 24 because one participant in waiting group did not complete the questionnaire for </w:t>
            </w:r>
            <w:proofErr w:type="spellStart"/>
            <w:r w:rsidRPr="00E83B00">
              <w:rPr>
                <w:rFonts w:ascii="Times New Roman" w:eastAsia="Dotum" w:hAnsi="Times New Roman" w:cs="Times New Roman"/>
                <w:b w:val="0"/>
                <w:i/>
              </w:rPr>
              <w:t>Hwa-Byung</w:t>
            </w:r>
            <w:proofErr w:type="spellEnd"/>
            <w:r w:rsidRPr="00E83B00">
              <w:rPr>
                <w:rFonts w:ascii="Times New Roman" w:eastAsia="Dotum" w:hAnsi="Times New Roman" w:cs="Times New Roman"/>
                <w:b w:val="0"/>
              </w:rPr>
              <w:t xml:space="preserve"> sy</w:t>
            </w:r>
            <w:r w:rsidRPr="00E83B00">
              <w:rPr>
                <w:rFonts w:ascii="Times New Roman" w:eastAsia="Dotum" w:hAnsi="Times New Roman" w:cs="Times New Roman"/>
                <w:b w:val="0"/>
                <w:lang w:eastAsia="ko-KR"/>
              </w:rPr>
              <w:t>m</w:t>
            </w:r>
            <w:r w:rsidRPr="00E83B00">
              <w:rPr>
                <w:rFonts w:ascii="Times New Roman" w:eastAsia="Dotum" w:hAnsi="Times New Roman" w:cs="Times New Roman"/>
                <w:b w:val="0"/>
              </w:rPr>
              <w:t>ptom</w:t>
            </w:r>
            <w:r w:rsidRPr="00E83B00">
              <w:rPr>
                <w:rFonts w:ascii="Times New Roman" w:eastAsia="Dotum" w:hAnsi="Times New Roman" w:cs="Times New Roman"/>
                <w:b w:val="0"/>
                <w:lang w:eastAsia="ko-KR"/>
              </w:rPr>
              <w:t xml:space="preserve"> and t</w:t>
            </w:r>
            <w:r w:rsidRPr="00E83B00">
              <w:rPr>
                <w:rFonts w:ascii="Times New Roman" w:hAnsi="Times New Roman" w:cs="Times New Roman"/>
                <w:b w:val="0"/>
                <w:szCs w:val="22"/>
                <w:lang w:eastAsia="ko-KR"/>
              </w:rPr>
              <w:t>he change sample size of waiting is 18</w:t>
            </w:r>
            <w:r w:rsidRPr="00E83B00">
              <w:rPr>
                <w:rFonts w:ascii="Times New Roman" w:eastAsia="Dotum" w:hAnsi="Times New Roman" w:cs="Times New Roman"/>
                <w:b w:val="0"/>
                <w:lang w:eastAsia="ko-KR"/>
              </w:rPr>
              <w:t>.</w:t>
            </w:r>
          </w:p>
        </w:tc>
      </w:tr>
      <w:tr w:rsidR="00AB3A9B" w:rsidRPr="00E83B00" w:rsidTr="0031320C">
        <w:trPr>
          <w:trHeight w:val="108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A9B" w:rsidRPr="00E83B00" w:rsidRDefault="00AB3A9B" w:rsidP="0091552E">
            <w:pPr>
              <w:snapToGrid w:val="0"/>
              <w:rPr>
                <w:rFonts w:eastAsia="Batang"/>
                <w:lang w:val="en-US" w:eastAsia="ko-KR"/>
              </w:rPr>
            </w:pPr>
          </w:p>
        </w:tc>
        <w:tc>
          <w:tcPr>
            <w:tcW w:w="71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1552E">
            <w:pPr>
              <w:snapToGrid w:val="0"/>
              <w:rPr>
                <w:rFonts w:eastAsia="Batang"/>
                <w:lang w:val="en-US" w:eastAsia="ko-KR"/>
              </w:rPr>
            </w:pPr>
          </w:p>
        </w:tc>
      </w:tr>
    </w:tbl>
    <w:p w:rsidR="00AB3A9B" w:rsidRPr="00E83B00" w:rsidRDefault="00AB3A9B" w:rsidP="0091552E">
      <w:pPr>
        <w:rPr>
          <w:rFonts w:ascii="Arial" w:hAnsi="Arial" w:cs="Arial"/>
          <w:b/>
          <w:bCs/>
          <w:sz w:val="22"/>
          <w:szCs w:val="28"/>
          <w:lang w:val="en-US"/>
        </w:rPr>
      </w:pPr>
    </w:p>
    <w:p w:rsidR="00AB3A9B" w:rsidRPr="00E83B00" w:rsidRDefault="00AB3A9B" w:rsidP="0091552E">
      <w:pPr>
        <w:rPr>
          <w:rFonts w:ascii="Arial" w:hAnsi="Arial" w:cs="Arial"/>
          <w:b/>
          <w:bCs/>
          <w:sz w:val="22"/>
          <w:szCs w:val="28"/>
          <w:lang w:val="en-US"/>
        </w:rPr>
      </w:pPr>
      <w:r w:rsidRPr="00E83B00">
        <w:rPr>
          <w:rFonts w:ascii="Arial" w:hAnsi="Arial" w:cs="Arial"/>
          <w:b/>
          <w:bCs/>
          <w:sz w:val="22"/>
          <w:szCs w:val="28"/>
          <w:lang w:val="en-US"/>
        </w:rPr>
        <w:br w:type="page"/>
      </w:r>
    </w:p>
    <w:p w:rsidR="00AB3A9B" w:rsidRPr="00E83B00" w:rsidRDefault="00AB3A9B" w:rsidP="00AB3A9B">
      <w:pPr>
        <w:pStyle w:val="Heading2"/>
        <w:snapToGrid w:val="0"/>
        <w:spacing w:before="0" w:after="0" w:line="480" w:lineRule="auto"/>
        <w:rPr>
          <w:lang w:val="en-US" w:eastAsia="ko-KR"/>
        </w:rPr>
      </w:pPr>
      <w:proofErr w:type="gramStart"/>
      <w:r w:rsidRPr="00E83B00">
        <w:rPr>
          <w:lang w:val="en-US"/>
        </w:rPr>
        <w:lastRenderedPageBreak/>
        <w:t xml:space="preserve">Table </w:t>
      </w:r>
      <w:r w:rsidRPr="00E83B00">
        <w:rPr>
          <w:rFonts w:hint="eastAsia"/>
          <w:lang w:val="en-US" w:eastAsia="ko-KR"/>
        </w:rPr>
        <w:t>3</w:t>
      </w:r>
      <w:r w:rsidRPr="00E83B00">
        <w:rPr>
          <w:lang w:val="en-US"/>
        </w:rPr>
        <w:t>.</w:t>
      </w:r>
      <w:proofErr w:type="gramEnd"/>
      <w:r w:rsidRPr="00E83B00">
        <w:rPr>
          <w:lang w:val="en-US"/>
        </w:rPr>
        <w:t xml:space="preserve"> </w:t>
      </w:r>
      <w:proofErr w:type="gramStart"/>
      <w:r w:rsidR="0040089C" w:rsidRPr="00E83B00">
        <w:t xml:space="preserve">Changes in PSS, </w:t>
      </w:r>
      <w:proofErr w:type="spellStart"/>
      <w:r w:rsidR="0040089C" w:rsidRPr="00E83B00">
        <w:t>STAI</w:t>
      </w:r>
      <w:proofErr w:type="spellEnd"/>
      <w:r w:rsidR="0040089C" w:rsidRPr="00E83B00">
        <w:rPr>
          <w:rFonts w:hint="eastAsia"/>
          <w:lang w:eastAsia="ko-KR"/>
        </w:rPr>
        <w:t>,</w:t>
      </w:r>
      <w:r w:rsidR="0040089C" w:rsidRPr="00E83B00">
        <w:t xml:space="preserve"> </w:t>
      </w:r>
      <w:proofErr w:type="spellStart"/>
      <w:r w:rsidR="0040089C" w:rsidRPr="00E83B00">
        <w:rPr>
          <w:rFonts w:eastAsia="Batang"/>
        </w:rPr>
        <w:t>Hwa-Byung</w:t>
      </w:r>
      <w:proofErr w:type="spellEnd"/>
      <w:r w:rsidR="0040089C" w:rsidRPr="00E83B00">
        <w:rPr>
          <w:rFonts w:eastAsia="Batang"/>
        </w:rPr>
        <w:t xml:space="preserve">, </w:t>
      </w:r>
      <w:r w:rsidR="0040089C" w:rsidRPr="00E83B00">
        <w:rPr>
          <w:rFonts w:eastAsia="Batang" w:hint="eastAsia"/>
          <w:lang w:eastAsia="ko-KR"/>
        </w:rPr>
        <w:t xml:space="preserve">and </w:t>
      </w:r>
      <w:proofErr w:type="spellStart"/>
      <w:r w:rsidR="0040089C" w:rsidRPr="00E83B00">
        <w:rPr>
          <w:rFonts w:eastAsia="Batang" w:hint="eastAsia"/>
          <w:lang w:eastAsia="ko-KR"/>
        </w:rPr>
        <w:t>WHOQOL-BREF</w:t>
      </w:r>
      <w:proofErr w:type="spellEnd"/>
      <w:r w:rsidR="0040089C" w:rsidRPr="00E83B00">
        <w:rPr>
          <w:rFonts w:eastAsia="Batang" w:hint="eastAsia"/>
          <w:lang w:eastAsia="ko-KR"/>
        </w:rPr>
        <w:t xml:space="preserve"> </w:t>
      </w:r>
      <w:r w:rsidR="0040089C" w:rsidRPr="00E83B00">
        <w:t>scores from baseline.</w:t>
      </w:r>
      <w:proofErr w:type="gramEnd"/>
    </w:p>
    <w:tbl>
      <w:tblPr>
        <w:tblW w:w="8390" w:type="dxa"/>
        <w:tblInd w:w="-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94"/>
        <w:gridCol w:w="1063"/>
        <w:gridCol w:w="1066"/>
        <w:gridCol w:w="1063"/>
        <w:gridCol w:w="1065"/>
        <w:gridCol w:w="421"/>
        <w:gridCol w:w="1418"/>
      </w:tblGrid>
      <w:tr w:rsidR="00AB3A9B" w:rsidRPr="00E83B00" w:rsidTr="009C733F">
        <w:trPr>
          <w:trHeight w:val="415"/>
        </w:trPr>
        <w:tc>
          <w:tcPr>
            <w:tcW w:w="2294" w:type="dxa"/>
            <w:tcBorders>
              <w:top w:val="single" w:sz="4" w:space="0" w:color="auto"/>
              <w:left w:val="nil"/>
            </w:tcBorders>
            <w:vAlign w:val="center"/>
          </w:tcPr>
          <w:p w:rsidR="00AB3A9B" w:rsidRPr="00E83B00" w:rsidRDefault="00AB3A9B" w:rsidP="009C733F">
            <w:pPr>
              <w:jc w:val="center"/>
              <w:rPr>
                <w:rFonts w:eastAsia="Batang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B3A9B" w:rsidRPr="00E83B00" w:rsidRDefault="00AB3A9B" w:rsidP="009C733F">
            <w:pPr>
              <w:jc w:val="center"/>
              <w:rPr>
                <w:rFonts w:eastAsia="Batang"/>
                <w:b/>
                <w:lang w:eastAsia="ko-KR"/>
              </w:rPr>
            </w:pPr>
            <w:r w:rsidRPr="00E83B00">
              <w:rPr>
                <w:rFonts w:eastAsia="Dotum"/>
                <w:b/>
              </w:rPr>
              <w:t>BQSRP (</w:t>
            </w:r>
            <w:r w:rsidRPr="00E83B00">
              <w:rPr>
                <w:rFonts w:eastAsia="Dotum" w:hint="eastAsia"/>
                <w:b/>
              </w:rPr>
              <w:t>n=</w:t>
            </w:r>
            <w:r w:rsidRPr="00E83B00">
              <w:rPr>
                <w:rFonts w:eastAsia="Dotum"/>
                <w:b/>
              </w:rPr>
              <w:t>19)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C733F">
            <w:pPr>
              <w:jc w:val="center"/>
              <w:rPr>
                <w:rFonts w:eastAsia="Batang"/>
                <w:b/>
                <w:lang w:eastAsia="ko-KR"/>
              </w:rPr>
            </w:pPr>
            <w:r w:rsidRPr="00E83B00">
              <w:rPr>
                <w:rFonts w:eastAsia="Dotum"/>
                <w:b/>
              </w:rPr>
              <w:t>Waiting (</w:t>
            </w:r>
            <w:r w:rsidRPr="00E83B00">
              <w:rPr>
                <w:rFonts w:eastAsia="Dotum" w:hint="eastAsia"/>
                <w:b/>
              </w:rPr>
              <w:t>n=</w:t>
            </w:r>
            <w:r w:rsidRPr="00E83B00">
              <w:rPr>
                <w:rFonts w:eastAsia="Dotum"/>
                <w:b/>
              </w:rPr>
              <w:t>19)</w:t>
            </w:r>
          </w:p>
        </w:tc>
        <w:tc>
          <w:tcPr>
            <w:tcW w:w="421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C733F">
            <w:pPr>
              <w:jc w:val="center"/>
              <w:rPr>
                <w:rFonts w:eastAsia="Batang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C733F">
            <w:pPr>
              <w:jc w:val="center"/>
              <w:rPr>
                <w:rFonts w:eastAsia="Batang"/>
                <w:b/>
                <w:i/>
              </w:rPr>
            </w:pPr>
            <w:r w:rsidRPr="00E83B00">
              <w:rPr>
                <w:rFonts w:eastAsia="Dotum" w:hint="eastAsia"/>
                <w:b/>
                <w:i/>
              </w:rPr>
              <w:t>P</w:t>
            </w:r>
          </w:p>
        </w:tc>
      </w:tr>
      <w:tr w:rsidR="00007E84" w:rsidRPr="00E83B00" w:rsidTr="00170C80">
        <w:trPr>
          <w:trHeight w:val="233"/>
        </w:trPr>
        <w:tc>
          <w:tcPr>
            <w:tcW w:w="2294" w:type="dxa"/>
            <w:tcBorders>
              <w:top w:val="single" w:sz="4" w:space="0" w:color="000000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rPr>
                <w:rFonts w:eastAsia="Batang"/>
              </w:rPr>
            </w:pPr>
            <w:r w:rsidRPr="00E83B00">
              <w:rPr>
                <w:rFonts w:eastAsia="Batang" w:hint="eastAsia"/>
                <w:lang w:eastAsia="ko-KR"/>
              </w:rPr>
              <w:t>PSS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†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28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-4.26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4.72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-28" w:firstLineChars="154" w:firstLine="37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0.84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3</w:t>
            </w:r>
            <w:r w:rsidRPr="00E83B00">
              <w:rPr>
                <w:rFonts w:eastAsia="Batang"/>
              </w:rPr>
              <w:t>.27</w:t>
            </w:r>
          </w:p>
        </w:tc>
        <w:tc>
          <w:tcPr>
            <w:tcW w:w="421" w:type="dxa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-14" w:left="-34" w:right="286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747C7">
            <w:pPr>
              <w:ind w:leftChars="44" w:left="106" w:firstLineChars="13" w:firstLine="31"/>
              <w:rPr>
                <w:rFonts w:eastAsia="Batang"/>
              </w:rPr>
            </w:pPr>
            <w:r w:rsidRPr="00E83B00">
              <w:rPr>
                <w:rFonts w:eastAsia="Batang"/>
              </w:rPr>
              <w:t>0.000</w:t>
            </w:r>
            <w:r w:rsidR="009747C7" w:rsidRPr="00E83B00">
              <w:rPr>
                <w:rFonts w:eastAsia="Batang" w:hint="eastAsia"/>
                <w:lang w:eastAsia="ko-KR"/>
              </w:rPr>
              <w:t>6</w:t>
            </w:r>
            <w:r w:rsidRPr="00E83B00">
              <w:rPr>
                <w:rFonts w:eastAsia="Dotum"/>
                <w:vertAlign w:val="superscript"/>
              </w:rPr>
              <w:t>**</w:t>
            </w:r>
            <w:r w:rsidRPr="00E83B00">
              <w:rPr>
                <w:rFonts w:eastAsia="Batang"/>
              </w:rPr>
              <w:t> </w:t>
            </w:r>
          </w:p>
        </w:tc>
      </w:tr>
      <w:tr w:rsidR="00007E84" w:rsidRPr="00E83B00" w:rsidTr="0033108C">
        <w:trPr>
          <w:trHeight w:val="247"/>
        </w:trPr>
        <w:tc>
          <w:tcPr>
            <w:tcW w:w="2294" w:type="dxa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128" w:right="307"/>
              <w:rPr>
                <w:rFonts w:eastAsia="Batang"/>
              </w:rPr>
            </w:pPr>
            <w:r w:rsidRPr="00E83B00">
              <w:rPr>
                <w:rFonts w:eastAsia="한양신명조,한컴돋움"/>
              </w:rPr>
              <w:t>State anxiety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21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747C7">
            <w:pPr>
              <w:ind w:left="280"/>
              <w:jc w:val="center"/>
              <w:rPr>
                <w:rFonts w:eastAsia="Batang"/>
                <w:lang w:eastAsia="ko-KR"/>
              </w:rPr>
            </w:pPr>
            <w:r w:rsidRPr="00E83B00">
              <w:rPr>
                <w:rFonts w:eastAsia="Batang"/>
              </w:rPr>
              <w:t>-7.</w:t>
            </w:r>
            <w:r w:rsidR="009747C7" w:rsidRPr="00E83B00">
              <w:rPr>
                <w:rFonts w:eastAsia="Batang" w:hint="eastAsia"/>
                <w:lang w:eastAsia="ko-KR"/>
              </w:rPr>
              <w:t>78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9.</w:t>
            </w:r>
            <w:r w:rsidR="009747C7" w:rsidRPr="00E83B00">
              <w:rPr>
                <w:rFonts w:eastAsia="Batang" w:hint="eastAsia"/>
                <w:lang w:eastAsia="ko-KR"/>
              </w:rPr>
              <w:t>47</w:t>
            </w:r>
          </w:p>
        </w:tc>
        <w:tc>
          <w:tcPr>
            <w:tcW w:w="21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28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1.79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8.6</w:t>
            </w:r>
            <w:r w:rsidRPr="00E83B00">
              <w:rPr>
                <w:rFonts w:eastAsia="Batang" w:hint="eastAsia"/>
              </w:rPr>
              <w:t>2</w:t>
            </w:r>
          </w:p>
        </w:tc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-14" w:left="-34" w:right="286" w:firstLineChars="14" w:firstLine="34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46309C">
            <w:pPr>
              <w:ind w:leftChars="44" w:left="106" w:firstLineChars="13" w:firstLine="31"/>
              <w:rPr>
                <w:rFonts w:eastAsia="Batang"/>
              </w:rPr>
            </w:pPr>
            <w:r w:rsidRPr="00E83B00">
              <w:rPr>
                <w:rFonts w:eastAsia="Batang"/>
              </w:rPr>
              <w:t>0.002</w:t>
            </w:r>
            <w:r w:rsidR="0046309C" w:rsidRPr="00E83B00">
              <w:rPr>
                <w:rFonts w:eastAsia="Batang" w:hint="eastAsia"/>
                <w:lang w:eastAsia="ko-KR"/>
              </w:rPr>
              <w:t>8</w:t>
            </w:r>
            <w:r w:rsidRPr="00E83B00">
              <w:rPr>
                <w:rFonts w:eastAsia="Dotum"/>
                <w:vertAlign w:val="superscript"/>
              </w:rPr>
              <w:t>**</w:t>
            </w:r>
            <w:r w:rsidRPr="00E83B00">
              <w:rPr>
                <w:rFonts w:eastAsia="Batang"/>
              </w:rPr>
              <w:t> </w:t>
            </w:r>
          </w:p>
        </w:tc>
      </w:tr>
      <w:tr w:rsidR="00007E84" w:rsidRPr="00E83B00" w:rsidTr="00447A6B">
        <w:trPr>
          <w:trHeight w:val="272"/>
        </w:trPr>
        <w:tc>
          <w:tcPr>
            <w:tcW w:w="2294" w:type="dxa"/>
            <w:tcBorders>
              <w:top w:val="nil"/>
              <w:lef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128" w:right="307"/>
              <w:rPr>
                <w:rFonts w:eastAsia="Batang"/>
              </w:rPr>
            </w:pPr>
            <w:r w:rsidRPr="00E83B00">
              <w:rPr>
                <w:rFonts w:eastAsia="한양신명조,한컴돋움"/>
              </w:rPr>
              <w:t>Trait anxiety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21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747C7">
            <w:pPr>
              <w:ind w:left="28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-</w:t>
            </w:r>
            <w:r w:rsidR="009747C7" w:rsidRPr="00E83B00">
              <w:rPr>
                <w:rFonts w:eastAsia="Batang" w:hint="eastAsia"/>
                <w:lang w:eastAsia="ko-KR"/>
              </w:rPr>
              <w:t>6</w:t>
            </w:r>
            <w:r w:rsidRPr="00E83B00">
              <w:rPr>
                <w:rFonts w:eastAsia="Batang" w:hint="eastAsia"/>
                <w:lang w:eastAsia="ko-KR"/>
              </w:rPr>
              <w:t xml:space="preserve">.39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 w:hint="eastAsia"/>
                <w:lang w:eastAsia="ko-KR"/>
              </w:rPr>
              <w:t>6.4</w:t>
            </w:r>
            <w:r w:rsidR="009747C7" w:rsidRPr="00E83B00">
              <w:rPr>
                <w:rFonts w:eastAsia="Batang" w:hint="eastAsia"/>
                <w:lang w:eastAsia="ko-KR"/>
              </w:rPr>
              <w:t>6</w:t>
            </w:r>
          </w:p>
        </w:tc>
        <w:tc>
          <w:tcPr>
            <w:tcW w:w="21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747C7">
            <w:pPr>
              <w:ind w:left="280"/>
              <w:jc w:val="center"/>
              <w:rPr>
                <w:rFonts w:eastAsia="Batang"/>
                <w:lang w:eastAsia="ko-KR"/>
              </w:rPr>
            </w:pPr>
            <w:r w:rsidRPr="00E83B00">
              <w:rPr>
                <w:rFonts w:eastAsia="Batang"/>
              </w:rPr>
              <w:t>3.4</w:t>
            </w:r>
            <w:r w:rsidR="009747C7" w:rsidRPr="00E83B00">
              <w:rPr>
                <w:rFonts w:eastAsia="Batang" w:hint="eastAsia"/>
                <w:lang w:eastAsia="ko-KR"/>
              </w:rPr>
              <w:t>2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4.3</w:t>
            </w:r>
            <w:r w:rsidR="009747C7" w:rsidRPr="00E83B00">
              <w:rPr>
                <w:rFonts w:eastAsia="Batang" w:hint="eastAsia"/>
                <w:lang w:eastAsia="ko-KR"/>
              </w:rPr>
              <w:t>4</w:t>
            </w:r>
          </w:p>
        </w:tc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-14" w:left="-34" w:right="286" w:firstLineChars="14" w:firstLine="34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9747C7" w:rsidP="009C733F">
            <w:pPr>
              <w:ind w:leftChars="44" w:left="106" w:firstLineChars="13" w:firstLine="31"/>
              <w:rPr>
                <w:rFonts w:eastAsia="Batang"/>
              </w:rPr>
            </w:pPr>
            <w:r w:rsidRPr="00E83B00">
              <w:rPr>
                <w:rFonts w:eastAsia="Batang" w:hint="eastAsia"/>
                <w:lang w:eastAsia="ko-KR"/>
              </w:rPr>
              <w:t>&lt;</w:t>
            </w:r>
            <w:r w:rsidR="00007E84" w:rsidRPr="00E83B00">
              <w:rPr>
                <w:rFonts w:eastAsia="Batang"/>
              </w:rPr>
              <w:t>0.000</w:t>
            </w:r>
            <w:r w:rsidR="00007E84" w:rsidRPr="00E83B00">
              <w:rPr>
                <w:rFonts w:eastAsia="Batang" w:hint="eastAsia"/>
                <w:lang w:eastAsia="ko-KR"/>
              </w:rPr>
              <w:t>1</w:t>
            </w:r>
            <w:r w:rsidR="00007E84" w:rsidRPr="00E83B00">
              <w:rPr>
                <w:rFonts w:eastAsia="Dotum"/>
                <w:vertAlign w:val="superscript"/>
              </w:rPr>
              <w:t>**</w:t>
            </w:r>
            <w:r w:rsidR="00007E84" w:rsidRPr="00E83B00">
              <w:rPr>
                <w:rFonts w:eastAsia="Batang"/>
              </w:rPr>
              <w:t> </w:t>
            </w:r>
          </w:p>
        </w:tc>
      </w:tr>
      <w:tr w:rsidR="00007E84" w:rsidRPr="00E83B00" w:rsidTr="00896F4F">
        <w:trPr>
          <w:trHeight w:val="264"/>
        </w:trPr>
        <w:tc>
          <w:tcPr>
            <w:tcW w:w="2294" w:type="dxa"/>
            <w:tcBorders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-70" w:right="-168"/>
              <w:rPr>
                <w:rFonts w:eastAsia="Batang"/>
              </w:rPr>
            </w:pPr>
            <w:proofErr w:type="spellStart"/>
            <w:r w:rsidRPr="00E83B00">
              <w:rPr>
                <w:rFonts w:eastAsia="Batang"/>
              </w:rPr>
              <w:t>Hwa-Byung</w:t>
            </w:r>
            <w:proofErr w:type="spellEnd"/>
            <w:r w:rsidRPr="00E83B00">
              <w:rPr>
                <w:rFonts w:eastAsia="Batang"/>
              </w:rPr>
              <w:t xml:space="preserve"> personality</w:t>
            </w:r>
          </w:p>
        </w:tc>
        <w:tc>
          <w:tcPr>
            <w:tcW w:w="21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28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-2.37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4.37</w:t>
            </w:r>
          </w:p>
        </w:tc>
        <w:tc>
          <w:tcPr>
            <w:tcW w:w="21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280"/>
              <w:jc w:val="center"/>
              <w:rPr>
                <w:rFonts w:eastAsia="Dotum"/>
              </w:rPr>
            </w:pPr>
            <w:r w:rsidRPr="00E83B00">
              <w:rPr>
                <w:rFonts w:eastAsia="Batang"/>
              </w:rPr>
              <w:t>1.16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5.3</w:t>
            </w:r>
            <w:r w:rsidRPr="00E83B00">
              <w:rPr>
                <w:rFonts w:eastAsia="Batang" w:hint="eastAsia"/>
              </w:rPr>
              <w:t>3</w:t>
            </w:r>
          </w:p>
        </w:tc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-14" w:left="-34" w:right="286" w:firstLineChars="14" w:firstLine="34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44" w:left="106" w:firstLineChars="13" w:firstLine="31"/>
              <w:rPr>
                <w:rFonts w:eastAsia="Batang"/>
              </w:rPr>
            </w:pPr>
            <w:r w:rsidRPr="00E83B00">
              <w:rPr>
                <w:rFonts w:eastAsia="Batang"/>
              </w:rPr>
              <w:t>0.032</w:t>
            </w:r>
            <w:r w:rsidRPr="00E83B00">
              <w:rPr>
                <w:rFonts w:eastAsia="Batang" w:hint="eastAsia"/>
                <w:lang w:eastAsia="ko-KR"/>
              </w:rPr>
              <w:t>1</w:t>
            </w:r>
            <w:r w:rsidRPr="00E83B00">
              <w:rPr>
                <w:rFonts w:eastAsia="Dotum"/>
                <w:vertAlign w:val="superscript"/>
              </w:rPr>
              <w:t>*</w:t>
            </w:r>
            <w:r w:rsidRPr="00E83B00">
              <w:rPr>
                <w:rFonts w:eastAsia="Batang"/>
              </w:rPr>
              <w:t> </w:t>
            </w:r>
          </w:p>
        </w:tc>
      </w:tr>
      <w:tr w:rsidR="00007E84" w:rsidRPr="00E83B00" w:rsidTr="001805A6">
        <w:trPr>
          <w:trHeight w:val="238"/>
        </w:trPr>
        <w:tc>
          <w:tcPr>
            <w:tcW w:w="2294" w:type="dxa"/>
            <w:tcBorders>
              <w:top w:val="nil"/>
              <w:left w:val="nil"/>
              <w:bottom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rPr>
                <w:rFonts w:eastAsia="Batang"/>
              </w:rPr>
            </w:pPr>
            <w:proofErr w:type="spellStart"/>
            <w:r w:rsidRPr="00E83B00">
              <w:rPr>
                <w:rFonts w:eastAsia="Batang"/>
              </w:rPr>
              <w:t>Hwa-Byung</w:t>
            </w:r>
            <w:proofErr w:type="spellEnd"/>
            <w:r w:rsidRPr="00E83B00">
              <w:rPr>
                <w:rFonts w:eastAsia="Batang"/>
              </w:rPr>
              <w:t xml:space="preserve"> symptom</w:t>
            </w:r>
            <w:r w:rsidRPr="00E83B00">
              <w:rPr>
                <w:sz w:val="18"/>
                <w:szCs w:val="18"/>
                <w:vertAlign w:val="superscript"/>
              </w:rPr>
              <w:t>§</w:t>
            </w:r>
          </w:p>
        </w:tc>
        <w:tc>
          <w:tcPr>
            <w:tcW w:w="2129" w:type="dxa"/>
            <w:gridSpan w:val="2"/>
            <w:tcBorders>
              <w:bottom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28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-2.84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7.07</w:t>
            </w:r>
          </w:p>
        </w:tc>
        <w:tc>
          <w:tcPr>
            <w:tcW w:w="2128" w:type="dxa"/>
            <w:gridSpan w:val="2"/>
            <w:tcBorders>
              <w:bottom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280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2.</w:t>
            </w:r>
            <w:r w:rsidRPr="00E83B00">
              <w:rPr>
                <w:rFonts w:eastAsia="Batang" w:hint="eastAsia"/>
                <w:lang w:eastAsia="ko-KR"/>
              </w:rPr>
              <w:t xml:space="preserve">50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6.1</w:t>
            </w:r>
            <w:r w:rsidRPr="00E83B00">
              <w:rPr>
                <w:rFonts w:eastAsia="Batang" w:hint="eastAsia"/>
              </w:rPr>
              <w:t>5</w:t>
            </w:r>
          </w:p>
        </w:tc>
        <w:tc>
          <w:tcPr>
            <w:tcW w:w="421" w:type="dxa"/>
            <w:tcBorders>
              <w:bottom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-14" w:left="-34" w:right="286" w:firstLineChars="14" w:firstLine="34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Chars="44" w:left="106" w:firstLineChars="13" w:firstLine="31"/>
              <w:rPr>
                <w:rFonts w:eastAsia="Batang"/>
              </w:rPr>
            </w:pPr>
            <w:r w:rsidRPr="00E83B00">
              <w:rPr>
                <w:rFonts w:eastAsia="Batang"/>
              </w:rPr>
              <w:t>0.0</w:t>
            </w:r>
            <w:r w:rsidRPr="00E83B00">
              <w:rPr>
                <w:rFonts w:eastAsia="Batang" w:hint="eastAsia"/>
                <w:lang w:eastAsia="ko-KR"/>
              </w:rPr>
              <w:t>196</w:t>
            </w:r>
            <w:r w:rsidRPr="00E83B00">
              <w:rPr>
                <w:rFonts w:eastAsia="Dotum"/>
                <w:vertAlign w:val="superscript"/>
              </w:rPr>
              <w:t>*</w:t>
            </w:r>
          </w:p>
        </w:tc>
      </w:tr>
      <w:tr w:rsidR="00AB3A9B" w:rsidRPr="00E83B00" w:rsidTr="009C733F">
        <w:trPr>
          <w:trHeight w:val="238"/>
        </w:trPr>
        <w:tc>
          <w:tcPr>
            <w:tcW w:w="2294" w:type="dxa"/>
            <w:tcBorders>
              <w:top w:val="dotted" w:sz="4" w:space="0" w:color="auto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C733F">
            <w:pPr>
              <w:rPr>
                <w:rFonts w:eastAsia="Batang"/>
              </w:rPr>
            </w:pPr>
            <w:r w:rsidRPr="00E83B00">
              <w:rPr>
                <w:rFonts w:eastAsia="Batang" w:hint="eastAsia"/>
              </w:rPr>
              <w:t>WHOQOL-BREF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1063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007E84">
            <w:pPr>
              <w:ind w:left="280"/>
              <w:jc w:val="center"/>
              <w:rPr>
                <w:rFonts w:eastAsia="Batang"/>
              </w:rPr>
            </w:pPr>
          </w:p>
        </w:tc>
        <w:tc>
          <w:tcPr>
            <w:tcW w:w="1066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007E84">
            <w:pPr>
              <w:jc w:val="center"/>
              <w:rPr>
                <w:rFonts w:eastAsia="Dotum"/>
              </w:rPr>
            </w:pPr>
          </w:p>
        </w:tc>
        <w:tc>
          <w:tcPr>
            <w:tcW w:w="1063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007E84">
            <w:pPr>
              <w:ind w:left="280"/>
              <w:jc w:val="center"/>
              <w:rPr>
                <w:rFonts w:eastAsia="Batang"/>
              </w:rPr>
            </w:pPr>
          </w:p>
        </w:tc>
        <w:tc>
          <w:tcPr>
            <w:tcW w:w="1065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007E84">
            <w:pPr>
              <w:jc w:val="center"/>
              <w:rPr>
                <w:rFonts w:eastAsia="Dotum"/>
              </w:rPr>
            </w:pPr>
          </w:p>
        </w:tc>
        <w:tc>
          <w:tcPr>
            <w:tcW w:w="421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C733F">
            <w:pPr>
              <w:ind w:leftChars="-14" w:left="-34" w:right="286" w:firstLineChars="14" w:firstLine="34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Borders>
              <w:top w:val="dotted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9C733F">
            <w:pPr>
              <w:ind w:leftChars="44" w:left="106" w:firstLineChars="13" w:firstLine="31"/>
              <w:rPr>
                <w:rFonts w:eastAsia="Batang"/>
              </w:rPr>
            </w:pPr>
          </w:p>
        </w:tc>
      </w:tr>
      <w:tr w:rsidR="00007E84" w:rsidRPr="00E83B00" w:rsidTr="003B5092">
        <w:trPr>
          <w:trHeight w:val="238"/>
        </w:trPr>
        <w:tc>
          <w:tcPr>
            <w:tcW w:w="2294" w:type="dxa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128" w:right="307" w:hanging="2"/>
              <w:jc w:val="right"/>
              <w:rPr>
                <w:rFonts w:eastAsia="Batang"/>
              </w:rPr>
            </w:pPr>
            <w:r w:rsidRPr="00E83B00">
              <w:rPr>
                <w:rFonts w:eastAsia="Dotum"/>
              </w:rPr>
              <w:t>Physical QOL</w:t>
            </w:r>
          </w:p>
        </w:tc>
        <w:tc>
          <w:tcPr>
            <w:tcW w:w="21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336"/>
              <w:jc w:val="center"/>
              <w:rPr>
                <w:rFonts w:eastAsia="Batang"/>
                <w:lang w:eastAsia="ko-KR"/>
              </w:rPr>
            </w:pPr>
            <w:r w:rsidRPr="00E83B00">
              <w:rPr>
                <w:rFonts w:eastAsia="Batang"/>
              </w:rPr>
              <w:t>1.</w:t>
            </w:r>
            <w:r w:rsidRPr="00E83B00">
              <w:rPr>
                <w:rFonts w:eastAsia="Batang" w:hint="eastAsia"/>
                <w:lang w:eastAsia="ko-KR"/>
              </w:rPr>
              <w:t xml:space="preserve">62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2.40</w:t>
            </w:r>
          </w:p>
        </w:tc>
        <w:tc>
          <w:tcPr>
            <w:tcW w:w="21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Chars="57" w:left="137" w:rightChars="-14" w:right="-34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-0.54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2.71</w:t>
            </w:r>
          </w:p>
        </w:tc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tabs>
                <w:tab w:val="left" w:pos="1220"/>
              </w:tabs>
              <w:ind w:rightChars="128" w:right="307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="88" w:firstLine="26"/>
              <w:rPr>
                <w:rFonts w:eastAsia="Batang"/>
              </w:rPr>
            </w:pPr>
            <w:r w:rsidRPr="00E83B00">
              <w:rPr>
                <w:rFonts w:eastAsia="Batang"/>
              </w:rPr>
              <w:t>0.015</w:t>
            </w:r>
            <w:r w:rsidRPr="00E83B00">
              <w:rPr>
                <w:rFonts w:eastAsia="Batang" w:hint="eastAsia"/>
                <w:lang w:eastAsia="ko-KR"/>
              </w:rPr>
              <w:t>1</w:t>
            </w:r>
            <w:r w:rsidRPr="00E83B00">
              <w:rPr>
                <w:rFonts w:eastAsia="Dotum"/>
                <w:vertAlign w:val="superscript"/>
              </w:rPr>
              <w:t>*</w:t>
            </w:r>
            <w:r w:rsidRPr="00E83B00">
              <w:rPr>
                <w:rFonts w:eastAsia="Batang"/>
              </w:rPr>
              <w:t> </w:t>
            </w:r>
          </w:p>
        </w:tc>
      </w:tr>
      <w:tr w:rsidR="00007E84" w:rsidRPr="00E83B00" w:rsidTr="00C8296E">
        <w:trPr>
          <w:trHeight w:val="238"/>
        </w:trPr>
        <w:tc>
          <w:tcPr>
            <w:tcW w:w="2294" w:type="dxa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128" w:right="307" w:hanging="2"/>
              <w:jc w:val="right"/>
              <w:rPr>
                <w:rFonts w:eastAsia="Batang"/>
              </w:rPr>
            </w:pPr>
            <w:r w:rsidRPr="00E83B00">
              <w:rPr>
                <w:rFonts w:eastAsia="Dotum"/>
              </w:rPr>
              <w:t>Psychological QOL</w:t>
            </w:r>
          </w:p>
        </w:tc>
        <w:tc>
          <w:tcPr>
            <w:tcW w:w="21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336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1.52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1.92</w:t>
            </w:r>
          </w:p>
        </w:tc>
        <w:tc>
          <w:tcPr>
            <w:tcW w:w="21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Chars="57" w:left="233" w:hangingChars="40" w:hanging="96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0.00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1.51</w:t>
            </w:r>
          </w:p>
        </w:tc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tabs>
                <w:tab w:val="left" w:pos="1052"/>
              </w:tabs>
              <w:ind w:left="118" w:rightChars="128" w:right="307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="88" w:firstLine="26"/>
              <w:rPr>
                <w:rFonts w:eastAsia="Batang"/>
              </w:rPr>
            </w:pPr>
            <w:r w:rsidRPr="00E83B00">
              <w:rPr>
                <w:rFonts w:eastAsia="Batang"/>
              </w:rPr>
              <w:t>0.011</w:t>
            </w:r>
            <w:r w:rsidRPr="00E83B00">
              <w:rPr>
                <w:rFonts w:eastAsia="Batang" w:hint="eastAsia"/>
                <w:lang w:eastAsia="ko-KR"/>
              </w:rPr>
              <w:t>1</w:t>
            </w:r>
            <w:r w:rsidRPr="00E83B00">
              <w:rPr>
                <w:rFonts w:eastAsia="Dotum"/>
                <w:vertAlign w:val="superscript"/>
              </w:rPr>
              <w:t>*</w:t>
            </w:r>
            <w:r w:rsidRPr="00E83B00">
              <w:rPr>
                <w:rFonts w:eastAsia="Batang"/>
              </w:rPr>
              <w:t> </w:t>
            </w:r>
          </w:p>
        </w:tc>
      </w:tr>
      <w:tr w:rsidR="00007E84" w:rsidRPr="00E83B00" w:rsidTr="007B7C2F">
        <w:trPr>
          <w:trHeight w:val="238"/>
        </w:trPr>
        <w:tc>
          <w:tcPr>
            <w:tcW w:w="2294" w:type="dxa"/>
            <w:tcBorders>
              <w:top w:val="nil"/>
              <w:left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128" w:right="307" w:hanging="2"/>
              <w:jc w:val="right"/>
              <w:rPr>
                <w:rFonts w:eastAsia="Batang"/>
              </w:rPr>
            </w:pPr>
            <w:r w:rsidRPr="00E83B00">
              <w:rPr>
                <w:rFonts w:eastAsia="Dotum"/>
              </w:rPr>
              <w:t>Social Relation</w:t>
            </w:r>
          </w:p>
        </w:tc>
        <w:tc>
          <w:tcPr>
            <w:tcW w:w="2129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336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0.96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2.45</w:t>
            </w:r>
          </w:p>
        </w:tc>
        <w:tc>
          <w:tcPr>
            <w:tcW w:w="212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Chars="57" w:left="137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-0.91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1.94</w:t>
            </w:r>
          </w:p>
        </w:tc>
        <w:tc>
          <w:tcPr>
            <w:tcW w:w="42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tabs>
                <w:tab w:val="left" w:pos="1052"/>
              </w:tabs>
              <w:ind w:left="118" w:rightChars="128" w:right="307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="88" w:firstLine="26"/>
              <w:rPr>
                <w:rFonts w:eastAsia="Batang"/>
              </w:rPr>
            </w:pPr>
            <w:r w:rsidRPr="00E83B00">
              <w:rPr>
                <w:rFonts w:eastAsia="Batang"/>
              </w:rPr>
              <w:t>0.014</w:t>
            </w:r>
            <w:r w:rsidRPr="00E83B00">
              <w:rPr>
                <w:rFonts w:eastAsia="Batang" w:hint="eastAsia"/>
                <w:lang w:eastAsia="ko-KR"/>
              </w:rPr>
              <w:t>0</w:t>
            </w:r>
            <w:r w:rsidRPr="00E83B00">
              <w:rPr>
                <w:rFonts w:eastAsia="Dotum"/>
                <w:vertAlign w:val="superscript"/>
              </w:rPr>
              <w:t>*</w:t>
            </w:r>
          </w:p>
        </w:tc>
      </w:tr>
      <w:tr w:rsidR="00007E84" w:rsidRPr="00E83B00" w:rsidTr="0030070F">
        <w:trPr>
          <w:trHeight w:val="238"/>
        </w:trPr>
        <w:tc>
          <w:tcPr>
            <w:tcW w:w="2294" w:type="dxa"/>
            <w:tcBorders>
              <w:top w:val="nil"/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rightChars="128" w:right="307" w:hanging="2"/>
              <w:jc w:val="right"/>
              <w:rPr>
                <w:rFonts w:eastAsia="Batang"/>
              </w:rPr>
            </w:pPr>
            <w:r w:rsidRPr="00E83B00">
              <w:rPr>
                <w:rFonts w:eastAsia="Dotum"/>
              </w:rPr>
              <w:t>Environment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="336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1.44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1.72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007E84">
            <w:pPr>
              <w:ind w:leftChars="57" w:left="137"/>
              <w:jc w:val="center"/>
              <w:rPr>
                <w:rFonts w:eastAsia="Batang"/>
              </w:rPr>
            </w:pPr>
            <w:r w:rsidRPr="00E83B00">
              <w:rPr>
                <w:rFonts w:eastAsia="Batang"/>
              </w:rPr>
              <w:t>0.13</w:t>
            </w:r>
            <w:r w:rsidRPr="00E83B00">
              <w:rPr>
                <w:rFonts w:eastAsia="Batang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Batang"/>
              </w:rPr>
              <w:t>1.83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tabs>
                <w:tab w:val="left" w:pos="1052"/>
              </w:tabs>
              <w:ind w:left="118" w:rightChars="128" w:right="307"/>
              <w:jc w:val="right"/>
              <w:rPr>
                <w:rFonts w:eastAsia="Batang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7E84" w:rsidRPr="00E83B00" w:rsidRDefault="00007E84" w:rsidP="009C733F">
            <w:pPr>
              <w:ind w:left="88" w:firstLine="26"/>
              <w:rPr>
                <w:rFonts w:eastAsia="Batang"/>
              </w:rPr>
            </w:pPr>
            <w:r w:rsidRPr="00E83B00">
              <w:rPr>
                <w:rFonts w:eastAsia="Batang"/>
              </w:rPr>
              <w:t>0.031</w:t>
            </w:r>
            <w:r w:rsidRPr="00E83B00">
              <w:rPr>
                <w:rFonts w:eastAsia="Batang" w:hint="eastAsia"/>
                <w:lang w:eastAsia="ko-KR"/>
              </w:rPr>
              <w:t>4</w:t>
            </w:r>
            <w:r w:rsidRPr="00E83B00">
              <w:rPr>
                <w:rFonts w:eastAsia="Dotum"/>
                <w:vertAlign w:val="superscript"/>
              </w:rPr>
              <w:t>*</w:t>
            </w:r>
            <w:r w:rsidRPr="00E83B00">
              <w:rPr>
                <w:rFonts w:eastAsia="Batang"/>
              </w:rPr>
              <w:t> </w:t>
            </w:r>
          </w:p>
        </w:tc>
      </w:tr>
      <w:tr w:rsidR="00AB3A9B" w:rsidRPr="00E83B00" w:rsidTr="009C733F">
        <w:trPr>
          <w:trHeight w:val="108"/>
        </w:trPr>
        <w:tc>
          <w:tcPr>
            <w:tcW w:w="83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3A9B" w:rsidRPr="00E83B00" w:rsidRDefault="00AB3A9B" w:rsidP="00007E84">
            <w:pPr>
              <w:rPr>
                <w:szCs w:val="22"/>
                <w:lang w:eastAsia="ko-KR"/>
              </w:rPr>
            </w:pPr>
            <w:r w:rsidRPr="00E83B00">
              <w:rPr>
                <w:rFonts w:eastAsia="Dotum" w:hint="eastAsia"/>
                <w:lang w:eastAsia="ko-KR"/>
              </w:rPr>
              <w:t xml:space="preserve">Data are </w:t>
            </w:r>
            <w:proofErr w:type="spellStart"/>
            <w:r w:rsidRPr="00E83B00">
              <w:rPr>
                <w:rFonts w:eastAsia="Dotum" w:hint="eastAsia"/>
                <w:lang w:eastAsia="ko-KR"/>
              </w:rPr>
              <w:t>mean</w:t>
            </w:r>
            <w:r w:rsidRPr="00E83B00">
              <w:rPr>
                <w:rFonts w:eastAsia="Dotum"/>
              </w:rPr>
              <w:t>±</w:t>
            </w:r>
            <w:r w:rsidRPr="00E83B00">
              <w:rPr>
                <w:rFonts w:eastAsia="Dotum" w:hint="eastAsia"/>
                <w:lang w:eastAsia="ko-KR"/>
              </w:rPr>
              <w:t>standard</w:t>
            </w:r>
            <w:proofErr w:type="spellEnd"/>
            <w:r w:rsidRPr="00E83B00">
              <w:rPr>
                <w:rFonts w:eastAsia="Dotum" w:hint="eastAsia"/>
                <w:lang w:eastAsia="ko-KR"/>
              </w:rPr>
              <w:t xml:space="preserve"> deviation</w:t>
            </w:r>
            <w:r w:rsidR="00007E84" w:rsidRPr="00E83B00">
              <w:rPr>
                <w:rFonts w:eastAsia="Dotum" w:hint="eastAsia"/>
                <w:lang w:eastAsia="ko-KR"/>
              </w:rPr>
              <w:t>. Mean represented as change calculated as 4weeks minus baseline.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eastAsia="Dotum"/>
              </w:rPr>
              <w:t xml:space="preserve">** </w:t>
            </w:r>
            <w:r w:rsidRPr="00E83B00">
              <w:rPr>
                <w:rFonts w:eastAsia="Dotum" w:hint="eastAsia"/>
                <w:lang w:eastAsia="ko-KR"/>
              </w:rPr>
              <w:t>p</w:t>
            </w:r>
            <w:r w:rsidRPr="00E83B00">
              <w:rPr>
                <w:rFonts w:eastAsia="Dotum"/>
              </w:rPr>
              <w:t xml:space="preserve"> </w:t>
            </w:r>
            <w:r w:rsidRPr="00E83B00">
              <w:rPr>
                <w:rFonts w:eastAsia="Dotum" w:hint="eastAsia"/>
              </w:rPr>
              <w:t xml:space="preserve">&lt; </w:t>
            </w:r>
            <w:r w:rsidRPr="00E83B00">
              <w:rPr>
                <w:rFonts w:eastAsia="Dotum"/>
              </w:rPr>
              <w:t>0.01</w:t>
            </w:r>
            <w:r w:rsidRPr="00E83B00">
              <w:rPr>
                <w:rFonts w:eastAsia="Dotum" w:hint="eastAsia"/>
              </w:rPr>
              <w:t xml:space="preserve">, </w:t>
            </w:r>
            <w:r w:rsidRPr="00E83B00">
              <w:rPr>
                <w:rFonts w:eastAsia="Dotum"/>
              </w:rPr>
              <w:t xml:space="preserve">* </w:t>
            </w:r>
            <w:r w:rsidRPr="00E83B00">
              <w:rPr>
                <w:rFonts w:eastAsia="Dotum" w:hint="eastAsia"/>
                <w:lang w:eastAsia="ko-KR"/>
              </w:rPr>
              <w:t>p</w:t>
            </w:r>
            <w:r w:rsidRPr="00E83B00">
              <w:rPr>
                <w:rFonts w:eastAsia="Dotum"/>
              </w:rPr>
              <w:t xml:space="preserve"> </w:t>
            </w:r>
            <w:r w:rsidRPr="00E83B00">
              <w:rPr>
                <w:rFonts w:eastAsia="Dotum" w:hint="eastAsia"/>
              </w:rPr>
              <w:t xml:space="preserve">&lt; </w:t>
            </w:r>
            <w:r w:rsidRPr="00E83B00">
              <w:rPr>
                <w:rFonts w:eastAsia="Dotum"/>
              </w:rPr>
              <w:t>0.0</w:t>
            </w:r>
            <w:r w:rsidRPr="00E83B00">
              <w:rPr>
                <w:rFonts w:eastAsia="Dotum" w:hint="eastAsia"/>
              </w:rPr>
              <w:t>5</w:t>
            </w:r>
            <w:r w:rsidRPr="00E83B00">
              <w:rPr>
                <w:rFonts w:eastAsia="Dotum"/>
              </w:rPr>
              <w:t xml:space="preserve"> (2-tailed</w:t>
            </w:r>
            <w:r w:rsidRPr="00E83B00">
              <w:rPr>
                <w:rFonts w:eastAsia="Dotum" w:hint="eastAsia"/>
              </w:rPr>
              <w:t xml:space="preserve"> </w:t>
            </w:r>
            <w:r w:rsidRPr="00E83B00">
              <w:rPr>
                <w:rFonts w:eastAsia="Dotum" w:hint="eastAsia"/>
                <w:lang w:eastAsia="ko-KR"/>
              </w:rPr>
              <w:t>independent two-sample t-test</w:t>
            </w:r>
            <w:r w:rsidRPr="00E83B00">
              <w:rPr>
                <w:rFonts w:eastAsia="Dotum"/>
              </w:rPr>
              <w:t>)</w:t>
            </w:r>
            <w:r w:rsidRPr="00E83B00">
              <w:rPr>
                <w:rFonts w:eastAsia="Dotum" w:hint="eastAsia"/>
                <w:lang w:eastAsia="ko-KR"/>
              </w:rPr>
              <w:t xml:space="preserve">, </w:t>
            </w:r>
            <w:r w:rsidRPr="00E83B00">
              <w:rPr>
                <w:rFonts w:eastAsia="Dotum"/>
                <w:vertAlign w:val="superscript"/>
                <w:lang w:eastAsia="ko-KR"/>
              </w:rPr>
              <w:t xml:space="preserve">† </w:t>
            </w:r>
            <w:r w:rsidRPr="00E83B00">
              <w:rPr>
                <w:rFonts w:eastAsia="Dotum" w:hint="eastAsia"/>
                <w:lang w:eastAsia="ko-KR"/>
              </w:rPr>
              <w:t xml:space="preserve">ANCOVA for PSS, 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  <w:r w:rsidRPr="00E83B00">
              <w:rPr>
                <w:rFonts w:hint="eastAsia"/>
                <w:szCs w:val="22"/>
                <w:lang w:eastAsia="ko-KR"/>
              </w:rPr>
              <w:t xml:space="preserve"> The sample size of BQSRP is 18 because one participant in </w:t>
            </w:r>
            <w:r w:rsidRPr="00E83B00">
              <w:rPr>
                <w:szCs w:val="22"/>
                <w:lang w:eastAsia="ko-KR"/>
              </w:rPr>
              <w:t xml:space="preserve">the </w:t>
            </w:r>
            <w:r w:rsidRPr="00E83B00">
              <w:rPr>
                <w:rFonts w:hint="eastAsia"/>
                <w:szCs w:val="22"/>
                <w:lang w:eastAsia="ko-KR"/>
              </w:rPr>
              <w:t xml:space="preserve">BQSRP group did not complete the </w:t>
            </w:r>
            <w:r w:rsidRPr="00E83B00">
              <w:rPr>
                <w:szCs w:val="22"/>
                <w:lang w:eastAsia="ko-KR"/>
              </w:rPr>
              <w:t>questionnaires</w:t>
            </w:r>
            <w:r w:rsidRPr="00E83B00">
              <w:rPr>
                <w:rFonts w:hint="eastAsia"/>
                <w:szCs w:val="22"/>
                <w:lang w:eastAsia="ko-KR"/>
              </w:rPr>
              <w:t xml:space="preserve"> for STAI, WHOQOL-BREF at baseline.</w:t>
            </w:r>
            <w:r w:rsidRPr="00E83B00">
              <w:rPr>
                <w:sz w:val="18"/>
                <w:szCs w:val="18"/>
                <w:vertAlign w:val="superscript"/>
              </w:rPr>
              <w:t xml:space="preserve"> §</w:t>
            </w:r>
            <w:r w:rsidRPr="00E83B00">
              <w:rPr>
                <w:rFonts w:hint="eastAsia"/>
                <w:szCs w:val="22"/>
                <w:lang w:eastAsia="ko-KR"/>
              </w:rPr>
              <w:t xml:space="preserve">The sample size of waiting is 18 because one participant in waiting group did not complete the </w:t>
            </w:r>
            <w:r w:rsidRPr="00E83B00">
              <w:rPr>
                <w:szCs w:val="22"/>
                <w:lang w:eastAsia="ko-KR"/>
              </w:rPr>
              <w:t>questionnaire</w:t>
            </w:r>
            <w:r w:rsidRPr="00E83B00">
              <w:rPr>
                <w:rFonts w:hint="eastAsia"/>
                <w:szCs w:val="22"/>
                <w:lang w:eastAsia="ko-KR"/>
              </w:rPr>
              <w:t xml:space="preserve"> for </w:t>
            </w:r>
            <w:proofErr w:type="spellStart"/>
            <w:r w:rsidRPr="00E83B00">
              <w:rPr>
                <w:rFonts w:eastAsia="Dotum"/>
                <w:i/>
              </w:rPr>
              <w:t>Hwa-Byung</w:t>
            </w:r>
            <w:proofErr w:type="spellEnd"/>
            <w:r w:rsidRPr="00E83B00">
              <w:rPr>
                <w:rFonts w:eastAsia="Dotum"/>
              </w:rPr>
              <w:t xml:space="preserve"> sy</w:t>
            </w:r>
            <w:r w:rsidRPr="00E83B00">
              <w:rPr>
                <w:rFonts w:eastAsia="Dotum" w:hint="eastAsia"/>
                <w:lang w:eastAsia="ko-KR"/>
              </w:rPr>
              <w:t>m</w:t>
            </w:r>
            <w:r w:rsidRPr="00E83B00">
              <w:rPr>
                <w:rFonts w:eastAsia="Dotum"/>
              </w:rPr>
              <w:t>ptom</w:t>
            </w:r>
            <w:r w:rsidRPr="00E83B00">
              <w:rPr>
                <w:rFonts w:eastAsia="Dotum" w:hint="eastAsia"/>
                <w:lang w:eastAsia="ko-KR"/>
              </w:rPr>
              <w:t xml:space="preserve"> </w:t>
            </w:r>
            <w:r w:rsidRPr="00E83B00">
              <w:rPr>
                <w:rFonts w:hint="eastAsia"/>
                <w:szCs w:val="22"/>
                <w:lang w:eastAsia="ko-KR"/>
              </w:rPr>
              <w:t>at baseline</w:t>
            </w:r>
            <w:r w:rsidRPr="00E83B00">
              <w:rPr>
                <w:rFonts w:eastAsia="Dotum" w:hint="eastAsia"/>
                <w:lang w:eastAsia="ko-KR"/>
              </w:rPr>
              <w:t>.</w:t>
            </w:r>
          </w:p>
        </w:tc>
      </w:tr>
    </w:tbl>
    <w:p w:rsidR="00AB3A9B" w:rsidRPr="00E83B00" w:rsidRDefault="00AB3A9B" w:rsidP="00AB3A9B"/>
    <w:p w:rsidR="008718AD" w:rsidRPr="00E83B00" w:rsidRDefault="008718AD" w:rsidP="008718AD">
      <w:pPr>
        <w:snapToGrid w:val="0"/>
        <w:rPr>
          <w:rFonts w:ascii="Arial" w:hAnsi="Arial" w:cs="Arial"/>
          <w:b/>
          <w:sz w:val="22"/>
          <w:szCs w:val="22"/>
          <w:lang w:val="en-US" w:eastAsia="ko-KR"/>
        </w:rPr>
      </w:pPr>
    </w:p>
    <w:p w:rsidR="00AB3A9B" w:rsidRPr="00E83B00" w:rsidRDefault="00AB3A9B">
      <w:pPr>
        <w:spacing w:line="240" w:lineRule="auto"/>
        <w:rPr>
          <w:rFonts w:ascii="Arial" w:hAnsi="Arial" w:cs="Arial"/>
          <w:b/>
          <w:sz w:val="22"/>
          <w:szCs w:val="22"/>
          <w:lang w:val="en-US"/>
        </w:rPr>
      </w:pPr>
      <w:r w:rsidRPr="00E83B00">
        <w:rPr>
          <w:rFonts w:ascii="Arial" w:hAnsi="Arial" w:cs="Arial"/>
          <w:b/>
          <w:sz w:val="22"/>
          <w:szCs w:val="22"/>
          <w:lang w:val="en-US"/>
        </w:rPr>
        <w:br w:type="page"/>
      </w:r>
    </w:p>
    <w:p w:rsidR="008718AD" w:rsidRPr="00E83B00" w:rsidRDefault="008718AD" w:rsidP="008718AD">
      <w:pPr>
        <w:snapToGrid w:val="0"/>
        <w:rPr>
          <w:rFonts w:ascii="Arial" w:hAnsi="Arial" w:cs="Arial"/>
          <w:b/>
          <w:sz w:val="22"/>
          <w:szCs w:val="22"/>
          <w:lang w:val="en-US" w:eastAsia="ko-KR"/>
        </w:rPr>
      </w:pPr>
      <w:proofErr w:type="gramStart"/>
      <w:r w:rsidRPr="00E83B00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Table </w:t>
      </w:r>
      <w:r w:rsidRPr="00E83B00">
        <w:rPr>
          <w:rFonts w:ascii="Arial" w:hAnsi="Arial" w:cs="Arial" w:hint="eastAsia"/>
          <w:b/>
          <w:sz w:val="22"/>
          <w:szCs w:val="22"/>
          <w:lang w:val="en-US" w:eastAsia="ko-KR"/>
        </w:rPr>
        <w:t>4</w:t>
      </w:r>
      <w:r w:rsidRPr="00E83B00">
        <w:rPr>
          <w:rFonts w:ascii="Arial" w:hAnsi="Arial" w:cs="Arial"/>
          <w:b/>
          <w:sz w:val="22"/>
          <w:szCs w:val="22"/>
          <w:lang w:val="en-US"/>
        </w:rPr>
        <w:t>.</w:t>
      </w:r>
      <w:proofErr w:type="gramEnd"/>
      <w:r w:rsidRPr="00E83B00">
        <w:rPr>
          <w:rFonts w:ascii="Arial" w:hAnsi="Arial" w:cs="Arial"/>
          <w:b/>
          <w:sz w:val="22"/>
          <w:szCs w:val="22"/>
          <w:lang w:val="en-US"/>
        </w:rPr>
        <w:t xml:space="preserve"> Comparison of salivary cortisol hormone levels at baseline and change from baseline between groups (µg/dl</w:t>
      </w:r>
      <w:r w:rsidRPr="00E83B00">
        <w:rPr>
          <w:rFonts w:ascii="Arial" w:hAnsi="Arial" w:cs="Arial"/>
          <w:b/>
          <w:sz w:val="22"/>
          <w:lang w:val="en-US" w:eastAsia="ko-KR"/>
        </w:rPr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992"/>
        <w:gridCol w:w="1418"/>
        <w:gridCol w:w="850"/>
        <w:gridCol w:w="1418"/>
        <w:gridCol w:w="567"/>
        <w:gridCol w:w="1246"/>
      </w:tblGrid>
      <w:tr w:rsidR="008718AD" w:rsidRPr="00E83B00" w:rsidTr="004D1EDA">
        <w:trPr>
          <w:trHeight w:val="311"/>
        </w:trPr>
        <w:tc>
          <w:tcPr>
            <w:tcW w:w="8362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98598B">
            <w:pPr>
              <w:snapToGrid w:val="0"/>
              <w:rPr>
                <w:rFonts w:eastAsia="Batang"/>
                <w:b/>
                <w:lang w:val="en-US"/>
              </w:rPr>
            </w:pPr>
          </w:p>
        </w:tc>
      </w:tr>
      <w:tr w:rsidR="008718AD" w:rsidRPr="00E83B00" w:rsidTr="004D1EDA">
        <w:trPr>
          <w:trHeight w:val="457"/>
        </w:trPr>
        <w:tc>
          <w:tcPr>
            <w:tcW w:w="1871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:rsidR="008718AD" w:rsidRPr="00E83B00" w:rsidRDefault="008718AD" w:rsidP="0098598B">
            <w:pPr>
              <w:snapToGrid w:val="0"/>
              <w:rPr>
                <w:rFonts w:eastAsia="Batang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718AD" w:rsidRPr="00E83B00" w:rsidRDefault="008718AD" w:rsidP="0098598B">
            <w:pPr>
              <w:snapToGrid w:val="0"/>
              <w:jc w:val="center"/>
              <w:rPr>
                <w:rFonts w:eastAsia="Batang"/>
                <w:b/>
                <w:lang w:val="en-US"/>
              </w:rPr>
            </w:pPr>
            <w:r w:rsidRPr="00E83B00">
              <w:rPr>
                <w:rFonts w:eastAsia="Dotum"/>
                <w:b/>
                <w:lang w:val="en-US"/>
              </w:rPr>
              <w:t>BQSRP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98598B">
            <w:pPr>
              <w:snapToGrid w:val="0"/>
              <w:jc w:val="center"/>
              <w:rPr>
                <w:rFonts w:eastAsia="Batang"/>
                <w:b/>
                <w:lang w:val="en-US" w:eastAsia="ko-KR"/>
              </w:rPr>
            </w:pPr>
            <w:r w:rsidRPr="00E83B00">
              <w:rPr>
                <w:rFonts w:eastAsia="Dotum"/>
                <w:b/>
                <w:lang w:val="en-US"/>
              </w:rPr>
              <w:t>Wait-list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98598B">
            <w:pPr>
              <w:snapToGrid w:val="0"/>
              <w:jc w:val="center"/>
              <w:rPr>
                <w:rFonts w:eastAsia="Batang"/>
                <w:b/>
                <w:lang w:val="en-US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18AD" w:rsidRPr="00E83B00" w:rsidRDefault="008718AD" w:rsidP="0098598B">
            <w:pPr>
              <w:snapToGrid w:val="0"/>
              <w:jc w:val="center"/>
              <w:rPr>
                <w:rFonts w:eastAsia="Batang"/>
                <w:b/>
                <w:i/>
                <w:lang w:val="en-US"/>
              </w:rPr>
            </w:pPr>
            <w:r w:rsidRPr="00E83B00">
              <w:rPr>
                <w:rFonts w:eastAsia="Dotum"/>
                <w:b/>
                <w:i/>
                <w:lang w:val="en-US"/>
              </w:rPr>
              <w:t>P</w:t>
            </w:r>
          </w:p>
        </w:tc>
      </w:tr>
      <w:tr w:rsidR="004D1EDA" w:rsidRPr="00E83B00" w:rsidTr="004D1EDA">
        <w:trPr>
          <w:trHeight w:val="252"/>
        </w:trPr>
        <w:tc>
          <w:tcPr>
            <w:tcW w:w="1871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rPr>
                <w:rFonts w:eastAsia="Dotum"/>
                <w:lang w:val="en-US"/>
              </w:rPr>
            </w:pPr>
          </w:p>
        </w:tc>
        <w:tc>
          <w:tcPr>
            <w:tcW w:w="992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ind w:right="1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Batang" w:hint="eastAsia"/>
                <w:lang w:val="en-US" w:eastAsia="ko-KR"/>
              </w:rPr>
              <w:t>N</w:t>
            </w:r>
          </w:p>
        </w:tc>
        <w:tc>
          <w:tcPr>
            <w:tcW w:w="1418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jc w:val="center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cortisol</w:t>
            </w:r>
          </w:p>
        </w:tc>
        <w:tc>
          <w:tcPr>
            <w:tcW w:w="850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ind w:right="1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Batang" w:hint="eastAsia"/>
                <w:lang w:val="en-US" w:eastAsia="ko-KR"/>
              </w:rPr>
              <w:t>N</w:t>
            </w:r>
          </w:p>
        </w:tc>
        <w:tc>
          <w:tcPr>
            <w:tcW w:w="1418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jc w:val="center"/>
              <w:rPr>
                <w:rFonts w:eastAsia="Dotum"/>
                <w:lang w:val="en-US" w:eastAsia="ko-KR"/>
              </w:rPr>
            </w:pPr>
            <w:r w:rsidRPr="00E83B00">
              <w:rPr>
                <w:rFonts w:eastAsia="Dotum" w:hint="eastAsia"/>
                <w:lang w:val="en-US" w:eastAsia="ko-KR"/>
              </w:rPr>
              <w:t>cortisol</w:t>
            </w:r>
          </w:p>
        </w:tc>
        <w:tc>
          <w:tcPr>
            <w:tcW w:w="567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ind w:right="316"/>
              <w:jc w:val="right"/>
              <w:rPr>
                <w:rFonts w:eastAsia="Batang"/>
                <w:lang w:val="en-US"/>
              </w:rPr>
            </w:pPr>
          </w:p>
        </w:tc>
        <w:tc>
          <w:tcPr>
            <w:tcW w:w="1246" w:type="dxa"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1EDA" w:rsidRPr="00E83B00" w:rsidRDefault="004D1EDA" w:rsidP="006E6D86">
            <w:pPr>
              <w:snapToGrid w:val="0"/>
              <w:ind w:right="292"/>
              <w:jc w:val="center"/>
              <w:rPr>
                <w:rFonts w:eastAsia="Dotum"/>
                <w:lang w:val="en-US"/>
              </w:rPr>
            </w:pPr>
          </w:p>
        </w:tc>
      </w:tr>
      <w:tr w:rsidR="008766F3" w:rsidRPr="00E83B00" w:rsidTr="004D1EDA">
        <w:trPr>
          <w:trHeight w:val="252"/>
        </w:trPr>
        <w:tc>
          <w:tcPr>
            <w:tcW w:w="1871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Baseline</w:t>
            </w:r>
            <w:r w:rsidRPr="00E83B00">
              <w:rPr>
                <w:rFonts w:eastAsia="Dotum"/>
                <w:vertAlign w:val="superscript"/>
                <w:lang w:eastAsia="ko-KR"/>
              </w:rPr>
              <w:t>†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ind w:right="1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Batang" w:hint="eastAsia"/>
                <w:lang w:val="en-US" w:eastAsia="ko-KR"/>
              </w:rPr>
              <w:t>23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</w:t>
            </w:r>
            <w:r w:rsidRPr="00E83B00">
              <w:rPr>
                <w:rFonts w:eastAsia="Dotum" w:hint="eastAsia"/>
                <w:lang w:val="en-US" w:eastAsia="ko-KR"/>
              </w:rPr>
              <w:t>404</w:t>
            </w:r>
            <w:r w:rsidRPr="00E83B00">
              <w:rPr>
                <w:rFonts w:eastAsia="Dotum"/>
                <w:lang w:val="en-US"/>
              </w:rPr>
              <w:t>±0.</w:t>
            </w:r>
            <w:r w:rsidRPr="00E83B00">
              <w:rPr>
                <w:rFonts w:eastAsia="Dotum" w:hint="eastAsia"/>
                <w:lang w:val="en-US" w:eastAsia="ko-KR"/>
              </w:rPr>
              <w:t>209</w:t>
            </w:r>
          </w:p>
        </w:tc>
        <w:tc>
          <w:tcPr>
            <w:tcW w:w="850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ind w:right="1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Batang" w:hint="eastAsia"/>
                <w:lang w:val="en-US" w:eastAsia="ko-KR"/>
              </w:rPr>
              <w:t>23</w:t>
            </w:r>
          </w:p>
        </w:tc>
        <w:tc>
          <w:tcPr>
            <w:tcW w:w="1418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</w:t>
            </w:r>
            <w:r w:rsidRPr="00E83B00">
              <w:rPr>
                <w:rFonts w:eastAsia="Dotum" w:hint="eastAsia"/>
                <w:lang w:val="en-US" w:eastAsia="ko-KR"/>
              </w:rPr>
              <w:t>418</w:t>
            </w:r>
            <w:r w:rsidRPr="00E83B00">
              <w:rPr>
                <w:rFonts w:eastAsia="Dotum"/>
                <w:lang w:val="en-US"/>
              </w:rPr>
              <w:t>±0.24</w:t>
            </w:r>
            <w:r w:rsidRPr="00E83B00">
              <w:rPr>
                <w:rFonts w:eastAsia="Dotum" w:hint="eastAsia"/>
                <w:lang w:val="en-US" w:eastAsia="ko-KR"/>
              </w:rPr>
              <w:t>8</w:t>
            </w:r>
          </w:p>
        </w:tc>
        <w:tc>
          <w:tcPr>
            <w:tcW w:w="567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ind w:right="316"/>
              <w:jc w:val="right"/>
              <w:rPr>
                <w:rFonts w:eastAsia="Batang"/>
                <w:lang w:val="en-US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E6D86">
            <w:pPr>
              <w:snapToGrid w:val="0"/>
              <w:ind w:right="2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</w:t>
            </w:r>
            <w:r w:rsidRPr="00E83B00">
              <w:rPr>
                <w:rFonts w:eastAsia="Dotum" w:hint="eastAsia"/>
                <w:lang w:val="en-US" w:eastAsia="ko-KR"/>
              </w:rPr>
              <w:t>8378</w:t>
            </w:r>
          </w:p>
        </w:tc>
      </w:tr>
      <w:tr w:rsidR="008766F3" w:rsidRPr="00E83B00" w:rsidTr="008766F3">
        <w:trPr>
          <w:trHeight w:val="116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98598B">
            <w:pPr>
              <w:snapToGrid w:val="0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Change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8766F3">
            <w:pPr>
              <w:snapToGrid w:val="0"/>
              <w:ind w:right="1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Batang" w:hint="eastAsia"/>
                <w:lang w:val="en-US" w:eastAsia="ko-KR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8766F3">
            <w:pPr>
              <w:snapToGrid w:val="0"/>
              <w:jc w:val="center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0.015±0.141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8766F3">
            <w:pPr>
              <w:snapToGrid w:val="0"/>
              <w:ind w:right="1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Batang" w:hint="eastAsia"/>
                <w:lang w:val="en-US" w:eastAsia="ko-KR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8766F3">
            <w:pPr>
              <w:snapToGrid w:val="0"/>
              <w:jc w:val="center"/>
              <w:rPr>
                <w:rFonts w:eastAsia="Batang"/>
                <w:lang w:val="en-US"/>
              </w:rPr>
            </w:pPr>
            <w:r w:rsidRPr="00E83B00">
              <w:rPr>
                <w:rFonts w:eastAsia="Dotum"/>
                <w:lang w:val="en-US"/>
              </w:rPr>
              <w:t>0.004±0.162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98598B">
            <w:pPr>
              <w:snapToGrid w:val="0"/>
              <w:ind w:right="316"/>
              <w:jc w:val="right"/>
              <w:rPr>
                <w:rFonts w:eastAsia="Batang"/>
                <w:lang w:val="en-US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98598B">
            <w:pPr>
              <w:snapToGrid w:val="0"/>
              <w:ind w:right="292"/>
              <w:jc w:val="center"/>
              <w:rPr>
                <w:rFonts w:eastAsia="Batang"/>
                <w:lang w:val="en-US" w:eastAsia="ko-KR"/>
              </w:rPr>
            </w:pPr>
            <w:r w:rsidRPr="00E83B00">
              <w:rPr>
                <w:rFonts w:eastAsia="Dotum"/>
                <w:lang w:val="en-US"/>
              </w:rPr>
              <w:t>0.83</w:t>
            </w:r>
            <w:r w:rsidRPr="00E83B00">
              <w:rPr>
                <w:rFonts w:eastAsia="Dotum" w:hint="eastAsia"/>
                <w:lang w:val="en-US" w:eastAsia="ko-KR"/>
              </w:rPr>
              <w:t>16</w:t>
            </w:r>
          </w:p>
        </w:tc>
      </w:tr>
      <w:tr w:rsidR="008766F3" w:rsidRPr="00E83B00" w:rsidTr="0098598B">
        <w:trPr>
          <w:trHeight w:val="116"/>
        </w:trPr>
        <w:tc>
          <w:tcPr>
            <w:tcW w:w="8362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6412C9">
            <w:pPr>
              <w:snapToGrid w:val="0"/>
              <w:ind w:right="292"/>
              <w:rPr>
                <w:rFonts w:eastAsia="Dotum"/>
                <w:lang w:val="en-US"/>
              </w:rPr>
            </w:pPr>
            <w:r w:rsidRPr="00E83B00">
              <w:rPr>
                <w:rFonts w:eastAsia="Dotum" w:hint="eastAsia"/>
                <w:lang w:val="en-US" w:eastAsia="ko-KR"/>
              </w:rPr>
              <w:t xml:space="preserve">Data are </w:t>
            </w:r>
            <w:proofErr w:type="spellStart"/>
            <w:r w:rsidRPr="00E83B00">
              <w:rPr>
                <w:rFonts w:eastAsia="Dotum" w:hint="eastAsia"/>
                <w:lang w:val="en-US" w:eastAsia="ko-KR"/>
              </w:rPr>
              <w:t>mean</w:t>
            </w:r>
            <w:r w:rsidRPr="00E83B00">
              <w:rPr>
                <w:rFonts w:eastAsia="Dotum"/>
                <w:lang w:val="en-US" w:eastAsia="ko-KR"/>
              </w:rPr>
              <w:t>±</w:t>
            </w:r>
            <w:r w:rsidRPr="00E83B00">
              <w:rPr>
                <w:rFonts w:eastAsia="Dotum" w:hint="eastAsia"/>
                <w:lang w:val="en-US" w:eastAsia="ko-KR"/>
              </w:rPr>
              <w:t>standard</w:t>
            </w:r>
            <w:proofErr w:type="spellEnd"/>
            <w:r w:rsidRPr="00E83B00">
              <w:rPr>
                <w:rFonts w:eastAsia="Dotum" w:hint="eastAsia"/>
                <w:lang w:val="en-US" w:eastAsia="ko-KR"/>
              </w:rPr>
              <w:t xml:space="preserve"> deviation. </w:t>
            </w:r>
            <w:r w:rsidRPr="00E83B00">
              <w:rPr>
                <w:rFonts w:eastAsia="Dotum"/>
                <w:vertAlign w:val="superscript"/>
                <w:lang w:eastAsia="ko-KR"/>
              </w:rPr>
              <w:t>†</w:t>
            </w:r>
            <w:r w:rsidRPr="00E83B00">
              <w:rPr>
                <w:rFonts w:eastAsia="Dotum" w:hint="eastAsia"/>
                <w:lang w:val="en-US" w:eastAsia="ko-KR"/>
              </w:rPr>
              <w:t xml:space="preserve">The sample size of baseline is 23 per each </w:t>
            </w:r>
            <w:proofErr w:type="gramStart"/>
            <w:r w:rsidRPr="00E83B00">
              <w:rPr>
                <w:rFonts w:eastAsia="Dotum" w:hint="eastAsia"/>
                <w:lang w:val="en-US" w:eastAsia="ko-KR"/>
              </w:rPr>
              <w:t>group,</w:t>
            </w:r>
            <w:proofErr w:type="gramEnd"/>
            <w:r w:rsidRPr="00E83B00">
              <w:rPr>
                <w:rFonts w:eastAsia="Dotum" w:hint="eastAsia"/>
                <w:lang w:val="en-US" w:eastAsia="ko-KR"/>
              </w:rPr>
              <w:t xml:space="preserve"> the cortisol level of three samples w</w:t>
            </w:r>
            <w:r w:rsidR="006412C9" w:rsidRPr="00E83B00">
              <w:rPr>
                <w:rFonts w:eastAsia="Dotum" w:hint="eastAsia"/>
                <w:lang w:val="en-US" w:eastAsia="ko-KR"/>
              </w:rPr>
              <w:t>as</w:t>
            </w:r>
            <w:r w:rsidRPr="00E83B00">
              <w:rPr>
                <w:rFonts w:eastAsia="Dotum" w:hint="eastAsia"/>
                <w:lang w:val="en-US" w:eastAsia="ko-KR"/>
              </w:rPr>
              <w:t xml:space="preserve"> very low compar</w:t>
            </w:r>
            <w:r w:rsidRPr="00E83B00">
              <w:rPr>
                <w:rFonts w:eastAsia="Dotum"/>
                <w:lang w:val="en-US" w:eastAsia="ko-KR"/>
              </w:rPr>
              <w:t>ed with the</w:t>
            </w:r>
            <w:r w:rsidRPr="00E83B00">
              <w:rPr>
                <w:rFonts w:eastAsia="Dotum" w:hint="eastAsia"/>
                <w:lang w:val="en-US" w:eastAsia="ko-KR"/>
              </w:rPr>
              <w:t xml:space="preserve"> expected</w:t>
            </w:r>
            <w:r w:rsidRPr="00E83B00">
              <w:rPr>
                <w:rFonts w:eastAsia="Dotum"/>
                <w:lang w:val="en-US" w:eastAsia="ko-KR"/>
              </w:rPr>
              <w:t xml:space="preserve"> value</w:t>
            </w:r>
            <w:r w:rsidRPr="00E83B00">
              <w:rPr>
                <w:rFonts w:eastAsia="Dotum" w:hint="eastAsia"/>
                <w:lang w:val="en-US" w:eastAsia="ko-KR"/>
              </w:rPr>
              <w:t xml:space="preserve">. </w:t>
            </w:r>
            <w:r w:rsidRPr="00E83B00">
              <w:rPr>
                <w:rFonts w:ascii="Dotum" w:eastAsia="Dotum" w:hAnsi="Dotum" w:hint="eastAsia"/>
                <w:vertAlign w:val="superscript"/>
                <w:lang w:eastAsia="ko-KR"/>
              </w:rPr>
              <w:t>‡</w:t>
            </w:r>
            <w:r w:rsidRPr="00E83B00">
              <w:rPr>
                <w:rFonts w:eastAsia="Dotum" w:hint="eastAsia"/>
                <w:lang w:val="en-US" w:eastAsia="ko-KR"/>
              </w:rPr>
              <w:t>The sample size of change is 17 per group, the cortisol level</w:t>
            </w:r>
            <w:r w:rsidR="006412C9" w:rsidRPr="00E83B00">
              <w:rPr>
                <w:rFonts w:eastAsia="Dotum" w:hint="eastAsia"/>
                <w:lang w:val="en-US" w:eastAsia="ko-KR"/>
              </w:rPr>
              <w:t>s</w:t>
            </w:r>
            <w:r w:rsidRPr="00E83B00">
              <w:rPr>
                <w:rFonts w:eastAsia="Dotum" w:hint="eastAsia"/>
                <w:lang w:val="en-US" w:eastAsia="ko-KR"/>
              </w:rPr>
              <w:t xml:space="preserve"> of three samples</w:t>
            </w:r>
            <w:r w:rsidRPr="00E83B00">
              <w:rPr>
                <w:rFonts w:eastAsia="Dotum"/>
                <w:lang w:val="en-US" w:eastAsia="ko-KR"/>
              </w:rPr>
              <w:t xml:space="preserve"> </w:t>
            </w:r>
            <w:r w:rsidRPr="00E83B00">
              <w:rPr>
                <w:rFonts w:eastAsia="Dotum" w:hint="eastAsia"/>
                <w:lang w:val="en-US" w:eastAsia="ko-KR"/>
              </w:rPr>
              <w:t>(two at the baseline and one at the end point) w</w:t>
            </w:r>
            <w:r w:rsidR="006412C9" w:rsidRPr="00E83B00">
              <w:rPr>
                <w:rFonts w:eastAsia="Dotum" w:hint="eastAsia"/>
                <w:lang w:val="en-US" w:eastAsia="ko-KR"/>
              </w:rPr>
              <w:t>ere</w:t>
            </w:r>
            <w:r w:rsidRPr="00E83B00">
              <w:rPr>
                <w:rFonts w:eastAsia="Dotum" w:hint="eastAsia"/>
                <w:lang w:val="en-US" w:eastAsia="ko-KR"/>
              </w:rPr>
              <w:t xml:space="preserve"> very low compar</w:t>
            </w:r>
            <w:r w:rsidRPr="00E83B00">
              <w:rPr>
                <w:rFonts w:eastAsia="Dotum"/>
                <w:lang w:val="en-US" w:eastAsia="ko-KR"/>
              </w:rPr>
              <w:t xml:space="preserve">ed </w:t>
            </w:r>
            <w:r w:rsidR="006412C9" w:rsidRPr="00E83B00">
              <w:rPr>
                <w:rFonts w:eastAsia="Dotum" w:hint="eastAsia"/>
                <w:lang w:val="en-US" w:eastAsia="ko-KR"/>
              </w:rPr>
              <w:t>to</w:t>
            </w:r>
            <w:r w:rsidRPr="00E83B00">
              <w:rPr>
                <w:rFonts w:eastAsia="Dotum"/>
                <w:lang w:val="en-US" w:eastAsia="ko-KR"/>
              </w:rPr>
              <w:t xml:space="preserve"> the</w:t>
            </w:r>
            <w:r w:rsidRPr="00E83B00">
              <w:rPr>
                <w:rFonts w:eastAsia="Dotum" w:hint="eastAsia"/>
                <w:lang w:val="en-US" w:eastAsia="ko-KR"/>
              </w:rPr>
              <w:t xml:space="preserve"> expected, one sample </w:t>
            </w:r>
            <w:r w:rsidR="006412C9" w:rsidRPr="00E83B00">
              <w:rPr>
                <w:rFonts w:eastAsia="Dotum" w:hint="eastAsia"/>
                <w:lang w:val="en-US" w:eastAsia="ko-KR"/>
              </w:rPr>
              <w:t>in</w:t>
            </w:r>
            <w:r w:rsidRPr="00E83B00">
              <w:rPr>
                <w:rFonts w:eastAsia="Dotum" w:hint="eastAsia"/>
                <w:lang w:val="en-US" w:eastAsia="ko-KR"/>
              </w:rPr>
              <w:t xml:space="preserve"> the study completion could not </w:t>
            </w:r>
            <w:r w:rsidRPr="00E83B00">
              <w:rPr>
                <w:rFonts w:eastAsia="Dotum"/>
                <w:lang w:val="en-US" w:eastAsia="ko-KR"/>
              </w:rPr>
              <w:t xml:space="preserve">be </w:t>
            </w:r>
            <w:r w:rsidRPr="00E83B00">
              <w:rPr>
                <w:rFonts w:eastAsia="Dotum" w:hint="eastAsia"/>
                <w:lang w:val="en-US" w:eastAsia="ko-KR"/>
              </w:rPr>
              <w:t xml:space="preserve">assessed </w:t>
            </w:r>
            <w:r w:rsidR="006412C9" w:rsidRPr="00E83B00">
              <w:rPr>
                <w:rFonts w:eastAsia="Dotum" w:hint="eastAsia"/>
                <w:lang w:val="en-US" w:eastAsia="ko-KR"/>
              </w:rPr>
              <w:t>due to</w:t>
            </w:r>
            <w:r w:rsidRPr="00E83B00">
              <w:rPr>
                <w:rFonts w:eastAsia="Dotum" w:hint="eastAsia"/>
                <w:lang w:val="en-US" w:eastAsia="ko-KR"/>
              </w:rPr>
              <w:t xml:space="preserve"> </w:t>
            </w:r>
            <w:r w:rsidRPr="00E83B00">
              <w:rPr>
                <w:rFonts w:eastAsia="Dotum"/>
                <w:lang w:val="en-US" w:eastAsia="ko-KR"/>
              </w:rPr>
              <w:t xml:space="preserve">the </w:t>
            </w:r>
            <w:r w:rsidRPr="00E83B00">
              <w:rPr>
                <w:rFonts w:eastAsia="Dotum" w:hint="eastAsia"/>
                <w:lang w:val="en-US" w:eastAsia="ko-KR"/>
              </w:rPr>
              <w:t>low amount of sa</w:t>
            </w:r>
            <w:r w:rsidR="006412C9" w:rsidRPr="00E83B00">
              <w:rPr>
                <w:rFonts w:eastAsia="Dotum" w:hint="eastAsia"/>
                <w:lang w:val="en-US" w:eastAsia="ko-KR"/>
              </w:rPr>
              <w:t>liva</w:t>
            </w:r>
            <w:r w:rsidRPr="00E83B00">
              <w:rPr>
                <w:rFonts w:eastAsia="Dotum" w:hint="eastAsia"/>
                <w:lang w:val="en-US" w:eastAsia="ko-KR"/>
              </w:rPr>
              <w:t>, four samples</w:t>
            </w:r>
            <w:r w:rsidRPr="00E83B00">
              <w:rPr>
                <w:rFonts w:eastAsia="Dotum"/>
                <w:lang w:val="en-US" w:eastAsia="ko-KR"/>
              </w:rPr>
              <w:t xml:space="preserve"> </w:t>
            </w:r>
            <w:r w:rsidRPr="00E83B00">
              <w:rPr>
                <w:rFonts w:eastAsia="Dotum" w:hint="eastAsia"/>
                <w:lang w:val="en-US" w:eastAsia="ko-KR"/>
              </w:rPr>
              <w:t>(two in BQSRP, two in control group) were excluded for analysis.</w:t>
            </w:r>
          </w:p>
        </w:tc>
      </w:tr>
      <w:tr w:rsidR="008766F3" w:rsidRPr="00E83B00" w:rsidTr="00D62BBF">
        <w:trPr>
          <w:trHeight w:val="116"/>
        </w:trPr>
        <w:tc>
          <w:tcPr>
            <w:tcW w:w="8362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66F3" w:rsidRPr="00E83B00" w:rsidRDefault="008766F3" w:rsidP="00D62BBF">
            <w:pPr>
              <w:snapToGrid w:val="0"/>
              <w:ind w:right="292"/>
              <w:rPr>
                <w:rFonts w:eastAsia="Dotum"/>
                <w:lang w:val="en-US" w:eastAsia="ko-KR"/>
              </w:rPr>
            </w:pPr>
          </w:p>
        </w:tc>
      </w:tr>
    </w:tbl>
    <w:p w:rsidR="008718AD" w:rsidRPr="00E83B00" w:rsidRDefault="008718AD" w:rsidP="008718AD">
      <w:pPr>
        <w:snapToGrid w:val="0"/>
        <w:rPr>
          <w:rFonts w:eastAsia="Batang"/>
          <w:sz w:val="22"/>
          <w:szCs w:val="22"/>
          <w:lang w:eastAsia="ko-KR"/>
        </w:rPr>
      </w:pPr>
    </w:p>
    <w:p w:rsidR="00C05EB9" w:rsidRPr="008718AD" w:rsidRDefault="00C05EB9" w:rsidP="008718AD">
      <w:pPr>
        <w:snapToGrid w:val="0"/>
        <w:rPr>
          <w:rFonts w:eastAsia="Batang"/>
          <w:sz w:val="22"/>
          <w:szCs w:val="22"/>
          <w:lang w:val="en-US" w:eastAsia="ko-KR"/>
        </w:rPr>
      </w:pPr>
    </w:p>
    <w:sectPr w:rsidR="00C05EB9" w:rsidRPr="008718AD" w:rsidSect="005C0250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7E2" w:rsidRDefault="005527E2">
      <w:pPr>
        <w:spacing w:line="240" w:lineRule="auto"/>
      </w:pPr>
      <w:r>
        <w:separator/>
      </w:r>
    </w:p>
  </w:endnote>
  <w:endnote w:type="continuationSeparator" w:id="0">
    <w:p w:rsidR="005527E2" w:rsidRDefault="00552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Arial Unicode MS"/>
    <w:charset w:val="81"/>
    <w:family w:val="modern"/>
    <w:pitch w:val="variable"/>
    <w:sig w:usb0="00000000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한양신명조,한컴돋움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487" w:rsidRDefault="00C07487">
    <w:pPr>
      <w:pStyle w:val="Footer"/>
    </w:pPr>
    <w:r>
      <w:rPr>
        <w:lang w:val="en-US"/>
      </w:rPr>
      <w:tab/>
      <w:t xml:space="preserve">- </w:t>
    </w:r>
    <w:r w:rsidR="00CB2A69">
      <w:rPr>
        <w:lang w:val="en-US"/>
      </w:rPr>
      <w:fldChar w:fldCharType="begin"/>
    </w:r>
    <w:r>
      <w:rPr>
        <w:lang w:val="en-US"/>
      </w:rPr>
      <w:instrText xml:space="preserve"> PAGE </w:instrText>
    </w:r>
    <w:r w:rsidR="00CB2A69">
      <w:rPr>
        <w:lang w:val="en-US"/>
      </w:rPr>
      <w:fldChar w:fldCharType="separate"/>
    </w:r>
    <w:r w:rsidR="00577A05">
      <w:rPr>
        <w:noProof/>
        <w:lang w:val="en-US"/>
      </w:rPr>
      <w:t>3</w:t>
    </w:r>
    <w:r w:rsidR="00CB2A69"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7E2" w:rsidRDefault="005527E2">
      <w:pPr>
        <w:spacing w:line="240" w:lineRule="auto"/>
      </w:pPr>
      <w:r>
        <w:separator/>
      </w:r>
    </w:p>
  </w:footnote>
  <w:footnote w:type="continuationSeparator" w:id="0">
    <w:p w:rsidR="005527E2" w:rsidRDefault="005527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4324D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1ACEE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BF22E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A8A6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2A51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C85D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A06D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B90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72B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E2FF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C40089"/>
    <w:multiLevelType w:val="hybridMultilevel"/>
    <w:tmpl w:val="8D325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0DA77347"/>
    <w:multiLevelType w:val="hybridMultilevel"/>
    <w:tmpl w:val="A95840D0"/>
    <w:lvl w:ilvl="0" w:tplc="F7E483F4">
      <w:numFmt w:val="decimal"/>
      <w:lvlText w:val="(%1."/>
      <w:lvlJc w:val="left"/>
      <w:pPr>
        <w:ind w:left="1247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92" w:hanging="400"/>
      </w:pPr>
    </w:lvl>
    <w:lvl w:ilvl="2" w:tplc="0409001B" w:tentative="1">
      <w:start w:val="1"/>
      <w:numFmt w:val="lowerRoman"/>
      <w:lvlText w:val="%3."/>
      <w:lvlJc w:val="right"/>
      <w:pPr>
        <w:ind w:left="1892" w:hanging="400"/>
      </w:pPr>
    </w:lvl>
    <w:lvl w:ilvl="3" w:tplc="0409000F" w:tentative="1">
      <w:start w:val="1"/>
      <w:numFmt w:val="decimal"/>
      <w:lvlText w:val="%4."/>
      <w:lvlJc w:val="left"/>
      <w:pPr>
        <w:ind w:left="2292" w:hanging="400"/>
      </w:pPr>
    </w:lvl>
    <w:lvl w:ilvl="4" w:tplc="04090019" w:tentative="1">
      <w:start w:val="1"/>
      <w:numFmt w:val="upperLetter"/>
      <w:lvlText w:val="%5."/>
      <w:lvlJc w:val="left"/>
      <w:pPr>
        <w:ind w:left="2692" w:hanging="400"/>
      </w:pPr>
    </w:lvl>
    <w:lvl w:ilvl="5" w:tplc="0409001B" w:tentative="1">
      <w:start w:val="1"/>
      <w:numFmt w:val="lowerRoman"/>
      <w:lvlText w:val="%6."/>
      <w:lvlJc w:val="right"/>
      <w:pPr>
        <w:ind w:left="3092" w:hanging="400"/>
      </w:pPr>
    </w:lvl>
    <w:lvl w:ilvl="6" w:tplc="0409000F" w:tentative="1">
      <w:start w:val="1"/>
      <w:numFmt w:val="decimal"/>
      <w:lvlText w:val="%7."/>
      <w:lvlJc w:val="left"/>
      <w:pPr>
        <w:ind w:left="3492" w:hanging="400"/>
      </w:pPr>
    </w:lvl>
    <w:lvl w:ilvl="7" w:tplc="04090019" w:tentative="1">
      <w:start w:val="1"/>
      <w:numFmt w:val="upperLetter"/>
      <w:lvlText w:val="%8."/>
      <w:lvlJc w:val="left"/>
      <w:pPr>
        <w:ind w:left="3892" w:hanging="400"/>
      </w:pPr>
    </w:lvl>
    <w:lvl w:ilvl="8" w:tplc="0409001B" w:tentative="1">
      <w:start w:val="1"/>
      <w:numFmt w:val="lowerRoman"/>
      <w:lvlText w:val="%9."/>
      <w:lvlJc w:val="right"/>
      <w:pPr>
        <w:ind w:left="4292" w:hanging="400"/>
      </w:pPr>
    </w:lvl>
  </w:abstractNum>
  <w:abstractNum w:abstractNumId="12">
    <w:nsid w:val="18ED666C"/>
    <w:multiLevelType w:val="hybridMultilevel"/>
    <w:tmpl w:val="F81E18E8"/>
    <w:lvl w:ilvl="0" w:tplc="580ADB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214762FA"/>
    <w:multiLevelType w:val="hybridMultilevel"/>
    <w:tmpl w:val="CC3809BC"/>
    <w:lvl w:ilvl="0" w:tplc="87D8DDDC">
      <w:start w:val="1"/>
      <w:numFmt w:val="decimal"/>
      <w:lvlText w:val="%1."/>
      <w:lvlJc w:val="left"/>
      <w:pPr>
        <w:ind w:left="720" w:hanging="360"/>
      </w:pPr>
      <w:rPr>
        <w:rFonts w:eastAsia="Malgun Gothic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4">
    <w:nsid w:val="2F5F7A07"/>
    <w:multiLevelType w:val="hybridMultilevel"/>
    <w:tmpl w:val="43B023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33BC7DAA"/>
    <w:multiLevelType w:val="hybridMultilevel"/>
    <w:tmpl w:val="37C6F172"/>
    <w:lvl w:ilvl="0" w:tplc="D73E1B3C">
      <w:numFmt w:val="decimal"/>
      <w:lvlText w:val="(%1."/>
      <w:lvlJc w:val="left"/>
      <w:pPr>
        <w:ind w:left="955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6B4C8D"/>
    <w:multiLevelType w:val="hybridMultilevel"/>
    <w:tmpl w:val="E41CA9E6"/>
    <w:lvl w:ilvl="0" w:tplc="43242C2C">
      <w:numFmt w:val="decimal"/>
      <w:lvlText w:val="(%1."/>
      <w:lvlJc w:val="left"/>
      <w:pPr>
        <w:ind w:left="955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3C055DA2"/>
    <w:multiLevelType w:val="hybridMultilevel"/>
    <w:tmpl w:val="CC3809BC"/>
    <w:lvl w:ilvl="0" w:tplc="87D8DDDC">
      <w:start w:val="1"/>
      <w:numFmt w:val="decimal"/>
      <w:lvlText w:val="%1."/>
      <w:lvlJc w:val="left"/>
      <w:pPr>
        <w:ind w:left="720" w:hanging="360"/>
      </w:pPr>
      <w:rPr>
        <w:rFonts w:eastAsia="Malgun Gothic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9">
    <w:nsid w:val="3D0E793B"/>
    <w:multiLevelType w:val="hybridMultilevel"/>
    <w:tmpl w:val="76B6C198"/>
    <w:lvl w:ilvl="0" w:tplc="A48E6454">
      <w:numFmt w:val="decimal"/>
      <w:lvlText w:val="(%1."/>
      <w:lvlJc w:val="left"/>
      <w:pPr>
        <w:ind w:left="692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7" w:hanging="400"/>
      </w:pPr>
    </w:lvl>
    <w:lvl w:ilvl="2" w:tplc="0409001B" w:tentative="1">
      <w:start w:val="1"/>
      <w:numFmt w:val="lowerRoman"/>
      <w:lvlText w:val="%3."/>
      <w:lvlJc w:val="right"/>
      <w:pPr>
        <w:ind w:left="1337" w:hanging="400"/>
      </w:pPr>
    </w:lvl>
    <w:lvl w:ilvl="3" w:tplc="0409000F" w:tentative="1">
      <w:start w:val="1"/>
      <w:numFmt w:val="decimal"/>
      <w:lvlText w:val="%4."/>
      <w:lvlJc w:val="left"/>
      <w:pPr>
        <w:ind w:left="1737" w:hanging="400"/>
      </w:pPr>
    </w:lvl>
    <w:lvl w:ilvl="4" w:tplc="04090019" w:tentative="1">
      <w:start w:val="1"/>
      <w:numFmt w:val="upperLetter"/>
      <w:lvlText w:val="%5."/>
      <w:lvlJc w:val="left"/>
      <w:pPr>
        <w:ind w:left="2137" w:hanging="400"/>
      </w:pPr>
    </w:lvl>
    <w:lvl w:ilvl="5" w:tplc="0409001B" w:tentative="1">
      <w:start w:val="1"/>
      <w:numFmt w:val="lowerRoman"/>
      <w:lvlText w:val="%6."/>
      <w:lvlJc w:val="right"/>
      <w:pPr>
        <w:ind w:left="2537" w:hanging="400"/>
      </w:pPr>
    </w:lvl>
    <w:lvl w:ilvl="6" w:tplc="0409000F" w:tentative="1">
      <w:start w:val="1"/>
      <w:numFmt w:val="decimal"/>
      <w:lvlText w:val="%7."/>
      <w:lvlJc w:val="left"/>
      <w:pPr>
        <w:ind w:left="2937" w:hanging="400"/>
      </w:pPr>
    </w:lvl>
    <w:lvl w:ilvl="7" w:tplc="04090019" w:tentative="1">
      <w:start w:val="1"/>
      <w:numFmt w:val="upperLetter"/>
      <w:lvlText w:val="%8."/>
      <w:lvlJc w:val="left"/>
      <w:pPr>
        <w:ind w:left="3337" w:hanging="400"/>
      </w:pPr>
    </w:lvl>
    <w:lvl w:ilvl="8" w:tplc="0409001B" w:tentative="1">
      <w:start w:val="1"/>
      <w:numFmt w:val="lowerRoman"/>
      <w:lvlText w:val="%9."/>
      <w:lvlJc w:val="right"/>
      <w:pPr>
        <w:ind w:left="3737" w:hanging="400"/>
      </w:pPr>
    </w:lvl>
  </w:abstractNum>
  <w:abstractNum w:abstractNumId="20">
    <w:nsid w:val="5B5D3EC2"/>
    <w:multiLevelType w:val="hybridMultilevel"/>
    <w:tmpl w:val="E626BF24"/>
    <w:lvl w:ilvl="0" w:tplc="580ADB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610D73CD"/>
    <w:multiLevelType w:val="hybridMultilevel"/>
    <w:tmpl w:val="4CF49AB0"/>
    <w:lvl w:ilvl="0" w:tplc="41E67D7A">
      <w:numFmt w:val="decimal"/>
      <w:lvlText w:val="(%1."/>
      <w:lvlJc w:val="left"/>
      <w:pPr>
        <w:ind w:left="1510" w:hanging="55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55" w:hanging="400"/>
      </w:pPr>
    </w:lvl>
    <w:lvl w:ilvl="2" w:tplc="0409001B" w:tentative="1">
      <w:start w:val="1"/>
      <w:numFmt w:val="lowerRoman"/>
      <w:lvlText w:val="%3."/>
      <w:lvlJc w:val="right"/>
      <w:pPr>
        <w:ind w:left="2155" w:hanging="400"/>
      </w:pPr>
    </w:lvl>
    <w:lvl w:ilvl="3" w:tplc="0409000F" w:tentative="1">
      <w:start w:val="1"/>
      <w:numFmt w:val="decimal"/>
      <w:lvlText w:val="%4."/>
      <w:lvlJc w:val="left"/>
      <w:pPr>
        <w:ind w:left="2555" w:hanging="400"/>
      </w:pPr>
    </w:lvl>
    <w:lvl w:ilvl="4" w:tplc="04090019" w:tentative="1">
      <w:start w:val="1"/>
      <w:numFmt w:val="upperLetter"/>
      <w:lvlText w:val="%5."/>
      <w:lvlJc w:val="left"/>
      <w:pPr>
        <w:ind w:left="2955" w:hanging="400"/>
      </w:pPr>
    </w:lvl>
    <w:lvl w:ilvl="5" w:tplc="0409001B" w:tentative="1">
      <w:start w:val="1"/>
      <w:numFmt w:val="lowerRoman"/>
      <w:lvlText w:val="%6."/>
      <w:lvlJc w:val="right"/>
      <w:pPr>
        <w:ind w:left="3355" w:hanging="400"/>
      </w:pPr>
    </w:lvl>
    <w:lvl w:ilvl="6" w:tplc="0409000F" w:tentative="1">
      <w:start w:val="1"/>
      <w:numFmt w:val="decimal"/>
      <w:lvlText w:val="%7."/>
      <w:lvlJc w:val="left"/>
      <w:pPr>
        <w:ind w:left="3755" w:hanging="400"/>
      </w:pPr>
    </w:lvl>
    <w:lvl w:ilvl="7" w:tplc="04090019" w:tentative="1">
      <w:start w:val="1"/>
      <w:numFmt w:val="upperLetter"/>
      <w:lvlText w:val="%8."/>
      <w:lvlJc w:val="left"/>
      <w:pPr>
        <w:ind w:left="4155" w:hanging="400"/>
      </w:pPr>
    </w:lvl>
    <w:lvl w:ilvl="8" w:tplc="0409001B" w:tentative="1">
      <w:start w:val="1"/>
      <w:numFmt w:val="lowerRoman"/>
      <w:lvlText w:val="%9."/>
      <w:lvlJc w:val="right"/>
      <w:pPr>
        <w:ind w:left="4555" w:hanging="400"/>
      </w:pPr>
    </w:lvl>
  </w:abstractNum>
  <w:num w:numId="1">
    <w:abstractNumId w:val="16"/>
  </w:num>
  <w:num w:numId="2">
    <w:abstractNumId w:val="10"/>
  </w:num>
  <w:num w:numId="3">
    <w:abstractNumId w:val="14"/>
  </w:num>
  <w:num w:numId="4">
    <w:abstractNumId w:val="18"/>
  </w:num>
  <w:num w:numId="5">
    <w:abstractNumId w:val="13"/>
  </w:num>
  <w:num w:numId="6">
    <w:abstractNumId w:val="12"/>
  </w:num>
  <w:num w:numId="7">
    <w:abstractNumId w:val="20"/>
  </w:num>
  <w:num w:numId="8">
    <w:abstractNumId w:val="19"/>
  </w:num>
  <w:num w:numId="9">
    <w:abstractNumId w:val="11"/>
  </w:num>
  <w:num w:numId="10">
    <w:abstractNumId w:val="15"/>
  </w:num>
  <w:num w:numId="11">
    <w:abstractNumId w:val="17"/>
  </w:num>
  <w:num w:numId="12">
    <w:abstractNumId w:val="2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C5A4D"/>
    <w:rsid w:val="0000475B"/>
    <w:rsid w:val="00005278"/>
    <w:rsid w:val="0000528B"/>
    <w:rsid w:val="0000576C"/>
    <w:rsid w:val="00007E84"/>
    <w:rsid w:val="00011A19"/>
    <w:rsid w:val="00020003"/>
    <w:rsid w:val="000209C2"/>
    <w:rsid w:val="00021151"/>
    <w:rsid w:val="00022E52"/>
    <w:rsid w:val="00025D0D"/>
    <w:rsid w:val="000325A3"/>
    <w:rsid w:val="00045757"/>
    <w:rsid w:val="00050129"/>
    <w:rsid w:val="000658FE"/>
    <w:rsid w:val="00067053"/>
    <w:rsid w:val="00072AB4"/>
    <w:rsid w:val="0007303C"/>
    <w:rsid w:val="000755AF"/>
    <w:rsid w:val="000915C4"/>
    <w:rsid w:val="00094294"/>
    <w:rsid w:val="00094521"/>
    <w:rsid w:val="00095028"/>
    <w:rsid w:val="000A4EBF"/>
    <w:rsid w:val="000A6E0B"/>
    <w:rsid w:val="000B576A"/>
    <w:rsid w:val="000C1F0E"/>
    <w:rsid w:val="000C2B8D"/>
    <w:rsid w:val="000C2E5C"/>
    <w:rsid w:val="000D1269"/>
    <w:rsid w:val="000E129A"/>
    <w:rsid w:val="000E150A"/>
    <w:rsid w:val="000E2214"/>
    <w:rsid w:val="000E2701"/>
    <w:rsid w:val="000E3ED6"/>
    <w:rsid w:val="000E6728"/>
    <w:rsid w:val="000F159B"/>
    <w:rsid w:val="0011365A"/>
    <w:rsid w:val="0012063B"/>
    <w:rsid w:val="00121B33"/>
    <w:rsid w:val="00125504"/>
    <w:rsid w:val="001326DE"/>
    <w:rsid w:val="00136B57"/>
    <w:rsid w:val="00137492"/>
    <w:rsid w:val="00143902"/>
    <w:rsid w:val="00145FF6"/>
    <w:rsid w:val="00152729"/>
    <w:rsid w:val="00162D29"/>
    <w:rsid w:val="00166A7B"/>
    <w:rsid w:val="001764A2"/>
    <w:rsid w:val="00176DED"/>
    <w:rsid w:val="00180464"/>
    <w:rsid w:val="001813A2"/>
    <w:rsid w:val="00187840"/>
    <w:rsid w:val="001B0403"/>
    <w:rsid w:val="001B0683"/>
    <w:rsid w:val="001B63DF"/>
    <w:rsid w:val="001C03AB"/>
    <w:rsid w:val="001C3A39"/>
    <w:rsid w:val="001C5A4D"/>
    <w:rsid w:val="001E32A1"/>
    <w:rsid w:val="001E40FA"/>
    <w:rsid w:val="001F2434"/>
    <w:rsid w:val="001F6AB4"/>
    <w:rsid w:val="00200B02"/>
    <w:rsid w:val="00204A6F"/>
    <w:rsid w:val="00207C62"/>
    <w:rsid w:val="002145D4"/>
    <w:rsid w:val="00216203"/>
    <w:rsid w:val="00232A3C"/>
    <w:rsid w:val="00236696"/>
    <w:rsid w:val="00240C7D"/>
    <w:rsid w:val="00243B34"/>
    <w:rsid w:val="00250B31"/>
    <w:rsid w:val="0025534E"/>
    <w:rsid w:val="00263EE8"/>
    <w:rsid w:val="0026595B"/>
    <w:rsid w:val="00270E94"/>
    <w:rsid w:val="0027288F"/>
    <w:rsid w:val="0027604D"/>
    <w:rsid w:val="00292D49"/>
    <w:rsid w:val="002958EA"/>
    <w:rsid w:val="002A3B71"/>
    <w:rsid w:val="002A6956"/>
    <w:rsid w:val="002B24BE"/>
    <w:rsid w:val="002B2C62"/>
    <w:rsid w:val="002B7499"/>
    <w:rsid w:val="002C0358"/>
    <w:rsid w:val="002C1130"/>
    <w:rsid w:val="002C2D9A"/>
    <w:rsid w:val="002C4076"/>
    <w:rsid w:val="002D3543"/>
    <w:rsid w:val="002D7D69"/>
    <w:rsid w:val="002E6AB0"/>
    <w:rsid w:val="003018B1"/>
    <w:rsid w:val="0031320C"/>
    <w:rsid w:val="00314450"/>
    <w:rsid w:val="003256A5"/>
    <w:rsid w:val="00331355"/>
    <w:rsid w:val="00337766"/>
    <w:rsid w:val="003401BF"/>
    <w:rsid w:val="003443D0"/>
    <w:rsid w:val="00346DDE"/>
    <w:rsid w:val="00347ED9"/>
    <w:rsid w:val="00352074"/>
    <w:rsid w:val="00364296"/>
    <w:rsid w:val="0036520F"/>
    <w:rsid w:val="003678FE"/>
    <w:rsid w:val="00375BA9"/>
    <w:rsid w:val="0037659B"/>
    <w:rsid w:val="00383E5B"/>
    <w:rsid w:val="00396757"/>
    <w:rsid w:val="003A48C0"/>
    <w:rsid w:val="003B4A0A"/>
    <w:rsid w:val="003C0B55"/>
    <w:rsid w:val="003C4A67"/>
    <w:rsid w:val="003D57F8"/>
    <w:rsid w:val="003E579C"/>
    <w:rsid w:val="004006A0"/>
    <w:rsid w:val="0040089C"/>
    <w:rsid w:val="00402DAC"/>
    <w:rsid w:val="0041142D"/>
    <w:rsid w:val="00413E08"/>
    <w:rsid w:val="0041637A"/>
    <w:rsid w:val="00423DD2"/>
    <w:rsid w:val="00425289"/>
    <w:rsid w:val="00430482"/>
    <w:rsid w:val="00434A20"/>
    <w:rsid w:val="00446C96"/>
    <w:rsid w:val="0045256D"/>
    <w:rsid w:val="00462FA2"/>
    <w:rsid w:val="0046309C"/>
    <w:rsid w:val="00474AAA"/>
    <w:rsid w:val="00494960"/>
    <w:rsid w:val="00496C51"/>
    <w:rsid w:val="004A030B"/>
    <w:rsid w:val="004A2325"/>
    <w:rsid w:val="004A3861"/>
    <w:rsid w:val="004A67D5"/>
    <w:rsid w:val="004B198A"/>
    <w:rsid w:val="004C1FA6"/>
    <w:rsid w:val="004C7EB2"/>
    <w:rsid w:val="004D0459"/>
    <w:rsid w:val="004D1EDA"/>
    <w:rsid w:val="004D5FFF"/>
    <w:rsid w:val="004E39A9"/>
    <w:rsid w:val="004E6AD6"/>
    <w:rsid w:val="004E6BC9"/>
    <w:rsid w:val="00505F5D"/>
    <w:rsid w:val="005068E9"/>
    <w:rsid w:val="00506A7A"/>
    <w:rsid w:val="00510443"/>
    <w:rsid w:val="00515681"/>
    <w:rsid w:val="005165BE"/>
    <w:rsid w:val="00517466"/>
    <w:rsid w:val="005237B7"/>
    <w:rsid w:val="00526760"/>
    <w:rsid w:val="005409CA"/>
    <w:rsid w:val="00544087"/>
    <w:rsid w:val="00550D7B"/>
    <w:rsid w:val="00552642"/>
    <w:rsid w:val="005527E2"/>
    <w:rsid w:val="00556C06"/>
    <w:rsid w:val="00565210"/>
    <w:rsid w:val="00566278"/>
    <w:rsid w:val="00577A05"/>
    <w:rsid w:val="0058789F"/>
    <w:rsid w:val="00592953"/>
    <w:rsid w:val="005A2302"/>
    <w:rsid w:val="005A5200"/>
    <w:rsid w:val="005B4D0F"/>
    <w:rsid w:val="005C0250"/>
    <w:rsid w:val="005E5932"/>
    <w:rsid w:val="005E5F1A"/>
    <w:rsid w:val="00602E39"/>
    <w:rsid w:val="00603C90"/>
    <w:rsid w:val="0060528A"/>
    <w:rsid w:val="0061322B"/>
    <w:rsid w:val="00613FF9"/>
    <w:rsid w:val="00614C8C"/>
    <w:rsid w:val="0062037B"/>
    <w:rsid w:val="00621F05"/>
    <w:rsid w:val="00625590"/>
    <w:rsid w:val="00636A26"/>
    <w:rsid w:val="006412C9"/>
    <w:rsid w:val="00654412"/>
    <w:rsid w:val="0065756C"/>
    <w:rsid w:val="00661A45"/>
    <w:rsid w:val="00664029"/>
    <w:rsid w:val="0067384F"/>
    <w:rsid w:val="0067423D"/>
    <w:rsid w:val="00680497"/>
    <w:rsid w:val="0068424E"/>
    <w:rsid w:val="00684965"/>
    <w:rsid w:val="00692EFC"/>
    <w:rsid w:val="006B5125"/>
    <w:rsid w:val="006C09EC"/>
    <w:rsid w:val="006C6106"/>
    <w:rsid w:val="006D2B75"/>
    <w:rsid w:val="006D4CC5"/>
    <w:rsid w:val="006D6EA1"/>
    <w:rsid w:val="006E44E7"/>
    <w:rsid w:val="006E5E1C"/>
    <w:rsid w:val="006E6A48"/>
    <w:rsid w:val="0070326F"/>
    <w:rsid w:val="0072112E"/>
    <w:rsid w:val="00721250"/>
    <w:rsid w:val="00724DEA"/>
    <w:rsid w:val="0072794E"/>
    <w:rsid w:val="007305B7"/>
    <w:rsid w:val="00731CD7"/>
    <w:rsid w:val="007369B8"/>
    <w:rsid w:val="007635C7"/>
    <w:rsid w:val="00764F49"/>
    <w:rsid w:val="00770004"/>
    <w:rsid w:val="00770C5B"/>
    <w:rsid w:val="00773088"/>
    <w:rsid w:val="0077534A"/>
    <w:rsid w:val="00777420"/>
    <w:rsid w:val="00782A5F"/>
    <w:rsid w:val="00783F6A"/>
    <w:rsid w:val="00790F58"/>
    <w:rsid w:val="00795672"/>
    <w:rsid w:val="00795A1F"/>
    <w:rsid w:val="007A1AC3"/>
    <w:rsid w:val="007A31D2"/>
    <w:rsid w:val="007A3E50"/>
    <w:rsid w:val="007A4BFD"/>
    <w:rsid w:val="007A59CA"/>
    <w:rsid w:val="007B128E"/>
    <w:rsid w:val="007D0B81"/>
    <w:rsid w:val="007D478D"/>
    <w:rsid w:val="007F472C"/>
    <w:rsid w:val="008030AC"/>
    <w:rsid w:val="00803127"/>
    <w:rsid w:val="00813137"/>
    <w:rsid w:val="00813B77"/>
    <w:rsid w:val="00821CE4"/>
    <w:rsid w:val="0082384C"/>
    <w:rsid w:val="00827FEF"/>
    <w:rsid w:val="0084264B"/>
    <w:rsid w:val="00842AB6"/>
    <w:rsid w:val="008448E9"/>
    <w:rsid w:val="00845D90"/>
    <w:rsid w:val="00846D32"/>
    <w:rsid w:val="0085008A"/>
    <w:rsid w:val="00851ECA"/>
    <w:rsid w:val="0085220C"/>
    <w:rsid w:val="0085343C"/>
    <w:rsid w:val="00856B5C"/>
    <w:rsid w:val="00860689"/>
    <w:rsid w:val="0086553B"/>
    <w:rsid w:val="00865DBB"/>
    <w:rsid w:val="008718AD"/>
    <w:rsid w:val="00872B38"/>
    <w:rsid w:val="008766F3"/>
    <w:rsid w:val="00876AFF"/>
    <w:rsid w:val="008831B0"/>
    <w:rsid w:val="00892E32"/>
    <w:rsid w:val="00893D22"/>
    <w:rsid w:val="00895E21"/>
    <w:rsid w:val="008B4223"/>
    <w:rsid w:val="008B4FF1"/>
    <w:rsid w:val="008B63A9"/>
    <w:rsid w:val="008C60C3"/>
    <w:rsid w:val="008C67EC"/>
    <w:rsid w:val="008E23BB"/>
    <w:rsid w:val="008F1248"/>
    <w:rsid w:val="008F65C7"/>
    <w:rsid w:val="008F7CB0"/>
    <w:rsid w:val="0091552E"/>
    <w:rsid w:val="009235B5"/>
    <w:rsid w:val="00931C60"/>
    <w:rsid w:val="009371AB"/>
    <w:rsid w:val="00937D1B"/>
    <w:rsid w:val="00940EC0"/>
    <w:rsid w:val="009425CA"/>
    <w:rsid w:val="00943ECB"/>
    <w:rsid w:val="00946214"/>
    <w:rsid w:val="009504E2"/>
    <w:rsid w:val="009511F2"/>
    <w:rsid w:val="009556B7"/>
    <w:rsid w:val="00962DDA"/>
    <w:rsid w:val="009708C0"/>
    <w:rsid w:val="009714F5"/>
    <w:rsid w:val="00973E9C"/>
    <w:rsid w:val="009747C7"/>
    <w:rsid w:val="00983858"/>
    <w:rsid w:val="00987C2B"/>
    <w:rsid w:val="00995777"/>
    <w:rsid w:val="009A6542"/>
    <w:rsid w:val="009B0D07"/>
    <w:rsid w:val="009B2502"/>
    <w:rsid w:val="009B2E31"/>
    <w:rsid w:val="009B64FA"/>
    <w:rsid w:val="009C1D8E"/>
    <w:rsid w:val="009C42C6"/>
    <w:rsid w:val="009D0F25"/>
    <w:rsid w:val="009D2689"/>
    <w:rsid w:val="009D3E2A"/>
    <w:rsid w:val="00A07B4C"/>
    <w:rsid w:val="00A238B4"/>
    <w:rsid w:val="00A23FED"/>
    <w:rsid w:val="00A250CC"/>
    <w:rsid w:val="00A258D1"/>
    <w:rsid w:val="00A26AE9"/>
    <w:rsid w:val="00A35D9D"/>
    <w:rsid w:val="00A35E36"/>
    <w:rsid w:val="00A40EE1"/>
    <w:rsid w:val="00A51E9F"/>
    <w:rsid w:val="00A54D43"/>
    <w:rsid w:val="00A55C50"/>
    <w:rsid w:val="00A63F0E"/>
    <w:rsid w:val="00A6413D"/>
    <w:rsid w:val="00A65434"/>
    <w:rsid w:val="00A660E2"/>
    <w:rsid w:val="00A876AE"/>
    <w:rsid w:val="00A90966"/>
    <w:rsid w:val="00AA3B52"/>
    <w:rsid w:val="00AB3A9B"/>
    <w:rsid w:val="00AB4F8E"/>
    <w:rsid w:val="00AC0C0C"/>
    <w:rsid w:val="00AC1BFF"/>
    <w:rsid w:val="00AC6BF8"/>
    <w:rsid w:val="00AD4716"/>
    <w:rsid w:val="00AD4862"/>
    <w:rsid w:val="00AE031F"/>
    <w:rsid w:val="00AE4100"/>
    <w:rsid w:val="00AE7C1F"/>
    <w:rsid w:val="00AF07D6"/>
    <w:rsid w:val="00AF1A4F"/>
    <w:rsid w:val="00AF2835"/>
    <w:rsid w:val="00AF44CA"/>
    <w:rsid w:val="00AF45A2"/>
    <w:rsid w:val="00B14845"/>
    <w:rsid w:val="00B16EB3"/>
    <w:rsid w:val="00B2248C"/>
    <w:rsid w:val="00B22757"/>
    <w:rsid w:val="00B23407"/>
    <w:rsid w:val="00B3509E"/>
    <w:rsid w:val="00B41EA6"/>
    <w:rsid w:val="00B5267A"/>
    <w:rsid w:val="00B52832"/>
    <w:rsid w:val="00B541E4"/>
    <w:rsid w:val="00B55EB1"/>
    <w:rsid w:val="00B76E05"/>
    <w:rsid w:val="00B809B4"/>
    <w:rsid w:val="00B82677"/>
    <w:rsid w:val="00B8271B"/>
    <w:rsid w:val="00B940F2"/>
    <w:rsid w:val="00B97875"/>
    <w:rsid w:val="00BA27B2"/>
    <w:rsid w:val="00BA3186"/>
    <w:rsid w:val="00BB4852"/>
    <w:rsid w:val="00BB57B4"/>
    <w:rsid w:val="00BB6A17"/>
    <w:rsid w:val="00BC0861"/>
    <w:rsid w:val="00BC3263"/>
    <w:rsid w:val="00BD6D5C"/>
    <w:rsid w:val="00BD7EA7"/>
    <w:rsid w:val="00BE145E"/>
    <w:rsid w:val="00BE44AF"/>
    <w:rsid w:val="00BE705B"/>
    <w:rsid w:val="00C02E20"/>
    <w:rsid w:val="00C05EB9"/>
    <w:rsid w:val="00C07487"/>
    <w:rsid w:val="00C10F93"/>
    <w:rsid w:val="00C11191"/>
    <w:rsid w:val="00C17C60"/>
    <w:rsid w:val="00C22A1D"/>
    <w:rsid w:val="00C24A48"/>
    <w:rsid w:val="00C33F67"/>
    <w:rsid w:val="00C35149"/>
    <w:rsid w:val="00C533AD"/>
    <w:rsid w:val="00C56A1F"/>
    <w:rsid w:val="00C6572A"/>
    <w:rsid w:val="00C70D17"/>
    <w:rsid w:val="00C85543"/>
    <w:rsid w:val="00C9576B"/>
    <w:rsid w:val="00C95BC7"/>
    <w:rsid w:val="00CA2511"/>
    <w:rsid w:val="00CA2A0C"/>
    <w:rsid w:val="00CA7724"/>
    <w:rsid w:val="00CB2A69"/>
    <w:rsid w:val="00CC02F6"/>
    <w:rsid w:val="00CC1619"/>
    <w:rsid w:val="00CC5E2F"/>
    <w:rsid w:val="00CD1A99"/>
    <w:rsid w:val="00CD4105"/>
    <w:rsid w:val="00CD78FE"/>
    <w:rsid w:val="00CF10B6"/>
    <w:rsid w:val="00D01B5E"/>
    <w:rsid w:val="00D142B7"/>
    <w:rsid w:val="00D14905"/>
    <w:rsid w:val="00D22359"/>
    <w:rsid w:val="00D247A6"/>
    <w:rsid w:val="00D25E4C"/>
    <w:rsid w:val="00D41212"/>
    <w:rsid w:val="00D444A2"/>
    <w:rsid w:val="00D45C9A"/>
    <w:rsid w:val="00D501D4"/>
    <w:rsid w:val="00D50399"/>
    <w:rsid w:val="00D62BBF"/>
    <w:rsid w:val="00D6547E"/>
    <w:rsid w:val="00D71253"/>
    <w:rsid w:val="00D73F57"/>
    <w:rsid w:val="00D75865"/>
    <w:rsid w:val="00D774BB"/>
    <w:rsid w:val="00D844AA"/>
    <w:rsid w:val="00D85C23"/>
    <w:rsid w:val="00D86013"/>
    <w:rsid w:val="00D866DC"/>
    <w:rsid w:val="00D90AE1"/>
    <w:rsid w:val="00DA2E77"/>
    <w:rsid w:val="00DA7233"/>
    <w:rsid w:val="00DB4F1D"/>
    <w:rsid w:val="00DB73F0"/>
    <w:rsid w:val="00DC413D"/>
    <w:rsid w:val="00DF22FB"/>
    <w:rsid w:val="00DF58D5"/>
    <w:rsid w:val="00DF7720"/>
    <w:rsid w:val="00E0041F"/>
    <w:rsid w:val="00E00D21"/>
    <w:rsid w:val="00E02645"/>
    <w:rsid w:val="00E02C86"/>
    <w:rsid w:val="00E228FA"/>
    <w:rsid w:val="00E40405"/>
    <w:rsid w:val="00E465F7"/>
    <w:rsid w:val="00E53352"/>
    <w:rsid w:val="00E553BE"/>
    <w:rsid w:val="00E569AD"/>
    <w:rsid w:val="00E62CB9"/>
    <w:rsid w:val="00E72732"/>
    <w:rsid w:val="00E819F6"/>
    <w:rsid w:val="00E83B00"/>
    <w:rsid w:val="00E9286F"/>
    <w:rsid w:val="00E976B3"/>
    <w:rsid w:val="00EB34B1"/>
    <w:rsid w:val="00EC6F84"/>
    <w:rsid w:val="00ED6C0C"/>
    <w:rsid w:val="00EE693C"/>
    <w:rsid w:val="00EF39B5"/>
    <w:rsid w:val="00F0545F"/>
    <w:rsid w:val="00F1562E"/>
    <w:rsid w:val="00F27DA4"/>
    <w:rsid w:val="00F36DF8"/>
    <w:rsid w:val="00F4537E"/>
    <w:rsid w:val="00F7511B"/>
    <w:rsid w:val="00F77DFA"/>
    <w:rsid w:val="00F87F2B"/>
    <w:rsid w:val="00FA0BEE"/>
    <w:rsid w:val="00FA756A"/>
    <w:rsid w:val="00FB31D4"/>
    <w:rsid w:val="00FB78C6"/>
    <w:rsid w:val="00FC0486"/>
    <w:rsid w:val="00FC2BAF"/>
    <w:rsid w:val="00FC3846"/>
    <w:rsid w:val="00FC4C05"/>
    <w:rsid w:val="00FD081C"/>
    <w:rsid w:val="00FD0E1E"/>
    <w:rsid w:val="00FD30D3"/>
    <w:rsid w:val="00FD765C"/>
    <w:rsid w:val="00FE563A"/>
    <w:rsid w:val="00FF0A12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E1E"/>
    <w:pPr>
      <w:spacing w:line="480" w:lineRule="auto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85220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5220C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85220C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85220C"/>
    <w:pPr>
      <w:ind w:left="720"/>
    </w:pPr>
  </w:style>
  <w:style w:type="character" w:customStyle="1" w:styleId="entity1">
    <w:name w:val="entity1"/>
    <w:basedOn w:val="DefaultParagraphFont"/>
    <w:rsid w:val="0085220C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5220C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semiHidden/>
    <w:rsid w:val="0085220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5220C"/>
  </w:style>
  <w:style w:type="character" w:styleId="Hyperlink">
    <w:name w:val="Hyperlink"/>
    <w:basedOn w:val="DefaultParagraphFont"/>
    <w:uiPriority w:val="99"/>
    <w:rsid w:val="0085220C"/>
    <w:rPr>
      <w:color w:val="0000FF"/>
      <w:u w:val="single"/>
    </w:rPr>
  </w:style>
  <w:style w:type="paragraph" w:styleId="Header">
    <w:name w:val="header"/>
    <w:basedOn w:val="Normal"/>
    <w:semiHidden/>
    <w:rsid w:val="008522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85220C"/>
    <w:pPr>
      <w:tabs>
        <w:tab w:val="center" w:pos="4153"/>
        <w:tab w:val="right" w:pos="8306"/>
      </w:tabs>
    </w:pPr>
  </w:style>
  <w:style w:type="paragraph" w:customStyle="1" w:styleId="hstyle0">
    <w:name w:val="hstyle0"/>
    <w:basedOn w:val="Normal"/>
    <w:rsid w:val="00E00D21"/>
    <w:pPr>
      <w:spacing w:line="384" w:lineRule="auto"/>
      <w:jc w:val="both"/>
    </w:pPr>
    <w:rPr>
      <w:rFonts w:ascii="Batang" w:eastAsia="Batang" w:hAnsi="Batang" w:cs="Batang"/>
      <w:color w:val="000000"/>
      <w:sz w:val="20"/>
      <w:szCs w:val="20"/>
      <w:lang w:val="en-US" w:eastAsia="ko-KR"/>
    </w:rPr>
  </w:style>
  <w:style w:type="paragraph" w:customStyle="1" w:styleId="1">
    <w:name w:val="목록 단락1"/>
    <w:basedOn w:val="Normal"/>
    <w:uiPriority w:val="34"/>
    <w:qFormat/>
    <w:rsid w:val="00D90AE1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1F2"/>
    <w:pPr>
      <w:spacing w:line="240" w:lineRule="auto"/>
    </w:pPr>
    <w:rPr>
      <w:rFonts w:ascii="Malgun Gothic" w:hAnsi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1F2"/>
    <w:rPr>
      <w:rFonts w:ascii="Malgun Gothic" w:eastAsia="Malgun Gothic" w:hAnsi="Malgun Gothic" w:cs="Times New Roman"/>
      <w:sz w:val="18"/>
      <w:szCs w:val="18"/>
      <w:lang w:val="en-GB" w:eastAsia="en-US"/>
    </w:rPr>
  </w:style>
  <w:style w:type="paragraph" w:customStyle="1" w:styleId="10">
    <w:name w:val="수정1"/>
    <w:hidden/>
    <w:uiPriority w:val="99"/>
    <w:semiHidden/>
    <w:rsid w:val="00A65434"/>
    <w:rPr>
      <w:sz w:val="24"/>
      <w:szCs w:val="24"/>
      <w:lang w:val="en-GB" w:eastAsia="en-US"/>
    </w:rPr>
  </w:style>
  <w:style w:type="paragraph" w:styleId="Date">
    <w:name w:val="Date"/>
    <w:basedOn w:val="Normal"/>
    <w:next w:val="Normal"/>
    <w:rsid w:val="00636A26"/>
    <w:pPr>
      <w:widowControl w:val="0"/>
      <w:wordWrap w:val="0"/>
      <w:autoSpaceDE w:val="0"/>
      <w:autoSpaceDN w:val="0"/>
      <w:spacing w:line="240" w:lineRule="auto"/>
      <w:jc w:val="both"/>
    </w:pPr>
    <w:rPr>
      <w:rFonts w:ascii="Batang" w:eastAsia="Batang"/>
      <w:color w:val="0000FF"/>
      <w:kern w:val="2"/>
      <w:sz w:val="20"/>
      <w:lang w:val="en-US" w:eastAsia="ko-KR"/>
    </w:rPr>
  </w:style>
  <w:style w:type="paragraph" w:customStyle="1" w:styleId="a">
    <w:name w:val="変更箇所"/>
    <w:hidden/>
    <w:uiPriority w:val="99"/>
    <w:semiHidden/>
    <w:rsid w:val="00E228FA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rsid w:val="00790F58"/>
    <w:rPr>
      <w:sz w:val="16"/>
      <w:szCs w:val="16"/>
    </w:rPr>
  </w:style>
  <w:style w:type="paragraph" w:styleId="CommentText">
    <w:name w:val="annotation text"/>
    <w:basedOn w:val="Normal"/>
    <w:semiHidden/>
    <w:rsid w:val="00790F5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0F58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0250"/>
    <w:rPr>
      <w:rFonts w:ascii="Gulim" w:eastAsia="Gulim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0250"/>
    <w:rPr>
      <w:rFonts w:ascii="Gulim" w:eastAsia="Gulim"/>
      <w:sz w:val="18"/>
      <w:szCs w:val="18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5C0250"/>
  </w:style>
  <w:style w:type="character" w:customStyle="1" w:styleId="Heading2Char">
    <w:name w:val="Heading 2 Char"/>
    <w:basedOn w:val="DefaultParagraphFont"/>
    <w:link w:val="Heading2"/>
    <w:rsid w:val="00FD0E1E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FD0E1E"/>
    <w:rPr>
      <w:rFonts w:ascii="Arial" w:hAnsi="Arial" w:cs="Arial"/>
      <w:b/>
      <w:bCs/>
      <w:kern w:val="32"/>
      <w:sz w:val="32"/>
      <w:szCs w:val="3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1E"/>
    <w:pPr>
      <w:spacing w:line="480" w:lineRule="auto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link w:val="1Char"/>
    <w:qFormat/>
    <w:rsid w:val="0085220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85220C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3">
    <w:name w:val="heading 3"/>
    <w:basedOn w:val="a"/>
    <w:next w:val="a"/>
    <w:qFormat/>
    <w:rsid w:val="0085220C"/>
    <w:pPr>
      <w:keepNext/>
      <w:spacing w:line="24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85220C"/>
    <w:pPr>
      <w:ind w:left="720"/>
    </w:pPr>
  </w:style>
  <w:style w:type="character" w:customStyle="1" w:styleId="entity1">
    <w:name w:val="entity1"/>
    <w:basedOn w:val="a0"/>
    <w:rsid w:val="0085220C"/>
    <w:rPr>
      <w:rFonts w:ascii="Times New Roman" w:hAnsi="Times New Roman" w:cs="Times New Roman" w:hint="default"/>
    </w:rPr>
  </w:style>
  <w:style w:type="paragraph" w:customStyle="1" w:styleId="justify">
    <w:name w:val="justify"/>
    <w:basedOn w:val="a"/>
    <w:rsid w:val="0085220C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a4">
    <w:name w:val="Normal (Web)"/>
    <w:basedOn w:val="a"/>
    <w:uiPriority w:val="99"/>
    <w:semiHidden/>
    <w:rsid w:val="0085220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0"/>
    <w:rsid w:val="0085220C"/>
  </w:style>
  <w:style w:type="character" w:styleId="a5">
    <w:name w:val="Hyperlink"/>
    <w:basedOn w:val="a0"/>
    <w:uiPriority w:val="99"/>
    <w:rsid w:val="0085220C"/>
    <w:rPr>
      <w:color w:val="0000FF"/>
      <w:u w:val="single"/>
    </w:rPr>
  </w:style>
  <w:style w:type="paragraph" w:styleId="a6">
    <w:name w:val="header"/>
    <w:basedOn w:val="a"/>
    <w:semiHidden/>
    <w:rsid w:val="0085220C"/>
    <w:pPr>
      <w:tabs>
        <w:tab w:val="center" w:pos="4153"/>
        <w:tab w:val="right" w:pos="8306"/>
      </w:tabs>
    </w:pPr>
  </w:style>
  <w:style w:type="paragraph" w:styleId="a7">
    <w:name w:val="footer"/>
    <w:basedOn w:val="a"/>
    <w:semiHidden/>
    <w:rsid w:val="0085220C"/>
    <w:pPr>
      <w:tabs>
        <w:tab w:val="center" w:pos="4153"/>
        <w:tab w:val="right" w:pos="8306"/>
      </w:tabs>
    </w:pPr>
  </w:style>
  <w:style w:type="paragraph" w:customStyle="1" w:styleId="hstyle0">
    <w:name w:val="hstyle0"/>
    <w:basedOn w:val="a"/>
    <w:rsid w:val="00E00D21"/>
    <w:pPr>
      <w:spacing w:line="384" w:lineRule="auto"/>
      <w:jc w:val="both"/>
    </w:pPr>
    <w:rPr>
      <w:rFonts w:ascii="바탕" w:eastAsia="바탕" w:hAnsi="바탕" w:cs="바탕"/>
      <w:color w:val="000000"/>
      <w:sz w:val="20"/>
      <w:szCs w:val="20"/>
      <w:lang w:val="en-US" w:eastAsia="ko-KR"/>
    </w:rPr>
  </w:style>
  <w:style w:type="paragraph" w:customStyle="1" w:styleId="10">
    <w:name w:val="목록 단락1"/>
    <w:basedOn w:val="a"/>
    <w:uiPriority w:val="34"/>
    <w:qFormat/>
    <w:rsid w:val="00D90AE1"/>
    <w:pPr>
      <w:ind w:leftChars="400" w:left="800"/>
    </w:pPr>
  </w:style>
  <w:style w:type="paragraph" w:styleId="a8">
    <w:name w:val="Balloon Text"/>
    <w:basedOn w:val="a"/>
    <w:link w:val="Char"/>
    <w:uiPriority w:val="99"/>
    <w:semiHidden/>
    <w:unhideWhenUsed/>
    <w:rsid w:val="009511F2"/>
    <w:pPr>
      <w:spacing w:line="240" w:lineRule="auto"/>
    </w:pPr>
    <w:rPr>
      <w:rFonts w:ascii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8"/>
    <w:uiPriority w:val="99"/>
    <w:semiHidden/>
    <w:rsid w:val="009511F2"/>
    <w:rPr>
      <w:rFonts w:ascii="맑은 고딕" w:eastAsia="맑은 고딕" w:hAnsi="맑은 고딕" w:cs="Times New Roman"/>
      <w:sz w:val="18"/>
      <w:szCs w:val="18"/>
      <w:lang w:val="en-GB" w:eastAsia="en-US"/>
    </w:rPr>
  </w:style>
  <w:style w:type="paragraph" w:customStyle="1" w:styleId="11">
    <w:name w:val="수정1"/>
    <w:hidden/>
    <w:uiPriority w:val="99"/>
    <w:semiHidden/>
    <w:rsid w:val="00A65434"/>
    <w:rPr>
      <w:sz w:val="24"/>
      <w:szCs w:val="24"/>
      <w:lang w:val="en-GB" w:eastAsia="en-US"/>
    </w:rPr>
  </w:style>
  <w:style w:type="paragraph" w:styleId="a9">
    <w:name w:val="Date"/>
    <w:basedOn w:val="a"/>
    <w:next w:val="a"/>
    <w:rsid w:val="00636A26"/>
    <w:pPr>
      <w:widowControl w:val="0"/>
      <w:wordWrap w:val="0"/>
      <w:autoSpaceDE w:val="0"/>
      <w:autoSpaceDN w:val="0"/>
      <w:spacing w:line="240" w:lineRule="auto"/>
      <w:jc w:val="both"/>
    </w:pPr>
    <w:rPr>
      <w:rFonts w:ascii="바탕" w:eastAsia="바탕"/>
      <w:color w:val="0000FF"/>
      <w:kern w:val="2"/>
      <w:sz w:val="20"/>
      <w:lang w:val="en-US" w:eastAsia="ko-KR"/>
    </w:rPr>
  </w:style>
  <w:style w:type="paragraph" w:customStyle="1" w:styleId="aa">
    <w:name w:val="変更箇所"/>
    <w:hidden/>
    <w:uiPriority w:val="99"/>
    <w:semiHidden/>
    <w:rsid w:val="00E228FA"/>
    <w:rPr>
      <w:sz w:val="24"/>
      <w:szCs w:val="24"/>
      <w:lang w:val="en-GB" w:eastAsia="en-US"/>
    </w:rPr>
  </w:style>
  <w:style w:type="character" w:styleId="ab">
    <w:name w:val="annotation reference"/>
    <w:basedOn w:val="a0"/>
    <w:semiHidden/>
    <w:rsid w:val="00790F58"/>
    <w:rPr>
      <w:sz w:val="16"/>
      <w:szCs w:val="16"/>
    </w:rPr>
  </w:style>
  <w:style w:type="paragraph" w:styleId="ac">
    <w:name w:val="annotation text"/>
    <w:basedOn w:val="a"/>
    <w:semiHidden/>
    <w:rsid w:val="00790F58"/>
    <w:rPr>
      <w:sz w:val="20"/>
      <w:szCs w:val="20"/>
    </w:rPr>
  </w:style>
  <w:style w:type="paragraph" w:styleId="ad">
    <w:name w:val="annotation subject"/>
    <w:basedOn w:val="ac"/>
    <w:next w:val="ac"/>
    <w:semiHidden/>
    <w:rsid w:val="00790F58"/>
    <w:rPr>
      <w:b/>
      <w:bCs/>
    </w:rPr>
  </w:style>
  <w:style w:type="paragraph" w:styleId="ae">
    <w:name w:val="Document Map"/>
    <w:basedOn w:val="a"/>
    <w:link w:val="Char0"/>
    <w:uiPriority w:val="99"/>
    <w:semiHidden/>
    <w:unhideWhenUsed/>
    <w:rsid w:val="005C0250"/>
    <w:rPr>
      <w:rFonts w:ascii="굴림" w:eastAsia="굴림"/>
      <w:sz w:val="18"/>
      <w:szCs w:val="18"/>
    </w:rPr>
  </w:style>
  <w:style w:type="character" w:customStyle="1" w:styleId="Char0">
    <w:name w:val="문서 구조 Char"/>
    <w:basedOn w:val="a0"/>
    <w:link w:val="ae"/>
    <w:uiPriority w:val="99"/>
    <w:semiHidden/>
    <w:rsid w:val="005C0250"/>
    <w:rPr>
      <w:rFonts w:ascii="굴림" w:eastAsia="굴림"/>
      <w:sz w:val="18"/>
      <w:szCs w:val="18"/>
      <w:lang w:val="en-GB" w:eastAsia="en-US"/>
    </w:rPr>
  </w:style>
  <w:style w:type="character" w:styleId="af">
    <w:name w:val="line number"/>
    <w:basedOn w:val="a0"/>
    <w:uiPriority w:val="99"/>
    <w:semiHidden/>
    <w:unhideWhenUsed/>
    <w:rsid w:val="005C0250"/>
  </w:style>
  <w:style w:type="character" w:customStyle="1" w:styleId="2Char">
    <w:name w:val="제목 2 Char"/>
    <w:basedOn w:val="a0"/>
    <w:link w:val="2"/>
    <w:rsid w:val="00FD0E1E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1Char">
    <w:name w:val="제목 1 Char"/>
    <w:basedOn w:val="a0"/>
    <w:link w:val="1"/>
    <w:rsid w:val="00FD0E1E"/>
    <w:rPr>
      <w:rFonts w:ascii="Arial" w:hAnsi="Arial" w:cs="Arial"/>
      <w:b/>
      <w:bCs/>
      <w:kern w:val="32"/>
      <w:sz w:val="32"/>
      <w:szCs w:val="3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54620;&#48169;&#49888;&#44221;&#51221;&#49888;&#44284;%20&#45824;&#54617;&#50896;\&#49437;&#49324;&#45436;&#47928;\SCI&#50689;&#51089;\BMC\BMC%20&#49436;&#49885;&#54028;&#5106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E589F-1290-4A9C-921C-0A792F4E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 서식파일</Template>
  <TotalTime>0</TotalTime>
  <Pages>6</Pages>
  <Words>768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sample article title</vt:lpstr>
      <vt:lpstr>A sample article title</vt:lpstr>
    </vt:vector>
  </TitlesOfParts>
  <LinksUpToDate>false</LinksUpToDate>
  <CharactersWithSpaces>4903</CharactersWithSpaces>
  <SharedDoc>false</SharedDoc>
  <HLinks>
    <vt:vector size="6" baseType="variant">
      <vt:variant>
        <vt:i4>5767288</vt:i4>
      </vt:variant>
      <vt:variant>
        <vt:i4>0</vt:i4>
      </vt:variant>
      <vt:variant>
        <vt:i4>0</vt:i4>
      </vt:variant>
      <vt:variant>
        <vt:i4>5</vt:i4>
      </vt:variant>
      <vt:variant>
        <vt:lpwstr>javascript:AL_get(this, 'jour', 'Appl Psychophysiol Biofeedback.');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/>
  <cp:lastModifiedBy/>
  <cp:revision>1</cp:revision>
  <cp:lastPrinted>2011-11-02T09:52:00Z</cp:lastPrinted>
  <dcterms:created xsi:type="dcterms:W3CDTF">2013-03-08T16:35:00Z</dcterms:created>
  <dcterms:modified xsi:type="dcterms:W3CDTF">2013-05-25T08:51:00Z</dcterms:modified>
</cp:coreProperties>
</file>