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0013" w:rsidRDefault="00040013">
      <w:pPr>
        <w:rPr>
          <w:noProof/>
        </w:rPr>
      </w:pPr>
      <w:bookmarkStart w:id="0" w:name="_GoBack"/>
      <w:bookmarkEnd w:id="0"/>
    </w:p>
    <w:p w:rsidR="00040013" w:rsidRDefault="00040013">
      <w:pPr>
        <w:rPr>
          <w:noProof/>
        </w:rPr>
      </w:pPr>
    </w:p>
    <w:p w:rsidR="00015097" w:rsidRDefault="00040013">
      <w:r>
        <w:rPr>
          <w:noProof/>
        </w:rPr>
        <w:drawing>
          <wp:inline distT="0" distB="0" distL="0" distR="0" wp14:anchorId="3919C557">
            <wp:extent cx="5757374" cy="4532671"/>
            <wp:effectExtent l="0" t="0" r="0" b="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4535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23534" w:rsidRDefault="00123534">
      <w:proofErr w:type="spellStart"/>
      <w:r>
        <w:t>Figure</w:t>
      </w:r>
      <w:proofErr w:type="spellEnd"/>
      <w:r>
        <w:t xml:space="preserve"> 3</w:t>
      </w:r>
    </w:p>
    <w:sectPr w:rsidR="001235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0013"/>
    <w:rsid w:val="00015097"/>
    <w:rsid w:val="00040013"/>
    <w:rsid w:val="00123534"/>
    <w:rsid w:val="001C38A9"/>
    <w:rsid w:val="00953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rsid w:val="00040013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rsid w:val="0004001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rsid w:val="00040013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rsid w:val="0004001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B3EFE8D4</Template>
  <TotalTime>0</TotalTime>
  <Pages>1</Pages>
  <Words>2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Landstinget Västmanland</Company>
  <LinksUpToDate>false</LinksUpToDate>
  <CharactersWithSpaces>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Lena Burström</dc:creator>
  <cp:lastModifiedBy>Lena Burström</cp:lastModifiedBy>
  <cp:revision>2</cp:revision>
  <dcterms:created xsi:type="dcterms:W3CDTF">2014-01-31T10:18:00Z</dcterms:created>
  <dcterms:modified xsi:type="dcterms:W3CDTF">2014-01-31T10:18:00Z</dcterms:modified>
</cp:coreProperties>
</file>