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D4" w:rsidRPr="00A40BB3" w:rsidRDefault="006679D4">
      <w:pPr>
        <w:rPr>
          <w:rFonts w:ascii="Times New Roman" w:hAnsi="Times New Roman"/>
          <w:lang w:val="en-US"/>
        </w:rPr>
      </w:pPr>
      <w:r w:rsidRPr="00A40BB3">
        <w:rPr>
          <w:rFonts w:ascii="Times New Roman" w:hAnsi="Times New Roman"/>
          <w:lang w:val="en-US"/>
        </w:rPr>
        <w:t>Table A6: Measured mass isotopomer ratios.</w:t>
      </w:r>
    </w:p>
    <w:tbl>
      <w:tblPr>
        <w:tblW w:w="68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463"/>
        <w:gridCol w:w="880"/>
        <w:gridCol w:w="880"/>
        <w:gridCol w:w="880"/>
        <w:gridCol w:w="880"/>
        <w:gridCol w:w="880"/>
        <w:gridCol w:w="880"/>
      </w:tblGrid>
      <w:tr w:rsidR="00E16F11" w:rsidRPr="00A40BB3" w:rsidTr="006679D4">
        <w:trPr>
          <w:trHeight w:val="255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Time (h)</w:t>
            </w:r>
          </w:p>
        </w:tc>
      </w:tr>
      <w:tr w:rsidR="00E16F11" w:rsidRPr="00A40BB3" w:rsidTr="006679D4">
        <w:trPr>
          <w:trHeight w:val="270"/>
        </w:trPr>
        <w:tc>
          <w:tcPr>
            <w:tcW w:w="10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993076" w:rsidP="00E16F1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40BB3">
              <w:rPr>
                <w:rFonts w:ascii="Times New Roman" w:hAnsi="Times New Roman"/>
                <w:sz w:val="20"/>
                <w:szCs w:val="20"/>
              </w:rPr>
              <w:t>M</w:t>
            </w:r>
            <w:r w:rsidR="00E16F11" w:rsidRPr="00A40BB3">
              <w:rPr>
                <w:rFonts w:ascii="Times New Roman" w:hAnsi="Times New Roman"/>
                <w:sz w:val="20"/>
                <w:szCs w:val="20"/>
              </w:rPr>
              <w:t>etabolite</w:t>
            </w:r>
            <w:proofErr w:type="spellEnd"/>
          </w:p>
        </w:tc>
        <w:tc>
          <w:tcPr>
            <w:tcW w:w="4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m/z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0.067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0.133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0.267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0.533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1.067</w:t>
            </w:r>
          </w:p>
        </w:tc>
      </w:tr>
      <w:tr w:rsidR="00E16F11" w:rsidRPr="00A40BB3" w:rsidTr="006679D4">
        <w:trPr>
          <w:trHeight w:val="270"/>
        </w:trPr>
        <w:tc>
          <w:tcPr>
            <w:tcW w:w="1063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E16F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AKG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0.573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0.393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0.291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0.219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0.183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0.175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0.137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0.198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0.173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0.218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ALA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0.714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0.195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ASP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0.941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0.552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0.199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0.294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CIT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0.423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E16F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E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rytol</w:t>
            </w:r>
            <w:proofErr w:type="spellEnd"/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0.940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F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C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4-</w:t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C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0.772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0.744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F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C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1-</w:t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C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0.341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0.304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0.498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0.513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0.087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FBP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0.364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0.424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FUM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0.596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0.181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0.166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G6P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C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3-</w:t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C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lastRenderedPageBreak/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0.776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0.745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G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C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1-</w:t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C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0.287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0.275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0.545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0.038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GLC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0.828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GLU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0.453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0.276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0.162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LEU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0.863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0.741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0.552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0.324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0.239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0.119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MAL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0.879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0.484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0.279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E16F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M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anol</w:t>
            </w:r>
            <w:proofErr w:type="spellEnd"/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0.865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0.111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PEP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0.783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0.671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0.674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0.184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0.207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993076" w:rsidRPr="00A40BB3">
              <w:rPr>
                <w:rFonts w:ascii="Times New Roman" w:hAnsi="Times New Roman"/>
                <w:b/>
                <w:sz w:val="20"/>
                <w:szCs w:val="20"/>
              </w:rPr>
              <w:t>PG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0.696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0.687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0.673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0.689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0.171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0.196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0.214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93076" w:rsidRPr="00A40BB3">
              <w:rPr>
                <w:rFonts w:ascii="Times New Roman" w:hAnsi="Times New Roman"/>
                <w:b/>
                <w:sz w:val="20"/>
                <w:szCs w:val="20"/>
              </w:rPr>
              <w:t>PG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0.758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0.697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0.680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0.199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0.214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PYR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0.897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0.858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0.892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P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0.877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0.822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0.058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E16F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rabtol</w:t>
            </w:r>
            <w:proofErr w:type="spellEnd"/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0.961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0.949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-0.001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885FD1" w:rsidP="00885FD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SED</w:t>
            </w:r>
            <w:r w:rsidR="00E16F11" w:rsidRPr="00A40BB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993076" w:rsidRPr="00A40BB3">
              <w:rPr>
                <w:rFonts w:ascii="Times New Roman" w:hAnsi="Times New Roman"/>
                <w:b/>
                <w:sz w:val="20"/>
                <w:szCs w:val="20"/>
              </w:rPr>
              <w:t>P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0.865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0.744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0.028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F11" w:rsidRPr="00A40BB3" w:rsidRDefault="00993076" w:rsidP="00E16F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SER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0.777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0.798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0.233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0.161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SUC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0.861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0.899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0.698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0.745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0.085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0.176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TRE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0.940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0.709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0.168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0.092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993076" w:rsidP="009930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0BB3">
              <w:rPr>
                <w:rFonts w:ascii="Times New Roman" w:hAnsi="Times New Roman"/>
                <w:b/>
                <w:sz w:val="20"/>
                <w:szCs w:val="20"/>
              </w:rPr>
              <w:t>VAL</w:t>
            </w: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0.903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0.800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0.785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0.760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0.076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0.118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</w:tr>
      <w:tr w:rsidR="00E16F11" w:rsidRPr="00A40BB3" w:rsidTr="006679D4">
        <w:trPr>
          <w:trHeight w:val="255"/>
        </w:trPr>
        <w:tc>
          <w:tcPr>
            <w:tcW w:w="106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F11" w:rsidRPr="00A40BB3" w:rsidRDefault="00E16F11" w:rsidP="00E16F1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40BB3">
              <w:rPr>
                <w:rFonts w:ascii="Times New Roman" w:hAnsi="Times New Roman"/>
                <w:sz w:val="20"/>
                <w:szCs w:val="20"/>
              </w:rPr>
              <w:t>0.063</w:t>
            </w:r>
          </w:p>
        </w:tc>
      </w:tr>
    </w:tbl>
    <w:p w:rsidR="00323A7F" w:rsidRPr="00A40BB3" w:rsidRDefault="00323A7F">
      <w:pPr>
        <w:rPr>
          <w:rFonts w:ascii="Times New Roman" w:hAnsi="Times New Roman"/>
        </w:rPr>
      </w:pPr>
      <w:bookmarkStart w:id="0" w:name="_GoBack"/>
      <w:bookmarkEnd w:id="0"/>
    </w:p>
    <w:sectPr w:rsidR="00323A7F" w:rsidRPr="00A40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11"/>
    <w:rsid w:val="0001255F"/>
    <w:rsid w:val="00031078"/>
    <w:rsid w:val="0009006B"/>
    <w:rsid w:val="000A2F7B"/>
    <w:rsid w:val="000C57D7"/>
    <w:rsid w:val="000D0153"/>
    <w:rsid w:val="00157FDE"/>
    <w:rsid w:val="00194149"/>
    <w:rsid w:val="001E30C9"/>
    <w:rsid w:val="001E5210"/>
    <w:rsid w:val="002878A4"/>
    <w:rsid w:val="002F0113"/>
    <w:rsid w:val="00323A7F"/>
    <w:rsid w:val="00376CF5"/>
    <w:rsid w:val="003E55B9"/>
    <w:rsid w:val="00465914"/>
    <w:rsid w:val="00551CAA"/>
    <w:rsid w:val="005D0DE5"/>
    <w:rsid w:val="005E23F4"/>
    <w:rsid w:val="005F5E89"/>
    <w:rsid w:val="00621DF5"/>
    <w:rsid w:val="0065209B"/>
    <w:rsid w:val="006679D4"/>
    <w:rsid w:val="00684D31"/>
    <w:rsid w:val="00704819"/>
    <w:rsid w:val="00785BDA"/>
    <w:rsid w:val="007C1EF3"/>
    <w:rsid w:val="00804E9D"/>
    <w:rsid w:val="00810F9B"/>
    <w:rsid w:val="00885FD1"/>
    <w:rsid w:val="008E39CC"/>
    <w:rsid w:val="008F70F4"/>
    <w:rsid w:val="00916D3E"/>
    <w:rsid w:val="00921A67"/>
    <w:rsid w:val="00993076"/>
    <w:rsid w:val="00A40BB3"/>
    <w:rsid w:val="00B14875"/>
    <w:rsid w:val="00B97D9E"/>
    <w:rsid w:val="00C00509"/>
    <w:rsid w:val="00C17F56"/>
    <w:rsid w:val="00C43CEA"/>
    <w:rsid w:val="00D12561"/>
    <w:rsid w:val="00D92215"/>
    <w:rsid w:val="00DD3F6B"/>
    <w:rsid w:val="00DE48BC"/>
    <w:rsid w:val="00E16F11"/>
    <w:rsid w:val="00E52249"/>
    <w:rsid w:val="00E60C7C"/>
    <w:rsid w:val="00E7656E"/>
    <w:rsid w:val="00EF2EF9"/>
    <w:rsid w:val="00F20E73"/>
    <w:rsid w:val="00F21B87"/>
    <w:rsid w:val="00F603BB"/>
    <w:rsid w:val="00FD338C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4D31"/>
    <w:rPr>
      <w:rFonts w:ascii="Tahoma" w:hAnsi="Tahom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6F1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16F11"/>
    <w:rPr>
      <w:color w:val="800080"/>
      <w:u w:val="single"/>
    </w:rPr>
  </w:style>
  <w:style w:type="paragraph" w:customStyle="1" w:styleId="xl64">
    <w:name w:val="xl64"/>
    <w:basedOn w:val="Normal"/>
    <w:rsid w:val="00E16F1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al"/>
    <w:rsid w:val="00E16F1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6">
    <w:name w:val="xl66"/>
    <w:basedOn w:val="Normal"/>
    <w:rsid w:val="00E16F1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E16F1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8">
    <w:name w:val="xl68"/>
    <w:basedOn w:val="Normal"/>
    <w:rsid w:val="00E16F11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9">
    <w:name w:val="xl69"/>
    <w:basedOn w:val="Normal"/>
    <w:rsid w:val="00E16F1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0">
    <w:name w:val="xl70"/>
    <w:basedOn w:val="Normal"/>
    <w:rsid w:val="00E16F1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1">
    <w:name w:val="xl71"/>
    <w:basedOn w:val="Normal"/>
    <w:rsid w:val="00E16F1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2">
    <w:name w:val="xl72"/>
    <w:basedOn w:val="Normal"/>
    <w:rsid w:val="00E16F1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3">
    <w:name w:val="xl73"/>
    <w:basedOn w:val="Normal"/>
    <w:rsid w:val="00E16F11"/>
    <w:pPr>
      <w:pBdr>
        <w:bottom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4">
    <w:name w:val="xl74"/>
    <w:basedOn w:val="Normal"/>
    <w:rsid w:val="00E16F11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E16F11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76">
    <w:name w:val="xl76"/>
    <w:basedOn w:val="Normal"/>
    <w:rsid w:val="00E16F1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E16F1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4D31"/>
    <w:rPr>
      <w:rFonts w:ascii="Tahoma" w:hAnsi="Tahom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6F1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16F11"/>
    <w:rPr>
      <w:color w:val="800080"/>
      <w:u w:val="single"/>
    </w:rPr>
  </w:style>
  <w:style w:type="paragraph" w:customStyle="1" w:styleId="xl64">
    <w:name w:val="xl64"/>
    <w:basedOn w:val="Normal"/>
    <w:rsid w:val="00E16F1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al"/>
    <w:rsid w:val="00E16F1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6">
    <w:name w:val="xl66"/>
    <w:basedOn w:val="Normal"/>
    <w:rsid w:val="00E16F1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E16F1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8">
    <w:name w:val="xl68"/>
    <w:basedOn w:val="Normal"/>
    <w:rsid w:val="00E16F11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9">
    <w:name w:val="xl69"/>
    <w:basedOn w:val="Normal"/>
    <w:rsid w:val="00E16F1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0">
    <w:name w:val="xl70"/>
    <w:basedOn w:val="Normal"/>
    <w:rsid w:val="00E16F1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1">
    <w:name w:val="xl71"/>
    <w:basedOn w:val="Normal"/>
    <w:rsid w:val="00E16F1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2">
    <w:name w:val="xl72"/>
    <w:basedOn w:val="Normal"/>
    <w:rsid w:val="00E16F1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3">
    <w:name w:val="xl73"/>
    <w:basedOn w:val="Normal"/>
    <w:rsid w:val="00E16F11"/>
    <w:pPr>
      <w:pBdr>
        <w:bottom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4">
    <w:name w:val="xl74"/>
    <w:basedOn w:val="Normal"/>
    <w:rsid w:val="00E16F11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E16F11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76">
    <w:name w:val="xl76"/>
    <w:basedOn w:val="Normal"/>
    <w:rsid w:val="00E16F1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E16F1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B481019C</Template>
  <TotalTime>0</TotalTime>
  <Pages>3</Pages>
  <Words>999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Aljoscha Wahl - TNW</dc:creator>
  <cp:lastModifiedBy>Aljoscha Wahl - TNW</cp:lastModifiedBy>
  <cp:revision>3</cp:revision>
  <cp:lastPrinted>2011-10-12T10:54:00Z</cp:lastPrinted>
  <dcterms:created xsi:type="dcterms:W3CDTF">2012-02-11T17:10:00Z</dcterms:created>
  <dcterms:modified xsi:type="dcterms:W3CDTF">2012-04-06T11:40:00Z</dcterms:modified>
</cp:coreProperties>
</file>