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FF3" w:rsidRPr="00C173D5" w:rsidRDefault="00E81FF3" w:rsidP="00E81FF3">
      <w:pPr>
        <w:spacing w:line="480" w:lineRule="auto"/>
        <w:rPr>
          <w:lang w:val="en-US"/>
        </w:rPr>
      </w:pPr>
      <w:r>
        <w:rPr>
          <w:b/>
          <w:lang w:val="en-US"/>
        </w:rPr>
        <w:t>Table 3</w:t>
      </w:r>
    </w:p>
    <w:p w:rsidR="00E81FF3" w:rsidRDefault="00E81FF3" w:rsidP="00E81FF3">
      <w:pPr>
        <w:spacing w:after="0" w:line="480" w:lineRule="auto"/>
        <w:jc w:val="both"/>
        <w:rPr>
          <w:lang w:val="en-US"/>
        </w:rPr>
      </w:pPr>
    </w:p>
    <w:tbl>
      <w:tblPr>
        <w:tblW w:w="0" w:type="auto"/>
        <w:jc w:val="center"/>
        <w:tblInd w:w="-626" w:type="dxa"/>
        <w:tblLayout w:type="fixed"/>
        <w:tblLook w:val="04A0" w:firstRow="1" w:lastRow="0" w:firstColumn="1" w:lastColumn="0" w:noHBand="0" w:noVBand="1"/>
      </w:tblPr>
      <w:tblGrid>
        <w:gridCol w:w="1585"/>
        <w:gridCol w:w="850"/>
        <w:gridCol w:w="851"/>
        <w:gridCol w:w="850"/>
        <w:gridCol w:w="851"/>
        <w:gridCol w:w="850"/>
        <w:gridCol w:w="851"/>
        <w:gridCol w:w="850"/>
      </w:tblGrid>
      <w:tr w:rsidR="00E81FF3" w:rsidRPr="004B76D4" w:rsidTr="00C36116">
        <w:trPr>
          <w:jc w:val="center"/>
        </w:trPr>
        <w:tc>
          <w:tcPr>
            <w:tcW w:w="158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E81FF3" w:rsidRPr="004B76D4" w:rsidRDefault="00E81FF3" w:rsidP="00DA43B8">
            <w:pPr>
              <w:spacing w:after="0" w:line="480" w:lineRule="auto"/>
              <w:jc w:val="both"/>
              <w:rPr>
                <w:b/>
                <w:i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E81FF3" w:rsidRPr="004B76D4" w:rsidRDefault="00E81FF3" w:rsidP="00DA43B8">
            <w:pPr>
              <w:spacing w:after="0" w:line="480" w:lineRule="auto"/>
              <w:jc w:val="both"/>
              <w:rPr>
                <w:b/>
                <w:i/>
                <w:sz w:val="16"/>
                <w:szCs w:val="16"/>
                <w:lang w:val="en-US"/>
              </w:rPr>
            </w:pPr>
            <w:r w:rsidRPr="004B76D4">
              <w:rPr>
                <w:b/>
                <w:i/>
                <w:sz w:val="16"/>
                <w:szCs w:val="16"/>
                <w:lang w:val="en-US"/>
              </w:rPr>
              <w:t>1998</w:t>
            </w:r>
          </w:p>
        </w:tc>
        <w:tc>
          <w:tcPr>
            <w:tcW w:w="851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E81FF3" w:rsidRPr="004B76D4" w:rsidRDefault="00E81FF3" w:rsidP="00DA43B8">
            <w:pPr>
              <w:spacing w:after="0" w:line="480" w:lineRule="auto"/>
              <w:jc w:val="both"/>
              <w:rPr>
                <w:b/>
                <w:i/>
                <w:sz w:val="16"/>
                <w:szCs w:val="16"/>
                <w:lang w:val="en-US"/>
              </w:rPr>
            </w:pPr>
            <w:r w:rsidRPr="004B76D4">
              <w:rPr>
                <w:b/>
                <w:i/>
                <w:sz w:val="16"/>
                <w:szCs w:val="16"/>
                <w:lang w:val="en-US"/>
              </w:rPr>
              <w:t>2000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E81FF3" w:rsidRPr="004B76D4" w:rsidRDefault="00E81FF3" w:rsidP="00DA43B8">
            <w:pPr>
              <w:spacing w:after="0" w:line="480" w:lineRule="auto"/>
              <w:jc w:val="both"/>
              <w:rPr>
                <w:b/>
                <w:i/>
                <w:sz w:val="16"/>
                <w:szCs w:val="16"/>
                <w:lang w:val="en-US"/>
              </w:rPr>
            </w:pPr>
            <w:r w:rsidRPr="004B76D4">
              <w:rPr>
                <w:b/>
                <w:i/>
                <w:sz w:val="16"/>
                <w:szCs w:val="16"/>
                <w:lang w:val="en-US"/>
              </w:rPr>
              <w:t>2001</w:t>
            </w:r>
          </w:p>
        </w:tc>
        <w:tc>
          <w:tcPr>
            <w:tcW w:w="851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E81FF3" w:rsidRPr="004B76D4" w:rsidRDefault="00E81FF3" w:rsidP="00DA43B8">
            <w:pPr>
              <w:spacing w:after="0" w:line="480" w:lineRule="auto"/>
              <w:jc w:val="both"/>
              <w:rPr>
                <w:b/>
                <w:i/>
                <w:sz w:val="16"/>
                <w:szCs w:val="16"/>
                <w:lang w:val="en-US"/>
              </w:rPr>
            </w:pPr>
            <w:r w:rsidRPr="004B76D4">
              <w:rPr>
                <w:b/>
                <w:i/>
                <w:sz w:val="16"/>
                <w:szCs w:val="16"/>
                <w:lang w:val="en-US"/>
              </w:rPr>
              <w:t>2002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E81FF3" w:rsidRPr="004B76D4" w:rsidRDefault="00E81FF3" w:rsidP="00DA43B8">
            <w:pPr>
              <w:spacing w:after="0" w:line="480" w:lineRule="auto"/>
              <w:jc w:val="both"/>
              <w:rPr>
                <w:b/>
                <w:i/>
                <w:sz w:val="16"/>
                <w:szCs w:val="16"/>
                <w:lang w:val="en-US"/>
              </w:rPr>
            </w:pPr>
            <w:r w:rsidRPr="004B76D4">
              <w:rPr>
                <w:b/>
                <w:i/>
                <w:sz w:val="16"/>
                <w:szCs w:val="16"/>
                <w:lang w:val="en-US"/>
              </w:rPr>
              <w:t>2003</w:t>
            </w:r>
          </w:p>
        </w:tc>
        <w:tc>
          <w:tcPr>
            <w:tcW w:w="851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E81FF3" w:rsidRPr="004B76D4" w:rsidRDefault="00E81FF3" w:rsidP="00DA43B8">
            <w:pPr>
              <w:spacing w:after="0" w:line="480" w:lineRule="auto"/>
              <w:jc w:val="both"/>
              <w:rPr>
                <w:b/>
                <w:i/>
                <w:sz w:val="16"/>
                <w:szCs w:val="16"/>
                <w:lang w:val="en-US"/>
              </w:rPr>
            </w:pPr>
            <w:r w:rsidRPr="004B76D4">
              <w:rPr>
                <w:b/>
                <w:i/>
                <w:sz w:val="16"/>
                <w:szCs w:val="16"/>
                <w:lang w:val="en-US"/>
              </w:rPr>
              <w:t>2004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E81FF3" w:rsidRPr="004B76D4" w:rsidRDefault="00E81FF3" w:rsidP="00DA43B8">
            <w:pPr>
              <w:spacing w:after="0" w:line="480" w:lineRule="auto"/>
              <w:jc w:val="both"/>
              <w:rPr>
                <w:b/>
                <w:i/>
                <w:sz w:val="16"/>
                <w:szCs w:val="16"/>
                <w:lang w:val="en-US"/>
              </w:rPr>
            </w:pPr>
            <w:r w:rsidRPr="004B76D4">
              <w:rPr>
                <w:b/>
                <w:i/>
                <w:sz w:val="16"/>
                <w:szCs w:val="16"/>
                <w:lang w:val="en-US"/>
              </w:rPr>
              <w:t>2005</w:t>
            </w:r>
          </w:p>
        </w:tc>
      </w:tr>
      <w:tr w:rsidR="00E81FF3" w:rsidRPr="004B76D4" w:rsidTr="00C36116">
        <w:trPr>
          <w:trHeight w:val="703"/>
          <w:jc w:val="center"/>
        </w:trPr>
        <w:tc>
          <w:tcPr>
            <w:tcW w:w="1585" w:type="dxa"/>
            <w:tcBorders>
              <w:top w:val="single" w:sz="4" w:space="0" w:color="auto"/>
            </w:tcBorders>
            <w:shd w:val="clear" w:color="auto" w:fill="auto"/>
            <w:noWrap/>
          </w:tcPr>
          <w:p w:rsidR="00E12E27" w:rsidRDefault="00E12E27" w:rsidP="00DA43B8">
            <w:pPr>
              <w:spacing w:after="0" w:line="480" w:lineRule="auto"/>
              <w:rPr>
                <w:rFonts w:eastAsia="Times New Roman" w:cs="Calibri"/>
                <w:b/>
                <w:i/>
                <w:color w:val="000000"/>
                <w:sz w:val="16"/>
                <w:szCs w:val="16"/>
                <w:lang w:val="en-US"/>
              </w:rPr>
            </w:pPr>
          </w:p>
          <w:p w:rsidR="00E81FF3" w:rsidRPr="004B76D4" w:rsidRDefault="00E81FF3" w:rsidP="00DA43B8">
            <w:pPr>
              <w:spacing w:after="0" w:line="480" w:lineRule="auto"/>
              <w:rPr>
                <w:rFonts w:eastAsia="Times New Roman" w:cs="Calibri"/>
                <w:b/>
                <w:i/>
                <w:color w:val="000000"/>
                <w:sz w:val="16"/>
                <w:szCs w:val="16"/>
                <w:lang w:val="en-US"/>
              </w:rPr>
            </w:pPr>
            <w:r w:rsidRPr="004B76D4">
              <w:rPr>
                <w:rFonts w:eastAsia="Times New Roman" w:cs="Calibri"/>
                <w:b/>
                <w:i/>
                <w:color w:val="000000"/>
                <w:sz w:val="16"/>
                <w:szCs w:val="16"/>
                <w:lang w:val="en-US"/>
              </w:rPr>
              <w:t>Macro-region 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81FF3" w:rsidRPr="004B76D4" w:rsidRDefault="00E81FF3" w:rsidP="00675148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  <w:lang w:val="en-US"/>
              </w:rPr>
            </w:pPr>
            <w:r w:rsidRPr="004B76D4">
              <w:rPr>
                <w:rFonts w:eastAsia="Times New Roman" w:cs="Calibri"/>
                <w:color w:val="000000"/>
                <w:sz w:val="16"/>
                <w:szCs w:val="16"/>
                <w:lang w:val="en-US"/>
              </w:rPr>
              <w:t>-0.136**</w:t>
            </w:r>
            <w:r w:rsidR="00C82DDA">
              <w:rPr>
                <w:rFonts w:eastAsia="Times New Roman" w:cs="Calibri"/>
                <w:color w:val="000000"/>
                <w:sz w:val="16"/>
                <w:szCs w:val="16"/>
                <w:lang w:val="en-US"/>
              </w:rPr>
              <w:br/>
            </w:r>
            <w:r w:rsidR="00A55AEE">
              <w:rPr>
                <w:rFonts w:eastAsia="Times New Roman" w:cs="Calibri"/>
                <w:color w:val="000000"/>
                <w:sz w:val="16"/>
                <w:szCs w:val="16"/>
                <w:lang w:val="en-US"/>
              </w:rPr>
              <w:t>[1495]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FF3" w:rsidRDefault="00E81FF3" w:rsidP="00675148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  <w:lang w:val="en-US"/>
              </w:rPr>
            </w:pPr>
            <w:r w:rsidRPr="004B76D4">
              <w:rPr>
                <w:rFonts w:eastAsia="Times New Roman" w:cs="Calibri"/>
                <w:color w:val="000000"/>
                <w:sz w:val="16"/>
                <w:szCs w:val="16"/>
                <w:lang w:val="en-US"/>
              </w:rPr>
              <w:t>-0.091**</w:t>
            </w:r>
          </w:p>
          <w:p w:rsidR="00A55AEE" w:rsidRPr="004B76D4" w:rsidRDefault="00A55AEE" w:rsidP="00675148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/>
              </w:rPr>
              <w:t>[590]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81FF3" w:rsidRDefault="00E81FF3" w:rsidP="00675148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  <w:lang w:val="en-US"/>
              </w:rPr>
            </w:pPr>
            <w:r w:rsidRPr="004B76D4">
              <w:rPr>
                <w:rFonts w:eastAsia="Times New Roman" w:cs="Calibri"/>
                <w:color w:val="000000"/>
                <w:sz w:val="16"/>
                <w:szCs w:val="16"/>
                <w:lang w:val="en-US"/>
              </w:rPr>
              <w:t>-0.069**</w:t>
            </w:r>
          </w:p>
          <w:p w:rsidR="00A55AEE" w:rsidRPr="004B76D4" w:rsidRDefault="00A55AEE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/>
              </w:rPr>
              <w:t>[586]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81FF3" w:rsidRDefault="00E81FF3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  <w:lang w:val="en-US"/>
              </w:rPr>
            </w:pPr>
            <w:r w:rsidRPr="004B76D4">
              <w:rPr>
                <w:rFonts w:eastAsia="Times New Roman" w:cs="Calibri"/>
                <w:color w:val="000000"/>
                <w:sz w:val="16"/>
                <w:szCs w:val="16"/>
                <w:lang w:val="en-US"/>
              </w:rPr>
              <w:t>-0.065**</w:t>
            </w:r>
          </w:p>
          <w:p w:rsidR="00A55AEE" w:rsidRPr="004B76D4" w:rsidRDefault="00A55AEE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val="en-US"/>
              </w:rPr>
              <w:t>[603]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81FF3" w:rsidRDefault="00E81FF3">
            <w:pPr>
              <w:spacing w:after="0"/>
              <w:rPr>
                <w:rFonts w:cs="Calibri"/>
                <w:color w:val="000000"/>
                <w:sz w:val="16"/>
                <w:szCs w:val="16"/>
                <w:lang w:val="en-US"/>
              </w:rPr>
            </w:pPr>
            <w:r w:rsidRPr="004B76D4">
              <w:rPr>
                <w:rFonts w:cs="Calibri"/>
                <w:color w:val="000000"/>
                <w:sz w:val="16"/>
                <w:szCs w:val="16"/>
                <w:lang w:val="en-US"/>
              </w:rPr>
              <w:t>-0.099**</w:t>
            </w:r>
          </w:p>
          <w:p w:rsidR="00A55AEE" w:rsidRPr="004B76D4" w:rsidRDefault="00A55AEE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  <w:lang w:val="en-US"/>
              </w:rPr>
              <w:t>[528]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81FF3" w:rsidRDefault="00E81FF3">
            <w:pPr>
              <w:spacing w:after="0"/>
              <w:rPr>
                <w:rFonts w:cs="Calibri"/>
                <w:color w:val="000000"/>
                <w:sz w:val="16"/>
                <w:szCs w:val="16"/>
                <w:lang w:val="en-US"/>
              </w:rPr>
            </w:pPr>
            <w:r w:rsidRPr="004B76D4">
              <w:rPr>
                <w:rFonts w:cs="Calibri"/>
                <w:color w:val="000000"/>
                <w:sz w:val="16"/>
                <w:szCs w:val="16"/>
                <w:lang w:val="en-US"/>
              </w:rPr>
              <w:t>-0.090**</w:t>
            </w:r>
          </w:p>
          <w:p w:rsidR="00A55AEE" w:rsidRPr="004B76D4" w:rsidRDefault="00A55AEE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  <w:lang w:val="en-US"/>
              </w:rPr>
              <w:t>[505]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81FF3" w:rsidRDefault="00E81FF3">
            <w:pPr>
              <w:spacing w:after="0"/>
              <w:rPr>
                <w:rFonts w:cs="Calibri"/>
                <w:color w:val="000000"/>
                <w:sz w:val="16"/>
                <w:szCs w:val="16"/>
                <w:lang w:val="en-US"/>
              </w:rPr>
            </w:pPr>
            <w:r w:rsidRPr="004B76D4">
              <w:rPr>
                <w:rFonts w:cs="Calibri"/>
                <w:color w:val="000000"/>
                <w:sz w:val="16"/>
                <w:szCs w:val="16"/>
                <w:lang w:val="en-US"/>
              </w:rPr>
              <w:t>-0.074**</w:t>
            </w:r>
          </w:p>
          <w:p w:rsidR="00A55AEE" w:rsidRPr="004B76D4" w:rsidRDefault="00A55AEE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cs="Calibri"/>
                <w:color w:val="000000"/>
                <w:sz w:val="16"/>
                <w:szCs w:val="16"/>
                <w:lang w:val="en-US"/>
              </w:rPr>
              <w:t>[502]</w:t>
            </w:r>
          </w:p>
        </w:tc>
      </w:tr>
      <w:tr w:rsidR="00E81FF3" w:rsidRPr="004B76D4" w:rsidTr="00C36116">
        <w:trPr>
          <w:trHeight w:val="678"/>
          <w:jc w:val="center"/>
        </w:trPr>
        <w:tc>
          <w:tcPr>
            <w:tcW w:w="1585" w:type="dxa"/>
            <w:shd w:val="clear" w:color="auto" w:fill="auto"/>
            <w:noWrap/>
          </w:tcPr>
          <w:p w:rsidR="00E12E27" w:rsidRDefault="00E12E27" w:rsidP="00A55AEE">
            <w:pPr>
              <w:spacing w:after="0" w:line="480" w:lineRule="auto"/>
              <w:rPr>
                <w:rFonts w:eastAsia="Times New Roman" w:cs="Calibri"/>
                <w:b/>
                <w:i/>
                <w:color w:val="000000"/>
                <w:sz w:val="16"/>
                <w:szCs w:val="16"/>
                <w:lang w:val="en-US"/>
              </w:rPr>
            </w:pPr>
          </w:p>
          <w:p w:rsidR="00E81FF3" w:rsidRPr="004B76D4" w:rsidRDefault="00E81FF3" w:rsidP="00A55AEE">
            <w:pPr>
              <w:spacing w:after="0" w:line="480" w:lineRule="auto"/>
              <w:rPr>
                <w:rFonts w:eastAsia="Times New Roman" w:cs="Calibri"/>
                <w:b/>
                <w:i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b/>
                <w:i/>
                <w:color w:val="000000"/>
                <w:sz w:val="16"/>
                <w:szCs w:val="16"/>
                <w:lang w:val="en-US"/>
              </w:rPr>
              <w:t>Macro-reg</w:t>
            </w:r>
            <w:r w:rsidRPr="00A55AEE">
              <w:rPr>
                <w:rFonts w:eastAsia="Times New Roman" w:cs="Calibri"/>
                <w:b/>
                <w:i/>
                <w:color w:val="000000"/>
                <w:sz w:val="16"/>
                <w:szCs w:val="16"/>
                <w:lang w:val="en-US"/>
              </w:rPr>
              <w:t>ion 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81FF3" w:rsidRDefault="00E81FF3" w:rsidP="00675148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color w:val="000000"/>
                <w:sz w:val="16"/>
                <w:szCs w:val="16"/>
              </w:rPr>
              <w:t>-0.106**</w:t>
            </w:r>
          </w:p>
          <w:p w:rsidR="00A55AEE" w:rsidRPr="004B76D4" w:rsidRDefault="00A55AEE" w:rsidP="00675148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</w:rPr>
              <w:t>[2173]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E81FF3" w:rsidRDefault="00E81FF3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color w:val="000000"/>
                <w:sz w:val="16"/>
                <w:szCs w:val="16"/>
              </w:rPr>
              <w:t>-0.081**</w:t>
            </w:r>
          </w:p>
          <w:p w:rsidR="00A55AEE" w:rsidRPr="004B76D4" w:rsidRDefault="00A55AEE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</w:rPr>
              <w:t>[925]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81FF3" w:rsidRDefault="00E81FF3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color w:val="000000"/>
                <w:sz w:val="16"/>
                <w:szCs w:val="16"/>
              </w:rPr>
              <w:t>-0.081**</w:t>
            </w:r>
          </w:p>
          <w:p w:rsidR="00A55AEE" w:rsidRPr="004B76D4" w:rsidRDefault="00A55AEE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</w:rPr>
              <w:t>[907]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81FF3" w:rsidRDefault="00E81FF3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color w:val="000000"/>
                <w:sz w:val="16"/>
                <w:szCs w:val="16"/>
              </w:rPr>
              <w:t>-0.109**</w:t>
            </w:r>
          </w:p>
          <w:p w:rsidR="00A55AEE" w:rsidRPr="004B76D4" w:rsidRDefault="00A55AEE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</w:rPr>
              <w:t>[840]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81FF3" w:rsidRDefault="00E81FF3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4B76D4">
              <w:rPr>
                <w:rFonts w:cs="Calibri"/>
                <w:color w:val="000000"/>
                <w:sz w:val="16"/>
                <w:szCs w:val="16"/>
              </w:rPr>
              <w:t>-0.105**</w:t>
            </w:r>
          </w:p>
          <w:p w:rsidR="00A55AEE" w:rsidRPr="004B76D4" w:rsidRDefault="00A55AEE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[788]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81FF3" w:rsidRDefault="00E81FF3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4B76D4">
              <w:rPr>
                <w:rFonts w:cs="Calibri"/>
                <w:color w:val="000000"/>
                <w:sz w:val="16"/>
                <w:szCs w:val="16"/>
              </w:rPr>
              <w:t>-0.085**</w:t>
            </w:r>
          </w:p>
          <w:p w:rsidR="00A55AEE" w:rsidRPr="004B76D4" w:rsidRDefault="00A55AEE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[780]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81FF3" w:rsidRDefault="00E81FF3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4B76D4">
              <w:rPr>
                <w:rFonts w:cs="Calibri"/>
                <w:color w:val="000000"/>
                <w:sz w:val="16"/>
                <w:szCs w:val="16"/>
              </w:rPr>
              <w:t>-0.109**</w:t>
            </w:r>
          </w:p>
          <w:p w:rsidR="00A55AEE" w:rsidRPr="004B76D4" w:rsidRDefault="0034148C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[751</w:t>
            </w:r>
            <w:r w:rsidR="00A55AEE">
              <w:rPr>
                <w:rFonts w:cs="Calibri"/>
                <w:color w:val="000000"/>
                <w:sz w:val="16"/>
                <w:szCs w:val="16"/>
              </w:rPr>
              <w:t>]</w:t>
            </w:r>
          </w:p>
        </w:tc>
      </w:tr>
      <w:tr w:rsidR="00E81FF3" w:rsidRPr="004B76D4" w:rsidTr="00C36116">
        <w:trPr>
          <w:trHeight w:val="701"/>
          <w:jc w:val="center"/>
        </w:trPr>
        <w:tc>
          <w:tcPr>
            <w:tcW w:w="1585" w:type="dxa"/>
            <w:shd w:val="clear" w:color="auto" w:fill="auto"/>
            <w:noWrap/>
          </w:tcPr>
          <w:p w:rsidR="00E12E27" w:rsidRDefault="00E12E27" w:rsidP="00A55AEE">
            <w:pPr>
              <w:spacing w:after="0" w:line="480" w:lineRule="auto"/>
              <w:rPr>
                <w:rFonts w:eastAsia="Times New Roman" w:cs="Calibri"/>
                <w:b/>
                <w:i/>
                <w:color w:val="000000"/>
                <w:sz w:val="16"/>
                <w:szCs w:val="16"/>
              </w:rPr>
            </w:pPr>
          </w:p>
          <w:p w:rsidR="00E81FF3" w:rsidRPr="004B76D4" w:rsidRDefault="00E81FF3" w:rsidP="00A55AEE">
            <w:pPr>
              <w:spacing w:after="0" w:line="480" w:lineRule="auto"/>
              <w:rPr>
                <w:rFonts w:eastAsia="Times New Roman" w:cs="Calibri"/>
                <w:b/>
                <w:i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b/>
                <w:i/>
                <w:color w:val="000000"/>
                <w:sz w:val="16"/>
                <w:szCs w:val="16"/>
              </w:rPr>
              <w:t>Macro-</w:t>
            </w:r>
            <w:proofErr w:type="spellStart"/>
            <w:r w:rsidRPr="004B76D4">
              <w:rPr>
                <w:rFonts w:eastAsia="Times New Roman" w:cs="Calibri"/>
                <w:b/>
                <w:i/>
                <w:color w:val="000000"/>
                <w:sz w:val="16"/>
                <w:szCs w:val="16"/>
              </w:rPr>
              <w:t>region</w:t>
            </w:r>
            <w:proofErr w:type="spellEnd"/>
            <w:r w:rsidRPr="004B76D4">
              <w:rPr>
                <w:rFonts w:eastAsia="Times New Roman" w:cs="Calibri"/>
                <w:b/>
                <w:i/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81FF3" w:rsidRDefault="00E81FF3" w:rsidP="00675148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color w:val="000000"/>
                <w:sz w:val="16"/>
                <w:szCs w:val="16"/>
              </w:rPr>
              <w:t>-0.103**</w:t>
            </w:r>
          </w:p>
          <w:p w:rsidR="00A55AEE" w:rsidRPr="004B76D4" w:rsidRDefault="00A55AEE" w:rsidP="00675148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</w:rPr>
              <w:t>[1287]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E81FF3" w:rsidRDefault="00E81FF3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color w:val="000000"/>
                <w:sz w:val="16"/>
                <w:szCs w:val="16"/>
              </w:rPr>
              <w:t>-0.099**</w:t>
            </w:r>
          </w:p>
          <w:p w:rsidR="00A55AEE" w:rsidRPr="004B76D4" w:rsidRDefault="00A55AEE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</w:rPr>
              <w:t>[504]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81FF3" w:rsidRDefault="00E81FF3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color w:val="000000"/>
                <w:sz w:val="16"/>
                <w:szCs w:val="16"/>
              </w:rPr>
              <w:t>-0.044*</w:t>
            </w:r>
          </w:p>
          <w:p w:rsidR="00A55AEE" w:rsidRPr="004B76D4" w:rsidRDefault="00A55AEE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</w:rPr>
              <w:t>[516]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81FF3" w:rsidRDefault="00E81FF3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color w:val="000000"/>
                <w:sz w:val="16"/>
                <w:szCs w:val="16"/>
              </w:rPr>
              <w:t>-0.062**</w:t>
            </w:r>
          </w:p>
          <w:p w:rsidR="00A55AEE" w:rsidRPr="004B76D4" w:rsidRDefault="00A55AEE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</w:rPr>
              <w:t>[529]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81FF3" w:rsidRDefault="00E81FF3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4B76D4">
              <w:rPr>
                <w:rFonts w:cs="Calibri"/>
                <w:color w:val="000000"/>
                <w:sz w:val="16"/>
                <w:szCs w:val="16"/>
              </w:rPr>
              <w:t>-0.065**</w:t>
            </w:r>
          </w:p>
          <w:p w:rsidR="00A55AEE" w:rsidRPr="004B76D4" w:rsidRDefault="00A55AEE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[482]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81FF3" w:rsidRDefault="00E81FF3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4B76D4">
              <w:rPr>
                <w:rFonts w:cs="Calibri"/>
                <w:color w:val="000000"/>
                <w:sz w:val="16"/>
                <w:szCs w:val="16"/>
              </w:rPr>
              <w:t>-0.076**</w:t>
            </w:r>
          </w:p>
          <w:p w:rsidR="00A55AEE" w:rsidRPr="004B76D4" w:rsidRDefault="00A55AEE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[441]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81FF3" w:rsidRDefault="00E81FF3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4B76D4">
              <w:rPr>
                <w:rFonts w:cs="Calibri"/>
                <w:color w:val="000000"/>
                <w:sz w:val="16"/>
                <w:szCs w:val="16"/>
              </w:rPr>
              <w:t>-0.084**</w:t>
            </w:r>
          </w:p>
          <w:p w:rsidR="00A55AEE" w:rsidRPr="004B76D4" w:rsidRDefault="00A55AEE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[400]</w:t>
            </w:r>
          </w:p>
        </w:tc>
      </w:tr>
      <w:tr w:rsidR="00E81FF3" w:rsidRPr="004B76D4" w:rsidTr="00C36116">
        <w:trPr>
          <w:trHeight w:val="711"/>
          <w:jc w:val="center"/>
        </w:trPr>
        <w:tc>
          <w:tcPr>
            <w:tcW w:w="1585" w:type="dxa"/>
            <w:shd w:val="clear" w:color="auto" w:fill="auto"/>
            <w:noWrap/>
          </w:tcPr>
          <w:p w:rsidR="00E12E27" w:rsidRDefault="00E12E27" w:rsidP="00A55AEE">
            <w:pPr>
              <w:spacing w:after="0" w:line="480" w:lineRule="auto"/>
              <w:rPr>
                <w:rFonts w:eastAsia="Times New Roman" w:cs="Calibri"/>
                <w:b/>
                <w:i/>
                <w:color w:val="000000"/>
                <w:sz w:val="16"/>
                <w:szCs w:val="16"/>
              </w:rPr>
            </w:pPr>
          </w:p>
          <w:p w:rsidR="00E81FF3" w:rsidRPr="004B76D4" w:rsidRDefault="00E81FF3" w:rsidP="00A55AEE">
            <w:pPr>
              <w:spacing w:after="0" w:line="480" w:lineRule="auto"/>
              <w:rPr>
                <w:rFonts w:eastAsia="Times New Roman" w:cs="Calibri"/>
                <w:b/>
                <w:i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b/>
                <w:i/>
                <w:color w:val="000000"/>
                <w:sz w:val="16"/>
                <w:szCs w:val="16"/>
              </w:rPr>
              <w:t>Macro-</w:t>
            </w:r>
            <w:proofErr w:type="spellStart"/>
            <w:r w:rsidRPr="004B76D4">
              <w:rPr>
                <w:rFonts w:eastAsia="Times New Roman" w:cs="Calibri"/>
                <w:b/>
                <w:i/>
                <w:color w:val="000000"/>
                <w:sz w:val="16"/>
                <w:szCs w:val="16"/>
              </w:rPr>
              <w:t>region</w:t>
            </w:r>
            <w:proofErr w:type="spellEnd"/>
            <w:r w:rsidRPr="004B76D4">
              <w:rPr>
                <w:rFonts w:eastAsia="Times New Roman" w:cs="Calibri"/>
                <w:b/>
                <w:i/>
                <w:color w:val="000000"/>
                <w:sz w:val="16"/>
                <w:szCs w:val="16"/>
              </w:rPr>
              <w:t xml:space="preserve"> 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81FF3" w:rsidRDefault="00E81FF3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color w:val="000000"/>
                <w:sz w:val="16"/>
                <w:szCs w:val="16"/>
              </w:rPr>
              <w:t>-0.130**</w:t>
            </w:r>
          </w:p>
          <w:p w:rsidR="00A55AEE" w:rsidRPr="004B76D4" w:rsidRDefault="00A55AEE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</w:rPr>
              <w:t>[1659]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E81FF3" w:rsidRDefault="00E81FF3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color w:val="000000"/>
                <w:sz w:val="16"/>
                <w:szCs w:val="16"/>
              </w:rPr>
              <w:t>-0.138**</w:t>
            </w:r>
          </w:p>
          <w:p w:rsidR="00A55AEE" w:rsidRPr="004B76D4" w:rsidRDefault="00A55AEE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</w:rPr>
              <w:t>[638]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81FF3" w:rsidRDefault="00E81FF3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color w:val="000000"/>
                <w:sz w:val="16"/>
                <w:szCs w:val="16"/>
              </w:rPr>
              <w:t>-0.092**</w:t>
            </w:r>
          </w:p>
          <w:p w:rsidR="00A55AEE" w:rsidRPr="004B76D4" w:rsidRDefault="00A55AEE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</w:rPr>
              <w:t>[612]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81FF3" w:rsidRDefault="00E81FF3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color w:val="000000"/>
                <w:sz w:val="16"/>
                <w:szCs w:val="16"/>
              </w:rPr>
              <w:t>-0.094**</w:t>
            </w:r>
          </w:p>
          <w:p w:rsidR="00A55AEE" w:rsidRPr="004B76D4" w:rsidRDefault="00A55AEE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</w:rPr>
              <w:t>[640]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81FF3" w:rsidRDefault="00E81FF3" w:rsidP="00C36116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4B76D4">
              <w:rPr>
                <w:rFonts w:cs="Calibri"/>
                <w:color w:val="000000"/>
                <w:sz w:val="16"/>
                <w:szCs w:val="16"/>
              </w:rPr>
              <w:t>-0.104**</w:t>
            </w:r>
          </w:p>
          <w:p w:rsidR="00A55AEE" w:rsidRPr="004B76D4" w:rsidRDefault="00A55AEE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[622]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81FF3" w:rsidRDefault="00E81FF3" w:rsidP="00C36116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4B76D4">
              <w:rPr>
                <w:rFonts w:cs="Calibri"/>
                <w:color w:val="000000"/>
                <w:sz w:val="16"/>
                <w:szCs w:val="16"/>
              </w:rPr>
              <w:t>-0.111**</w:t>
            </w:r>
          </w:p>
          <w:p w:rsidR="00A55AEE" w:rsidRPr="004B76D4" w:rsidRDefault="00A55AEE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[562]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81FF3" w:rsidRDefault="00E81FF3" w:rsidP="00C36116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4B76D4">
              <w:rPr>
                <w:rFonts w:cs="Calibri"/>
                <w:color w:val="000000"/>
                <w:sz w:val="16"/>
                <w:szCs w:val="16"/>
              </w:rPr>
              <w:t>-0.112**</w:t>
            </w:r>
          </w:p>
          <w:p w:rsidR="00A55AEE" w:rsidRPr="004B76D4" w:rsidRDefault="00A55AEE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[531]</w:t>
            </w:r>
          </w:p>
        </w:tc>
      </w:tr>
      <w:tr w:rsidR="00E81FF3" w:rsidRPr="004B76D4" w:rsidTr="00C36116">
        <w:trPr>
          <w:trHeight w:val="719"/>
          <w:jc w:val="center"/>
        </w:trPr>
        <w:tc>
          <w:tcPr>
            <w:tcW w:w="1585" w:type="dxa"/>
            <w:shd w:val="clear" w:color="auto" w:fill="auto"/>
            <w:noWrap/>
          </w:tcPr>
          <w:p w:rsidR="00E12E27" w:rsidRDefault="00E12E27" w:rsidP="00A55AEE">
            <w:pPr>
              <w:spacing w:after="0" w:line="480" w:lineRule="auto"/>
              <w:rPr>
                <w:rFonts w:eastAsia="Times New Roman" w:cs="Calibri"/>
                <w:b/>
                <w:i/>
                <w:color w:val="000000"/>
                <w:sz w:val="16"/>
                <w:szCs w:val="16"/>
              </w:rPr>
            </w:pPr>
          </w:p>
          <w:p w:rsidR="00E81FF3" w:rsidRPr="004B76D4" w:rsidRDefault="00E81FF3" w:rsidP="00A55AEE">
            <w:pPr>
              <w:spacing w:after="0" w:line="480" w:lineRule="auto"/>
              <w:rPr>
                <w:rFonts w:eastAsia="Times New Roman" w:cs="Calibri"/>
                <w:b/>
                <w:i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b/>
                <w:i/>
                <w:color w:val="000000"/>
                <w:sz w:val="16"/>
                <w:szCs w:val="16"/>
              </w:rPr>
              <w:t>Macro-</w:t>
            </w:r>
            <w:proofErr w:type="spellStart"/>
            <w:r w:rsidRPr="004B76D4">
              <w:rPr>
                <w:rFonts w:eastAsia="Times New Roman" w:cs="Calibri"/>
                <w:b/>
                <w:i/>
                <w:color w:val="000000"/>
                <w:sz w:val="16"/>
                <w:szCs w:val="16"/>
              </w:rPr>
              <w:t>region</w:t>
            </w:r>
            <w:proofErr w:type="spellEnd"/>
            <w:r w:rsidRPr="004B76D4">
              <w:rPr>
                <w:rFonts w:eastAsia="Times New Roman" w:cs="Calibri"/>
                <w:b/>
                <w:i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81FF3" w:rsidRDefault="00E81FF3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color w:val="000000"/>
                <w:sz w:val="16"/>
                <w:szCs w:val="16"/>
              </w:rPr>
              <w:t>-0.130**</w:t>
            </w:r>
          </w:p>
          <w:p w:rsidR="00A55AEE" w:rsidRPr="004B76D4" w:rsidRDefault="00A55AEE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</w:rPr>
              <w:t>[1183]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E81FF3" w:rsidRDefault="00E81FF3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color w:val="000000"/>
                <w:sz w:val="16"/>
                <w:szCs w:val="16"/>
              </w:rPr>
              <w:t>-0.116**</w:t>
            </w:r>
          </w:p>
          <w:p w:rsidR="00A55AEE" w:rsidRPr="004B76D4" w:rsidRDefault="00A55AEE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</w:rPr>
              <w:t>[433]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81FF3" w:rsidRDefault="00E81FF3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color w:val="000000"/>
                <w:sz w:val="16"/>
                <w:szCs w:val="16"/>
              </w:rPr>
              <w:t>-0.125**</w:t>
            </w:r>
          </w:p>
          <w:p w:rsidR="00A55AEE" w:rsidRPr="004B76D4" w:rsidRDefault="00A55AEE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</w:rPr>
              <w:t>[478]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81FF3" w:rsidRDefault="00E81FF3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color w:val="000000"/>
                <w:sz w:val="16"/>
                <w:szCs w:val="16"/>
              </w:rPr>
              <w:t>-0.119**</w:t>
            </w:r>
          </w:p>
          <w:p w:rsidR="00A55AEE" w:rsidRPr="004B76D4" w:rsidRDefault="00A55AEE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</w:rPr>
              <w:t>[469]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81FF3" w:rsidRDefault="00E81FF3" w:rsidP="00C36116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4B76D4">
              <w:rPr>
                <w:rFonts w:cs="Calibri"/>
                <w:color w:val="000000"/>
                <w:sz w:val="16"/>
                <w:szCs w:val="16"/>
              </w:rPr>
              <w:t>-0.084**</w:t>
            </w:r>
          </w:p>
          <w:p w:rsidR="00A55AEE" w:rsidRPr="004B76D4" w:rsidRDefault="00A55AEE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[438]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81FF3" w:rsidRDefault="00E81FF3" w:rsidP="00C36116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4B76D4">
              <w:rPr>
                <w:rFonts w:cs="Calibri"/>
                <w:color w:val="000000"/>
                <w:sz w:val="16"/>
                <w:szCs w:val="16"/>
              </w:rPr>
              <w:t>-0.137**</w:t>
            </w:r>
          </w:p>
          <w:p w:rsidR="00A55AEE" w:rsidRPr="004B76D4" w:rsidRDefault="00A55AEE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[420]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81FF3" w:rsidRDefault="00E81FF3" w:rsidP="00C36116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4B76D4">
              <w:rPr>
                <w:rFonts w:cs="Calibri"/>
                <w:color w:val="000000"/>
                <w:sz w:val="16"/>
                <w:szCs w:val="16"/>
              </w:rPr>
              <w:t>-0.147**</w:t>
            </w:r>
          </w:p>
          <w:p w:rsidR="00A55AEE" w:rsidRPr="004B76D4" w:rsidRDefault="00A55AEE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</w:rPr>
              <w:t>[417]</w:t>
            </w:r>
          </w:p>
        </w:tc>
      </w:tr>
      <w:tr w:rsidR="00E81FF3" w:rsidRPr="004B76D4" w:rsidTr="00C36116">
        <w:trPr>
          <w:trHeight w:val="705"/>
          <w:jc w:val="center"/>
        </w:trPr>
        <w:tc>
          <w:tcPr>
            <w:tcW w:w="1585" w:type="dxa"/>
            <w:shd w:val="clear" w:color="auto" w:fill="auto"/>
            <w:noWrap/>
          </w:tcPr>
          <w:p w:rsidR="00E12E27" w:rsidRDefault="00E12E27" w:rsidP="00A55AEE">
            <w:pPr>
              <w:spacing w:after="0" w:line="480" w:lineRule="auto"/>
              <w:rPr>
                <w:rFonts w:eastAsia="Times New Roman" w:cs="Calibri"/>
                <w:b/>
                <w:i/>
                <w:color w:val="000000"/>
                <w:sz w:val="16"/>
                <w:szCs w:val="16"/>
              </w:rPr>
            </w:pPr>
          </w:p>
          <w:p w:rsidR="00E81FF3" w:rsidRPr="004B76D4" w:rsidRDefault="00E81FF3" w:rsidP="00A55AEE">
            <w:pPr>
              <w:spacing w:after="0" w:line="480" w:lineRule="auto"/>
              <w:rPr>
                <w:rFonts w:eastAsia="Times New Roman" w:cs="Calibri"/>
                <w:b/>
                <w:i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b/>
                <w:i/>
                <w:color w:val="000000"/>
                <w:sz w:val="16"/>
                <w:szCs w:val="16"/>
              </w:rPr>
              <w:t>Macro-</w:t>
            </w:r>
            <w:proofErr w:type="spellStart"/>
            <w:r w:rsidRPr="004B76D4">
              <w:rPr>
                <w:rFonts w:eastAsia="Times New Roman" w:cs="Calibri"/>
                <w:b/>
                <w:i/>
                <w:color w:val="000000"/>
                <w:sz w:val="16"/>
                <w:szCs w:val="16"/>
              </w:rPr>
              <w:t>region</w:t>
            </w:r>
            <w:proofErr w:type="spellEnd"/>
            <w:r w:rsidRPr="004B76D4">
              <w:rPr>
                <w:rFonts w:eastAsia="Times New Roman" w:cs="Calibri"/>
                <w:b/>
                <w:i/>
                <w:color w:val="000000"/>
                <w:sz w:val="16"/>
                <w:szCs w:val="16"/>
              </w:rPr>
              <w:t xml:space="preserve"> 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81FF3" w:rsidRDefault="00E81FF3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color w:val="000000"/>
                <w:sz w:val="16"/>
                <w:szCs w:val="16"/>
              </w:rPr>
              <w:t>-0.136**</w:t>
            </w:r>
          </w:p>
          <w:p w:rsidR="00A55AEE" w:rsidRPr="004B76D4" w:rsidRDefault="00A55AEE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</w:rPr>
              <w:t>[806]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E81FF3" w:rsidRDefault="00E81FF3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color w:val="000000"/>
                <w:sz w:val="16"/>
                <w:szCs w:val="16"/>
              </w:rPr>
              <w:t>-0.135**</w:t>
            </w:r>
          </w:p>
          <w:p w:rsidR="00A55AEE" w:rsidRPr="004B76D4" w:rsidRDefault="00A55AEE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</w:rPr>
              <w:t>[329]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81FF3" w:rsidRDefault="00E81FF3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color w:val="000000"/>
                <w:sz w:val="16"/>
                <w:szCs w:val="16"/>
              </w:rPr>
              <w:t>-0.080*</w:t>
            </w:r>
          </w:p>
          <w:p w:rsidR="00A55AEE" w:rsidRPr="004B76D4" w:rsidRDefault="00A55AEE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</w:rPr>
              <w:t>[300]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81FF3" w:rsidRDefault="00E81FF3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color w:val="000000"/>
                <w:sz w:val="16"/>
                <w:szCs w:val="16"/>
              </w:rPr>
              <w:t>-0.089**</w:t>
            </w:r>
          </w:p>
          <w:p w:rsidR="00A55AEE" w:rsidRPr="004B76D4" w:rsidRDefault="00A55AEE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</w:rPr>
              <w:t>[313]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81FF3" w:rsidRDefault="00E81FF3" w:rsidP="00C36116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4B76D4">
              <w:rPr>
                <w:rFonts w:cs="Calibri"/>
                <w:color w:val="000000"/>
                <w:sz w:val="16"/>
                <w:szCs w:val="16"/>
              </w:rPr>
              <w:t>-0.108**</w:t>
            </w:r>
          </w:p>
          <w:p w:rsidR="00A55AEE" w:rsidRPr="004B76D4" w:rsidRDefault="00A55AEE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[289]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81FF3" w:rsidRDefault="00E81FF3" w:rsidP="00C36116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4B76D4">
              <w:rPr>
                <w:rFonts w:cs="Calibri"/>
                <w:color w:val="000000"/>
                <w:sz w:val="16"/>
                <w:szCs w:val="16"/>
              </w:rPr>
              <w:t>-0.125**</w:t>
            </w:r>
          </w:p>
          <w:p w:rsidR="00A55AEE" w:rsidRPr="004B76D4" w:rsidRDefault="00A55AEE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[287]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81FF3" w:rsidRDefault="00E81FF3" w:rsidP="00C36116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4B76D4">
              <w:rPr>
                <w:rFonts w:cs="Calibri"/>
                <w:color w:val="000000"/>
                <w:sz w:val="16"/>
                <w:szCs w:val="16"/>
              </w:rPr>
              <w:t>-0.075**</w:t>
            </w:r>
          </w:p>
          <w:p w:rsidR="00A55AEE" w:rsidRPr="004B76D4" w:rsidRDefault="00A55AEE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[245]</w:t>
            </w:r>
          </w:p>
        </w:tc>
      </w:tr>
      <w:tr w:rsidR="00E81FF3" w:rsidRPr="004B76D4" w:rsidTr="00C36116">
        <w:trPr>
          <w:trHeight w:val="731"/>
          <w:jc w:val="center"/>
        </w:trPr>
        <w:tc>
          <w:tcPr>
            <w:tcW w:w="1585" w:type="dxa"/>
            <w:shd w:val="clear" w:color="auto" w:fill="auto"/>
            <w:noWrap/>
          </w:tcPr>
          <w:p w:rsidR="00E12E27" w:rsidRDefault="00E12E27" w:rsidP="00A55AEE">
            <w:pPr>
              <w:spacing w:after="0" w:line="480" w:lineRule="auto"/>
              <w:rPr>
                <w:rFonts w:eastAsia="Times New Roman" w:cs="Calibri"/>
                <w:b/>
                <w:i/>
                <w:color w:val="000000"/>
                <w:sz w:val="16"/>
                <w:szCs w:val="16"/>
              </w:rPr>
            </w:pPr>
          </w:p>
          <w:p w:rsidR="00E81FF3" w:rsidRPr="004B76D4" w:rsidRDefault="00E81FF3" w:rsidP="00A55AEE">
            <w:pPr>
              <w:spacing w:after="0" w:line="480" w:lineRule="auto"/>
              <w:rPr>
                <w:rFonts w:eastAsia="Times New Roman" w:cs="Calibri"/>
                <w:b/>
                <w:i/>
                <w:color w:val="000000"/>
                <w:sz w:val="16"/>
                <w:szCs w:val="16"/>
              </w:rPr>
            </w:pPr>
            <w:bookmarkStart w:id="0" w:name="_GoBack"/>
            <w:bookmarkEnd w:id="0"/>
            <w:r w:rsidRPr="004B76D4">
              <w:rPr>
                <w:rFonts w:eastAsia="Times New Roman" w:cs="Calibri"/>
                <w:b/>
                <w:i/>
                <w:color w:val="000000"/>
                <w:sz w:val="16"/>
                <w:szCs w:val="16"/>
              </w:rPr>
              <w:t>Macro-</w:t>
            </w:r>
            <w:proofErr w:type="spellStart"/>
            <w:r w:rsidRPr="004B76D4">
              <w:rPr>
                <w:rFonts w:eastAsia="Times New Roman" w:cs="Calibri"/>
                <w:b/>
                <w:i/>
                <w:color w:val="000000"/>
                <w:sz w:val="16"/>
                <w:szCs w:val="16"/>
              </w:rPr>
              <w:t>region</w:t>
            </w:r>
            <w:proofErr w:type="spellEnd"/>
            <w:r w:rsidRPr="004B76D4">
              <w:rPr>
                <w:rFonts w:eastAsia="Times New Roman" w:cs="Calibri"/>
                <w:b/>
                <w:i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81FF3" w:rsidRDefault="00E81FF3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color w:val="000000"/>
                <w:sz w:val="16"/>
                <w:szCs w:val="16"/>
              </w:rPr>
              <w:t>-0.087**</w:t>
            </w:r>
          </w:p>
          <w:p w:rsidR="00A55AEE" w:rsidRPr="004B76D4" w:rsidRDefault="00A55AEE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</w:rPr>
              <w:t>[692]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E81FF3" w:rsidRDefault="00E81FF3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color w:val="000000"/>
                <w:sz w:val="16"/>
                <w:szCs w:val="16"/>
              </w:rPr>
              <w:t>-0.074**</w:t>
            </w:r>
          </w:p>
          <w:p w:rsidR="00A55AEE" w:rsidRPr="004B76D4" w:rsidRDefault="00A55AEE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</w:rPr>
              <w:t>[223]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81FF3" w:rsidRDefault="00E81FF3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color w:val="000000"/>
                <w:sz w:val="16"/>
                <w:szCs w:val="16"/>
              </w:rPr>
              <w:t>-0.078**</w:t>
            </w:r>
          </w:p>
          <w:p w:rsidR="00A55AEE" w:rsidRPr="004B76D4" w:rsidRDefault="00A55AEE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</w:rPr>
              <w:t>[341]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81FF3" w:rsidRDefault="00E81FF3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color w:val="000000"/>
                <w:sz w:val="16"/>
                <w:szCs w:val="16"/>
              </w:rPr>
              <w:t>-0.034</w:t>
            </w:r>
          </w:p>
          <w:p w:rsidR="00A55AEE" w:rsidRPr="004B76D4" w:rsidRDefault="00A55AEE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</w:rPr>
              <w:t>[332]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81FF3" w:rsidRDefault="00E81FF3" w:rsidP="00C36116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4B76D4">
              <w:rPr>
                <w:rFonts w:cs="Calibri"/>
                <w:color w:val="000000"/>
                <w:sz w:val="16"/>
                <w:szCs w:val="16"/>
              </w:rPr>
              <w:t>-0.027**</w:t>
            </w:r>
          </w:p>
          <w:p w:rsidR="00A55AEE" w:rsidRPr="004B76D4" w:rsidRDefault="00A55AEE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[328]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81FF3" w:rsidRDefault="00E81FF3" w:rsidP="00C36116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4B76D4">
              <w:rPr>
                <w:rFonts w:cs="Calibri"/>
                <w:color w:val="000000"/>
                <w:sz w:val="16"/>
                <w:szCs w:val="16"/>
              </w:rPr>
              <w:t>-0.083**</w:t>
            </w:r>
          </w:p>
          <w:p w:rsidR="00A55AEE" w:rsidRPr="004B76D4" w:rsidRDefault="00A55AEE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[275]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E81FF3" w:rsidRDefault="00E81FF3" w:rsidP="00C36116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4B76D4">
              <w:rPr>
                <w:rFonts w:cs="Calibri"/>
                <w:color w:val="000000"/>
                <w:sz w:val="16"/>
                <w:szCs w:val="16"/>
              </w:rPr>
              <w:t>-0.016**</w:t>
            </w:r>
          </w:p>
          <w:p w:rsidR="00A55AEE" w:rsidRPr="004B76D4" w:rsidRDefault="00A55AEE" w:rsidP="00C36116">
            <w:pPr>
              <w:spacing w:after="0"/>
              <w:rPr>
                <w:rFonts w:eastAsia="Times New Roman"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[241]</w:t>
            </w:r>
          </w:p>
        </w:tc>
      </w:tr>
      <w:tr w:rsidR="00E81FF3" w:rsidRPr="004B76D4" w:rsidTr="00C36116">
        <w:trPr>
          <w:trHeight w:val="572"/>
          <w:jc w:val="center"/>
        </w:trPr>
        <w:tc>
          <w:tcPr>
            <w:tcW w:w="1585" w:type="dxa"/>
            <w:tcBorders>
              <w:bottom w:val="double" w:sz="4" w:space="0" w:color="auto"/>
            </w:tcBorders>
            <w:shd w:val="clear" w:color="auto" w:fill="auto"/>
            <w:noWrap/>
          </w:tcPr>
          <w:p w:rsidR="00E81FF3" w:rsidRPr="004B76D4" w:rsidRDefault="00E81FF3" w:rsidP="00DA43B8">
            <w:pPr>
              <w:spacing w:after="0" w:line="480" w:lineRule="auto"/>
              <w:rPr>
                <w:rFonts w:eastAsia="Times New Roman" w:cs="Calibri"/>
                <w:b/>
                <w:i/>
                <w:color w:val="000000"/>
                <w:sz w:val="16"/>
                <w:szCs w:val="16"/>
              </w:rPr>
            </w:pPr>
          </w:p>
          <w:p w:rsidR="00E81FF3" w:rsidRPr="004B76D4" w:rsidRDefault="00E81FF3" w:rsidP="00DA43B8">
            <w:pPr>
              <w:spacing w:after="0" w:line="480" w:lineRule="auto"/>
              <w:rPr>
                <w:rFonts w:eastAsia="Times New Roman" w:cs="Calibri"/>
                <w:b/>
                <w:i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b/>
                <w:i/>
                <w:color w:val="000000"/>
                <w:sz w:val="16"/>
                <w:szCs w:val="16"/>
              </w:rPr>
              <w:t>CH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</w:tcPr>
          <w:p w:rsidR="00E81FF3" w:rsidRDefault="00E81FF3" w:rsidP="00C36116">
            <w:pPr>
              <w:spacing w:after="0"/>
              <w:rPr>
                <w:rFonts w:eastAsia="Times New Roman" w:cs="Calibri"/>
                <w:b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b/>
                <w:color w:val="000000"/>
                <w:sz w:val="16"/>
                <w:szCs w:val="16"/>
              </w:rPr>
              <w:t>-0.130**</w:t>
            </w:r>
          </w:p>
          <w:p w:rsidR="00A55AEE" w:rsidRPr="004B76D4" w:rsidRDefault="00A55AEE" w:rsidP="00C36116">
            <w:pPr>
              <w:spacing w:after="0"/>
              <w:rPr>
                <w:rFonts w:eastAsia="Times New Roman" w:cs="Calibri"/>
                <w:b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b/>
                <w:color w:val="000000"/>
                <w:sz w:val="16"/>
                <w:szCs w:val="16"/>
              </w:rPr>
              <w:t>[9295]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</w:tcPr>
          <w:p w:rsidR="00E81FF3" w:rsidRPr="004B76D4" w:rsidRDefault="00E81FF3" w:rsidP="00C36116">
            <w:pPr>
              <w:spacing w:after="0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</w:rPr>
            </w:pPr>
          </w:p>
          <w:p w:rsidR="00E81FF3" w:rsidRDefault="00E81FF3" w:rsidP="00C36116">
            <w:pPr>
              <w:spacing w:after="0"/>
              <w:rPr>
                <w:rFonts w:eastAsia="Times New Roman" w:cs="Calibri"/>
                <w:b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b/>
                <w:color w:val="000000"/>
                <w:sz w:val="16"/>
                <w:szCs w:val="16"/>
              </w:rPr>
              <w:t>-0.110**</w:t>
            </w:r>
          </w:p>
          <w:p w:rsidR="00A55AEE" w:rsidRPr="004B76D4" w:rsidRDefault="00A55AEE" w:rsidP="00C36116">
            <w:pPr>
              <w:spacing w:after="0"/>
              <w:rPr>
                <w:rFonts w:eastAsia="Times New Roman" w:cs="Calibri"/>
                <w:b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b/>
                <w:color w:val="000000"/>
                <w:sz w:val="16"/>
                <w:szCs w:val="16"/>
              </w:rPr>
              <w:t>[3642]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</w:tcPr>
          <w:p w:rsidR="00E81FF3" w:rsidRDefault="00E81FF3" w:rsidP="00C36116">
            <w:pPr>
              <w:spacing w:after="0"/>
              <w:rPr>
                <w:rFonts w:eastAsia="Times New Roman" w:cs="Calibri"/>
                <w:b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b/>
                <w:color w:val="000000"/>
                <w:sz w:val="16"/>
                <w:szCs w:val="16"/>
              </w:rPr>
              <w:t>-0.084**</w:t>
            </w:r>
          </w:p>
          <w:p w:rsidR="00A55AEE" w:rsidRPr="004B76D4" w:rsidRDefault="00A55AEE" w:rsidP="00C36116">
            <w:pPr>
              <w:spacing w:after="0"/>
              <w:rPr>
                <w:rFonts w:eastAsia="Times New Roman" w:cs="Calibri"/>
                <w:b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b/>
                <w:color w:val="000000"/>
                <w:sz w:val="16"/>
                <w:szCs w:val="16"/>
              </w:rPr>
              <w:t>[3740]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</w:tcPr>
          <w:p w:rsidR="00E81FF3" w:rsidRDefault="00E81FF3" w:rsidP="00C36116">
            <w:pPr>
              <w:spacing w:after="0"/>
              <w:rPr>
                <w:rFonts w:eastAsia="Times New Roman" w:cs="Calibri"/>
                <w:b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b/>
                <w:color w:val="000000"/>
                <w:sz w:val="16"/>
                <w:szCs w:val="16"/>
              </w:rPr>
              <w:t>-0.094**</w:t>
            </w:r>
          </w:p>
          <w:p w:rsidR="00A55AEE" w:rsidRPr="004B76D4" w:rsidRDefault="00A55AEE" w:rsidP="00C36116">
            <w:pPr>
              <w:spacing w:after="0"/>
              <w:rPr>
                <w:rFonts w:eastAsia="Times New Roman" w:cs="Calibri"/>
                <w:b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b/>
                <w:color w:val="000000"/>
                <w:sz w:val="16"/>
                <w:szCs w:val="16"/>
              </w:rPr>
              <w:t>[3726]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</w:tcPr>
          <w:p w:rsidR="00E81FF3" w:rsidRDefault="00E81FF3" w:rsidP="00C36116">
            <w:pPr>
              <w:spacing w:after="0"/>
              <w:rPr>
                <w:rFonts w:eastAsia="Times New Roman" w:cs="Calibri"/>
                <w:b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b/>
                <w:color w:val="000000"/>
                <w:sz w:val="16"/>
                <w:szCs w:val="16"/>
              </w:rPr>
              <w:t>-0.098**</w:t>
            </w:r>
          </w:p>
          <w:p w:rsidR="00A55AEE" w:rsidRPr="004B76D4" w:rsidRDefault="00A55AEE" w:rsidP="00C36116">
            <w:pPr>
              <w:spacing w:after="0"/>
              <w:rPr>
                <w:rFonts w:eastAsia="Times New Roman" w:cs="Calibri"/>
                <w:b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b/>
                <w:color w:val="000000"/>
                <w:sz w:val="16"/>
                <w:szCs w:val="16"/>
              </w:rPr>
              <w:t>[3475]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</w:tcPr>
          <w:p w:rsidR="00E81FF3" w:rsidRDefault="00E81FF3" w:rsidP="00C36116">
            <w:pPr>
              <w:spacing w:after="0"/>
              <w:rPr>
                <w:rFonts w:eastAsia="Times New Roman" w:cs="Calibri"/>
                <w:b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b/>
                <w:color w:val="000000"/>
                <w:sz w:val="16"/>
                <w:szCs w:val="16"/>
              </w:rPr>
              <w:t>-0.104**</w:t>
            </w:r>
          </w:p>
          <w:p w:rsidR="00A55AEE" w:rsidRPr="004B76D4" w:rsidRDefault="00A55AEE" w:rsidP="00C36116">
            <w:pPr>
              <w:spacing w:after="0"/>
              <w:rPr>
                <w:rFonts w:eastAsia="Times New Roman" w:cs="Calibri"/>
                <w:b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b/>
                <w:color w:val="000000"/>
                <w:sz w:val="16"/>
                <w:szCs w:val="16"/>
              </w:rPr>
              <w:t>[3270]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</w:tcPr>
          <w:p w:rsidR="00E81FF3" w:rsidRDefault="00E81FF3" w:rsidP="00C36116">
            <w:pPr>
              <w:spacing w:after="0"/>
              <w:rPr>
                <w:rFonts w:eastAsia="Times New Roman" w:cs="Calibri"/>
                <w:b/>
                <w:color w:val="000000"/>
                <w:sz w:val="16"/>
                <w:szCs w:val="16"/>
              </w:rPr>
            </w:pPr>
            <w:r w:rsidRPr="004B76D4">
              <w:rPr>
                <w:rFonts w:eastAsia="Times New Roman" w:cs="Calibri"/>
                <w:b/>
                <w:color w:val="000000"/>
                <w:sz w:val="16"/>
                <w:szCs w:val="16"/>
              </w:rPr>
              <w:t>-0.101*</w:t>
            </w:r>
          </w:p>
          <w:p w:rsidR="00A55AEE" w:rsidRPr="004B76D4" w:rsidRDefault="00A55AEE" w:rsidP="00C36116">
            <w:pPr>
              <w:spacing w:after="0"/>
              <w:rPr>
                <w:rFonts w:eastAsia="Times New Roman" w:cs="Calibri"/>
                <w:b/>
                <w:color w:val="000000"/>
                <w:sz w:val="16"/>
                <w:szCs w:val="16"/>
              </w:rPr>
            </w:pPr>
            <w:r>
              <w:rPr>
                <w:rFonts w:eastAsia="Times New Roman" w:cs="Calibri"/>
                <w:b/>
                <w:color w:val="000000"/>
                <w:sz w:val="16"/>
                <w:szCs w:val="16"/>
              </w:rPr>
              <w:t>[3087]</w:t>
            </w:r>
          </w:p>
        </w:tc>
      </w:tr>
    </w:tbl>
    <w:p w:rsidR="00007BA3" w:rsidRDefault="00007BA3" w:rsidP="00C82DDA">
      <w:pPr>
        <w:spacing w:after="0" w:line="240" w:lineRule="auto"/>
        <w:ind w:firstLine="709"/>
        <w:rPr>
          <w:sz w:val="18"/>
          <w:szCs w:val="18"/>
          <w:lang w:val="en-US"/>
        </w:rPr>
      </w:pPr>
    </w:p>
    <w:p w:rsidR="00C82DDA" w:rsidRDefault="00E81FF3" w:rsidP="00E12E27">
      <w:pPr>
        <w:spacing w:after="0" w:line="240" w:lineRule="auto"/>
        <w:ind w:left="993" w:firstLine="2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Significance level: *p&lt;0.05, **p&lt;0.01.</w:t>
      </w:r>
    </w:p>
    <w:p w:rsidR="00C82DDA" w:rsidRPr="005756DC" w:rsidRDefault="00C82DDA" w:rsidP="00E12E27">
      <w:pPr>
        <w:spacing w:after="0" w:line="240" w:lineRule="auto"/>
        <w:ind w:left="993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The values in brackets show the sample size</w:t>
      </w:r>
    </w:p>
    <w:p w:rsidR="00E81FF3" w:rsidRPr="00205722" w:rsidRDefault="00E81FF3" w:rsidP="00E81FF3">
      <w:pPr>
        <w:spacing w:after="0" w:line="480" w:lineRule="auto"/>
        <w:jc w:val="both"/>
        <w:rPr>
          <w:sz w:val="18"/>
          <w:szCs w:val="18"/>
          <w:lang w:val="en-US"/>
        </w:rPr>
      </w:pPr>
    </w:p>
    <w:p w:rsidR="00F14EE2" w:rsidRPr="00C82DDA" w:rsidRDefault="00E12E27" w:rsidP="00E81FF3">
      <w:pPr>
        <w:rPr>
          <w:lang w:val="en-US"/>
        </w:rPr>
      </w:pPr>
    </w:p>
    <w:sectPr w:rsidR="00F14EE2" w:rsidRPr="00C82D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FF3"/>
    <w:rsid w:val="00007BA3"/>
    <w:rsid w:val="0034148C"/>
    <w:rsid w:val="004744EE"/>
    <w:rsid w:val="00675148"/>
    <w:rsid w:val="00832DD2"/>
    <w:rsid w:val="00A55AEE"/>
    <w:rsid w:val="00AF0A06"/>
    <w:rsid w:val="00C36116"/>
    <w:rsid w:val="00C82DDA"/>
    <w:rsid w:val="00E12E27"/>
    <w:rsid w:val="00E8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FF3"/>
    <w:rPr>
      <w:rFonts w:ascii="Calibri" w:eastAsia="MS Mincho" w:hAnsi="Calibri" w:cs="Times New Roman"/>
      <w:lang w:eastAsia="it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2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DDA"/>
    <w:rPr>
      <w:rFonts w:ascii="Tahoma" w:eastAsia="MS Mincho" w:hAnsi="Tahoma" w:cs="Tahoma"/>
      <w:sz w:val="16"/>
      <w:szCs w:val="16"/>
      <w:lang w:eastAsia="it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FF3"/>
    <w:rPr>
      <w:rFonts w:ascii="Calibri" w:eastAsia="MS Mincho" w:hAnsi="Calibri" w:cs="Times New Roman"/>
      <w:lang w:eastAsia="it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2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DDA"/>
    <w:rPr>
      <w:rFonts w:ascii="Tahoma" w:eastAsia="MS Mincho" w:hAnsi="Tahoma" w:cs="Tahoma"/>
      <w:sz w:val="16"/>
      <w:szCs w:val="16"/>
      <w:lang w:eastAsia="it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E7078F9F</Template>
  <TotalTime>2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USI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salarip</dc:creator>
  <cp:lastModifiedBy>salarip</cp:lastModifiedBy>
  <cp:revision>4</cp:revision>
  <cp:lastPrinted>2014-01-30T13:23:00Z</cp:lastPrinted>
  <dcterms:created xsi:type="dcterms:W3CDTF">2014-01-30T13:22:00Z</dcterms:created>
  <dcterms:modified xsi:type="dcterms:W3CDTF">2014-01-30T13:23:00Z</dcterms:modified>
</cp:coreProperties>
</file>