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719" w:rsidRDefault="00E55719" w:rsidP="00E55719">
      <w:pPr>
        <w:spacing w:line="480" w:lineRule="auto"/>
        <w:rPr>
          <w:rFonts w:cs="Courier New"/>
          <w:szCs w:val="24"/>
        </w:rPr>
      </w:pPr>
      <w:proofErr w:type="gramStart"/>
      <w:r>
        <w:rPr>
          <w:rFonts w:cs="Courier New"/>
          <w:i/>
        </w:rPr>
        <w:t xml:space="preserve">Table </w:t>
      </w:r>
      <w:r w:rsidR="00FC2C76">
        <w:rPr>
          <w:rFonts w:cs="Courier New"/>
          <w:i/>
        </w:rPr>
        <w:t>6</w:t>
      </w:r>
      <w:r>
        <w:rPr>
          <w:rFonts w:cs="Courier New"/>
          <w:i/>
        </w:rPr>
        <w:t>.</w:t>
      </w:r>
      <w:proofErr w:type="gramEnd"/>
      <w:r>
        <w:rPr>
          <w:rFonts w:cs="Courier New"/>
        </w:rPr>
        <w:t xml:space="preserve"> Changes in </w:t>
      </w:r>
      <w:r>
        <w:rPr>
          <w:rFonts w:cs="Courier New"/>
          <w:szCs w:val="24"/>
        </w:rPr>
        <w:t>Vertical Jump (cm), Back Squat 1RM (kg), and Bench Press 1RM (kg) for Placebo (</w:t>
      </w:r>
      <w:r>
        <w:rPr>
          <w:rFonts w:cs="Courier New"/>
          <w:i/>
          <w:szCs w:val="24"/>
        </w:rPr>
        <w:t xml:space="preserve">n </w:t>
      </w:r>
      <w:r>
        <w:rPr>
          <w:rFonts w:cs="Courier New"/>
          <w:szCs w:val="24"/>
        </w:rPr>
        <w:t>= 12) and Betaine (</w:t>
      </w:r>
      <w:r>
        <w:rPr>
          <w:rFonts w:cs="Courier New"/>
          <w:i/>
          <w:szCs w:val="24"/>
        </w:rPr>
        <w:t>n</w:t>
      </w:r>
      <w:r>
        <w:rPr>
          <w:rFonts w:cs="Courier New"/>
          <w:szCs w:val="24"/>
        </w:rPr>
        <w:t xml:space="preserve"> = 11) for Pre- and Post-treatment.</w:t>
      </w:r>
    </w:p>
    <w:tbl>
      <w:tblPr>
        <w:tblStyle w:val="TableGrid"/>
        <w:tblW w:w="97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1945"/>
        <w:gridCol w:w="1945"/>
        <w:gridCol w:w="1945"/>
        <w:gridCol w:w="68"/>
        <w:gridCol w:w="1878"/>
      </w:tblGrid>
      <w:tr w:rsidR="00E55719" w:rsidTr="00E55719">
        <w:trPr>
          <w:trHeight w:val="286"/>
        </w:trPr>
        <w:tc>
          <w:tcPr>
            <w:tcW w:w="1945" w:type="dxa"/>
          </w:tcPr>
          <w:p w:rsidR="00E55719" w:rsidRDefault="00E55719" w:rsidP="00E55719">
            <w:pPr>
              <w:rPr>
                <w:rFonts w:cs="Courier New"/>
              </w:rPr>
            </w:pPr>
          </w:p>
        </w:tc>
        <w:tc>
          <w:tcPr>
            <w:tcW w:w="1945" w:type="dxa"/>
          </w:tcPr>
          <w:p w:rsidR="00E55719" w:rsidRPr="00EF3BCB" w:rsidRDefault="00E55719" w:rsidP="00E55719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Pre</w:t>
            </w:r>
          </w:p>
        </w:tc>
        <w:tc>
          <w:tcPr>
            <w:tcW w:w="1945" w:type="dxa"/>
          </w:tcPr>
          <w:p w:rsidR="00E55719" w:rsidRPr="00EF3BCB" w:rsidRDefault="00E55719" w:rsidP="00E55719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Post</w:t>
            </w:r>
          </w:p>
        </w:tc>
        <w:tc>
          <w:tcPr>
            <w:tcW w:w="1945" w:type="dxa"/>
          </w:tcPr>
          <w:p w:rsidR="00E55719" w:rsidRPr="00EF3BCB" w:rsidRDefault="00E55719" w:rsidP="00E55719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∆</w:t>
            </w:r>
          </w:p>
        </w:tc>
        <w:tc>
          <w:tcPr>
            <w:tcW w:w="1946" w:type="dxa"/>
            <w:gridSpan w:val="2"/>
          </w:tcPr>
          <w:p w:rsidR="00E55719" w:rsidRPr="00EF3BCB" w:rsidRDefault="00E55719" w:rsidP="00E55719">
            <w:pPr>
              <w:jc w:val="center"/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  <w:i/>
              </w:rPr>
              <w:t>P</w:t>
            </w:r>
          </w:p>
        </w:tc>
      </w:tr>
      <w:tr w:rsidR="00E55719" w:rsidTr="00E55719">
        <w:trPr>
          <w:trHeight w:val="286"/>
        </w:trPr>
        <w:tc>
          <w:tcPr>
            <w:tcW w:w="9726" w:type="dxa"/>
            <w:gridSpan w:val="6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>
              <w:rPr>
                <w:rFonts w:cs="Courier New"/>
                <w:b/>
              </w:rPr>
              <w:t xml:space="preserve">        </w:t>
            </w:r>
            <w:r>
              <w:rPr>
                <w:rFonts w:cs="Courier New"/>
                <w:b/>
              </w:rPr>
              <w:tab/>
              <w:t>Vertical Jump</w:t>
            </w:r>
          </w:p>
        </w:tc>
      </w:tr>
      <w:tr w:rsidR="00E55719" w:rsidTr="00E55719">
        <w:trPr>
          <w:trHeight w:val="302"/>
        </w:trPr>
        <w:tc>
          <w:tcPr>
            <w:tcW w:w="1945" w:type="dxa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</w:pPr>
            <w:r>
              <w:t xml:space="preserve">68.1 </w:t>
            </w:r>
            <w:r>
              <w:rPr>
                <w:u w:val="single"/>
              </w:rPr>
              <w:t>+</w:t>
            </w:r>
            <w:r>
              <w:t xml:space="preserve"> 8.4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</w:pPr>
            <w:r>
              <w:t xml:space="preserve">68.8 </w:t>
            </w:r>
            <w:r>
              <w:rPr>
                <w:u w:val="single"/>
              </w:rPr>
              <w:t>+</w:t>
            </w:r>
            <w:r>
              <w:t xml:space="preserve"> 8.4</w:t>
            </w:r>
          </w:p>
        </w:tc>
        <w:tc>
          <w:tcPr>
            <w:tcW w:w="1945" w:type="dxa"/>
          </w:tcPr>
          <w:p w:rsidR="00E55719" w:rsidRPr="004043BF" w:rsidRDefault="0090730F" w:rsidP="00E55719">
            <w:pPr>
              <w:jc w:val="center"/>
            </w:pPr>
            <w:r>
              <w:t xml:space="preserve"> </w:t>
            </w:r>
            <w:r w:rsidR="004043BF">
              <w:t xml:space="preserve"> </w:t>
            </w:r>
            <w:r>
              <w:t>0.8</w:t>
            </w:r>
            <w:r w:rsidR="004043BF">
              <w:t xml:space="preserve"> </w:t>
            </w:r>
            <w:r w:rsidR="004043BF">
              <w:rPr>
                <w:u w:val="single"/>
              </w:rPr>
              <w:t>+</w:t>
            </w:r>
            <w:r w:rsidR="004043BF">
              <w:t xml:space="preserve"> 3.3</w:t>
            </w:r>
          </w:p>
        </w:tc>
        <w:tc>
          <w:tcPr>
            <w:tcW w:w="1946" w:type="dxa"/>
            <w:gridSpan w:val="2"/>
          </w:tcPr>
          <w:p w:rsidR="00E55719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.45</w:t>
            </w:r>
          </w:p>
        </w:tc>
      </w:tr>
      <w:tr w:rsidR="00E55719" w:rsidTr="00E55719">
        <w:trPr>
          <w:trHeight w:val="286"/>
        </w:trPr>
        <w:tc>
          <w:tcPr>
            <w:tcW w:w="1945" w:type="dxa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</w:pPr>
            <w:r>
              <w:t xml:space="preserve"> 65.5 </w:t>
            </w:r>
            <w:r>
              <w:rPr>
                <w:u w:val="single"/>
              </w:rPr>
              <w:t>+</w:t>
            </w:r>
            <w:r>
              <w:t xml:space="preserve"> 10.4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</w:pPr>
            <w:r>
              <w:t xml:space="preserve">63.0 </w:t>
            </w:r>
            <w:r>
              <w:rPr>
                <w:u w:val="single"/>
              </w:rPr>
              <w:t>+</w:t>
            </w:r>
            <w:r>
              <w:t xml:space="preserve"> 9.9</w:t>
            </w:r>
          </w:p>
        </w:tc>
        <w:tc>
          <w:tcPr>
            <w:tcW w:w="1945" w:type="dxa"/>
          </w:tcPr>
          <w:p w:rsidR="00E55719" w:rsidRPr="004043BF" w:rsidRDefault="004043BF" w:rsidP="00E55719">
            <w:pPr>
              <w:jc w:val="center"/>
            </w:pPr>
            <w:r>
              <w:t xml:space="preserve"> </w:t>
            </w:r>
            <w:r w:rsidR="0090730F">
              <w:t>-2.5</w:t>
            </w:r>
            <w:r>
              <w:t xml:space="preserve"> </w:t>
            </w:r>
            <w:r>
              <w:rPr>
                <w:u w:val="single"/>
              </w:rPr>
              <w:t>+</w:t>
            </w:r>
            <w:r>
              <w:t xml:space="preserve"> 4.0</w:t>
            </w:r>
          </w:p>
        </w:tc>
        <w:tc>
          <w:tcPr>
            <w:tcW w:w="1946" w:type="dxa"/>
            <w:gridSpan w:val="2"/>
          </w:tcPr>
          <w:p w:rsidR="00E55719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.09</w:t>
            </w:r>
          </w:p>
        </w:tc>
      </w:tr>
      <w:tr w:rsidR="00E55719" w:rsidTr="00E55719">
        <w:trPr>
          <w:trHeight w:val="286"/>
        </w:trPr>
        <w:tc>
          <w:tcPr>
            <w:tcW w:w="9726" w:type="dxa"/>
            <w:gridSpan w:val="6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>
              <w:rPr>
                <w:rFonts w:cs="Courier New"/>
                <w:b/>
              </w:rPr>
              <w:t>Bench Press</w:t>
            </w:r>
          </w:p>
        </w:tc>
      </w:tr>
      <w:tr w:rsidR="00E55719" w:rsidTr="00E55719">
        <w:trPr>
          <w:trHeight w:val="286"/>
        </w:trPr>
        <w:tc>
          <w:tcPr>
            <w:tcW w:w="1945" w:type="dxa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118.2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19.3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120.0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20.3</w:t>
            </w:r>
          </w:p>
        </w:tc>
        <w:tc>
          <w:tcPr>
            <w:tcW w:w="1945" w:type="dxa"/>
          </w:tcPr>
          <w:p w:rsidR="00E55719" w:rsidRPr="004043BF" w:rsidRDefault="004043BF" w:rsidP="004043BF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  </w:t>
            </w:r>
            <w:r w:rsidR="0090730F">
              <w:rPr>
                <w:rFonts w:cs="Courier New"/>
              </w:rPr>
              <w:t>1.8</w:t>
            </w:r>
            <w:r>
              <w:rPr>
                <w:rFonts w:cs="Courier New"/>
              </w:rPr>
              <w:t xml:space="preserve">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4.3</w:t>
            </w:r>
          </w:p>
        </w:tc>
        <w:tc>
          <w:tcPr>
            <w:tcW w:w="1946" w:type="dxa"/>
            <w:gridSpan w:val="2"/>
          </w:tcPr>
          <w:p w:rsidR="00E55719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.20</w:t>
            </w:r>
          </w:p>
        </w:tc>
      </w:tr>
      <w:tr w:rsidR="00E55719" w:rsidTr="00E55719">
        <w:trPr>
          <w:trHeight w:val="286"/>
        </w:trPr>
        <w:tc>
          <w:tcPr>
            <w:tcW w:w="1945" w:type="dxa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137.7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25.0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140.0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24.5</w:t>
            </w:r>
          </w:p>
        </w:tc>
        <w:tc>
          <w:tcPr>
            <w:tcW w:w="1945" w:type="dxa"/>
          </w:tcPr>
          <w:p w:rsidR="00E55719" w:rsidRPr="004043BF" w:rsidRDefault="004043BF" w:rsidP="004043BF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  </w:t>
            </w:r>
            <w:r w:rsidR="0090730F">
              <w:rPr>
                <w:rFonts w:cs="Courier New"/>
              </w:rPr>
              <w:t>2.3</w:t>
            </w:r>
            <w:r>
              <w:rPr>
                <w:rFonts w:cs="Courier New"/>
              </w:rPr>
              <w:t xml:space="preserve">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6.0</w:t>
            </w:r>
          </w:p>
        </w:tc>
        <w:tc>
          <w:tcPr>
            <w:tcW w:w="1946" w:type="dxa"/>
            <w:gridSpan w:val="2"/>
          </w:tcPr>
          <w:p w:rsidR="00E55719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.31</w:t>
            </w:r>
          </w:p>
        </w:tc>
      </w:tr>
      <w:tr w:rsidR="00E55719" w:rsidTr="00E55719">
        <w:trPr>
          <w:trHeight w:val="286"/>
        </w:trPr>
        <w:tc>
          <w:tcPr>
            <w:tcW w:w="9726" w:type="dxa"/>
            <w:gridSpan w:val="6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 w:rsidRPr="00EF3BCB">
              <w:rPr>
                <w:rFonts w:cs="Courier New"/>
                <w:b/>
              </w:rPr>
              <w:tab/>
            </w:r>
            <w:r>
              <w:rPr>
                <w:rFonts w:cs="Courier New"/>
                <w:b/>
              </w:rPr>
              <w:t>Back Squat</w:t>
            </w:r>
          </w:p>
        </w:tc>
      </w:tr>
      <w:tr w:rsidR="00E55719" w:rsidTr="00BF1AF8">
        <w:trPr>
          <w:trHeight w:val="286"/>
        </w:trPr>
        <w:tc>
          <w:tcPr>
            <w:tcW w:w="1945" w:type="dxa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Betaine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148.6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26.7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151.4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26.4</w:t>
            </w:r>
          </w:p>
        </w:tc>
        <w:tc>
          <w:tcPr>
            <w:tcW w:w="2013" w:type="dxa"/>
            <w:gridSpan w:val="2"/>
          </w:tcPr>
          <w:p w:rsidR="00E55719" w:rsidRPr="00111189" w:rsidRDefault="004043BF" w:rsidP="00111189">
            <w:pPr>
              <w:jc w:val="center"/>
              <w:rPr>
                <w:rFonts w:cs="Courier New"/>
                <w:vertAlign w:val="superscript"/>
              </w:rPr>
            </w:pPr>
            <w:r>
              <w:rPr>
                <w:rFonts w:cs="Courier New"/>
              </w:rPr>
              <w:t xml:space="preserve">  </w:t>
            </w:r>
            <w:r w:rsidR="0090730F">
              <w:rPr>
                <w:rFonts w:cs="Courier New"/>
              </w:rPr>
              <w:t>2.7</w:t>
            </w:r>
            <w:r>
              <w:rPr>
                <w:rFonts w:cs="Courier New"/>
              </w:rPr>
              <w:t xml:space="preserve">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4.5</w:t>
            </w:r>
            <w:r w:rsidR="00111189">
              <w:rPr>
                <w:rFonts w:cs="Courier New"/>
                <w:vertAlign w:val="superscript"/>
              </w:rPr>
              <w:t>*</w:t>
            </w:r>
          </w:p>
        </w:tc>
        <w:tc>
          <w:tcPr>
            <w:tcW w:w="1878" w:type="dxa"/>
          </w:tcPr>
          <w:p w:rsidR="00E55719" w:rsidRDefault="00FB38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.09</w:t>
            </w:r>
          </w:p>
        </w:tc>
      </w:tr>
      <w:tr w:rsidR="00E55719" w:rsidTr="00BF1AF8">
        <w:trPr>
          <w:trHeight w:val="302"/>
        </w:trPr>
        <w:tc>
          <w:tcPr>
            <w:tcW w:w="1945" w:type="dxa"/>
          </w:tcPr>
          <w:p w:rsidR="00E55719" w:rsidRPr="00EF3BCB" w:rsidRDefault="00E55719" w:rsidP="00E55719">
            <w:pPr>
              <w:rPr>
                <w:rFonts w:cs="Courier New"/>
                <w:b/>
              </w:rPr>
            </w:pPr>
            <w:r w:rsidRPr="00EF3BCB">
              <w:rPr>
                <w:rFonts w:cs="Courier New"/>
                <w:b/>
              </w:rPr>
              <w:t>Placebo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159.1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38.8</w:t>
            </w:r>
          </w:p>
        </w:tc>
        <w:tc>
          <w:tcPr>
            <w:tcW w:w="1945" w:type="dxa"/>
          </w:tcPr>
          <w:p w:rsidR="00E55719" w:rsidRPr="0090730F" w:rsidRDefault="0090730F" w:rsidP="00E55719">
            <w:pPr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 xml:space="preserve">164.5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38.1</w:t>
            </w:r>
          </w:p>
        </w:tc>
        <w:tc>
          <w:tcPr>
            <w:tcW w:w="2013" w:type="dxa"/>
            <w:gridSpan w:val="2"/>
          </w:tcPr>
          <w:p w:rsidR="00E55719" w:rsidRPr="00BF1AF8" w:rsidRDefault="004043BF" w:rsidP="00E55719">
            <w:pPr>
              <w:jc w:val="center"/>
              <w:rPr>
                <w:rFonts w:cs="Courier New"/>
                <w:vertAlign w:val="superscript"/>
              </w:rPr>
            </w:pPr>
            <w:r>
              <w:rPr>
                <w:rFonts w:cs="Courier New"/>
              </w:rPr>
              <w:t xml:space="preserve"> </w:t>
            </w:r>
            <w:r w:rsidR="0090730F">
              <w:rPr>
                <w:rFonts w:cs="Courier New"/>
              </w:rPr>
              <w:t>5.5</w:t>
            </w:r>
            <w:r>
              <w:rPr>
                <w:rFonts w:cs="Courier New"/>
              </w:rPr>
              <w:t xml:space="preserve"> </w:t>
            </w:r>
            <w:r>
              <w:rPr>
                <w:rFonts w:cs="Courier New"/>
                <w:u w:val="single"/>
              </w:rPr>
              <w:t>+</w:t>
            </w:r>
            <w:r>
              <w:rPr>
                <w:rFonts w:cs="Courier New"/>
              </w:rPr>
              <w:t xml:space="preserve"> 4.0</w:t>
            </w:r>
          </w:p>
        </w:tc>
        <w:tc>
          <w:tcPr>
            <w:tcW w:w="1878" w:type="dxa"/>
          </w:tcPr>
          <w:p w:rsidR="00E55719" w:rsidRPr="00B524E4" w:rsidRDefault="00FB380F" w:rsidP="00111189">
            <w:pPr>
              <w:jc w:val="center"/>
              <w:rPr>
                <w:rFonts w:cs="Courier New"/>
                <w:vertAlign w:val="superscript"/>
              </w:rPr>
            </w:pPr>
            <w:r>
              <w:rPr>
                <w:rFonts w:cs="Courier New"/>
              </w:rPr>
              <w:t>.01</w:t>
            </w:r>
            <w:r w:rsidR="00111189">
              <w:rPr>
                <w:rFonts w:cs="Courier New"/>
                <w:vertAlign w:val="superscript"/>
              </w:rPr>
              <w:t xml:space="preserve"> </w:t>
            </w:r>
          </w:p>
        </w:tc>
      </w:tr>
    </w:tbl>
    <w:p w:rsidR="00E55719" w:rsidRPr="004E6438" w:rsidRDefault="004E6438" w:rsidP="004E6438">
      <w:pPr>
        <w:spacing w:line="480" w:lineRule="auto"/>
        <w:rPr>
          <w:rFonts w:cs="Courier New"/>
        </w:rPr>
      </w:pPr>
      <w:r w:rsidRPr="004E6438">
        <w:rPr>
          <w:rFonts w:cs="Courier New"/>
        </w:rPr>
        <w:t>*</w:t>
      </w:r>
      <w:r>
        <w:rPr>
          <w:rFonts w:cs="Courier New"/>
        </w:rPr>
        <w:t xml:space="preserve"> </w:t>
      </w:r>
      <w:r w:rsidR="00877E7F">
        <w:rPr>
          <w:rFonts w:cs="Courier New"/>
        </w:rPr>
        <w:t xml:space="preserve">Non Significant </w:t>
      </w:r>
      <w:r w:rsidR="00B524E4" w:rsidRPr="004E6438">
        <w:rPr>
          <w:rFonts w:cs="Courier New"/>
        </w:rPr>
        <w:t xml:space="preserve">Time x Treatment Interaction: </w:t>
      </w:r>
      <w:r w:rsidR="00B524E4" w:rsidRPr="004E6438">
        <w:rPr>
          <w:rFonts w:cs="Courier New"/>
          <w:i/>
        </w:rPr>
        <w:t>p</w:t>
      </w:r>
      <w:r w:rsidR="00B524E4" w:rsidRPr="004E6438">
        <w:rPr>
          <w:rFonts w:cs="Courier New"/>
        </w:rPr>
        <w:t xml:space="preserve"> = .18</w:t>
      </w:r>
    </w:p>
    <w:p w:rsidR="00B524E4" w:rsidRDefault="00B524E4" w:rsidP="00B524E4">
      <w:pPr>
        <w:spacing w:line="480" w:lineRule="auto"/>
        <w:rPr>
          <w:rFonts w:cs="Courier New"/>
          <w:i/>
          <w:szCs w:val="24"/>
        </w:rPr>
      </w:pPr>
    </w:p>
    <w:p w:rsidR="00FC2C76" w:rsidRDefault="00FC2C76" w:rsidP="00B524E4">
      <w:pPr>
        <w:spacing w:line="480" w:lineRule="auto"/>
        <w:rPr>
          <w:rFonts w:cs="Courier New"/>
          <w:i/>
          <w:szCs w:val="24"/>
        </w:rPr>
      </w:pPr>
      <w:bookmarkStart w:id="0" w:name="_GoBack"/>
      <w:bookmarkEnd w:id="0"/>
    </w:p>
    <w:sectPr w:rsidR="00FC2C76" w:rsidSect="00D913C8">
      <w:headerReference w:type="default" r:id="rId8"/>
      <w:pgSz w:w="12240" w:h="15840"/>
      <w:pgMar w:top="1915" w:right="1440" w:bottom="1440" w:left="1440" w:header="144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89" w:rsidRDefault="00111189" w:rsidP="00462A2E">
      <w:r>
        <w:separator/>
      </w:r>
    </w:p>
  </w:endnote>
  <w:endnote w:type="continuationSeparator" w:id="0">
    <w:p w:rsidR="00111189" w:rsidRDefault="00111189" w:rsidP="0046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89" w:rsidRDefault="00111189" w:rsidP="00462A2E">
      <w:r>
        <w:separator/>
      </w:r>
    </w:p>
  </w:footnote>
  <w:footnote w:type="continuationSeparator" w:id="0">
    <w:p w:rsidR="00111189" w:rsidRDefault="00111189" w:rsidP="00462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89" w:rsidRDefault="00111189">
    <w:pPr>
      <w:pStyle w:val="Header"/>
    </w:pPr>
    <w:r>
      <w:rPr>
        <w:rFonts w:ascii="Courier New" w:hAnsi="Courier New" w:cs="Courier New"/>
      </w:rPr>
      <w:t>BETAINE</w:t>
    </w:r>
    <w:r w:rsidRPr="002442AA">
      <w:rPr>
        <w:rFonts w:ascii="Courier New" w:hAnsi="Courier New" w:cs="Courier New"/>
      </w:rPr>
      <w:ptab w:relativeTo="margin" w:alignment="center" w:leader="none"/>
    </w:r>
    <w:r w:rsidRPr="002442AA">
      <w:rPr>
        <w:rFonts w:ascii="Courier New" w:hAnsi="Courier New" w:cs="Courier New"/>
      </w:rPr>
      <w:ptab w:relativeTo="margin" w:alignment="right" w:leader="none"/>
    </w:r>
    <w:r w:rsidRPr="002442AA">
      <w:rPr>
        <w:rFonts w:ascii="Courier New" w:hAnsi="Courier New" w:cs="Courier New"/>
      </w:rPr>
      <w:fldChar w:fldCharType="begin"/>
    </w:r>
    <w:r w:rsidRPr="002442AA">
      <w:rPr>
        <w:rFonts w:ascii="Courier New" w:hAnsi="Courier New" w:cs="Courier New"/>
      </w:rPr>
      <w:instrText xml:space="preserve"> PAGE   \* MERGEFORMAT </w:instrText>
    </w:r>
    <w:r w:rsidRPr="002442AA">
      <w:rPr>
        <w:rFonts w:ascii="Courier New" w:hAnsi="Courier New" w:cs="Courier New"/>
      </w:rPr>
      <w:fldChar w:fldCharType="separate"/>
    </w:r>
    <w:r w:rsidR="009B4711">
      <w:rPr>
        <w:rFonts w:ascii="Courier New" w:hAnsi="Courier New" w:cs="Courier New"/>
        <w:noProof/>
      </w:rPr>
      <w:t>1</w:t>
    </w:r>
    <w:r w:rsidRPr="002442AA">
      <w:rPr>
        <w:rFonts w:ascii="Courier New" w:hAnsi="Courier New" w:cs="Courier New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35AC"/>
    <w:multiLevelType w:val="hybridMultilevel"/>
    <w:tmpl w:val="F3FE11A0"/>
    <w:lvl w:ilvl="0" w:tplc="8AC8AC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CA1"/>
    <w:rsid w:val="00007DE2"/>
    <w:rsid w:val="000168AF"/>
    <w:rsid w:val="00021C56"/>
    <w:rsid w:val="0003128B"/>
    <w:rsid w:val="00031828"/>
    <w:rsid w:val="00050193"/>
    <w:rsid w:val="000530AC"/>
    <w:rsid w:val="00056375"/>
    <w:rsid w:val="00060D19"/>
    <w:rsid w:val="000654E5"/>
    <w:rsid w:val="0008223E"/>
    <w:rsid w:val="0008421E"/>
    <w:rsid w:val="000855E6"/>
    <w:rsid w:val="00085F00"/>
    <w:rsid w:val="000871FF"/>
    <w:rsid w:val="00092659"/>
    <w:rsid w:val="00092D7A"/>
    <w:rsid w:val="000A64AD"/>
    <w:rsid w:val="000C0E9F"/>
    <w:rsid w:val="000D2116"/>
    <w:rsid w:val="000D21DF"/>
    <w:rsid w:val="000D3FFE"/>
    <w:rsid w:val="00101372"/>
    <w:rsid w:val="00105F8C"/>
    <w:rsid w:val="00111189"/>
    <w:rsid w:val="00116645"/>
    <w:rsid w:val="00116A29"/>
    <w:rsid w:val="00122EF9"/>
    <w:rsid w:val="00132C46"/>
    <w:rsid w:val="00142E45"/>
    <w:rsid w:val="00145B1D"/>
    <w:rsid w:val="001476E5"/>
    <w:rsid w:val="00165AD3"/>
    <w:rsid w:val="001759DE"/>
    <w:rsid w:val="00184817"/>
    <w:rsid w:val="00185689"/>
    <w:rsid w:val="00192017"/>
    <w:rsid w:val="001953EB"/>
    <w:rsid w:val="001A1349"/>
    <w:rsid w:val="001B017D"/>
    <w:rsid w:val="001C2997"/>
    <w:rsid w:val="001C7DD3"/>
    <w:rsid w:val="001E683B"/>
    <w:rsid w:val="001F0AE7"/>
    <w:rsid w:val="001F1AA5"/>
    <w:rsid w:val="002065CC"/>
    <w:rsid w:val="00207ED6"/>
    <w:rsid w:val="00211CFE"/>
    <w:rsid w:val="00217B01"/>
    <w:rsid w:val="002277F9"/>
    <w:rsid w:val="00236188"/>
    <w:rsid w:val="0025393A"/>
    <w:rsid w:val="0025549F"/>
    <w:rsid w:val="00284EAA"/>
    <w:rsid w:val="0028744C"/>
    <w:rsid w:val="0029178B"/>
    <w:rsid w:val="00292B86"/>
    <w:rsid w:val="002A3809"/>
    <w:rsid w:val="002B7FF5"/>
    <w:rsid w:val="002C2398"/>
    <w:rsid w:val="002D775B"/>
    <w:rsid w:val="002E17BC"/>
    <w:rsid w:val="002E39C4"/>
    <w:rsid w:val="002E4AE0"/>
    <w:rsid w:val="002F6C99"/>
    <w:rsid w:val="002F79E0"/>
    <w:rsid w:val="00320334"/>
    <w:rsid w:val="00350AD5"/>
    <w:rsid w:val="00372BBB"/>
    <w:rsid w:val="00391304"/>
    <w:rsid w:val="00392239"/>
    <w:rsid w:val="003B19AB"/>
    <w:rsid w:val="003C5601"/>
    <w:rsid w:val="003F2A2A"/>
    <w:rsid w:val="003F7819"/>
    <w:rsid w:val="003F7C2B"/>
    <w:rsid w:val="004043BF"/>
    <w:rsid w:val="00423BB8"/>
    <w:rsid w:val="0042411E"/>
    <w:rsid w:val="004264EF"/>
    <w:rsid w:val="004330ED"/>
    <w:rsid w:val="00441640"/>
    <w:rsid w:val="004468C2"/>
    <w:rsid w:val="004554B4"/>
    <w:rsid w:val="00462A2E"/>
    <w:rsid w:val="004836BA"/>
    <w:rsid w:val="004A0844"/>
    <w:rsid w:val="004A664A"/>
    <w:rsid w:val="004A7B54"/>
    <w:rsid w:val="004B46F8"/>
    <w:rsid w:val="004B5F90"/>
    <w:rsid w:val="004C18BB"/>
    <w:rsid w:val="004C77AB"/>
    <w:rsid w:val="004E6438"/>
    <w:rsid w:val="004F1AA0"/>
    <w:rsid w:val="00503FEF"/>
    <w:rsid w:val="00532A51"/>
    <w:rsid w:val="00533F95"/>
    <w:rsid w:val="005376DE"/>
    <w:rsid w:val="005506E2"/>
    <w:rsid w:val="00552517"/>
    <w:rsid w:val="00553CB2"/>
    <w:rsid w:val="00565429"/>
    <w:rsid w:val="00590EC1"/>
    <w:rsid w:val="005A26B5"/>
    <w:rsid w:val="005C2C26"/>
    <w:rsid w:val="005D4DE9"/>
    <w:rsid w:val="005E3815"/>
    <w:rsid w:val="005E47E0"/>
    <w:rsid w:val="005E6FAC"/>
    <w:rsid w:val="00601A14"/>
    <w:rsid w:val="006223A5"/>
    <w:rsid w:val="00640D42"/>
    <w:rsid w:val="00646952"/>
    <w:rsid w:val="00675B50"/>
    <w:rsid w:val="0068263E"/>
    <w:rsid w:val="00696103"/>
    <w:rsid w:val="006B27FD"/>
    <w:rsid w:val="006C1D7C"/>
    <w:rsid w:val="006D6371"/>
    <w:rsid w:val="006D7E37"/>
    <w:rsid w:val="006E4580"/>
    <w:rsid w:val="006F4CA1"/>
    <w:rsid w:val="007004AE"/>
    <w:rsid w:val="00701F18"/>
    <w:rsid w:val="0071377A"/>
    <w:rsid w:val="00713CEE"/>
    <w:rsid w:val="00715705"/>
    <w:rsid w:val="0073315E"/>
    <w:rsid w:val="00733F82"/>
    <w:rsid w:val="007558E5"/>
    <w:rsid w:val="00756E34"/>
    <w:rsid w:val="0078128E"/>
    <w:rsid w:val="007A1804"/>
    <w:rsid w:val="007A3DB0"/>
    <w:rsid w:val="007A44FF"/>
    <w:rsid w:val="007A473C"/>
    <w:rsid w:val="007A73B7"/>
    <w:rsid w:val="007B4776"/>
    <w:rsid w:val="007C4BBB"/>
    <w:rsid w:val="007D2A36"/>
    <w:rsid w:val="007E38C4"/>
    <w:rsid w:val="007E6F82"/>
    <w:rsid w:val="007F04A0"/>
    <w:rsid w:val="007F6178"/>
    <w:rsid w:val="00807993"/>
    <w:rsid w:val="0083169C"/>
    <w:rsid w:val="00832347"/>
    <w:rsid w:val="00846242"/>
    <w:rsid w:val="00851CD0"/>
    <w:rsid w:val="00853E58"/>
    <w:rsid w:val="0086226C"/>
    <w:rsid w:val="008622DC"/>
    <w:rsid w:val="00863923"/>
    <w:rsid w:val="00864E1A"/>
    <w:rsid w:val="0086615F"/>
    <w:rsid w:val="00877E7F"/>
    <w:rsid w:val="0089061D"/>
    <w:rsid w:val="00890A24"/>
    <w:rsid w:val="008D4112"/>
    <w:rsid w:val="008D4B2A"/>
    <w:rsid w:val="008D5C13"/>
    <w:rsid w:val="008E65C3"/>
    <w:rsid w:val="008F5F03"/>
    <w:rsid w:val="0090558D"/>
    <w:rsid w:val="0090730F"/>
    <w:rsid w:val="00920412"/>
    <w:rsid w:val="00922D46"/>
    <w:rsid w:val="00925946"/>
    <w:rsid w:val="00931550"/>
    <w:rsid w:val="0095027A"/>
    <w:rsid w:val="0095221E"/>
    <w:rsid w:val="00974DB6"/>
    <w:rsid w:val="0098397C"/>
    <w:rsid w:val="0099128B"/>
    <w:rsid w:val="00991DDE"/>
    <w:rsid w:val="009978A6"/>
    <w:rsid w:val="009A2D80"/>
    <w:rsid w:val="009A5C62"/>
    <w:rsid w:val="009B0B3A"/>
    <w:rsid w:val="009B4711"/>
    <w:rsid w:val="009B4A1A"/>
    <w:rsid w:val="009C2602"/>
    <w:rsid w:val="009D4FAE"/>
    <w:rsid w:val="009E01C6"/>
    <w:rsid w:val="009E1B3F"/>
    <w:rsid w:val="009E70F6"/>
    <w:rsid w:val="009F5DE7"/>
    <w:rsid w:val="00A10E08"/>
    <w:rsid w:val="00A267DC"/>
    <w:rsid w:val="00A312BD"/>
    <w:rsid w:val="00A40ABC"/>
    <w:rsid w:val="00A50814"/>
    <w:rsid w:val="00A61109"/>
    <w:rsid w:val="00A640A3"/>
    <w:rsid w:val="00A657C4"/>
    <w:rsid w:val="00A75A04"/>
    <w:rsid w:val="00A91DCA"/>
    <w:rsid w:val="00A956DB"/>
    <w:rsid w:val="00AA14C0"/>
    <w:rsid w:val="00AB79C9"/>
    <w:rsid w:val="00AE1153"/>
    <w:rsid w:val="00AF20B3"/>
    <w:rsid w:val="00AF2C70"/>
    <w:rsid w:val="00AF4258"/>
    <w:rsid w:val="00B40EB7"/>
    <w:rsid w:val="00B41C6F"/>
    <w:rsid w:val="00B524E4"/>
    <w:rsid w:val="00B61C08"/>
    <w:rsid w:val="00B75FEA"/>
    <w:rsid w:val="00B83BF5"/>
    <w:rsid w:val="00B86AF1"/>
    <w:rsid w:val="00B921B8"/>
    <w:rsid w:val="00BB47E4"/>
    <w:rsid w:val="00BB481D"/>
    <w:rsid w:val="00BC6B9F"/>
    <w:rsid w:val="00BD2B4B"/>
    <w:rsid w:val="00BD53F5"/>
    <w:rsid w:val="00BF1AF8"/>
    <w:rsid w:val="00BF222D"/>
    <w:rsid w:val="00BF2D50"/>
    <w:rsid w:val="00C22502"/>
    <w:rsid w:val="00C27031"/>
    <w:rsid w:val="00C3577F"/>
    <w:rsid w:val="00C572B0"/>
    <w:rsid w:val="00C614A7"/>
    <w:rsid w:val="00C640C9"/>
    <w:rsid w:val="00C678B7"/>
    <w:rsid w:val="00C72E69"/>
    <w:rsid w:val="00C76DD3"/>
    <w:rsid w:val="00C80590"/>
    <w:rsid w:val="00C938CB"/>
    <w:rsid w:val="00CA3036"/>
    <w:rsid w:val="00CA4ED8"/>
    <w:rsid w:val="00CB1F1C"/>
    <w:rsid w:val="00CB2A85"/>
    <w:rsid w:val="00CC49DC"/>
    <w:rsid w:val="00CD43F0"/>
    <w:rsid w:val="00CE0136"/>
    <w:rsid w:val="00CE2138"/>
    <w:rsid w:val="00CF5E1C"/>
    <w:rsid w:val="00CF6607"/>
    <w:rsid w:val="00D14536"/>
    <w:rsid w:val="00D17ABE"/>
    <w:rsid w:val="00D24608"/>
    <w:rsid w:val="00D55576"/>
    <w:rsid w:val="00D6154B"/>
    <w:rsid w:val="00D72AB5"/>
    <w:rsid w:val="00D77F16"/>
    <w:rsid w:val="00D848C0"/>
    <w:rsid w:val="00D8614E"/>
    <w:rsid w:val="00D9132E"/>
    <w:rsid w:val="00D913C8"/>
    <w:rsid w:val="00D972DE"/>
    <w:rsid w:val="00DB3D22"/>
    <w:rsid w:val="00DB4D37"/>
    <w:rsid w:val="00DB725D"/>
    <w:rsid w:val="00DE0771"/>
    <w:rsid w:val="00DE0BA6"/>
    <w:rsid w:val="00DE63F3"/>
    <w:rsid w:val="00E15506"/>
    <w:rsid w:val="00E41DFB"/>
    <w:rsid w:val="00E46809"/>
    <w:rsid w:val="00E54FDD"/>
    <w:rsid w:val="00E55719"/>
    <w:rsid w:val="00E56D43"/>
    <w:rsid w:val="00E74170"/>
    <w:rsid w:val="00E80C2C"/>
    <w:rsid w:val="00E84652"/>
    <w:rsid w:val="00E85818"/>
    <w:rsid w:val="00E9033C"/>
    <w:rsid w:val="00EC2F94"/>
    <w:rsid w:val="00EC49DF"/>
    <w:rsid w:val="00ED2122"/>
    <w:rsid w:val="00ED727A"/>
    <w:rsid w:val="00ED7533"/>
    <w:rsid w:val="00EE402C"/>
    <w:rsid w:val="00EF3BCB"/>
    <w:rsid w:val="00EF6437"/>
    <w:rsid w:val="00F005A5"/>
    <w:rsid w:val="00F0627D"/>
    <w:rsid w:val="00F127D1"/>
    <w:rsid w:val="00F26480"/>
    <w:rsid w:val="00F31D60"/>
    <w:rsid w:val="00F42AB1"/>
    <w:rsid w:val="00F43DC5"/>
    <w:rsid w:val="00F44E8F"/>
    <w:rsid w:val="00F5618E"/>
    <w:rsid w:val="00F56647"/>
    <w:rsid w:val="00F60BC4"/>
    <w:rsid w:val="00F61821"/>
    <w:rsid w:val="00F75775"/>
    <w:rsid w:val="00F77776"/>
    <w:rsid w:val="00F826E9"/>
    <w:rsid w:val="00F8346D"/>
    <w:rsid w:val="00FA59ED"/>
    <w:rsid w:val="00FA6AF7"/>
    <w:rsid w:val="00FA72C5"/>
    <w:rsid w:val="00FB380F"/>
    <w:rsid w:val="00FB5B1D"/>
    <w:rsid w:val="00FC089F"/>
    <w:rsid w:val="00FC2C76"/>
    <w:rsid w:val="00FC70F2"/>
    <w:rsid w:val="00FD3710"/>
    <w:rsid w:val="00FE0085"/>
    <w:rsid w:val="00FE5DC1"/>
    <w:rsid w:val="00FE5EAD"/>
    <w:rsid w:val="00FE7412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AE"/>
    <w:pPr>
      <w:widowControl w:val="0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62A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62A2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4AE"/>
    <w:rPr>
      <w:rFonts w:ascii="Tahoma" w:eastAsia="Times New Roman" w:hAnsi="Tahoma" w:cs="Tahoma"/>
      <w:snapToGrid w:val="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A5C62"/>
    <w:rPr>
      <w:i/>
      <w:iCs/>
    </w:rPr>
  </w:style>
  <w:style w:type="table" w:styleId="MediumList2">
    <w:name w:val="Medium List 2"/>
    <w:basedOn w:val="TableNormal"/>
    <w:uiPriority w:val="66"/>
    <w:rsid w:val="0032033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20334"/>
    <w:pPr>
      <w:widowControl/>
      <w:ind w:left="720"/>
      <w:contextualSpacing/>
    </w:pPr>
    <w:rPr>
      <w:rFonts w:ascii="Times New Roman" w:eastAsiaTheme="minorHAnsi" w:hAnsi="Times New Roman" w:cstheme="minorBidi"/>
      <w:snapToGrid/>
      <w:szCs w:val="22"/>
    </w:rPr>
  </w:style>
  <w:style w:type="table" w:styleId="TableGrid">
    <w:name w:val="Table Grid"/>
    <w:basedOn w:val="TableNormal"/>
    <w:uiPriority w:val="59"/>
    <w:rsid w:val="00320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">
    <w:name w:val="Medium Grid 2"/>
    <w:basedOn w:val="TableNormal"/>
    <w:uiPriority w:val="68"/>
    <w:rsid w:val="005C2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5C2C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C2C2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AE"/>
    <w:pPr>
      <w:widowControl w:val="0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62A2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62A2E"/>
    <w:pPr>
      <w:widowControl/>
      <w:tabs>
        <w:tab w:val="center" w:pos="4680"/>
        <w:tab w:val="right" w:pos="9360"/>
      </w:tabs>
    </w:pPr>
    <w:rPr>
      <w:rFonts w:ascii="Times New Roman" w:eastAsiaTheme="minorHAnsi" w:hAnsi="Times New Roman" w:cstheme="minorBidi"/>
      <w:snapToGrid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62A2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4AE"/>
    <w:rPr>
      <w:rFonts w:ascii="Tahoma" w:eastAsia="Times New Roman" w:hAnsi="Tahoma" w:cs="Tahoma"/>
      <w:snapToGrid w:val="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A5C62"/>
    <w:rPr>
      <w:i/>
      <w:iCs/>
    </w:rPr>
  </w:style>
  <w:style w:type="table" w:styleId="MediumList2">
    <w:name w:val="Medium List 2"/>
    <w:basedOn w:val="TableNormal"/>
    <w:uiPriority w:val="66"/>
    <w:rsid w:val="0032033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20334"/>
    <w:pPr>
      <w:widowControl/>
      <w:ind w:left="720"/>
      <w:contextualSpacing/>
    </w:pPr>
    <w:rPr>
      <w:rFonts w:ascii="Times New Roman" w:eastAsiaTheme="minorHAnsi" w:hAnsi="Times New Roman" w:cstheme="minorBidi"/>
      <w:snapToGrid/>
      <w:szCs w:val="22"/>
    </w:rPr>
  </w:style>
  <w:style w:type="table" w:styleId="TableGrid">
    <w:name w:val="Table Grid"/>
    <w:basedOn w:val="TableNormal"/>
    <w:uiPriority w:val="59"/>
    <w:rsid w:val="00320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">
    <w:name w:val="Medium Grid 2"/>
    <w:basedOn w:val="TableNormal"/>
    <w:uiPriority w:val="68"/>
    <w:rsid w:val="005C2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5C2C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C2C2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etaine\Dissertation\Dissert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Dissertation Template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</dc:creator>
  <cp:lastModifiedBy>Jason</cp:lastModifiedBy>
  <cp:revision>2</cp:revision>
  <dcterms:created xsi:type="dcterms:W3CDTF">2013-07-12T20:33:00Z</dcterms:created>
  <dcterms:modified xsi:type="dcterms:W3CDTF">2013-07-12T20:33:00Z</dcterms:modified>
</cp:coreProperties>
</file>