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D0" w:rsidRPr="0083352A" w:rsidRDefault="0083352A">
      <w:pPr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  <w:i/>
        </w:rPr>
        <w:t>Table 1.</w:t>
      </w:r>
      <w:proofErr w:type="gramEnd"/>
      <w:r>
        <w:rPr>
          <w:rFonts w:ascii="Courier New" w:hAnsi="Courier New" w:cs="Courier New"/>
          <w:i/>
        </w:rPr>
        <w:t xml:space="preserve"> </w:t>
      </w:r>
      <w:r>
        <w:rPr>
          <w:rFonts w:ascii="Courier New" w:hAnsi="Courier New" w:cs="Courier New"/>
        </w:rPr>
        <w:t>Non-linear 6 week resistance training program</w:t>
      </w:r>
    </w:p>
    <w:p w:rsidR="00C218D0" w:rsidRDefault="00A734BF" w:rsidP="00A723F9">
      <w:pPr>
        <w:rPr>
          <w:rFonts w:asciiTheme="minorHAnsi" w:hAnsiTheme="minorHAnsi" w:cs="Courier New"/>
          <w:sz w:val="22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  </w:t>
      </w:r>
    </w:p>
    <w:tbl>
      <w:tblPr>
        <w:tblStyle w:val="MediumList2"/>
        <w:tblW w:w="9600" w:type="dxa"/>
        <w:tblLook w:val="04A0" w:firstRow="1" w:lastRow="0" w:firstColumn="1" w:lastColumn="0" w:noHBand="0" w:noVBand="1"/>
      </w:tblPr>
      <w:tblGrid>
        <w:gridCol w:w="3438"/>
        <w:gridCol w:w="2070"/>
        <w:gridCol w:w="2070"/>
        <w:gridCol w:w="2022"/>
      </w:tblGrid>
      <w:tr w:rsidR="0083352A" w:rsidRPr="00A734BF" w:rsidTr="00833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noWrap/>
          </w:tcPr>
          <w:p w:rsidR="0083352A" w:rsidRPr="00A734BF" w:rsidRDefault="0083352A" w:rsidP="00A734BF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Monday</w:t>
            </w:r>
          </w:p>
        </w:tc>
        <w:tc>
          <w:tcPr>
            <w:tcW w:w="2070" w:type="dxa"/>
            <w:noWrap/>
          </w:tcPr>
          <w:p w:rsidR="0083352A" w:rsidRPr="00A734BF" w:rsidRDefault="0083352A" w:rsidP="00A734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1</w:t>
            </w:r>
          </w:p>
        </w:tc>
        <w:tc>
          <w:tcPr>
            <w:tcW w:w="2070" w:type="dxa"/>
            <w:noWrap/>
          </w:tcPr>
          <w:p w:rsidR="0083352A" w:rsidRPr="00A734BF" w:rsidRDefault="0083352A" w:rsidP="008335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2</w:t>
            </w:r>
          </w:p>
        </w:tc>
        <w:tc>
          <w:tcPr>
            <w:tcW w:w="2022" w:type="dxa"/>
            <w:noWrap/>
          </w:tcPr>
          <w:p w:rsidR="0083352A" w:rsidRPr="00A734BF" w:rsidRDefault="0083352A" w:rsidP="008335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3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83352A" w:rsidRDefault="00A734BF" w:rsidP="00A734BF">
            <w:pPr>
              <w:jc w:val="center"/>
              <w:rPr>
                <w:rFonts w:ascii="Calibri" w:eastAsia="Times New Roman" w:hAnsi="Calibri" w:cs="Times New Roman"/>
                <w:bCs/>
              </w:rPr>
            </w:pPr>
            <w:r w:rsidRPr="0083352A">
              <w:rPr>
                <w:rFonts w:ascii="Calibri" w:eastAsia="Times New Roman" w:hAnsi="Calibri" w:cs="Times New Roman"/>
                <w:bCs/>
                <w:sz w:val="22"/>
              </w:rPr>
              <w:t>Exercise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1 - 2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3 - 4</w:t>
            </w:r>
          </w:p>
        </w:tc>
        <w:tc>
          <w:tcPr>
            <w:tcW w:w="2022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5 - 6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Barbell Bench Press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Barbell Incline Press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Bent Over Barbell Row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Seated Cable Row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Biceps Barbell Curl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Lying Triceps Extension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</w:tbl>
    <w:p w:rsidR="00C7412C" w:rsidRDefault="00C7412C" w:rsidP="00C7412C">
      <w:pPr>
        <w:rPr>
          <w:rFonts w:asciiTheme="minorHAnsi" w:hAnsiTheme="minorHAnsi" w:cs="Courier New"/>
          <w:sz w:val="22"/>
        </w:rPr>
      </w:pPr>
    </w:p>
    <w:p w:rsidR="00F222E8" w:rsidRPr="00A734BF" w:rsidRDefault="00F222E8" w:rsidP="00C7412C">
      <w:pPr>
        <w:rPr>
          <w:rFonts w:asciiTheme="minorHAnsi" w:hAnsiTheme="minorHAnsi" w:cs="Courier New"/>
          <w:sz w:val="22"/>
        </w:rPr>
      </w:pPr>
    </w:p>
    <w:tbl>
      <w:tblPr>
        <w:tblStyle w:val="MediumList2"/>
        <w:tblW w:w="9600" w:type="dxa"/>
        <w:tblLook w:val="04A0" w:firstRow="1" w:lastRow="0" w:firstColumn="1" w:lastColumn="0" w:noHBand="0" w:noVBand="1"/>
      </w:tblPr>
      <w:tblGrid>
        <w:gridCol w:w="3438"/>
        <w:gridCol w:w="2070"/>
        <w:gridCol w:w="2070"/>
        <w:gridCol w:w="2022"/>
      </w:tblGrid>
      <w:tr w:rsidR="0083352A" w:rsidRPr="00A734BF" w:rsidTr="00833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noWrap/>
          </w:tcPr>
          <w:p w:rsidR="0083352A" w:rsidRPr="00A734BF" w:rsidRDefault="0083352A" w:rsidP="004E4900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Tuesday</w:t>
            </w:r>
          </w:p>
        </w:tc>
        <w:tc>
          <w:tcPr>
            <w:tcW w:w="2070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1</w:t>
            </w:r>
          </w:p>
        </w:tc>
        <w:tc>
          <w:tcPr>
            <w:tcW w:w="2070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2</w:t>
            </w:r>
          </w:p>
        </w:tc>
        <w:tc>
          <w:tcPr>
            <w:tcW w:w="2022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3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83352A" w:rsidRDefault="00A734BF" w:rsidP="00A734BF">
            <w:pPr>
              <w:jc w:val="center"/>
              <w:rPr>
                <w:rFonts w:ascii="Calibri" w:eastAsia="Times New Roman" w:hAnsi="Calibri" w:cs="Times New Roman"/>
                <w:bCs/>
              </w:rPr>
            </w:pPr>
            <w:r w:rsidRPr="0083352A">
              <w:rPr>
                <w:rFonts w:ascii="Calibri" w:eastAsia="Times New Roman" w:hAnsi="Calibri" w:cs="Times New Roman"/>
                <w:bCs/>
                <w:sz w:val="22"/>
              </w:rPr>
              <w:t>Exercise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1 - 2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3 - 4</w:t>
            </w:r>
          </w:p>
        </w:tc>
        <w:tc>
          <w:tcPr>
            <w:tcW w:w="2022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5 - 6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Free Weight Back Squat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Barbell Rumanian Dead Lift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Leg Extension Machine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Abdominal Crunches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(20 - 30) / 1 min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(20 - 30) / 1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(20 - 30) / 1 min</w:t>
            </w:r>
          </w:p>
        </w:tc>
      </w:tr>
    </w:tbl>
    <w:p w:rsidR="00A734BF" w:rsidRDefault="00A734BF" w:rsidP="00A734BF">
      <w:pPr>
        <w:rPr>
          <w:rFonts w:asciiTheme="minorHAnsi" w:hAnsiTheme="minorHAnsi" w:cs="Courier New"/>
          <w:sz w:val="22"/>
        </w:rPr>
      </w:pPr>
    </w:p>
    <w:p w:rsidR="00F222E8" w:rsidRPr="00A734BF" w:rsidRDefault="00F222E8" w:rsidP="00A734BF">
      <w:pPr>
        <w:rPr>
          <w:rFonts w:asciiTheme="minorHAnsi" w:hAnsiTheme="minorHAnsi" w:cs="Courier New"/>
          <w:sz w:val="22"/>
        </w:rPr>
      </w:pPr>
    </w:p>
    <w:tbl>
      <w:tblPr>
        <w:tblStyle w:val="MediumList2"/>
        <w:tblW w:w="9600" w:type="dxa"/>
        <w:tblLook w:val="04A0" w:firstRow="1" w:lastRow="0" w:firstColumn="1" w:lastColumn="0" w:noHBand="0" w:noVBand="1"/>
      </w:tblPr>
      <w:tblGrid>
        <w:gridCol w:w="3438"/>
        <w:gridCol w:w="2070"/>
        <w:gridCol w:w="2070"/>
        <w:gridCol w:w="2022"/>
      </w:tblGrid>
      <w:tr w:rsidR="0083352A" w:rsidRPr="00A734BF" w:rsidTr="00833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noWrap/>
          </w:tcPr>
          <w:p w:rsidR="0083352A" w:rsidRPr="00A734BF" w:rsidRDefault="0083352A" w:rsidP="004E4900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Thursday</w:t>
            </w:r>
          </w:p>
        </w:tc>
        <w:tc>
          <w:tcPr>
            <w:tcW w:w="2070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1</w:t>
            </w:r>
          </w:p>
        </w:tc>
        <w:tc>
          <w:tcPr>
            <w:tcW w:w="2070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2</w:t>
            </w:r>
          </w:p>
        </w:tc>
        <w:tc>
          <w:tcPr>
            <w:tcW w:w="2022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3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83352A" w:rsidRDefault="00A734BF" w:rsidP="00A734BF">
            <w:pPr>
              <w:jc w:val="center"/>
              <w:rPr>
                <w:rFonts w:ascii="Calibri" w:eastAsia="Times New Roman" w:hAnsi="Calibri" w:cs="Times New Roman"/>
                <w:bCs/>
              </w:rPr>
            </w:pPr>
            <w:r w:rsidRPr="0083352A">
              <w:rPr>
                <w:rFonts w:ascii="Calibri" w:eastAsia="Times New Roman" w:hAnsi="Calibri" w:cs="Times New Roman"/>
                <w:bCs/>
                <w:sz w:val="22"/>
              </w:rPr>
              <w:t>Exercise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1 - 2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3 - 4</w:t>
            </w:r>
          </w:p>
        </w:tc>
        <w:tc>
          <w:tcPr>
            <w:tcW w:w="2022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A734BF" w:rsidRPr="0083352A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5 - 6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Barbell Military Press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Wide Grip Front Lat Pull Down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Dumbbell Row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Dumbbell Lateral Shoul</w:t>
            </w:r>
            <w:r>
              <w:rPr>
                <w:rFonts w:ascii="Calibri" w:eastAsia="Times New Roman" w:hAnsi="Calibri" w:cs="Times New Roman"/>
                <w:color w:val="000000"/>
                <w:sz w:val="22"/>
              </w:rPr>
              <w:t>d</w:t>
            </w: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er Raise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Alternating Curls with Dumbbells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  <w:tr w:rsidR="00A734BF" w:rsidRPr="00A734BF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A734BF" w:rsidRPr="00A734BF" w:rsidRDefault="00A734BF" w:rsidP="00A734BF">
            <w:pPr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Triceps Extension with Cables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70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  <w:tc>
          <w:tcPr>
            <w:tcW w:w="2022" w:type="dxa"/>
            <w:noWrap/>
            <w:hideMark/>
          </w:tcPr>
          <w:p w:rsidR="00A734BF" w:rsidRPr="00A734BF" w:rsidRDefault="00A734BF" w:rsidP="00A73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734BF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</w:tr>
    </w:tbl>
    <w:p w:rsidR="00C7412C" w:rsidRDefault="0083352A" w:rsidP="00C7412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F222E8" w:rsidRPr="00A734BF" w:rsidRDefault="00F222E8" w:rsidP="00C7412C">
      <w:pPr>
        <w:rPr>
          <w:rFonts w:asciiTheme="minorHAnsi" w:hAnsiTheme="minorHAnsi" w:cs="Courier New"/>
          <w:sz w:val="22"/>
        </w:rPr>
      </w:pPr>
    </w:p>
    <w:tbl>
      <w:tblPr>
        <w:tblStyle w:val="MediumList2"/>
        <w:tblW w:w="9600" w:type="dxa"/>
        <w:tblLook w:val="04A0" w:firstRow="1" w:lastRow="0" w:firstColumn="1" w:lastColumn="0" w:noHBand="0" w:noVBand="1"/>
      </w:tblPr>
      <w:tblGrid>
        <w:gridCol w:w="3438"/>
        <w:gridCol w:w="2070"/>
        <w:gridCol w:w="2070"/>
        <w:gridCol w:w="2022"/>
      </w:tblGrid>
      <w:tr w:rsidR="0083352A" w:rsidRPr="00C7412C" w:rsidTr="00833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noWrap/>
          </w:tcPr>
          <w:p w:rsidR="0083352A" w:rsidRPr="00A734BF" w:rsidRDefault="0083352A" w:rsidP="004E4900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Friday</w:t>
            </w:r>
          </w:p>
        </w:tc>
        <w:tc>
          <w:tcPr>
            <w:tcW w:w="2070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1</w:t>
            </w:r>
          </w:p>
        </w:tc>
        <w:tc>
          <w:tcPr>
            <w:tcW w:w="2070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2</w:t>
            </w:r>
          </w:p>
        </w:tc>
        <w:tc>
          <w:tcPr>
            <w:tcW w:w="2022" w:type="dxa"/>
            <w:noWrap/>
          </w:tcPr>
          <w:p w:rsidR="0083352A" w:rsidRPr="00A734BF" w:rsidRDefault="0083352A" w:rsidP="004E4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</w:rPr>
              <w:t>Micro Cycle 3</w:t>
            </w:r>
          </w:p>
        </w:tc>
      </w:tr>
      <w:tr w:rsidR="00C7412C" w:rsidRPr="00C7412C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C7412C" w:rsidRPr="0083352A" w:rsidRDefault="00C7412C" w:rsidP="00C7412C">
            <w:pPr>
              <w:jc w:val="center"/>
              <w:rPr>
                <w:rFonts w:ascii="Calibri" w:eastAsia="Times New Roman" w:hAnsi="Calibri" w:cs="Times New Roman"/>
                <w:bCs/>
              </w:rPr>
            </w:pPr>
            <w:r w:rsidRPr="0083352A">
              <w:rPr>
                <w:rFonts w:ascii="Calibri" w:eastAsia="Times New Roman" w:hAnsi="Calibri" w:cs="Times New Roman"/>
                <w:bCs/>
                <w:sz w:val="22"/>
              </w:rPr>
              <w:t>Exercise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C7412C" w:rsidRPr="0083352A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1 - 2</w:t>
            </w:r>
          </w:p>
        </w:tc>
        <w:tc>
          <w:tcPr>
            <w:tcW w:w="2070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C7412C" w:rsidRPr="0083352A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3 - 4</w:t>
            </w:r>
          </w:p>
        </w:tc>
        <w:tc>
          <w:tcPr>
            <w:tcW w:w="2022" w:type="dxa"/>
            <w:tcBorders>
              <w:top w:val="single" w:sz="24" w:space="0" w:color="000000" w:themeColor="text1"/>
            </w:tcBorders>
            <w:shd w:val="clear" w:color="auto" w:fill="FFFFFF" w:themeFill="background1"/>
            <w:noWrap/>
            <w:hideMark/>
          </w:tcPr>
          <w:p w:rsidR="00C7412C" w:rsidRPr="0083352A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</w:rPr>
            </w:pPr>
            <w:r w:rsidRPr="0083352A">
              <w:rPr>
                <w:rFonts w:ascii="Calibri" w:eastAsia="Times New Roman" w:hAnsi="Calibri" w:cs="Times New Roman"/>
                <w:b/>
                <w:bCs/>
                <w:sz w:val="22"/>
              </w:rPr>
              <w:t>Week 5 - 6</w:t>
            </w:r>
          </w:p>
        </w:tc>
      </w:tr>
      <w:tr w:rsidR="00C7412C" w:rsidRPr="00C7412C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C7412C" w:rsidRPr="00C7412C" w:rsidRDefault="00C7412C" w:rsidP="00C7412C">
            <w:pPr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Standard Dead Lift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22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</w:tr>
      <w:tr w:rsidR="00C7412C" w:rsidRPr="00C7412C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C7412C" w:rsidRPr="00C7412C" w:rsidRDefault="00C7412C" w:rsidP="00C7412C">
            <w:pPr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Barbell Split Squat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22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</w:tr>
      <w:tr w:rsidR="00C7412C" w:rsidRPr="00C7412C" w:rsidTr="008335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C7412C" w:rsidRPr="00C7412C" w:rsidRDefault="00C7412C" w:rsidP="00C7412C">
            <w:pPr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Prone Leg Curl Machine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(8 - 10) / 2 min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(12 - 15) / 90 sec</w:t>
            </w:r>
          </w:p>
        </w:tc>
        <w:tc>
          <w:tcPr>
            <w:tcW w:w="2022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4 x (4 - 6) / 3 min</w:t>
            </w:r>
          </w:p>
        </w:tc>
      </w:tr>
      <w:tr w:rsidR="00C7412C" w:rsidRPr="00C7412C" w:rsidTr="0083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noWrap/>
            <w:hideMark/>
          </w:tcPr>
          <w:p w:rsidR="00C7412C" w:rsidRPr="00C7412C" w:rsidRDefault="00C7412C" w:rsidP="00C7412C">
            <w:pPr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Hanging Leg Raises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(20 - 30) / 1 min</w:t>
            </w:r>
          </w:p>
        </w:tc>
        <w:tc>
          <w:tcPr>
            <w:tcW w:w="2070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(20 - 30) / 1 min</w:t>
            </w:r>
          </w:p>
        </w:tc>
        <w:tc>
          <w:tcPr>
            <w:tcW w:w="2022" w:type="dxa"/>
            <w:noWrap/>
            <w:hideMark/>
          </w:tcPr>
          <w:p w:rsidR="00C7412C" w:rsidRPr="00C7412C" w:rsidRDefault="00C7412C" w:rsidP="00C74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412C">
              <w:rPr>
                <w:rFonts w:ascii="Calibri" w:eastAsia="Times New Roman" w:hAnsi="Calibri" w:cs="Times New Roman"/>
                <w:color w:val="000000"/>
                <w:sz w:val="22"/>
              </w:rPr>
              <w:t>3 x (20 - 30) / 1 min</w:t>
            </w:r>
          </w:p>
        </w:tc>
      </w:tr>
    </w:tbl>
    <w:p w:rsidR="00C7412C" w:rsidRPr="0083352A" w:rsidRDefault="00C7412C" w:rsidP="00A723F9">
      <w:pPr>
        <w:rPr>
          <w:rFonts w:asciiTheme="minorHAnsi" w:hAnsiTheme="minorHAnsi" w:cstheme="minorHAnsi"/>
          <w:sz w:val="22"/>
        </w:rPr>
      </w:pPr>
    </w:p>
    <w:p w:rsidR="0083352A" w:rsidRPr="0083352A" w:rsidRDefault="0083352A" w:rsidP="0083352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83352A">
        <w:rPr>
          <w:rFonts w:asciiTheme="minorHAnsi" w:hAnsiTheme="minorHAnsi" w:cstheme="minorHAnsi"/>
          <w:sz w:val="22"/>
        </w:rPr>
        <w:t>Note</w:t>
      </w:r>
      <w:r>
        <w:rPr>
          <w:rFonts w:asciiTheme="minorHAnsi" w:hAnsiTheme="minorHAnsi" w:cstheme="minorHAnsi"/>
          <w:sz w:val="22"/>
        </w:rPr>
        <w:t>:</w:t>
      </w:r>
      <w:r w:rsidRPr="0083352A">
        <w:rPr>
          <w:rFonts w:asciiTheme="minorHAnsi" w:hAnsiTheme="minorHAnsi" w:cstheme="minorHAnsi"/>
          <w:sz w:val="22"/>
        </w:rPr>
        <w:t xml:space="preserve"> Volume is prescribed as: Sets x (Rep Range) / Rest Periods</w:t>
      </w:r>
    </w:p>
    <w:sectPr w:rsidR="0083352A" w:rsidRPr="0083352A" w:rsidSect="00096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15" w:right="1440" w:bottom="1440" w:left="1440" w:header="1440" w:footer="14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3F9" w:rsidRDefault="00A723F9" w:rsidP="00462A2E">
      <w:r>
        <w:separator/>
      </w:r>
    </w:p>
  </w:endnote>
  <w:endnote w:type="continuationSeparator" w:id="0">
    <w:p w:rsidR="00A723F9" w:rsidRDefault="00A723F9" w:rsidP="0046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9" w:rsidRDefault="000961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9" w:rsidRDefault="000961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9" w:rsidRDefault="000961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3F9" w:rsidRDefault="00A723F9" w:rsidP="00462A2E">
      <w:r>
        <w:separator/>
      </w:r>
    </w:p>
  </w:footnote>
  <w:footnote w:type="continuationSeparator" w:id="0">
    <w:p w:rsidR="00A723F9" w:rsidRDefault="00A723F9" w:rsidP="00462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9" w:rsidRDefault="000961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A2E" w:rsidRDefault="00462A2E">
    <w:pPr>
      <w:pStyle w:val="Header"/>
    </w:pPr>
    <w:bookmarkStart w:id="0" w:name="_GoBack"/>
    <w:bookmarkEnd w:id="0"/>
    <w:r>
      <w:rPr>
        <w:rFonts w:ascii="Courier New" w:hAnsi="Courier New" w:cs="Courier New"/>
      </w:rPr>
      <w:t>BETAINE</w:t>
    </w:r>
    <w:r w:rsidRPr="002442AA">
      <w:rPr>
        <w:rFonts w:ascii="Courier New" w:hAnsi="Courier New" w:cs="Courier New"/>
      </w:rPr>
      <w:ptab w:relativeTo="margin" w:alignment="center" w:leader="none"/>
    </w:r>
    <w:r w:rsidRPr="002442AA">
      <w:rPr>
        <w:rFonts w:ascii="Courier New" w:hAnsi="Courier New" w:cs="Courier New"/>
      </w:rPr>
      <w:ptab w:relativeTo="margin" w:alignment="right" w:leader="none"/>
    </w:r>
    <w:r w:rsidR="00937055" w:rsidRPr="002442AA">
      <w:rPr>
        <w:rFonts w:ascii="Courier New" w:hAnsi="Courier New" w:cs="Courier New"/>
      </w:rPr>
      <w:fldChar w:fldCharType="begin"/>
    </w:r>
    <w:r w:rsidRPr="002442AA">
      <w:rPr>
        <w:rFonts w:ascii="Courier New" w:hAnsi="Courier New" w:cs="Courier New"/>
      </w:rPr>
      <w:instrText xml:space="preserve"> PAGE   \* MERGEFORMAT </w:instrText>
    </w:r>
    <w:r w:rsidR="00937055" w:rsidRPr="002442AA">
      <w:rPr>
        <w:rFonts w:ascii="Courier New" w:hAnsi="Courier New" w:cs="Courier New"/>
      </w:rPr>
      <w:fldChar w:fldCharType="separate"/>
    </w:r>
    <w:r w:rsidR="00096129">
      <w:rPr>
        <w:rFonts w:ascii="Courier New" w:hAnsi="Courier New" w:cs="Courier New"/>
        <w:noProof/>
      </w:rPr>
      <w:t>1</w:t>
    </w:r>
    <w:r w:rsidR="00937055" w:rsidRPr="002442AA">
      <w:rPr>
        <w:rFonts w:ascii="Courier New" w:hAnsi="Courier New" w:cs="Courier New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9" w:rsidRDefault="000961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35AC"/>
    <w:multiLevelType w:val="hybridMultilevel"/>
    <w:tmpl w:val="F3FE11A0"/>
    <w:lvl w:ilvl="0" w:tplc="8AC8AC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26"/>
    <w:rsid w:val="00007DE2"/>
    <w:rsid w:val="000168AF"/>
    <w:rsid w:val="00021C56"/>
    <w:rsid w:val="0003128B"/>
    <w:rsid w:val="00031828"/>
    <w:rsid w:val="00050193"/>
    <w:rsid w:val="000530AC"/>
    <w:rsid w:val="00056375"/>
    <w:rsid w:val="00060D19"/>
    <w:rsid w:val="000654E5"/>
    <w:rsid w:val="0008223E"/>
    <w:rsid w:val="0008421E"/>
    <w:rsid w:val="000855E6"/>
    <w:rsid w:val="00085F00"/>
    <w:rsid w:val="000871FF"/>
    <w:rsid w:val="00096129"/>
    <w:rsid w:val="000A64AD"/>
    <w:rsid w:val="000C0E9F"/>
    <w:rsid w:val="000C4C6D"/>
    <w:rsid w:val="000D21DF"/>
    <w:rsid w:val="000D3FFE"/>
    <w:rsid w:val="00101372"/>
    <w:rsid w:val="00105F8C"/>
    <w:rsid w:val="00113C89"/>
    <w:rsid w:val="00116645"/>
    <w:rsid w:val="00116A29"/>
    <w:rsid w:val="00122EF9"/>
    <w:rsid w:val="00145B1D"/>
    <w:rsid w:val="001476E5"/>
    <w:rsid w:val="00165AD3"/>
    <w:rsid w:val="001759DE"/>
    <w:rsid w:val="00192017"/>
    <w:rsid w:val="001953EB"/>
    <w:rsid w:val="001A1349"/>
    <w:rsid w:val="001B017D"/>
    <w:rsid w:val="001C2997"/>
    <w:rsid w:val="001C7DD3"/>
    <w:rsid w:val="001E683B"/>
    <w:rsid w:val="001F0AE7"/>
    <w:rsid w:val="001F1AA5"/>
    <w:rsid w:val="002065CC"/>
    <w:rsid w:val="00217B01"/>
    <w:rsid w:val="002277F9"/>
    <w:rsid w:val="00247B24"/>
    <w:rsid w:val="0025393A"/>
    <w:rsid w:val="0025549F"/>
    <w:rsid w:val="00284EAA"/>
    <w:rsid w:val="0028744C"/>
    <w:rsid w:val="0029178B"/>
    <w:rsid w:val="00292B86"/>
    <w:rsid w:val="002A3809"/>
    <w:rsid w:val="002B7FF5"/>
    <w:rsid w:val="002C2398"/>
    <w:rsid w:val="002D75EB"/>
    <w:rsid w:val="002D775B"/>
    <w:rsid w:val="002E17BC"/>
    <w:rsid w:val="002F6C99"/>
    <w:rsid w:val="002F79E0"/>
    <w:rsid w:val="00350AD5"/>
    <w:rsid w:val="00372BBB"/>
    <w:rsid w:val="00391304"/>
    <w:rsid w:val="00392239"/>
    <w:rsid w:val="003B19AB"/>
    <w:rsid w:val="003C5601"/>
    <w:rsid w:val="003F2A2A"/>
    <w:rsid w:val="003F7819"/>
    <w:rsid w:val="003F7C2B"/>
    <w:rsid w:val="00423BB8"/>
    <w:rsid w:val="0042411E"/>
    <w:rsid w:val="004264EF"/>
    <w:rsid w:val="004330ED"/>
    <w:rsid w:val="00441640"/>
    <w:rsid w:val="004468C2"/>
    <w:rsid w:val="004554B4"/>
    <w:rsid w:val="00462A2E"/>
    <w:rsid w:val="004836BA"/>
    <w:rsid w:val="004A0844"/>
    <w:rsid w:val="004A664A"/>
    <w:rsid w:val="004A7B54"/>
    <w:rsid w:val="004B46F8"/>
    <w:rsid w:val="004B5F90"/>
    <w:rsid w:val="004C18BB"/>
    <w:rsid w:val="004C5F07"/>
    <w:rsid w:val="004C77AB"/>
    <w:rsid w:val="00503FEF"/>
    <w:rsid w:val="00533F95"/>
    <w:rsid w:val="005376DE"/>
    <w:rsid w:val="005506E2"/>
    <w:rsid w:val="00552517"/>
    <w:rsid w:val="00553CB2"/>
    <w:rsid w:val="00590EC1"/>
    <w:rsid w:val="005D4DE9"/>
    <w:rsid w:val="005E3815"/>
    <w:rsid w:val="005E47E0"/>
    <w:rsid w:val="005E6FAC"/>
    <w:rsid w:val="00601A14"/>
    <w:rsid w:val="006223A5"/>
    <w:rsid w:val="00640D42"/>
    <w:rsid w:val="00646952"/>
    <w:rsid w:val="00675B50"/>
    <w:rsid w:val="0068263E"/>
    <w:rsid w:val="006B27FD"/>
    <w:rsid w:val="006C1D7C"/>
    <w:rsid w:val="006D6371"/>
    <w:rsid w:val="006D7E37"/>
    <w:rsid w:val="006E4580"/>
    <w:rsid w:val="00701F18"/>
    <w:rsid w:val="0071377A"/>
    <w:rsid w:val="00713CEE"/>
    <w:rsid w:val="00715705"/>
    <w:rsid w:val="0073315E"/>
    <w:rsid w:val="00733F82"/>
    <w:rsid w:val="007558E5"/>
    <w:rsid w:val="00756E34"/>
    <w:rsid w:val="0078128E"/>
    <w:rsid w:val="007A1804"/>
    <w:rsid w:val="007A3DB0"/>
    <w:rsid w:val="007A44FF"/>
    <w:rsid w:val="007A473C"/>
    <w:rsid w:val="007A73B7"/>
    <w:rsid w:val="007B4776"/>
    <w:rsid w:val="007D2A36"/>
    <w:rsid w:val="007E38C4"/>
    <w:rsid w:val="007E6F82"/>
    <w:rsid w:val="007F04A0"/>
    <w:rsid w:val="007F6178"/>
    <w:rsid w:val="00801DE5"/>
    <w:rsid w:val="00807993"/>
    <w:rsid w:val="0083169C"/>
    <w:rsid w:val="00832347"/>
    <w:rsid w:val="0083352A"/>
    <w:rsid w:val="00846242"/>
    <w:rsid w:val="00851CD0"/>
    <w:rsid w:val="00853E58"/>
    <w:rsid w:val="0086226C"/>
    <w:rsid w:val="008622DC"/>
    <w:rsid w:val="00864E1A"/>
    <w:rsid w:val="0086615F"/>
    <w:rsid w:val="0089061D"/>
    <w:rsid w:val="00890A24"/>
    <w:rsid w:val="008D4112"/>
    <w:rsid w:val="008D4B2A"/>
    <w:rsid w:val="008D5C13"/>
    <w:rsid w:val="008E65C3"/>
    <w:rsid w:val="008F5F03"/>
    <w:rsid w:val="0090558D"/>
    <w:rsid w:val="00920412"/>
    <w:rsid w:val="00922D46"/>
    <w:rsid w:val="00925946"/>
    <w:rsid w:val="00931550"/>
    <w:rsid w:val="00937055"/>
    <w:rsid w:val="0095027A"/>
    <w:rsid w:val="0095221E"/>
    <w:rsid w:val="00974DB6"/>
    <w:rsid w:val="0098397C"/>
    <w:rsid w:val="0099128B"/>
    <w:rsid w:val="00991DDE"/>
    <w:rsid w:val="009978A6"/>
    <w:rsid w:val="009A2D80"/>
    <w:rsid w:val="009B0B3A"/>
    <w:rsid w:val="009B4A1A"/>
    <w:rsid w:val="009C2602"/>
    <w:rsid w:val="009E1B3F"/>
    <w:rsid w:val="009E70F6"/>
    <w:rsid w:val="009F5DE7"/>
    <w:rsid w:val="00A10E08"/>
    <w:rsid w:val="00A267DC"/>
    <w:rsid w:val="00A312BD"/>
    <w:rsid w:val="00A40ABC"/>
    <w:rsid w:val="00A50814"/>
    <w:rsid w:val="00A61109"/>
    <w:rsid w:val="00A640A3"/>
    <w:rsid w:val="00A657C4"/>
    <w:rsid w:val="00A723F9"/>
    <w:rsid w:val="00A734BF"/>
    <w:rsid w:val="00A91DCA"/>
    <w:rsid w:val="00A956DB"/>
    <w:rsid w:val="00AA14C0"/>
    <w:rsid w:val="00AB79C9"/>
    <w:rsid w:val="00AE1153"/>
    <w:rsid w:val="00AF20B3"/>
    <w:rsid w:val="00AF2C70"/>
    <w:rsid w:val="00AF4258"/>
    <w:rsid w:val="00B41C6F"/>
    <w:rsid w:val="00B61C08"/>
    <w:rsid w:val="00B75FEA"/>
    <w:rsid w:val="00B83BF5"/>
    <w:rsid w:val="00B86AF1"/>
    <w:rsid w:val="00BB481D"/>
    <w:rsid w:val="00BC6B9F"/>
    <w:rsid w:val="00BD2B4B"/>
    <w:rsid w:val="00BF222D"/>
    <w:rsid w:val="00BF2D50"/>
    <w:rsid w:val="00C01D25"/>
    <w:rsid w:val="00C02EDC"/>
    <w:rsid w:val="00C218D0"/>
    <w:rsid w:val="00C27031"/>
    <w:rsid w:val="00C3577F"/>
    <w:rsid w:val="00C614A7"/>
    <w:rsid w:val="00C640C9"/>
    <w:rsid w:val="00C678B7"/>
    <w:rsid w:val="00C7412C"/>
    <w:rsid w:val="00C76DD3"/>
    <w:rsid w:val="00C80590"/>
    <w:rsid w:val="00C938CB"/>
    <w:rsid w:val="00CA3036"/>
    <w:rsid w:val="00CB1F1C"/>
    <w:rsid w:val="00CB2A85"/>
    <w:rsid w:val="00CC49DC"/>
    <w:rsid w:val="00CE0136"/>
    <w:rsid w:val="00CE2138"/>
    <w:rsid w:val="00CF6607"/>
    <w:rsid w:val="00D17ABE"/>
    <w:rsid w:val="00D24608"/>
    <w:rsid w:val="00D55576"/>
    <w:rsid w:val="00D6154B"/>
    <w:rsid w:val="00D72AB5"/>
    <w:rsid w:val="00D848C0"/>
    <w:rsid w:val="00D8614E"/>
    <w:rsid w:val="00D9132E"/>
    <w:rsid w:val="00D972DE"/>
    <w:rsid w:val="00DB4D37"/>
    <w:rsid w:val="00DE0771"/>
    <w:rsid w:val="00DE0BA6"/>
    <w:rsid w:val="00DE63F3"/>
    <w:rsid w:val="00E00826"/>
    <w:rsid w:val="00E15506"/>
    <w:rsid w:val="00E46809"/>
    <w:rsid w:val="00E54FDD"/>
    <w:rsid w:val="00E56D43"/>
    <w:rsid w:val="00E74170"/>
    <w:rsid w:val="00E80C2C"/>
    <w:rsid w:val="00E84652"/>
    <w:rsid w:val="00E85818"/>
    <w:rsid w:val="00E9033C"/>
    <w:rsid w:val="00EC2F94"/>
    <w:rsid w:val="00EC49DF"/>
    <w:rsid w:val="00ED727A"/>
    <w:rsid w:val="00ED7533"/>
    <w:rsid w:val="00EE402C"/>
    <w:rsid w:val="00F0627D"/>
    <w:rsid w:val="00F222E8"/>
    <w:rsid w:val="00F26480"/>
    <w:rsid w:val="00F44E8F"/>
    <w:rsid w:val="00F56647"/>
    <w:rsid w:val="00F61821"/>
    <w:rsid w:val="00F72779"/>
    <w:rsid w:val="00F75775"/>
    <w:rsid w:val="00F77776"/>
    <w:rsid w:val="00F826E9"/>
    <w:rsid w:val="00F8346D"/>
    <w:rsid w:val="00FA59ED"/>
    <w:rsid w:val="00FA6AF7"/>
    <w:rsid w:val="00FA72C5"/>
    <w:rsid w:val="00FB5B1D"/>
    <w:rsid w:val="00FC70F2"/>
    <w:rsid w:val="00FE0085"/>
    <w:rsid w:val="00FE5DC1"/>
    <w:rsid w:val="00FE5EAD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4EF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A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2A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A2E"/>
    <w:rPr>
      <w:rFonts w:ascii="Times New Roman" w:hAnsi="Times New Roman"/>
      <w:sz w:val="24"/>
    </w:rPr>
  </w:style>
  <w:style w:type="table" w:styleId="LightShading">
    <w:name w:val="Light Shading"/>
    <w:basedOn w:val="TableNormal"/>
    <w:uiPriority w:val="60"/>
    <w:rsid w:val="00E008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A734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">
    <w:name w:val="Colorful Grid"/>
    <w:basedOn w:val="TableNormal"/>
    <w:uiPriority w:val="73"/>
    <w:rsid w:val="00A734B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A734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leGrid">
    <w:name w:val="Table Grid"/>
    <w:basedOn w:val="TableNormal"/>
    <w:uiPriority w:val="59"/>
    <w:rsid w:val="00A7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3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4EF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A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2A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A2E"/>
    <w:rPr>
      <w:rFonts w:ascii="Times New Roman" w:hAnsi="Times New Roman"/>
      <w:sz w:val="24"/>
    </w:rPr>
  </w:style>
  <w:style w:type="table" w:styleId="LightShading">
    <w:name w:val="Light Shading"/>
    <w:basedOn w:val="TableNormal"/>
    <w:uiPriority w:val="60"/>
    <w:rsid w:val="00E008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A734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">
    <w:name w:val="Colorful Grid"/>
    <w:basedOn w:val="TableNormal"/>
    <w:uiPriority w:val="73"/>
    <w:rsid w:val="00A734B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A734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leGrid">
    <w:name w:val="Table Grid"/>
    <w:basedOn w:val="TableNormal"/>
    <w:uiPriority w:val="59"/>
    <w:rsid w:val="00A7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3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etaine\Dissertation\Dissert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Dissertation Template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Jason</cp:lastModifiedBy>
  <cp:revision>4</cp:revision>
  <dcterms:created xsi:type="dcterms:W3CDTF">2012-12-16T18:32:00Z</dcterms:created>
  <dcterms:modified xsi:type="dcterms:W3CDTF">2013-07-11T14:21:00Z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