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29" w:rsidRDefault="00565429" w:rsidP="00320334">
      <w:pPr>
        <w:spacing w:line="480" w:lineRule="auto"/>
        <w:rPr>
          <w:rFonts w:cs="Courier New"/>
        </w:rPr>
      </w:pPr>
      <w:proofErr w:type="gramStart"/>
      <w:r>
        <w:rPr>
          <w:rFonts w:cs="Courier New"/>
          <w:i/>
        </w:rPr>
        <w:t>Table 2.</w:t>
      </w:r>
      <w:proofErr w:type="gramEnd"/>
      <w:r>
        <w:rPr>
          <w:rFonts w:cs="Courier New"/>
        </w:rPr>
        <w:t xml:space="preserve"> </w:t>
      </w:r>
      <w:r w:rsidR="00211CFE">
        <w:rPr>
          <w:rFonts w:cs="Courier New"/>
        </w:rPr>
        <w:t>Changes in bench press training volume (kg) for Placebo (</w:t>
      </w:r>
      <w:r w:rsidR="00211CFE">
        <w:rPr>
          <w:rFonts w:cs="Courier New"/>
          <w:i/>
        </w:rPr>
        <w:t xml:space="preserve">n </w:t>
      </w:r>
      <w:r w:rsidR="00211CFE" w:rsidRPr="00320334">
        <w:rPr>
          <w:rFonts w:cs="Courier New"/>
        </w:rPr>
        <w:t>= 12</w:t>
      </w:r>
      <w:r w:rsidR="00211CFE">
        <w:rPr>
          <w:rFonts w:cs="Courier New"/>
        </w:rPr>
        <w:t>) and Betaine (</w:t>
      </w:r>
      <w:r w:rsidR="00211CFE">
        <w:rPr>
          <w:rFonts w:cs="Courier New"/>
          <w:i/>
        </w:rPr>
        <w:t>n</w:t>
      </w:r>
      <w:r w:rsidR="00211CFE">
        <w:rPr>
          <w:rFonts w:cs="Courier New"/>
        </w:rPr>
        <w:t xml:space="preserve"> = 11) between three micro-cycles.</w:t>
      </w:r>
    </w:p>
    <w:tbl>
      <w:tblPr>
        <w:tblStyle w:val="TableGrid"/>
        <w:tblW w:w="9591" w:type="dxa"/>
        <w:tblBorders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18"/>
        <w:gridCol w:w="1918"/>
        <w:gridCol w:w="1918"/>
        <w:gridCol w:w="1918"/>
        <w:gridCol w:w="1919"/>
      </w:tblGrid>
      <w:tr w:rsidR="005C2C26" w:rsidTr="000D2116">
        <w:trPr>
          <w:trHeight w:val="282"/>
        </w:trPr>
        <w:tc>
          <w:tcPr>
            <w:tcW w:w="1918" w:type="dxa"/>
          </w:tcPr>
          <w:p w:rsidR="00211CFE" w:rsidRDefault="00211CFE" w:rsidP="005C2C26">
            <w:pPr>
              <w:rPr>
                <w:rFonts w:cs="Courier New"/>
              </w:rPr>
            </w:pPr>
          </w:p>
        </w:tc>
        <w:tc>
          <w:tcPr>
            <w:tcW w:w="1918" w:type="dxa"/>
          </w:tcPr>
          <w:p w:rsidR="00211CFE" w:rsidRPr="00EF3BCB" w:rsidRDefault="00211CFE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Pre</w:t>
            </w:r>
          </w:p>
        </w:tc>
        <w:tc>
          <w:tcPr>
            <w:tcW w:w="1918" w:type="dxa"/>
          </w:tcPr>
          <w:p w:rsidR="00211CFE" w:rsidRPr="00EF3BCB" w:rsidRDefault="00211CFE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Post</w:t>
            </w:r>
          </w:p>
        </w:tc>
        <w:tc>
          <w:tcPr>
            <w:tcW w:w="1918" w:type="dxa"/>
          </w:tcPr>
          <w:p w:rsidR="00211CFE" w:rsidRPr="00EF3BCB" w:rsidRDefault="00211CFE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∆</w:t>
            </w:r>
          </w:p>
        </w:tc>
        <w:tc>
          <w:tcPr>
            <w:tcW w:w="1919" w:type="dxa"/>
          </w:tcPr>
          <w:p w:rsidR="00211CFE" w:rsidRPr="00EF3BCB" w:rsidRDefault="00211CFE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  <w:i/>
              </w:rPr>
              <w:t>P</w:t>
            </w:r>
          </w:p>
        </w:tc>
      </w:tr>
      <w:tr w:rsidR="00211CFE" w:rsidTr="000D2116">
        <w:trPr>
          <w:trHeight w:val="282"/>
        </w:trPr>
        <w:tc>
          <w:tcPr>
            <w:tcW w:w="9591" w:type="dxa"/>
            <w:gridSpan w:val="5"/>
            <w:vAlign w:val="center"/>
          </w:tcPr>
          <w:p w:rsidR="00211CFE" w:rsidRPr="005C2C26" w:rsidRDefault="005C2C26" w:rsidP="00EF3BCB">
            <w:pPr>
              <w:rPr>
                <w:rFonts w:cs="Courier New"/>
                <w:b/>
              </w:rPr>
            </w:pP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="00EF3BCB">
              <w:rPr>
                <w:rFonts w:cs="Courier New"/>
                <w:b/>
              </w:rPr>
              <w:t>Micro C</w:t>
            </w:r>
            <w:r w:rsidR="00211CFE" w:rsidRPr="005C2C26">
              <w:rPr>
                <w:rFonts w:cs="Courier New"/>
                <w:b/>
              </w:rPr>
              <w:t>ycle 1</w:t>
            </w:r>
          </w:p>
        </w:tc>
      </w:tr>
      <w:tr w:rsidR="000D2116" w:rsidTr="000D2116">
        <w:trPr>
          <w:trHeight w:val="282"/>
        </w:trPr>
        <w:tc>
          <w:tcPr>
            <w:tcW w:w="1918" w:type="dxa"/>
          </w:tcPr>
          <w:p w:rsidR="00D77F16" w:rsidRPr="00EF3BCB" w:rsidRDefault="00D77F16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18" w:type="dxa"/>
          </w:tcPr>
          <w:p w:rsidR="00D77F16" w:rsidRPr="002E39C4" w:rsidRDefault="00D77F16" w:rsidP="00EF3BCB">
            <w:pPr>
              <w:jc w:val="center"/>
            </w:pPr>
            <w:r>
              <w:t xml:space="preserve">2736 </w:t>
            </w:r>
            <w:r>
              <w:rPr>
                <w:u w:val="single"/>
              </w:rPr>
              <w:t>+</w:t>
            </w:r>
            <w:r w:rsidR="002E39C4">
              <w:t xml:space="preserve"> 463</w:t>
            </w:r>
          </w:p>
        </w:tc>
        <w:tc>
          <w:tcPr>
            <w:tcW w:w="1918" w:type="dxa"/>
          </w:tcPr>
          <w:p w:rsidR="00D77F16" w:rsidRPr="00D77F16" w:rsidRDefault="00D77F16" w:rsidP="00EF3BCB">
            <w:pPr>
              <w:jc w:val="center"/>
            </w:pPr>
            <w:r>
              <w:t xml:space="preserve">2953 </w:t>
            </w:r>
            <w:r>
              <w:rPr>
                <w:u w:val="single"/>
              </w:rPr>
              <w:t>+</w:t>
            </w:r>
            <w:r>
              <w:t xml:space="preserve"> </w:t>
            </w:r>
            <w:r w:rsidR="002E39C4">
              <w:t>500</w:t>
            </w:r>
          </w:p>
        </w:tc>
        <w:tc>
          <w:tcPr>
            <w:tcW w:w="1918" w:type="dxa"/>
          </w:tcPr>
          <w:p w:rsidR="00D77F16" w:rsidRPr="00C22502" w:rsidRDefault="00D77F16" w:rsidP="005C2C26">
            <w:pPr>
              <w:jc w:val="center"/>
            </w:pPr>
            <w:r w:rsidRPr="00F763DF">
              <w:t>216</w:t>
            </w:r>
            <w:r w:rsidR="00C22502">
              <w:t xml:space="preserve"> </w:t>
            </w:r>
            <w:r w:rsidR="00C22502">
              <w:rPr>
                <w:u w:val="single"/>
              </w:rPr>
              <w:t>+</w:t>
            </w:r>
            <w:r w:rsidR="00C22502">
              <w:t xml:space="preserve"> 39</w:t>
            </w:r>
          </w:p>
        </w:tc>
        <w:tc>
          <w:tcPr>
            <w:tcW w:w="1919" w:type="dxa"/>
          </w:tcPr>
          <w:p w:rsidR="00D77F16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5C2C26" w:rsidTr="000D2116">
        <w:trPr>
          <w:trHeight w:val="282"/>
        </w:trPr>
        <w:tc>
          <w:tcPr>
            <w:tcW w:w="1918" w:type="dxa"/>
          </w:tcPr>
          <w:p w:rsidR="00D77F16" w:rsidRPr="00EF3BCB" w:rsidRDefault="00D77F16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18" w:type="dxa"/>
          </w:tcPr>
          <w:p w:rsidR="00D77F16" w:rsidRPr="002E39C4" w:rsidRDefault="00D77F16" w:rsidP="00EF3BCB">
            <w:pPr>
              <w:jc w:val="center"/>
            </w:pPr>
            <w:r>
              <w:t xml:space="preserve">3154 </w:t>
            </w:r>
            <w:r>
              <w:rPr>
                <w:u w:val="single"/>
              </w:rPr>
              <w:t>+</w:t>
            </w:r>
            <w:r w:rsidR="002E39C4">
              <w:t xml:space="preserve"> 553</w:t>
            </w:r>
          </w:p>
        </w:tc>
        <w:tc>
          <w:tcPr>
            <w:tcW w:w="1918" w:type="dxa"/>
          </w:tcPr>
          <w:p w:rsidR="00D77F16" w:rsidRPr="00D77F16" w:rsidRDefault="00D77F16" w:rsidP="00EF3BCB">
            <w:pPr>
              <w:jc w:val="center"/>
            </w:pPr>
            <w:r w:rsidRPr="00B737B1">
              <w:t>3170</w:t>
            </w:r>
            <w:r>
              <w:t xml:space="preserve"> </w:t>
            </w:r>
            <w:r>
              <w:rPr>
                <w:u w:val="single"/>
              </w:rPr>
              <w:t>+</w:t>
            </w:r>
            <w:r>
              <w:t xml:space="preserve"> </w:t>
            </w:r>
            <w:r w:rsidR="002E39C4">
              <w:t>555</w:t>
            </w:r>
          </w:p>
        </w:tc>
        <w:tc>
          <w:tcPr>
            <w:tcW w:w="1918" w:type="dxa"/>
          </w:tcPr>
          <w:p w:rsidR="00D77F16" w:rsidRPr="00C22502" w:rsidRDefault="00C22502" w:rsidP="005C2C26">
            <w:pPr>
              <w:jc w:val="center"/>
            </w:pPr>
            <w:r>
              <w:t xml:space="preserve"> </w:t>
            </w:r>
            <w:r w:rsidR="00D77F16" w:rsidRPr="00F763DF">
              <w:t>15</w:t>
            </w:r>
            <w:r>
              <w:t xml:space="preserve"> </w:t>
            </w:r>
            <w:r>
              <w:rPr>
                <w:u w:val="single"/>
              </w:rPr>
              <w:t>+</w:t>
            </w:r>
            <w:r>
              <w:t xml:space="preserve"> 70</w:t>
            </w:r>
          </w:p>
        </w:tc>
        <w:tc>
          <w:tcPr>
            <w:tcW w:w="1919" w:type="dxa"/>
          </w:tcPr>
          <w:p w:rsidR="00D77F16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.44</w:t>
            </w:r>
          </w:p>
        </w:tc>
      </w:tr>
      <w:tr w:rsidR="00211CFE" w:rsidTr="000D2116">
        <w:trPr>
          <w:trHeight w:val="282"/>
        </w:trPr>
        <w:tc>
          <w:tcPr>
            <w:tcW w:w="9591" w:type="dxa"/>
            <w:gridSpan w:val="5"/>
            <w:vAlign w:val="center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="00EF3BCB">
              <w:rPr>
                <w:rFonts w:cs="Courier New"/>
                <w:b/>
              </w:rPr>
              <w:t xml:space="preserve">Micro </w:t>
            </w:r>
            <w:r w:rsidRPr="00EF3BCB">
              <w:rPr>
                <w:rFonts w:cs="Courier New"/>
                <w:b/>
              </w:rPr>
              <w:t>Cycle 2</w:t>
            </w:r>
          </w:p>
        </w:tc>
      </w:tr>
      <w:tr w:rsidR="00EF3BCB" w:rsidTr="000D2116">
        <w:trPr>
          <w:trHeight w:val="297"/>
        </w:trPr>
        <w:tc>
          <w:tcPr>
            <w:tcW w:w="1918" w:type="dxa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1755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296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1858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315</w:t>
            </w:r>
          </w:p>
        </w:tc>
        <w:tc>
          <w:tcPr>
            <w:tcW w:w="1918" w:type="dxa"/>
          </w:tcPr>
          <w:p w:rsidR="00211CFE" w:rsidRPr="00C22502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103</w:t>
            </w:r>
            <w:r w:rsidR="00C22502">
              <w:rPr>
                <w:rFonts w:cs="Courier New"/>
              </w:rPr>
              <w:t xml:space="preserve"> </w:t>
            </w:r>
            <w:r w:rsidR="00C22502">
              <w:rPr>
                <w:rFonts w:cs="Courier New"/>
                <w:u w:val="single"/>
              </w:rPr>
              <w:t>+</w:t>
            </w:r>
            <w:r w:rsidR="00C22502">
              <w:rPr>
                <w:rFonts w:cs="Courier New"/>
              </w:rPr>
              <w:t xml:space="preserve"> 25</w:t>
            </w:r>
          </w:p>
        </w:tc>
        <w:tc>
          <w:tcPr>
            <w:tcW w:w="1919" w:type="dxa"/>
          </w:tcPr>
          <w:p w:rsidR="00211CFE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.30</w:t>
            </w:r>
          </w:p>
        </w:tc>
      </w:tr>
      <w:tr w:rsidR="00211CFE" w:rsidTr="000D2116">
        <w:trPr>
          <w:trHeight w:val="282"/>
        </w:trPr>
        <w:tc>
          <w:tcPr>
            <w:tcW w:w="1918" w:type="dxa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2320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406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2903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672</w:t>
            </w:r>
          </w:p>
        </w:tc>
        <w:tc>
          <w:tcPr>
            <w:tcW w:w="1918" w:type="dxa"/>
          </w:tcPr>
          <w:p w:rsidR="00211CFE" w:rsidRPr="00C22502" w:rsidRDefault="00C22502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</w:t>
            </w:r>
            <w:r w:rsidR="002E39C4">
              <w:rPr>
                <w:rFonts w:cs="Courier New"/>
              </w:rPr>
              <w:t>583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288</w:t>
            </w:r>
          </w:p>
        </w:tc>
        <w:tc>
          <w:tcPr>
            <w:tcW w:w="1919" w:type="dxa"/>
          </w:tcPr>
          <w:p w:rsidR="00211CFE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11CFE" w:rsidTr="000D2116">
        <w:trPr>
          <w:trHeight w:val="282"/>
        </w:trPr>
        <w:tc>
          <w:tcPr>
            <w:tcW w:w="9591" w:type="dxa"/>
            <w:gridSpan w:val="5"/>
            <w:vAlign w:val="center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="00EF3BCB">
              <w:rPr>
                <w:rFonts w:cs="Courier New"/>
                <w:b/>
              </w:rPr>
              <w:t xml:space="preserve">Micro </w:t>
            </w:r>
            <w:r w:rsidRPr="00EF3BCB">
              <w:rPr>
                <w:rFonts w:cs="Courier New"/>
                <w:b/>
              </w:rPr>
              <w:t>Cycle 3</w:t>
            </w:r>
          </w:p>
        </w:tc>
      </w:tr>
      <w:tr w:rsidR="00211CFE" w:rsidTr="000D2116">
        <w:trPr>
          <w:trHeight w:val="282"/>
        </w:trPr>
        <w:tc>
          <w:tcPr>
            <w:tcW w:w="1918" w:type="dxa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2160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365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2520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427</w:t>
            </w:r>
          </w:p>
        </w:tc>
        <w:tc>
          <w:tcPr>
            <w:tcW w:w="1918" w:type="dxa"/>
          </w:tcPr>
          <w:p w:rsidR="00211CFE" w:rsidRPr="00C22502" w:rsidRDefault="00C22502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</w:t>
            </w:r>
            <w:r w:rsidR="002E39C4">
              <w:rPr>
                <w:rFonts w:cs="Courier New"/>
              </w:rPr>
              <w:t>360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101</w:t>
            </w:r>
          </w:p>
        </w:tc>
        <w:tc>
          <w:tcPr>
            <w:tcW w:w="1919" w:type="dxa"/>
          </w:tcPr>
          <w:p w:rsidR="00211CFE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11CFE" w:rsidTr="000D2116">
        <w:trPr>
          <w:trHeight w:val="297"/>
        </w:trPr>
        <w:tc>
          <w:tcPr>
            <w:tcW w:w="1918" w:type="dxa"/>
          </w:tcPr>
          <w:p w:rsidR="00211CFE" w:rsidRPr="00EF3BCB" w:rsidRDefault="00211CFE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2481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435</w:t>
            </w:r>
          </w:p>
        </w:tc>
        <w:tc>
          <w:tcPr>
            <w:tcW w:w="1918" w:type="dxa"/>
          </w:tcPr>
          <w:p w:rsidR="00211CFE" w:rsidRPr="002E39C4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2779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487</w:t>
            </w:r>
          </w:p>
        </w:tc>
        <w:tc>
          <w:tcPr>
            <w:tcW w:w="1918" w:type="dxa"/>
          </w:tcPr>
          <w:p w:rsidR="00211CFE" w:rsidRPr="00C22502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298</w:t>
            </w:r>
            <w:r w:rsidR="00C22502">
              <w:rPr>
                <w:rFonts w:cs="Courier New"/>
              </w:rPr>
              <w:t xml:space="preserve"> </w:t>
            </w:r>
            <w:r w:rsidR="00C22502">
              <w:rPr>
                <w:rFonts w:cs="Courier New"/>
                <w:u w:val="single"/>
              </w:rPr>
              <w:t>+</w:t>
            </w:r>
            <w:r w:rsidR="00C22502">
              <w:rPr>
                <w:rFonts w:cs="Courier New"/>
              </w:rPr>
              <w:t xml:space="preserve"> 62</w:t>
            </w:r>
          </w:p>
        </w:tc>
        <w:tc>
          <w:tcPr>
            <w:tcW w:w="1919" w:type="dxa"/>
          </w:tcPr>
          <w:p w:rsidR="00211CFE" w:rsidRDefault="002E39C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</w:tbl>
    <w:p w:rsidR="00211CFE" w:rsidRDefault="00211CFE" w:rsidP="00320334">
      <w:pPr>
        <w:spacing w:line="480" w:lineRule="auto"/>
        <w:rPr>
          <w:rFonts w:cs="Courier New"/>
        </w:rPr>
      </w:pPr>
    </w:p>
    <w:p w:rsidR="00FC2C76" w:rsidRDefault="00FC2C76">
      <w:pPr>
        <w:widowControl/>
        <w:rPr>
          <w:rFonts w:cs="Courier New"/>
          <w:i/>
        </w:rPr>
      </w:pPr>
      <w:bookmarkStart w:id="0" w:name="_GoBack"/>
      <w:bookmarkEnd w:id="0"/>
    </w:p>
    <w:sectPr w:rsidR="00FC2C76" w:rsidSect="00D913C8">
      <w:headerReference w:type="default" r:id="rId8"/>
      <w:pgSz w:w="12240" w:h="15840"/>
      <w:pgMar w:top="1915" w:right="1440" w:bottom="1440" w:left="1440" w:header="144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89" w:rsidRDefault="00111189" w:rsidP="00462A2E">
      <w:r>
        <w:separator/>
      </w:r>
    </w:p>
  </w:endnote>
  <w:endnote w:type="continuationSeparator" w:id="0">
    <w:p w:rsidR="00111189" w:rsidRDefault="00111189" w:rsidP="0046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89" w:rsidRDefault="00111189" w:rsidP="00462A2E">
      <w:r>
        <w:separator/>
      </w:r>
    </w:p>
  </w:footnote>
  <w:footnote w:type="continuationSeparator" w:id="0">
    <w:p w:rsidR="00111189" w:rsidRDefault="00111189" w:rsidP="00462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89" w:rsidRDefault="00111189">
    <w:pPr>
      <w:pStyle w:val="Header"/>
    </w:pPr>
    <w:r>
      <w:rPr>
        <w:rFonts w:ascii="Courier New" w:hAnsi="Courier New" w:cs="Courier New"/>
      </w:rPr>
      <w:t>BETAINE</w:t>
    </w:r>
    <w:r w:rsidRPr="002442AA">
      <w:rPr>
        <w:rFonts w:ascii="Courier New" w:hAnsi="Courier New" w:cs="Courier New"/>
      </w:rPr>
      <w:ptab w:relativeTo="margin" w:alignment="center" w:leader="none"/>
    </w:r>
    <w:r w:rsidRPr="002442AA">
      <w:rPr>
        <w:rFonts w:ascii="Courier New" w:hAnsi="Courier New" w:cs="Courier New"/>
      </w:rPr>
      <w:ptab w:relativeTo="margin" w:alignment="right" w:leader="none"/>
    </w:r>
    <w:r w:rsidRPr="002442AA">
      <w:rPr>
        <w:rFonts w:ascii="Courier New" w:hAnsi="Courier New" w:cs="Courier New"/>
      </w:rPr>
      <w:fldChar w:fldCharType="begin"/>
    </w:r>
    <w:r w:rsidRPr="002442AA">
      <w:rPr>
        <w:rFonts w:ascii="Courier New" w:hAnsi="Courier New" w:cs="Courier New"/>
      </w:rPr>
      <w:instrText xml:space="preserve"> PAGE   \* MERGEFORMAT </w:instrText>
    </w:r>
    <w:r w:rsidRPr="002442AA">
      <w:rPr>
        <w:rFonts w:ascii="Courier New" w:hAnsi="Courier New" w:cs="Courier New"/>
      </w:rPr>
      <w:fldChar w:fldCharType="separate"/>
    </w:r>
    <w:r w:rsidR="00174C76">
      <w:rPr>
        <w:rFonts w:ascii="Courier New" w:hAnsi="Courier New" w:cs="Courier New"/>
        <w:noProof/>
      </w:rPr>
      <w:t>1</w:t>
    </w:r>
    <w:r w:rsidRPr="002442AA">
      <w:rPr>
        <w:rFonts w:ascii="Courier New" w:hAnsi="Courier New" w:cs="Courier New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5AC"/>
    <w:multiLevelType w:val="hybridMultilevel"/>
    <w:tmpl w:val="F3FE11A0"/>
    <w:lvl w:ilvl="0" w:tplc="8AC8AC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A1"/>
    <w:rsid w:val="00007DE2"/>
    <w:rsid w:val="000168AF"/>
    <w:rsid w:val="00021C56"/>
    <w:rsid w:val="0003128B"/>
    <w:rsid w:val="00031828"/>
    <w:rsid w:val="00050193"/>
    <w:rsid w:val="000530AC"/>
    <w:rsid w:val="00056375"/>
    <w:rsid w:val="00060D19"/>
    <w:rsid w:val="000654E5"/>
    <w:rsid w:val="0008223E"/>
    <w:rsid w:val="0008421E"/>
    <w:rsid w:val="000855E6"/>
    <w:rsid w:val="00085F00"/>
    <w:rsid w:val="000871FF"/>
    <w:rsid w:val="00092659"/>
    <w:rsid w:val="00092D7A"/>
    <w:rsid w:val="000A64AD"/>
    <w:rsid w:val="000C0E9F"/>
    <w:rsid w:val="000D2116"/>
    <w:rsid w:val="000D21DF"/>
    <w:rsid w:val="000D3FFE"/>
    <w:rsid w:val="00101372"/>
    <w:rsid w:val="00105F8C"/>
    <w:rsid w:val="00111189"/>
    <w:rsid w:val="00116645"/>
    <w:rsid w:val="00116A29"/>
    <w:rsid w:val="00122EF9"/>
    <w:rsid w:val="00132C46"/>
    <w:rsid w:val="00142E45"/>
    <w:rsid w:val="00145B1D"/>
    <w:rsid w:val="001476E5"/>
    <w:rsid w:val="00165AD3"/>
    <w:rsid w:val="00174C76"/>
    <w:rsid w:val="001759DE"/>
    <w:rsid w:val="00184817"/>
    <w:rsid w:val="00185689"/>
    <w:rsid w:val="00192017"/>
    <w:rsid w:val="001953EB"/>
    <w:rsid w:val="001A1349"/>
    <w:rsid w:val="001B017D"/>
    <w:rsid w:val="001C2997"/>
    <w:rsid w:val="001C7DD3"/>
    <w:rsid w:val="001E683B"/>
    <w:rsid w:val="001F0AE7"/>
    <w:rsid w:val="001F1AA5"/>
    <w:rsid w:val="002065CC"/>
    <w:rsid w:val="00207ED6"/>
    <w:rsid w:val="00211CFE"/>
    <w:rsid w:val="00217B01"/>
    <w:rsid w:val="002277F9"/>
    <w:rsid w:val="00236188"/>
    <w:rsid w:val="0025393A"/>
    <w:rsid w:val="0025549F"/>
    <w:rsid w:val="00284EAA"/>
    <w:rsid w:val="0028744C"/>
    <w:rsid w:val="0029178B"/>
    <w:rsid w:val="00292B86"/>
    <w:rsid w:val="002A3809"/>
    <w:rsid w:val="002B7FF5"/>
    <w:rsid w:val="002C2398"/>
    <w:rsid w:val="002D775B"/>
    <w:rsid w:val="002E17BC"/>
    <w:rsid w:val="002E39C4"/>
    <w:rsid w:val="002E4AE0"/>
    <w:rsid w:val="002F6C99"/>
    <w:rsid w:val="002F79E0"/>
    <w:rsid w:val="00320334"/>
    <w:rsid w:val="00350AD5"/>
    <w:rsid w:val="00372BBB"/>
    <w:rsid w:val="00391304"/>
    <w:rsid w:val="00392239"/>
    <w:rsid w:val="003B19AB"/>
    <w:rsid w:val="003C5601"/>
    <w:rsid w:val="003F2A2A"/>
    <w:rsid w:val="003F7819"/>
    <w:rsid w:val="003F7C2B"/>
    <w:rsid w:val="004043BF"/>
    <w:rsid w:val="00423BB8"/>
    <w:rsid w:val="0042411E"/>
    <w:rsid w:val="004264EF"/>
    <w:rsid w:val="004330ED"/>
    <w:rsid w:val="00441640"/>
    <w:rsid w:val="004468C2"/>
    <w:rsid w:val="004554B4"/>
    <w:rsid w:val="00462A2E"/>
    <w:rsid w:val="004836BA"/>
    <w:rsid w:val="004A0844"/>
    <w:rsid w:val="004A664A"/>
    <w:rsid w:val="004A7B54"/>
    <w:rsid w:val="004B46F8"/>
    <w:rsid w:val="004B5F90"/>
    <w:rsid w:val="004C18BB"/>
    <w:rsid w:val="004C77AB"/>
    <w:rsid w:val="004E6438"/>
    <w:rsid w:val="004F1AA0"/>
    <w:rsid w:val="00503FEF"/>
    <w:rsid w:val="00532A51"/>
    <w:rsid w:val="00533F95"/>
    <w:rsid w:val="005376DE"/>
    <w:rsid w:val="005506E2"/>
    <w:rsid w:val="00552517"/>
    <w:rsid w:val="00553CB2"/>
    <w:rsid w:val="00565429"/>
    <w:rsid w:val="00590EC1"/>
    <w:rsid w:val="005A26B5"/>
    <w:rsid w:val="005C2C26"/>
    <w:rsid w:val="005D4DE9"/>
    <w:rsid w:val="005E3815"/>
    <w:rsid w:val="005E47E0"/>
    <w:rsid w:val="005E6FAC"/>
    <w:rsid w:val="00601A14"/>
    <w:rsid w:val="006223A5"/>
    <w:rsid w:val="00640D42"/>
    <w:rsid w:val="00646952"/>
    <w:rsid w:val="00675B50"/>
    <w:rsid w:val="0068263E"/>
    <w:rsid w:val="00696103"/>
    <w:rsid w:val="006B27FD"/>
    <w:rsid w:val="006C1D7C"/>
    <w:rsid w:val="006D6371"/>
    <w:rsid w:val="006D7E37"/>
    <w:rsid w:val="006E4580"/>
    <w:rsid w:val="006F4CA1"/>
    <w:rsid w:val="007004AE"/>
    <w:rsid w:val="00701F18"/>
    <w:rsid w:val="0071377A"/>
    <w:rsid w:val="00713CEE"/>
    <w:rsid w:val="00715705"/>
    <w:rsid w:val="0073315E"/>
    <w:rsid w:val="00733F82"/>
    <w:rsid w:val="007558E5"/>
    <w:rsid w:val="00756E34"/>
    <w:rsid w:val="0078128E"/>
    <w:rsid w:val="007A1804"/>
    <w:rsid w:val="007A3DB0"/>
    <w:rsid w:val="007A44FF"/>
    <w:rsid w:val="007A473C"/>
    <w:rsid w:val="007A73B7"/>
    <w:rsid w:val="007B4776"/>
    <w:rsid w:val="007C4BBB"/>
    <w:rsid w:val="007D2A36"/>
    <w:rsid w:val="007E38C4"/>
    <w:rsid w:val="007E6F82"/>
    <w:rsid w:val="007F04A0"/>
    <w:rsid w:val="007F6178"/>
    <w:rsid w:val="00807993"/>
    <w:rsid w:val="0083169C"/>
    <w:rsid w:val="00832347"/>
    <w:rsid w:val="00846242"/>
    <w:rsid w:val="00851CD0"/>
    <w:rsid w:val="00853E58"/>
    <w:rsid w:val="0086226C"/>
    <w:rsid w:val="008622DC"/>
    <w:rsid w:val="00863923"/>
    <w:rsid w:val="00864E1A"/>
    <w:rsid w:val="0086615F"/>
    <w:rsid w:val="00877E7F"/>
    <w:rsid w:val="0089061D"/>
    <w:rsid w:val="00890A24"/>
    <w:rsid w:val="008D4112"/>
    <w:rsid w:val="008D4B2A"/>
    <w:rsid w:val="008D5C13"/>
    <w:rsid w:val="008E65C3"/>
    <w:rsid w:val="008F5F03"/>
    <w:rsid w:val="0090558D"/>
    <w:rsid w:val="0090730F"/>
    <w:rsid w:val="00920412"/>
    <w:rsid w:val="00922D46"/>
    <w:rsid w:val="00925946"/>
    <w:rsid w:val="00931550"/>
    <w:rsid w:val="0095027A"/>
    <w:rsid w:val="0095221E"/>
    <w:rsid w:val="00974DB6"/>
    <w:rsid w:val="0098397C"/>
    <w:rsid w:val="0099128B"/>
    <w:rsid w:val="00991DDE"/>
    <w:rsid w:val="009978A6"/>
    <w:rsid w:val="009A2D80"/>
    <w:rsid w:val="009A5C62"/>
    <w:rsid w:val="009B0B3A"/>
    <w:rsid w:val="009B4A1A"/>
    <w:rsid w:val="009C2602"/>
    <w:rsid w:val="009D4FAE"/>
    <w:rsid w:val="009E01C6"/>
    <w:rsid w:val="009E1B3F"/>
    <w:rsid w:val="009E70F6"/>
    <w:rsid w:val="009F5DE7"/>
    <w:rsid w:val="00A10E08"/>
    <w:rsid w:val="00A267DC"/>
    <w:rsid w:val="00A312BD"/>
    <w:rsid w:val="00A40ABC"/>
    <w:rsid w:val="00A50814"/>
    <w:rsid w:val="00A61109"/>
    <w:rsid w:val="00A640A3"/>
    <w:rsid w:val="00A657C4"/>
    <w:rsid w:val="00A75A04"/>
    <w:rsid w:val="00A91DCA"/>
    <w:rsid w:val="00A956DB"/>
    <w:rsid w:val="00AA14C0"/>
    <w:rsid w:val="00AB79C9"/>
    <w:rsid w:val="00AE1153"/>
    <w:rsid w:val="00AF20B3"/>
    <w:rsid w:val="00AF2C70"/>
    <w:rsid w:val="00AF4258"/>
    <w:rsid w:val="00B40EB7"/>
    <w:rsid w:val="00B41C6F"/>
    <w:rsid w:val="00B524E4"/>
    <w:rsid w:val="00B61C08"/>
    <w:rsid w:val="00B75FEA"/>
    <w:rsid w:val="00B83BF5"/>
    <w:rsid w:val="00B86AF1"/>
    <w:rsid w:val="00B921B8"/>
    <w:rsid w:val="00BB47E4"/>
    <w:rsid w:val="00BB481D"/>
    <w:rsid w:val="00BC6B9F"/>
    <w:rsid w:val="00BD2B4B"/>
    <w:rsid w:val="00BD53F5"/>
    <w:rsid w:val="00BF1AF8"/>
    <w:rsid w:val="00BF222D"/>
    <w:rsid w:val="00BF2D50"/>
    <w:rsid w:val="00C22502"/>
    <w:rsid w:val="00C27031"/>
    <w:rsid w:val="00C3577F"/>
    <w:rsid w:val="00C572B0"/>
    <w:rsid w:val="00C614A7"/>
    <w:rsid w:val="00C640C9"/>
    <w:rsid w:val="00C678B7"/>
    <w:rsid w:val="00C72E69"/>
    <w:rsid w:val="00C76DD3"/>
    <w:rsid w:val="00C80590"/>
    <w:rsid w:val="00C938CB"/>
    <w:rsid w:val="00CA3036"/>
    <w:rsid w:val="00CA4ED8"/>
    <w:rsid w:val="00CB1F1C"/>
    <w:rsid w:val="00CB2A85"/>
    <w:rsid w:val="00CC49DC"/>
    <w:rsid w:val="00CD43F0"/>
    <w:rsid w:val="00CE0136"/>
    <w:rsid w:val="00CE2138"/>
    <w:rsid w:val="00CF5E1C"/>
    <w:rsid w:val="00CF6607"/>
    <w:rsid w:val="00D14536"/>
    <w:rsid w:val="00D17ABE"/>
    <w:rsid w:val="00D24608"/>
    <w:rsid w:val="00D55576"/>
    <w:rsid w:val="00D6154B"/>
    <w:rsid w:val="00D72AB5"/>
    <w:rsid w:val="00D77F16"/>
    <w:rsid w:val="00D848C0"/>
    <w:rsid w:val="00D8614E"/>
    <w:rsid w:val="00D9132E"/>
    <w:rsid w:val="00D913C8"/>
    <w:rsid w:val="00D972DE"/>
    <w:rsid w:val="00DB3D22"/>
    <w:rsid w:val="00DB4D37"/>
    <w:rsid w:val="00DB725D"/>
    <w:rsid w:val="00DE0771"/>
    <w:rsid w:val="00DE0BA6"/>
    <w:rsid w:val="00DE63F3"/>
    <w:rsid w:val="00E15506"/>
    <w:rsid w:val="00E41DFB"/>
    <w:rsid w:val="00E46809"/>
    <w:rsid w:val="00E54FDD"/>
    <w:rsid w:val="00E55719"/>
    <w:rsid w:val="00E56D43"/>
    <w:rsid w:val="00E74170"/>
    <w:rsid w:val="00E80C2C"/>
    <w:rsid w:val="00E84652"/>
    <w:rsid w:val="00E85818"/>
    <w:rsid w:val="00E9033C"/>
    <w:rsid w:val="00EC2F94"/>
    <w:rsid w:val="00EC49DF"/>
    <w:rsid w:val="00ED2122"/>
    <w:rsid w:val="00ED727A"/>
    <w:rsid w:val="00ED7533"/>
    <w:rsid w:val="00EE402C"/>
    <w:rsid w:val="00EF3BCB"/>
    <w:rsid w:val="00EF6437"/>
    <w:rsid w:val="00F005A5"/>
    <w:rsid w:val="00F0627D"/>
    <w:rsid w:val="00F127D1"/>
    <w:rsid w:val="00F26480"/>
    <w:rsid w:val="00F31D60"/>
    <w:rsid w:val="00F42AB1"/>
    <w:rsid w:val="00F43DC5"/>
    <w:rsid w:val="00F44E8F"/>
    <w:rsid w:val="00F5618E"/>
    <w:rsid w:val="00F56647"/>
    <w:rsid w:val="00F60BC4"/>
    <w:rsid w:val="00F61821"/>
    <w:rsid w:val="00F75775"/>
    <w:rsid w:val="00F77776"/>
    <w:rsid w:val="00F826E9"/>
    <w:rsid w:val="00F8346D"/>
    <w:rsid w:val="00FA59ED"/>
    <w:rsid w:val="00FA6AF7"/>
    <w:rsid w:val="00FA72C5"/>
    <w:rsid w:val="00FB380F"/>
    <w:rsid w:val="00FB5B1D"/>
    <w:rsid w:val="00FC089F"/>
    <w:rsid w:val="00FC2C76"/>
    <w:rsid w:val="00FC70F2"/>
    <w:rsid w:val="00FD3710"/>
    <w:rsid w:val="00FE0085"/>
    <w:rsid w:val="00FE5DC1"/>
    <w:rsid w:val="00FE5EAD"/>
    <w:rsid w:val="00FE7412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etaine\Dissertation\Dissert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Dissertation Template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Jason</cp:lastModifiedBy>
  <cp:revision>2</cp:revision>
  <dcterms:created xsi:type="dcterms:W3CDTF">2013-07-12T20:31:00Z</dcterms:created>
  <dcterms:modified xsi:type="dcterms:W3CDTF">2013-07-12T20:31:00Z</dcterms:modified>
</cp:coreProperties>
</file>