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C4" w:rsidRDefault="002E39C4" w:rsidP="002E39C4">
      <w:pPr>
        <w:spacing w:line="480" w:lineRule="auto"/>
        <w:rPr>
          <w:rFonts w:cs="Courier New"/>
        </w:rPr>
      </w:pPr>
      <w:proofErr w:type="gramStart"/>
      <w:r>
        <w:rPr>
          <w:rFonts w:cs="Courier New"/>
          <w:i/>
        </w:rPr>
        <w:t>Table 3.</w:t>
      </w:r>
      <w:proofErr w:type="gramEnd"/>
      <w:r>
        <w:rPr>
          <w:rFonts w:cs="Courier New"/>
        </w:rPr>
        <w:t xml:space="preserve"> Changes in back squat training volume (kg) for Placebo (</w:t>
      </w:r>
      <w:r>
        <w:rPr>
          <w:rFonts w:cs="Courier New"/>
          <w:i/>
        </w:rPr>
        <w:t xml:space="preserve">n </w:t>
      </w:r>
      <w:r w:rsidRPr="00320334">
        <w:rPr>
          <w:rFonts w:cs="Courier New"/>
        </w:rPr>
        <w:t>= 12</w:t>
      </w:r>
      <w:r>
        <w:rPr>
          <w:rFonts w:cs="Courier New"/>
        </w:rPr>
        <w:t>) and Betaine (</w:t>
      </w:r>
      <w:r>
        <w:rPr>
          <w:rFonts w:cs="Courier New"/>
          <w:i/>
        </w:rPr>
        <w:t>n</w:t>
      </w:r>
      <w:r>
        <w:rPr>
          <w:rFonts w:cs="Courier New"/>
        </w:rPr>
        <w:t xml:space="preserve"> = 11) between three micro-cycles.</w:t>
      </w:r>
    </w:p>
    <w:tbl>
      <w:tblPr>
        <w:tblStyle w:val="TableGrid"/>
        <w:tblW w:w="97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1945"/>
        <w:gridCol w:w="1945"/>
        <w:gridCol w:w="1945"/>
        <w:gridCol w:w="1946"/>
      </w:tblGrid>
      <w:tr w:rsidR="002E39C4" w:rsidTr="000D2116">
        <w:trPr>
          <w:trHeight w:val="286"/>
        </w:trPr>
        <w:tc>
          <w:tcPr>
            <w:tcW w:w="1945" w:type="dxa"/>
          </w:tcPr>
          <w:p w:rsidR="002E39C4" w:rsidRDefault="002E39C4" w:rsidP="005C2C26">
            <w:pPr>
              <w:rPr>
                <w:rFonts w:cs="Courier New"/>
              </w:rPr>
            </w:pPr>
          </w:p>
        </w:tc>
        <w:tc>
          <w:tcPr>
            <w:tcW w:w="1945" w:type="dxa"/>
          </w:tcPr>
          <w:p w:rsidR="002E39C4" w:rsidRPr="00EF3BCB" w:rsidRDefault="002E39C4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Pre</w:t>
            </w:r>
          </w:p>
        </w:tc>
        <w:tc>
          <w:tcPr>
            <w:tcW w:w="1945" w:type="dxa"/>
          </w:tcPr>
          <w:p w:rsidR="002E39C4" w:rsidRPr="00EF3BCB" w:rsidRDefault="002E39C4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Post</w:t>
            </w:r>
          </w:p>
        </w:tc>
        <w:tc>
          <w:tcPr>
            <w:tcW w:w="1945" w:type="dxa"/>
          </w:tcPr>
          <w:p w:rsidR="002E39C4" w:rsidRPr="00EF3BCB" w:rsidRDefault="002E39C4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∆</w:t>
            </w:r>
          </w:p>
        </w:tc>
        <w:tc>
          <w:tcPr>
            <w:tcW w:w="1946" w:type="dxa"/>
          </w:tcPr>
          <w:p w:rsidR="002E39C4" w:rsidRPr="00EF3BCB" w:rsidRDefault="002E39C4" w:rsidP="005C2C26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  <w:i/>
              </w:rPr>
              <w:t>P</w:t>
            </w:r>
          </w:p>
        </w:tc>
      </w:tr>
      <w:tr w:rsidR="002E39C4" w:rsidTr="000D2116">
        <w:trPr>
          <w:trHeight w:val="286"/>
        </w:trPr>
        <w:tc>
          <w:tcPr>
            <w:tcW w:w="9726" w:type="dxa"/>
            <w:gridSpan w:val="5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="00EF3BCB">
              <w:rPr>
                <w:rFonts w:cs="Courier New"/>
                <w:b/>
              </w:rPr>
              <w:t>Micro C</w:t>
            </w:r>
            <w:r w:rsidRPr="00EF3BCB">
              <w:rPr>
                <w:rFonts w:cs="Courier New"/>
                <w:b/>
              </w:rPr>
              <w:t>ycle 1</w:t>
            </w:r>
          </w:p>
        </w:tc>
      </w:tr>
      <w:tr w:rsidR="002E39C4" w:rsidTr="000D2116">
        <w:trPr>
          <w:trHeight w:val="302"/>
        </w:trPr>
        <w:tc>
          <w:tcPr>
            <w:tcW w:w="1945" w:type="dxa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45" w:type="dxa"/>
          </w:tcPr>
          <w:p w:rsidR="002E39C4" w:rsidRPr="00F31D60" w:rsidRDefault="00F31D60" w:rsidP="00EF3BCB">
            <w:pPr>
              <w:jc w:val="center"/>
            </w:pPr>
            <w:r>
              <w:t xml:space="preserve">2760 </w:t>
            </w:r>
            <w:r>
              <w:rPr>
                <w:u w:val="single"/>
              </w:rPr>
              <w:t>+</w:t>
            </w:r>
            <w:r>
              <w:t xml:space="preserve"> 482</w:t>
            </w:r>
          </w:p>
        </w:tc>
        <w:tc>
          <w:tcPr>
            <w:tcW w:w="1945" w:type="dxa"/>
          </w:tcPr>
          <w:p w:rsidR="002E39C4" w:rsidRPr="00F31D60" w:rsidRDefault="00F31D60" w:rsidP="00EF3BCB">
            <w:pPr>
              <w:jc w:val="center"/>
            </w:pPr>
            <w:r>
              <w:t xml:space="preserve">3022 </w:t>
            </w:r>
            <w:r>
              <w:rPr>
                <w:u w:val="single"/>
              </w:rPr>
              <w:t>+</w:t>
            </w:r>
            <w:r>
              <w:t xml:space="preserve"> 527</w:t>
            </w:r>
          </w:p>
        </w:tc>
        <w:tc>
          <w:tcPr>
            <w:tcW w:w="1945" w:type="dxa"/>
          </w:tcPr>
          <w:p w:rsidR="002E39C4" w:rsidRPr="00C22502" w:rsidRDefault="00F31D60" w:rsidP="00EF3BCB">
            <w:pPr>
              <w:jc w:val="center"/>
            </w:pPr>
            <w:r>
              <w:t>262</w:t>
            </w:r>
            <w:r w:rsidR="00C22502">
              <w:t xml:space="preserve"> </w:t>
            </w:r>
            <w:r w:rsidR="00C22502">
              <w:rPr>
                <w:u w:val="single"/>
              </w:rPr>
              <w:t>+</w:t>
            </w:r>
            <w:r w:rsidR="00C22502">
              <w:t xml:space="preserve"> 43</w:t>
            </w:r>
          </w:p>
        </w:tc>
        <w:tc>
          <w:tcPr>
            <w:tcW w:w="1946" w:type="dxa"/>
          </w:tcPr>
          <w:p w:rsidR="002E39C4" w:rsidRDefault="00B524E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2E39C4" w:rsidTr="000D2116">
        <w:trPr>
          <w:trHeight w:val="286"/>
        </w:trPr>
        <w:tc>
          <w:tcPr>
            <w:tcW w:w="1945" w:type="dxa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45" w:type="dxa"/>
          </w:tcPr>
          <w:p w:rsidR="002E39C4" w:rsidRPr="00F31D60" w:rsidRDefault="00F31D60" w:rsidP="00EF3BCB">
            <w:pPr>
              <w:jc w:val="center"/>
            </w:pPr>
            <w:r>
              <w:t xml:space="preserve">3003 </w:t>
            </w:r>
            <w:r>
              <w:rPr>
                <w:u w:val="single"/>
              </w:rPr>
              <w:t>+</w:t>
            </w:r>
            <w:r>
              <w:t xml:space="preserve"> 695</w:t>
            </w:r>
          </w:p>
        </w:tc>
        <w:tc>
          <w:tcPr>
            <w:tcW w:w="1945" w:type="dxa"/>
          </w:tcPr>
          <w:p w:rsidR="002E39C4" w:rsidRPr="00F31D60" w:rsidRDefault="00F31D60" w:rsidP="00EF3BCB">
            <w:pPr>
              <w:jc w:val="center"/>
            </w:pPr>
            <w:r>
              <w:t xml:space="preserve">3364 </w:t>
            </w:r>
            <w:r>
              <w:rPr>
                <w:u w:val="single"/>
              </w:rPr>
              <w:t>+</w:t>
            </w:r>
            <w:r>
              <w:t xml:space="preserve"> 779</w:t>
            </w:r>
          </w:p>
        </w:tc>
        <w:tc>
          <w:tcPr>
            <w:tcW w:w="1945" w:type="dxa"/>
          </w:tcPr>
          <w:p w:rsidR="002E39C4" w:rsidRPr="00C22502" w:rsidRDefault="00F31D60" w:rsidP="00EF3BCB">
            <w:pPr>
              <w:jc w:val="center"/>
            </w:pPr>
            <w:r>
              <w:t>360</w:t>
            </w:r>
            <w:r w:rsidR="00C22502">
              <w:t xml:space="preserve"> </w:t>
            </w:r>
            <w:r w:rsidR="00C22502">
              <w:rPr>
                <w:u w:val="single"/>
              </w:rPr>
              <w:t>+</w:t>
            </w:r>
            <w:r w:rsidR="00C22502">
              <w:t xml:space="preserve"> 84</w:t>
            </w:r>
          </w:p>
        </w:tc>
        <w:tc>
          <w:tcPr>
            <w:tcW w:w="1946" w:type="dxa"/>
          </w:tcPr>
          <w:p w:rsidR="002E39C4" w:rsidRDefault="00B524E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2E39C4" w:rsidTr="000D2116">
        <w:trPr>
          <w:trHeight w:val="286"/>
        </w:trPr>
        <w:tc>
          <w:tcPr>
            <w:tcW w:w="9726" w:type="dxa"/>
            <w:gridSpan w:val="5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="00EF3BCB">
              <w:rPr>
                <w:rFonts w:cs="Courier New"/>
                <w:b/>
              </w:rPr>
              <w:t xml:space="preserve">Micro </w:t>
            </w:r>
            <w:r w:rsidRPr="00EF3BCB">
              <w:rPr>
                <w:rFonts w:cs="Courier New"/>
                <w:b/>
              </w:rPr>
              <w:t>Cycle 2</w:t>
            </w:r>
          </w:p>
        </w:tc>
      </w:tr>
      <w:tr w:rsidR="002E39C4" w:rsidTr="000D2116">
        <w:trPr>
          <w:trHeight w:val="286"/>
        </w:trPr>
        <w:tc>
          <w:tcPr>
            <w:tcW w:w="1945" w:type="dxa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45" w:type="dxa"/>
          </w:tcPr>
          <w:p w:rsidR="002E39C4" w:rsidRPr="00F31D60" w:rsidRDefault="00F31D60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3736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652</w:t>
            </w:r>
          </w:p>
        </w:tc>
        <w:tc>
          <w:tcPr>
            <w:tcW w:w="1945" w:type="dxa"/>
          </w:tcPr>
          <w:p w:rsidR="002E39C4" w:rsidRPr="00F31D60" w:rsidRDefault="00F31D60" w:rsidP="000D211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4084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712</w:t>
            </w:r>
          </w:p>
        </w:tc>
        <w:tc>
          <w:tcPr>
            <w:tcW w:w="1945" w:type="dxa"/>
          </w:tcPr>
          <w:p w:rsidR="002E39C4" w:rsidRPr="00C22502" w:rsidRDefault="00F31D60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347</w:t>
            </w:r>
            <w:r w:rsidR="00C22502">
              <w:rPr>
                <w:rFonts w:cs="Courier New"/>
              </w:rPr>
              <w:t xml:space="preserve"> </w:t>
            </w:r>
            <w:r w:rsidR="00C22502">
              <w:rPr>
                <w:rFonts w:cs="Courier New"/>
                <w:u w:val="single"/>
              </w:rPr>
              <w:t>+</w:t>
            </w:r>
            <w:r w:rsidR="00C22502">
              <w:rPr>
                <w:rFonts w:cs="Courier New"/>
              </w:rPr>
              <w:t xml:space="preserve"> 76</w:t>
            </w:r>
          </w:p>
        </w:tc>
        <w:tc>
          <w:tcPr>
            <w:tcW w:w="1946" w:type="dxa"/>
          </w:tcPr>
          <w:p w:rsidR="002E39C4" w:rsidRDefault="00B524E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2E39C4" w:rsidTr="000D2116">
        <w:trPr>
          <w:trHeight w:val="286"/>
        </w:trPr>
        <w:tc>
          <w:tcPr>
            <w:tcW w:w="1945" w:type="dxa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45" w:type="dxa"/>
          </w:tcPr>
          <w:p w:rsidR="002E39C4" w:rsidRPr="00F31D60" w:rsidRDefault="00F31D60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4015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930</w:t>
            </w:r>
          </w:p>
        </w:tc>
        <w:tc>
          <w:tcPr>
            <w:tcW w:w="1945" w:type="dxa"/>
          </w:tcPr>
          <w:p w:rsidR="002E39C4" w:rsidRPr="00F31D60" w:rsidRDefault="000D2116" w:rsidP="000D211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 </w:t>
            </w:r>
            <w:r w:rsidR="00F31D60">
              <w:rPr>
                <w:rFonts w:cs="Courier New"/>
              </w:rPr>
              <w:t xml:space="preserve">4444 </w:t>
            </w:r>
            <w:r w:rsidR="00F31D60">
              <w:rPr>
                <w:rFonts w:cs="Courier New"/>
                <w:u w:val="single"/>
              </w:rPr>
              <w:t>+</w:t>
            </w:r>
            <w:r w:rsidR="00F31D60">
              <w:rPr>
                <w:rFonts w:cs="Courier New"/>
              </w:rPr>
              <w:t xml:space="preserve"> 1030</w:t>
            </w:r>
          </w:p>
        </w:tc>
        <w:tc>
          <w:tcPr>
            <w:tcW w:w="1945" w:type="dxa"/>
          </w:tcPr>
          <w:p w:rsidR="002E39C4" w:rsidRPr="00C22502" w:rsidRDefault="00C22502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 </w:t>
            </w:r>
            <w:r w:rsidR="00F31D60">
              <w:rPr>
                <w:rFonts w:cs="Courier New"/>
              </w:rPr>
              <w:t>428</w:t>
            </w:r>
            <w:r>
              <w:rPr>
                <w:rFonts w:cs="Courier New"/>
              </w:rPr>
              <w:t xml:space="preserve">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159</w:t>
            </w:r>
          </w:p>
        </w:tc>
        <w:tc>
          <w:tcPr>
            <w:tcW w:w="1946" w:type="dxa"/>
          </w:tcPr>
          <w:p w:rsidR="002E39C4" w:rsidRDefault="00B524E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2E39C4" w:rsidTr="000D2116">
        <w:trPr>
          <w:trHeight w:val="286"/>
        </w:trPr>
        <w:tc>
          <w:tcPr>
            <w:tcW w:w="9726" w:type="dxa"/>
            <w:gridSpan w:val="5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="00EF3BCB">
              <w:rPr>
                <w:rFonts w:cs="Courier New"/>
                <w:b/>
              </w:rPr>
              <w:t xml:space="preserve">Micro </w:t>
            </w:r>
            <w:r w:rsidRPr="00EF3BCB">
              <w:rPr>
                <w:rFonts w:cs="Courier New"/>
                <w:b/>
              </w:rPr>
              <w:t>Cycle 3</w:t>
            </w:r>
          </w:p>
        </w:tc>
      </w:tr>
      <w:tr w:rsidR="002E39C4" w:rsidTr="000D2116">
        <w:trPr>
          <w:trHeight w:val="286"/>
        </w:trPr>
        <w:tc>
          <w:tcPr>
            <w:tcW w:w="1945" w:type="dxa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45" w:type="dxa"/>
          </w:tcPr>
          <w:p w:rsidR="002E39C4" w:rsidRPr="00F31D60" w:rsidRDefault="00F31D60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2056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357</w:t>
            </w:r>
          </w:p>
        </w:tc>
        <w:tc>
          <w:tcPr>
            <w:tcW w:w="1945" w:type="dxa"/>
          </w:tcPr>
          <w:p w:rsidR="002E39C4" w:rsidRPr="00F31D60" w:rsidRDefault="00F31D60" w:rsidP="000D211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2541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444</w:t>
            </w:r>
          </w:p>
        </w:tc>
        <w:tc>
          <w:tcPr>
            <w:tcW w:w="1945" w:type="dxa"/>
          </w:tcPr>
          <w:p w:rsidR="002E39C4" w:rsidRPr="00C22502" w:rsidRDefault="00F31D60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484</w:t>
            </w:r>
            <w:r w:rsidR="00C22502">
              <w:rPr>
                <w:rFonts w:cs="Courier New"/>
              </w:rPr>
              <w:t xml:space="preserve"> </w:t>
            </w:r>
            <w:r w:rsidR="00C22502">
              <w:rPr>
                <w:rFonts w:cs="Courier New"/>
                <w:u w:val="single"/>
              </w:rPr>
              <w:t>+</w:t>
            </w:r>
            <w:r w:rsidR="00C22502">
              <w:rPr>
                <w:rFonts w:cs="Courier New"/>
              </w:rPr>
              <w:t xml:space="preserve"> 91</w:t>
            </w:r>
          </w:p>
        </w:tc>
        <w:tc>
          <w:tcPr>
            <w:tcW w:w="1946" w:type="dxa"/>
          </w:tcPr>
          <w:p w:rsidR="002E39C4" w:rsidRDefault="00B524E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  <w:tr w:rsidR="002E39C4" w:rsidTr="000D2116">
        <w:trPr>
          <w:trHeight w:val="302"/>
        </w:trPr>
        <w:tc>
          <w:tcPr>
            <w:tcW w:w="1945" w:type="dxa"/>
          </w:tcPr>
          <w:p w:rsidR="002E39C4" w:rsidRPr="00EF3BCB" w:rsidRDefault="002E39C4" w:rsidP="005C2C26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45" w:type="dxa"/>
          </w:tcPr>
          <w:p w:rsidR="002E39C4" w:rsidRPr="00F31D60" w:rsidRDefault="00F31D60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2350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545</w:t>
            </w:r>
          </w:p>
        </w:tc>
        <w:tc>
          <w:tcPr>
            <w:tcW w:w="1945" w:type="dxa"/>
          </w:tcPr>
          <w:p w:rsidR="002E39C4" w:rsidRPr="00F31D60" w:rsidRDefault="00F31D60" w:rsidP="000D211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2655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633</w:t>
            </w:r>
          </w:p>
        </w:tc>
        <w:tc>
          <w:tcPr>
            <w:tcW w:w="1945" w:type="dxa"/>
          </w:tcPr>
          <w:p w:rsidR="002E39C4" w:rsidRPr="00C22502" w:rsidRDefault="00F31D60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305</w:t>
            </w:r>
            <w:r w:rsidR="00C22502">
              <w:rPr>
                <w:rFonts w:cs="Courier New"/>
              </w:rPr>
              <w:t xml:space="preserve"> </w:t>
            </w:r>
            <w:r w:rsidR="00C22502">
              <w:rPr>
                <w:rFonts w:cs="Courier New"/>
                <w:u w:val="single"/>
              </w:rPr>
              <w:t>+</w:t>
            </w:r>
            <w:r w:rsidR="00C22502">
              <w:rPr>
                <w:rFonts w:cs="Courier New"/>
              </w:rPr>
              <w:t xml:space="preserve"> 85</w:t>
            </w:r>
          </w:p>
        </w:tc>
        <w:tc>
          <w:tcPr>
            <w:tcW w:w="1946" w:type="dxa"/>
          </w:tcPr>
          <w:p w:rsidR="002E39C4" w:rsidRDefault="00B524E4" w:rsidP="005C2C26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.01</w:t>
            </w:r>
          </w:p>
        </w:tc>
      </w:tr>
    </w:tbl>
    <w:p w:rsidR="00EF3BCB" w:rsidRDefault="00EF3BCB" w:rsidP="00320334">
      <w:pPr>
        <w:spacing w:line="480" w:lineRule="auto"/>
        <w:rPr>
          <w:rFonts w:cs="Courier New"/>
          <w:i/>
        </w:rPr>
      </w:pPr>
    </w:p>
    <w:p w:rsidR="00FC2C76" w:rsidRDefault="00FC2C76" w:rsidP="00565429">
      <w:pPr>
        <w:spacing w:line="480" w:lineRule="auto"/>
        <w:rPr>
          <w:rFonts w:cs="Courier New"/>
          <w:i/>
        </w:rPr>
      </w:pPr>
    </w:p>
    <w:p w:rsidR="00FC2C76" w:rsidRDefault="00FC2C76" w:rsidP="00565429">
      <w:pPr>
        <w:spacing w:line="480" w:lineRule="auto"/>
        <w:rPr>
          <w:rFonts w:cs="Courier New"/>
          <w:i/>
        </w:rPr>
      </w:pPr>
    </w:p>
    <w:p w:rsidR="00FC2C76" w:rsidRDefault="00FC2C76" w:rsidP="00565429">
      <w:pPr>
        <w:spacing w:line="480" w:lineRule="auto"/>
        <w:rPr>
          <w:rFonts w:cs="Courier New"/>
          <w:i/>
        </w:rPr>
      </w:pPr>
    </w:p>
    <w:p w:rsidR="00FC2C76" w:rsidRDefault="00FC2C76" w:rsidP="00565429">
      <w:pPr>
        <w:spacing w:line="480" w:lineRule="auto"/>
        <w:rPr>
          <w:rFonts w:cs="Courier New"/>
          <w:i/>
        </w:rPr>
      </w:pPr>
    </w:p>
    <w:p w:rsidR="00FC2C76" w:rsidRDefault="00FC2C76" w:rsidP="00565429">
      <w:pPr>
        <w:spacing w:line="480" w:lineRule="auto"/>
        <w:rPr>
          <w:rFonts w:cs="Courier New"/>
          <w:i/>
        </w:rPr>
      </w:pPr>
    </w:p>
    <w:p w:rsidR="00FC2C76" w:rsidRDefault="00FC2C76" w:rsidP="00565429">
      <w:pPr>
        <w:spacing w:line="480" w:lineRule="auto"/>
        <w:rPr>
          <w:rFonts w:cs="Courier New"/>
          <w:i/>
        </w:rPr>
      </w:pPr>
      <w:bookmarkStart w:id="0" w:name="_GoBack"/>
      <w:bookmarkEnd w:id="0"/>
    </w:p>
    <w:sectPr w:rsidR="00FC2C76" w:rsidSect="00D913C8">
      <w:headerReference w:type="default" r:id="rId8"/>
      <w:pgSz w:w="12240" w:h="15840"/>
      <w:pgMar w:top="1915" w:right="1440" w:bottom="1440" w:left="1440" w:header="144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89" w:rsidRDefault="00111189" w:rsidP="00462A2E">
      <w:r>
        <w:separator/>
      </w:r>
    </w:p>
  </w:endnote>
  <w:endnote w:type="continuationSeparator" w:id="0">
    <w:p w:rsidR="00111189" w:rsidRDefault="00111189" w:rsidP="0046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89" w:rsidRDefault="00111189" w:rsidP="00462A2E">
      <w:r>
        <w:separator/>
      </w:r>
    </w:p>
  </w:footnote>
  <w:footnote w:type="continuationSeparator" w:id="0">
    <w:p w:rsidR="00111189" w:rsidRDefault="00111189" w:rsidP="00462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89" w:rsidRDefault="00111189">
    <w:pPr>
      <w:pStyle w:val="Header"/>
    </w:pPr>
    <w:r>
      <w:rPr>
        <w:rFonts w:ascii="Courier New" w:hAnsi="Courier New" w:cs="Courier New"/>
      </w:rPr>
      <w:t>BETAINE</w:t>
    </w:r>
    <w:r w:rsidRPr="002442AA">
      <w:rPr>
        <w:rFonts w:ascii="Courier New" w:hAnsi="Courier New" w:cs="Courier New"/>
      </w:rPr>
      <w:ptab w:relativeTo="margin" w:alignment="center" w:leader="none"/>
    </w:r>
    <w:r w:rsidRPr="002442AA">
      <w:rPr>
        <w:rFonts w:ascii="Courier New" w:hAnsi="Courier New" w:cs="Courier New"/>
      </w:rPr>
      <w:ptab w:relativeTo="margin" w:alignment="right" w:leader="none"/>
    </w:r>
    <w:r w:rsidRPr="002442AA">
      <w:rPr>
        <w:rFonts w:ascii="Courier New" w:hAnsi="Courier New" w:cs="Courier New"/>
      </w:rPr>
      <w:fldChar w:fldCharType="begin"/>
    </w:r>
    <w:r w:rsidRPr="002442AA">
      <w:rPr>
        <w:rFonts w:ascii="Courier New" w:hAnsi="Courier New" w:cs="Courier New"/>
      </w:rPr>
      <w:instrText xml:space="preserve"> PAGE   \* MERGEFORMAT </w:instrText>
    </w:r>
    <w:r w:rsidRPr="002442AA">
      <w:rPr>
        <w:rFonts w:ascii="Courier New" w:hAnsi="Courier New" w:cs="Courier New"/>
      </w:rPr>
      <w:fldChar w:fldCharType="separate"/>
    </w:r>
    <w:r w:rsidR="00F61BF4">
      <w:rPr>
        <w:rFonts w:ascii="Courier New" w:hAnsi="Courier New" w:cs="Courier New"/>
        <w:noProof/>
      </w:rPr>
      <w:t>1</w:t>
    </w:r>
    <w:r w:rsidRPr="002442AA">
      <w:rPr>
        <w:rFonts w:ascii="Courier New" w:hAnsi="Courier New" w:cs="Courier New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35AC"/>
    <w:multiLevelType w:val="hybridMultilevel"/>
    <w:tmpl w:val="F3FE11A0"/>
    <w:lvl w:ilvl="0" w:tplc="8AC8AC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A1"/>
    <w:rsid w:val="00007DE2"/>
    <w:rsid w:val="000168AF"/>
    <w:rsid w:val="00021C56"/>
    <w:rsid w:val="0003128B"/>
    <w:rsid w:val="00031828"/>
    <w:rsid w:val="00050193"/>
    <w:rsid w:val="000530AC"/>
    <w:rsid w:val="00056375"/>
    <w:rsid w:val="00060D19"/>
    <w:rsid w:val="000654E5"/>
    <w:rsid w:val="0008223E"/>
    <w:rsid w:val="0008421E"/>
    <w:rsid w:val="000855E6"/>
    <w:rsid w:val="00085F00"/>
    <w:rsid w:val="000871FF"/>
    <w:rsid w:val="00092659"/>
    <w:rsid w:val="00092D7A"/>
    <w:rsid w:val="000A64AD"/>
    <w:rsid w:val="000C0E9F"/>
    <w:rsid w:val="000D2116"/>
    <w:rsid w:val="000D21DF"/>
    <w:rsid w:val="000D3FFE"/>
    <w:rsid w:val="00101372"/>
    <w:rsid w:val="00105F8C"/>
    <w:rsid w:val="00111189"/>
    <w:rsid w:val="00116645"/>
    <w:rsid w:val="00116A29"/>
    <w:rsid w:val="00122EF9"/>
    <w:rsid w:val="00132C46"/>
    <w:rsid w:val="00142E45"/>
    <w:rsid w:val="00145B1D"/>
    <w:rsid w:val="001476E5"/>
    <w:rsid w:val="00165AD3"/>
    <w:rsid w:val="001759DE"/>
    <w:rsid w:val="00184817"/>
    <w:rsid w:val="00185689"/>
    <w:rsid w:val="00192017"/>
    <w:rsid w:val="001953EB"/>
    <w:rsid w:val="001A1349"/>
    <w:rsid w:val="001B017D"/>
    <w:rsid w:val="001C2997"/>
    <w:rsid w:val="001C7DD3"/>
    <w:rsid w:val="001E683B"/>
    <w:rsid w:val="001F0AE7"/>
    <w:rsid w:val="001F1AA5"/>
    <w:rsid w:val="002065CC"/>
    <w:rsid w:val="00207ED6"/>
    <w:rsid w:val="00211CFE"/>
    <w:rsid w:val="00217B01"/>
    <w:rsid w:val="002277F9"/>
    <w:rsid w:val="00236188"/>
    <w:rsid w:val="0025393A"/>
    <w:rsid w:val="0025549F"/>
    <w:rsid w:val="00284EAA"/>
    <w:rsid w:val="0028744C"/>
    <w:rsid w:val="0029178B"/>
    <w:rsid w:val="00292B86"/>
    <w:rsid w:val="002A3809"/>
    <w:rsid w:val="002B7FF5"/>
    <w:rsid w:val="002C2398"/>
    <w:rsid w:val="002D775B"/>
    <w:rsid w:val="002E17BC"/>
    <w:rsid w:val="002E39C4"/>
    <w:rsid w:val="002E4AE0"/>
    <w:rsid w:val="002F6C99"/>
    <w:rsid w:val="002F79E0"/>
    <w:rsid w:val="00320334"/>
    <w:rsid w:val="00350AD5"/>
    <w:rsid w:val="00372BBB"/>
    <w:rsid w:val="00391304"/>
    <w:rsid w:val="00392239"/>
    <w:rsid w:val="003B19AB"/>
    <w:rsid w:val="003C5601"/>
    <w:rsid w:val="003F2A2A"/>
    <w:rsid w:val="003F7819"/>
    <w:rsid w:val="003F7C2B"/>
    <w:rsid w:val="004043BF"/>
    <w:rsid w:val="00423BB8"/>
    <w:rsid w:val="0042411E"/>
    <w:rsid w:val="004264EF"/>
    <w:rsid w:val="004330ED"/>
    <w:rsid w:val="00441640"/>
    <w:rsid w:val="004468C2"/>
    <w:rsid w:val="004554B4"/>
    <w:rsid w:val="00462A2E"/>
    <w:rsid w:val="004836BA"/>
    <w:rsid w:val="004A0844"/>
    <w:rsid w:val="004A664A"/>
    <w:rsid w:val="004A7B54"/>
    <w:rsid w:val="004B46F8"/>
    <w:rsid w:val="004B5F90"/>
    <w:rsid w:val="004C18BB"/>
    <w:rsid w:val="004C77AB"/>
    <w:rsid w:val="004E6438"/>
    <w:rsid w:val="004F1AA0"/>
    <w:rsid w:val="00503FEF"/>
    <w:rsid w:val="00532A51"/>
    <w:rsid w:val="00533F95"/>
    <w:rsid w:val="005376DE"/>
    <w:rsid w:val="005506E2"/>
    <w:rsid w:val="00552517"/>
    <w:rsid w:val="00553CB2"/>
    <w:rsid w:val="00565429"/>
    <w:rsid w:val="00590EC1"/>
    <w:rsid w:val="005A26B5"/>
    <w:rsid w:val="005C2C26"/>
    <w:rsid w:val="005D4DE9"/>
    <w:rsid w:val="005E3815"/>
    <w:rsid w:val="005E47E0"/>
    <w:rsid w:val="005E6FAC"/>
    <w:rsid w:val="00601A14"/>
    <w:rsid w:val="006223A5"/>
    <w:rsid w:val="00640D42"/>
    <w:rsid w:val="00646952"/>
    <w:rsid w:val="00675B50"/>
    <w:rsid w:val="0068263E"/>
    <w:rsid w:val="00696103"/>
    <w:rsid w:val="006B27FD"/>
    <w:rsid w:val="006C1D7C"/>
    <w:rsid w:val="006D6371"/>
    <w:rsid w:val="006D7E37"/>
    <w:rsid w:val="006E4580"/>
    <w:rsid w:val="006F4CA1"/>
    <w:rsid w:val="007004AE"/>
    <w:rsid w:val="00701F18"/>
    <w:rsid w:val="0071377A"/>
    <w:rsid w:val="00713CEE"/>
    <w:rsid w:val="00715705"/>
    <w:rsid w:val="0073315E"/>
    <w:rsid w:val="00733F82"/>
    <w:rsid w:val="007558E5"/>
    <w:rsid w:val="00756E34"/>
    <w:rsid w:val="0078128E"/>
    <w:rsid w:val="007A1804"/>
    <w:rsid w:val="007A3DB0"/>
    <w:rsid w:val="007A44FF"/>
    <w:rsid w:val="007A473C"/>
    <w:rsid w:val="007A73B7"/>
    <w:rsid w:val="007B4776"/>
    <w:rsid w:val="007C4BBB"/>
    <w:rsid w:val="007D2A36"/>
    <w:rsid w:val="007E38C4"/>
    <w:rsid w:val="007E6F82"/>
    <w:rsid w:val="007F04A0"/>
    <w:rsid w:val="007F6178"/>
    <w:rsid w:val="00807993"/>
    <w:rsid w:val="0083169C"/>
    <w:rsid w:val="00832347"/>
    <w:rsid w:val="00846242"/>
    <w:rsid w:val="00851CD0"/>
    <w:rsid w:val="00853E58"/>
    <w:rsid w:val="0086226C"/>
    <w:rsid w:val="008622DC"/>
    <w:rsid w:val="00863923"/>
    <w:rsid w:val="00864E1A"/>
    <w:rsid w:val="0086615F"/>
    <w:rsid w:val="00877E7F"/>
    <w:rsid w:val="0089061D"/>
    <w:rsid w:val="00890A24"/>
    <w:rsid w:val="008D4112"/>
    <w:rsid w:val="008D4B2A"/>
    <w:rsid w:val="008D5C13"/>
    <w:rsid w:val="008E65C3"/>
    <w:rsid w:val="008F5F03"/>
    <w:rsid w:val="0090558D"/>
    <w:rsid w:val="0090730F"/>
    <w:rsid w:val="00920412"/>
    <w:rsid w:val="00922D46"/>
    <w:rsid w:val="00925946"/>
    <w:rsid w:val="00931550"/>
    <w:rsid w:val="0095027A"/>
    <w:rsid w:val="0095221E"/>
    <w:rsid w:val="00974DB6"/>
    <w:rsid w:val="0098397C"/>
    <w:rsid w:val="0099128B"/>
    <w:rsid w:val="00991DDE"/>
    <w:rsid w:val="009978A6"/>
    <w:rsid w:val="009A2D80"/>
    <w:rsid w:val="009A5C62"/>
    <w:rsid w:val="009B0B3A"/>
    <w:rsid w:val="009B4A1A"/>
    <w:rsid w:val="009C2602"/>
    <w:rsid w:val="009D4FAE"/>
    <w:rsid w:val="009E01C6"/>
    <w:rsid w:val="009E1B3F"/>
    <w:rsid w:val="009E70F6"/>
    <w:rsid w:val="009F5DE7"/>
    <w:rsid w:val="00A10E08"/>
    <w:rsid w:val="00A267DC"/>
    <w:rsid w:val="00A312BD"/>
    <w:rsid w:val="00A40ABC"/>
    <w:rsid w:val="00A50814"/>
    <w:rsid w:val="00A61109"/>
    <w:rsid w:val="00A640A3"/>
    <w:rsid w:val="00A657C4"/>
    <w:rsid w:val="00A75A04"/>
    <w:rsid w:val="00A91DCA"/>
    <w:rsid w:val="00A956DB"/>
    <w:rsid w:val="00AA14C0"/>
    <w:rsid w:val="00AB79C9"/>
    <w:rsid w:val="00AE1153"/>
    <w:rsid w:val="00AF20B3"/>
    <w:rsid w:val="00AF2C70"/>
    <w:rsid w:val="00AF4258"/>
    <w:rsid w:val="00B40EB7"/>
    <w:rsid w:val="00B41C6F"/>
    <w:rsid w:val="00B524E4"/>
    <w:rsid w:val="00B61C08"/>
    <w:rsid w:val="00B75FEA"/>
    <w:rsid w:val="00B83BF5"/>
    <w:rsid w:val="00B86AF1"/>
    <w:rsid w:val="00B921B8"/>
    <w:rsid w:val="00BB47E4"/>
    <w:rsid w:val="00BB481D"/>
    <w:rsid w:val="00BC6B9F"/>
    <w:rsid w:val="00BD2B4B"/>
    <w:rsid w:val="00BD53F5"/>
    <w:rsid w:val="00BF1AF8"/>
    <w:rsid w:val="00BF222D"/>
    <w:rsid w:val="00BF2D50"/>
    <w:rsid w:val="00C22502"/>
    <w:rsid w:val="00C27031"/>
    <w:rsid w:val="00C3577F"/>
    <w:rsid w:val="00C572B0"/>
    <w:rsid w:val="00C614A7"/>
    <w:rsid w:val="00C640C9"/>
    <w:rsid w:val="00C678B7"/>
    <w:rsid w:val="00C72E69"/>
    <w:rsid w:val="00C76DD3"/>
    <w:rsid w:val="00C80590"/>
    <w:rsid w:val="00C938CB"/>
    <w:rsid w:val="00CA3036"/>
    <w:rsid w:val="00CA4ED8"/>
    <w:rsid w:val="00CB1F1C"/>
    <w:rsid w:val="00CB2A85"/>
    <w:rsid w:val="00CC49DC"/>
    <w:rsid w:val="00CD43F0"/>
    <w:rsid w:val="00CE0136"/>
    <w:rsid w:val="00CE2138"/>
    <w:rsid w:val="00CF5E1C"/>
    <w:rsid w:val="00CF6607"/>
    <w:rsid w:val="00D14536"/>
    <w:rsid w:val="00D17ABE"/>
    <w:rsid w:val="00D24608"/>
    <w:rsid w:val="00D55576"/>
    <w:rsid w:val="00D6154B"/>
    <w:rsid w:val="00D72AB5"/>
    <w:rsid w:val="00D77F16"/>
    <w:rsid w:val="00D848C0"/>
    <w:rsid w:val="00D8614E"/>
    <w:rsid w:val="00D9132E"/>
    <w:rsid w:val="00D913C8"/>
    <w:rsid w:val="00D972DE"/>
    <w:rsid w:val="00DB3D22"/>
    <w:rsid w:val="00DB4D37"/>
    <w:rsid w:val="00DB725D"/>
    <w:rsid w:val="00DE0771"/>
    <w:rsid w:val="00DE0BA6"/>
    <w:rsid w:val="00DE63F3"/>
    <w:rsid w:val="00E15506"/>
    <w:rsid w:val="00E41DFB"/>
    <w:rsid w:val="00E46809"/>
    <w:rsid w:val="00E54FDD"/>
    <w:rsid w:val="00E55719"/>
    <w:rsid w:val="00E56D43"/>
    <w:rsid w:val="00E74170"/>
    <w:rsid w:val="00E80C2C"/>
    <w:rsid w:val="00E84652"/>
    <w:rsid w:val="00E85818"/>
    <w:rsid w:val="00E9033C"/>
    <w:rsid w:val="00EC2F94"/>
    <w:rsid w:val="00EC49DF"/>
    <w:rsid w:val="00ED2122"/>
    <w:rsid w:val="00ED727A"/>
    <w:rsid w:val="00ED7533"/>
    <w:rsid w:val="00EE402C"/>
    <w:rsid w:val="00EF3BCB"/>
    <w:rsid w:val="00EF6437"/>
    <w:rsid w:val="00F005A5"/>
    <w:rsid w:val="00F0627D"/>
    <w:rsid w:val="00F127D1"/>
    <w:rsid w:val="00F26480"/>
    <w:rsid w:val="00F31D60"/>
    <w:rsid w:val="00F42AB1"/>
    <w:rsid w:val="00F43DC5"/>
    <w:rsid w:val="00F44E8F"/>
    <w:rsid w:val="00F5618E"/>
    <w:rsid w:val="00F56647"/>
    <w:rsid w:val="00F60BC4"/>
    <w:rsid w:val="00F61821"/>
    <w:rsid w:val="00F61BF4"/>
    <w:rsid w:val="00F75775"/>
    <w:rsid w:val="00F77776"/>
    <w:rsid w:val="00F826E9"/>
    <w:rsid w:val="00F8346D"/>
    <w:rsid w:val="00FA59ED"/>
    <w:rsid w:val="00FA6AF7"/>
    <w:rsid w:val="00FA72C5"/>
    <w:rsid w:val="00FB380F"/>
    <w:rsid w:val="00FB5B1D"/>
    <w:rsid w:val="00FC089F"/>
    <w:rsid w:val="00FC2C76"/>
    <w:rsid w:val="00FC70F2"/>
    <w:rsid w:val="00FD3710"/>
    <w:rsid w:val="00FE0085"/>
    <w:rsid w:val="00FE5DC1"/>
    <w:rsid w:val="00FE5EAD"/>
    <w:rsid w:val="00FE7412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E"/>
    <w:pPr>
      <w:widowControl w:val="0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62A2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AE"/>
    <w:rPr>
      <w:rFonts w:ascii="Tahoma" w:eastAsia="Times New Roman" w:hAnsi="Tahoma" w:cs="Tahoma"/>
      <w:snapToGrid w:val="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A5C62"/>
    <w:rPr>
      <w:i/>
      <w:iCs/>
    </w:rPr>
  </w:style>
  <w:style w:type="table" w:styleId="MediumList2">
    <w:name w:val="Medium List 2"/>
    <w:basedOn w:val="TableNormal"/>
    <w:uiPriority w:val="66"/>
    <w:rsid w:val="0032033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0334"/>
    <w:pPr>
      <w:widowControl/>
      <w:ind w:left="720"/>
      <w:contextualSpacing/>
    </w:pPr>
    <w:rPr>
      <w:rFonts w:ascii="Times New Roman" w:eastAsiaTheme="minorHAnsi" w:hAnsi="Times New Roman" w:cstheme="minorBidi"/>
      <w:snapToGrid/>
      <w:szCs w:val="22"/>
    </w:rPr>
  </w:style>
  <w:style w:type="table" w:styleId="TableGrid">
    <w:name w:val="Table Grid"/>
    <w:basedOn w:val="TableNormal"/>
    <w:uiPriority w:val="59"/>
    <w:rsid w:val="00320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5C2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5C2C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C2C2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E"/>
    <w:pPr>
      <w:widowControl w:val="0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62A2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AE"/>
    <w:rPr>
      <w:rFonts w:ascii="Tahoma" w:eastAsia="Times New Roman" w:hAnsi="Tahoma" w:cs="Tahoma"/>
      <w:snapToGrid w:val="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A5C62"/>
    <w:rPr>
      <w:i/>
      <w:iCs/>
    </w:rPr>
  </w:style>
  <w:style w:type="table" w:styleId="MediumList2">
    <w:name w:val="Medium List 2"/>
    <w:basedOn w:val="TableNormal"/>
    <w:uiPriority w:val="66"/>
    <w:rsid w:val="0032033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0334"/>
    <w:pPr>
      <w:widowControl/>
      <w:ind w:left="720"/>
      <w:contextualSpacing/>
    </w:pPr>
    <w:rPr>
      <w:rFonts w:ascii="Times New Roman" w:eastAsiaTheme="minorHAnsi" w:hAnsi="Times New Roman" w:cstheme="minorBidi"/>
      <w:snapToGrid/>
      <w:szCs w:val="22"/>
    </w:rPr>
  </w:style>
  <w:style w:type="table" w:styleId="TableGrid">
    <w:name w:val="Table Grid"/>
    <w:basedOn w:val="TableNormal"/>
    <w:uiPriority w:val="59"/>
    <w:rsid w:val="00320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5C2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5C2C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C2C2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etaine\Dissertation\Dissert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Dissertation Template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Jason</cp:lastModifiedBy>
  <cp:revision>2</cp:revision>
  <dcterms:created xsi:type="dcterms:W3CDTF">2013-07-12T20:31:00Z</dcterms:created>
  <dcterms:modified xsi:type="dcterms:W3CDTF">2013-07-12T20:31:00Z</dcterms:modified>
</cp:coreProperties>
</file>