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724" w:rsidRPr="00740320" w:rsidRDefault="00387C10" w:rsidP="00757724">
      <w:pPr>
        <w:rPr>
          <w:rFonts w:ascii="Arial" w:hAnsi="Arial" w:cs="Arial"/>
          <w:sz w:val="22"/>
          <w:lang w:val="en-US"/>
        </w:rPr>
      </w:pPr>
      <w:proofErr w:type="gramStart"/>
      <w:r>
        <w:rPr>
          <w:rFonts w:ascii="Arial" w:hAnsi="Arial" w:cs="Arial"/>
          <w:sz w:val="22"/>
          <w:lang w:val="en-US"/>
        </w:rPr>
        <w:t>Table 2</w:t>
      </w:r>
      <w:r w:rsidR="00757724" w:rsidRPr="00740320">
        <w:rPr>
          <w:rFonts w:ascii="Arial" w:hAnsi="Arial" w:cs="Arial"/>
          <w:sz w:val="22"/>
          <w:lang w:val="en-US"/>
        </w:rPr>
        <w:t>.</w:t>
      </w:r>
      <w:proofErr w:type="gramEnd"/>
      <w:r w:rsidR="00757724" w:rsidRPr="00740320">
        <w:rPr>
          <w:rFonts w:ascii="Arial" w:hAnsi="Arial" w:cs="Arial"/>
          <w:sz w:val="22"/>
          <w:lang w:val="en-US"/>
        </w:rPr>
        <w:t xml:space="preserve"> Overview of potential MERS-</w:t>
      </w:r>
      <w:proofErr w:type="spellStart"/>
      <w:r w:rsidR="00757724" w:rsidRPr="00740320">
        <w:rPr>
          <w:rFonts w:ascii="Arial" w:hAnsi="Arial" w:cs="Arial"/>
          <w:sz w:val="22"/>
          <w:lang w:val="en-US"/>
        </w:rPr>
        <w:t>CoV</w:t>
      </w:r>
      <w:proofErr w:type="spellEnd"/>
      <w:r w:rsidR="00757724" w:rsidRPr="00740320">
        <w:rPr>
          <w:rFonts w:ascii="Arial" w:hAnsi="Arial" w:cs="Arial"/>
          <w:sz w:val="22"/>
          <w:lang w:val="en-US"/>
        </w:rPr>
        <w:t xml:space="preserve"> exposures of cases and asymptomatic </w:t>
      </w:r>
      <w:proofErr w:type="spellStart"/>
      <w:r w:rsidR="00757724" w:rsidRPr="00740320">
        <w:rPr>
          <w:rFonts w:ascii="Arial" w:hAnsi="Arial" w:cs="Arial"/>
          <w:sz w:val="22"/>
          <w:lang w:val="en-US"/>
        </w:rPr>
        <w:t>travellers</w:t>
      </w:r>
      <w:proofErr w:type="spellEnd"/>
      <w:r w:rsidR="00757724" w:rsidRPr="00740320">
        <w:rPr>
          <w:rFonts w:ascii="Arial" w:hAnsi="Arial" w:cs="Arial"/>
          <w:sz w:val="22"/>
          <w:lang w:val="en-US"/>
        </w:rPr>
        <w:t xml:space="preserve"> during a visit to the Kingdom of Saudi Arabia, April </w:t>
      </w:r>
      <w:proofErr w:type="gramStart"/>
      <w:r w:rsidR="00757724" w:rsidRPr="00740320">
        <w:rPr>
          <w:rFonts w:ascii="Arial" w:hAnsi="Arial" w:cs="Arial"/>
          <w:sz w:val="22"/>
          <w:lang w:val="en-US"/>
        </w:rPr>
        <w:t>26</w:t>
      </w:r>
      <w:r w:rsidR="00757724" w:rsidRPr="00740320">
        <w:rPr>
          <w:rFonts w:ascii="Arial" w:hAnsi="Arial" w:cs="Arial"/>
          <w:sz w:val="22"/>
          <w:vertAlign w:val="superscript"/>
          <w:lang w:val="en-US"/>
        </w:rPr>
        <w:t>th</w:t>
      </w:r>
      <w:proofErr w:type="gramEnd"/>
      <w:r w:rsidR="00757724" w:rsidRPr="00740320">
        <w:rPr>
          <w:rFonts w:ascii="Arial" w:hAnsi="Arial" w:cs="Arial"/>
          <w:sz w:val="22"/>
          <w:lang w:val="en-US"/>
        </w:rPr>
        <w:t xml:space="preserve"> - May 10</w:t>
      </w:r>
      <w:r w:rsidR="00757724" w:rsidRPr="00740320">
        <w:rPr>
          <w:rFonts w:ascii="Arial" w:hAnsi="Arial" w:cs="Arial"/>
          <w:sz w:val="22"/>
          <w:vertAlign w:val="superscript"/>
          <w:lang w:val="en-US"/>
        </w:rPr>
        <w:t>th</w:t>
      </w:r>
      <w:r w:rsidR="00757724" w:rsidRPr="00740320">
        <w:rPr>
          <w:rFonts w:ascii="Arial" w:hAnsi="Arial" w:cs="Arial"/>
          <w:sz w:val="22"/>
          <w:lang w:val="en-US"/>
        </w:rPr>
        <w:t xml:space="preserve"> 2014.    </w:t>
      </w:r>
    </w:p>
    <w:p w:rsidR="00757724" w:rsidRPr="00740320" w:rsidRDefault="00757724" w:rsidP="00757724">
      <w:pPr>
        <w:rPr>
          <w:rFonts w:ascii="Times New Roman" w:hAnsi="Times New Roman"/>
          <w:sz w:val="18"/>
          <w:szCs w:val="1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2126"/>
        <w:gridCol w:w="1984"/>
        <w:gridCol w:w="2127"/>
      </w:tblGrid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b/>
              </w:rPr>
            </w:pPr>
            <w:r w:rsidRPr="00757724">
              <w:rPr>
                <w:rFonts w:ascii="Arial" w:hAnsi="Arial" w:cs="Arial"/>
                <w:b/>
              </w:rPr>
              <w:t>Case 1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b/>
              </w:rPr>
            </w:pPr>
            <w:r w:rsidRPr="00757724">
              <w:rPr>
                <w:rFonts w:ascii="Arial" w:hAnsi="Arial" w:cs="Arial"/>
                <w:b/>
              </w:rPr>
              <w:t>Case 2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b/>
              </w:rPr>
            </w:pPr>
            <w:proofErr w:type="spellStart"/>
            <w:r w:rsidRPr="00757724">
              <w:rPr>
                <w:rFonts w:ascii="Arial" w:hAnsi="Arial" w:cs="Arial"/>
                <w:b/>
              </w:rPr>
              <w:t>Asymptomatic</w:t>
            </w:r>
            <w:proofErr w:type="spellEnd"/>
            <w:r w:rsidRPr="0075772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57724">
              <w:rPr>
                <w:rFonts w:ascii="Arial" w:hAnsi="Arial" w:cs="Arial"/>
                <w:b/>
              </w:rPr>
              <w:t>travellers</w:t>
            </w:r>
            <w:proofErr w:type="spellEnd"/>
            <w:r w:rsidRPr="00757724">
              <w:rPr>
                <w:rFonts w:ascii="Arial" w:hAnsi="Arial" w:cs="Arial"/>
                <w:b/>
              </w:rPr>
              <w:t xml:space="preserve"> (n=29)</w:t>
            </w:r>
          </w:p>
        </w:tc>
      </w:tr>
      <w:tr w:rsidR="00757724" w:rsidRPr="00373286" w:rsidTr="00757724">
        <w:tc>
          <w:tcPr>
            <w:tcW w:w="9039" w:type="dxa"/>
            <w:gridSpan w:val="4"/>
          </w:tcPr>
          <w:p w:rsidR="00757724" w:rsidRPr="00757724" w:rsidRDefault="00757724" w:rsidP="00740320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757724">
              <w:rPr>
                <w:rFonts w:ascii="Arial" w:hAnsi="Arial" w:cs="Arial"/>
                <w:b/>
                <w:sz w:val="18"/>
                <w:szCs w:val="18"/>
              </w:rPr>
              <w:t>Animal</w:t>
            </w:r>
            <w:proofErr w:type="spellEnd"/>
            <w:r w:rsidRPr="00757724">
              <w:rPr>
                <w:rFonts w:ascii="Arial" w:hAnsi="Arial" w:cs="Arial"/>
                <w:b/>
                <w:sz w:val="18"/>
                <w:szCs w:val="18"/>
              </w:rPr>
              <w:t xml:space="preserve"> exposure</w:t>
            </w:r>
          </w:p>
          <w:p w:rsidR="00757724" w:rsidRPr="00757724" w:rsidRDefault="00757724" w:rsidP="0074032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Visit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to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camel farm</w:t>
            </w:r>
          </w:p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14 (48%)</w:t>
            </w: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 xml:space="preserve">Direct contact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camels</w:t>
            </w:r>
            <w:proofErr w:type="spellEnd"/>
          </w:p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4 (14%)</w:t>
            </w: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 xml:space="preserve">Indirect contact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camels</w:t>
            </w:r>
            <w:proofErr w:type="spellEnd"/>
          </w:p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8 (28%)</w:t>
            </w:r>
          </w:p>
        </w:tc>
      </w:tr>
      <w:tr w:rsidR="00757724" w:rsidRPr="00373286" w:rsidTr="00757724">
        <w:tc>
          <w:tcPr>
            <w:tcW w:w="9039" w:type="dxa"/>
            <w:gridSpan w:val="4"/>
          </w:tcPr>
          <w:p w:rsidR="00757724" w:rsidRPr="00757724" w:rsidRDefault="00757724" w:rsidP="0074032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724">
              <w:rPr>
                <w:rFonts w:ascii="Arial" w:hAnsi="Arial" w:cs="Arial"/>
                <w:b/>
                <w:sz w:val="18"/>
                <w:szCs w:val="18"/>
              </w:rPr>
              <w:t xml:space="preserve">Food </w:t>
            </w:r>
            <w:proofErr w:type="spellStart"/>
            <w:r w:rsidRPr="00757724">
              <w:rPr>
                <w:rFonts w:ascii="Arial" w:hAnsi="Arial" w:cs="Arial"/>
                <w:b/>
                <w:sz w:val="18"/>
                <w:szCs w:val="18"/>
              </w:rPr>
              <w:t>exposures</w:t>
            </w:r>
            <w:proofErr w:type="spellEnd"/>
          </w:p>
          <w:p w:rsidR="00757724" w:rsidRPr="00757724" w:rsidRDefault="00757724" w:rsidP="0074032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Consumption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unpasteurized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milk</w:t>
            </w:r>
            <w:proofErr w:type="spellEnd"/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11 (38%)</w:t>
            </w:r>
          </w:p>
        </w:tc>
      </w:tr>
      <w:tr w:rsidR="00757724" w:rsidRPr="00373286" w:rsidTr="00757724">
        <w:tc>
          <w:tcPr>
            <w:tcW w:w="2802" w:type="dxa"/>
          </w:tcPr>
          <w:p w:rsid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Visit to local market in Medina</w:t>
            </w:r>
          </w:p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21 (72%)</w:t>
            </w:r>
          </w:p>
        </w:tc>
      </w:tr>
      <w:tr w:rsidR="00757724" w:rsidRPr="00373286" w:rsidTr="00757724">
        <w:tc>
          <w:tcPr>
            <w:tcW w:w="2802" w:type="dxa"/>
          </w:tcPr>
          <w:p w:rsid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Consumption of fruits on market</w:t>
            </w:r>
          </w:p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7 (24%)</w:t>
            </w: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57724">
              <w:rPr>
                <w:rFonts w:ascii="Arial" w:hAnsi="Arial" w:cs="Arial"/>
                <w:sz w:val="18"/>
                <w:szCs w:val="18"/>
              </w:rPr>
              <w:t>Buying</w:t>
            </w:r>
            <w:proofErr w:type="spellEnd"/>
            <w:r w:rsidRPr="00757724">
              <w:rPr>
                <w:rFonts w:ascii="Arial" w:hAnsi="Arial" w:cs="Arial"/>
                <w:sz w:val="18"/>
                <w:szCs w:val="18"/>
              </w:rPr>
              <w:t xml:space="preserve"> souvenir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757724">
              <w:rPr>
                <w:rFonts w:ascii="Arial" w:hAnsi="Arial" w:cs="Arial"/>
                <w:sz w:val="18"/>
                <w:szCs w:val="18"/>
              </w:rPr>
              <w:t xml:space="preserve"> on market</w:t>
            </w:r>
          </w:p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14 (28%)</w:t>
            </w:r>
          </w:p>
        </w:tc>
      </w:tr>
      <w:tr w:rsidR="00757724" w:rsidRPr="00373286" w:rsidTr="00757724">
        <w:tc>
          <w:tcPr>
            <w:tcW w:w="9039" w:type="dxa"/>
            <w:gridSpan w:val="4"/>
          </w:tcPr>
          <w:p w:rsidR="00757724" w:rsidRPr="00757724" w:rsidRDefault="00757724" w:rsidP="0074032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7724">
              <w:rPr>
                <w:rFonts w:ascii="Arial" w:hAnsi="Arial" w:cs="Arial"/>
                <w:b/>
                <w:sz w:val="18"/>
                <w:szCs w:val="18"/>
              </w:rPr>
              <w:t xml:space="preserve">Human </w:t>
            </w:r>
            <w:proofErr w:type="spellStart"/>
            <w:r w:rsidRPr="00757724">
              <w:rPr>
                <w:rFonts w:ascii="Arial" w:hAnsi="Arial" w:cs="Arial"/>
                <w:b/>
                <w:sz w:val="18"/>
                <w:szCs w:val="18"/>
              </w:rPr>
              <w:t>exposures</w:t>
            </w:r>
            <w:proofErr w:type="spellEnd"/>
          </w:p>
          <w:p w:rsidR="00757724" w:rsidRPr="00757724" w:rsidRDefault="00757724" w:rsidP="0074032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Contact with coughing patients (excluding case 1 and 2)</w:t>
            </w: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Yes, in waiting room of a hospital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2 (7%)</w:t>
            </w:r>
          </w:p>
        </w:tc>
      </w:tr>
      <w:tr w:rsidR="00757724" w:rsidRPr="00373286" w:rsidTr="00757724">
        <w:tc>
          <w:tcPr>
            <w:tcW w:w="2802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Hospital visit (due to other non-MERS related illnesses)</w:t>
            </w:r>
          </w:p>
        </w:tc>
        <w:tc>
          <w:tcPr>
            <w:tcW w:w="2126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127" w:type="dxa"/>
          </w:tcPr>
          <w:p w:rsidR="00757724" w:rsidRPr="00757724" w:rsidRDefault="00757724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1 (3%)</w:t>
            </w:r>
          </w:p>
        </w:tc>
      </w:tr>
      <w:tr w:rsidR="00167217" w:rsidRPr="00373286" w:rsidTr="004F7B97">
        <w:tc>
          <w:tcPr>
            <w:tcW w:w="2802" w:type="dxa"/>
          </w:tcPr>
          <w:p w:rsidR="00167217" w:rsidRPr="00757724" w:rsidRDefault="00167217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Minimal social contact with case 1 and/or 2</w:t>
            </w:r>
          </w:p>
        </w:tc>
        <w:tc>
          <w:tcPr>
            <w:tcW w:w="4110" w:type="dxa"/>
            <w:gridSpan w:val="2"/>
          </w:tcPr>
          <w:p w:rsidR="00167217" w:rsidRPr="00757724" w:rsidRDefault="00167217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 xml:space="preserve">Case 1 and 2 had daily contact with each other </w:t>
            </w:r>
          </w:p>
        </w:tc>
        <w:tc>
          <w:tcPr>
            <w:tcW w:w="2127" w:type="dxa"/>
          </w:tcPr>
          <w:p w:rsidR="00167217" w:rsidRPr="00757724" w:rsidRDefault="00167217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17 (59%)</w:t>
            </w:r>
          </w:p>
        </w:tc>
      </w:tr>
      <w:tr w:rsidR="00167217" w:rsidRPr="00373286" w:rsidTr="0086194B">
        <w:tc>
          <w:tcPr>
            <w:tcW w:w="2802" w:type="dxa"/>
          </w:tcPr>
          <w:p w:rsidR="00167217" w:rsidRPr="00757724" w:rsidRDefault="00167217" w:rsidP="007403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Daily contact with case 1 and/or 2</w:t>
            </w:r>
          </w:p>
        </w:tc>
        <w:tc>
          <w:tcPr>
            <w:tcW w:w="4110" w:type="dxa"/>
            <w:gridSpan w:val="2"/>
          </w:tcPr>
          <w:p w:rsidR="00167217" w:rsidRPr="00757724" w:rsidRDefault="00167217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Case 1 and 2 had daily contact with each other and shared hotel rooms</w:t>
            </w:r>
          </w:p>
        </w:tc>
        <w:tc>
          <w:tcPr>
            <w:tcW w:w="2127" w:type="dxa"/>
          </w:tcPr>
          <w:p w:rsidR="00167217" w:rsidRPr="00757724" w:rsidRDefault="00167217" w:rsidP="00740320">
            <w:pPr>
              <w:rPr>
                <w:rFonts w:ascii="Arial" w:hAnsi="Arial" w:cs="Arial"/>
                <w:sz w:val="18"/>
                <w:szCs w:val="18"/>
              </w:rPr>
            </w:pPr>
            <w:r w:rsidRPr="00757724">
              <w:rPr>
                <w:rFonts w:ascii="Arial" w:hAnsi="Arial" w:cs="Arial"/>
                <w:sz w:val="18"/>
                <w:szCs w:val="18"/>
                <w:lang w:val="en-US"/>
              </w:rPr>
              <w:t>12 (41%)</w:t>
            </w:r>
          </w:p>
        </w:tc>
      </w:tr>
    </w:tbl>
    <w:p w:rsidR="00757724" w:rsidRPr="00757724" w:rsidRDefault="00757724" w:rsidP="00757724">
      <w:pPr>
        <w:rPr>
          <w:rFonts w:ascii="Arial" w:hAnsi="Arial" w:cs="Arial"/>
          <w:sz w:val="22"/>
          <w:lang w:val="en-US"/>
        </w:rPr>
      </w:pPr>
      <w:r w:rsidRPr="00757724">
        <w:rPr>
          <w:rFonts w:ascii="Arial" w:hAnsi="Arial" w:cs="Arial"/>
          <w:sz w:val="22"/>
          <w:lang w:val="en-US"/>
        </w:rPr>
        <w:t>MERS-</w:t>
      </w:r>
      <w:proofErr w:type="spellStart"/>
      <w:r w:rsidRPr="00757724">
        <w:rPr>
          <w:rFonts w:ascii="Arial" w:hAnsi="Arial" w:cs="Arial"/>
          <w:sz w:val="22"/>
          <w:lang w:val="en-US"/>
        </w:rPr>
        <w:t>CoV</w:t>
      </w:r>
      <w:proofErr w:type="spellEnd"/>
      <w:r w:rsidRPr="00757724">
        <w:rPr>
          <w:rFonts w:ascii="Arial" w:hAnsi="Arial" w:cs="Arial"/>
          <w:sz w:val="22"/>
          <w:lang w:val="en-US"/>
        </w:rPr>
        <w:t>: Middle East Respiratory Syndrome coronavirus</w:t>
      </w:r>
    </w:p>
    <w:p w:rsidR="00757724" w:rsidRPr="00740320" w:rsidRDefault="00757724" w:rsidP="00757724">
      <w:pPr>
        <w:rPr>
          <w:rFonts w:ascii="Times New Roman" w:hAnsi="Times New Roman"/>
          <w:sz w:val="18"/>
          <w:szCs w:val="18"/>
          <w:lang w:val="en-US"/>
        </w:rPr>
      </w:pPr>
    </w:p>
    <w:p w:rsidR="003A17DD" w:rsidRPr="00757724" w:rsidRDefault="003A17DD">
      <w:pPr>
        <w:rPr>
          <w:lang w:val="en-US"/>
        </w:rPr>
      </w:pPr>
      <w:bookmarkStart w:id="0" w:name="_GoBack"/>
      <w:bookmarkEnd w:id="0"/>
    </w:p>
    <w:sectPr w:rsidR="003A17DD" w:rsidRPr="00757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724"/>
    <w:rsid w:val="00003699"/>
    <w:rsid w:val="00007CCC"/>
    <w:rsid w:val="00033B9F"/>
    <w:rsid w:val="0003563F"/>
    <w:rsid w:val="00050C30"/>
    <w:rsid w:val="0005221C"/>
    <w:rsid w:val="00076716"/>
    <w:rsid w:val="00076E72"/>
    <w:rsid w:val="000971EB"/>
    <w:rsid w:val="000B2A63"/>
    <w:rsid w:val="000B75AD"/>
    <w:rsid w:val="000C02DE"/>
    <w:rsid w:val="000C3866"/>
    <w:rsid w:val="000C72FD"/>
    <w:rsid w:val="000E02C2"/>
    <w:rsid w:val="000E27BC"/>
    <w:rsid w:val="00152D3E"/>
    <w:rsid w:val="00153BDF"/>
    <w:rsid w:val="00167217"/>
    <w:rsid w:val="00194415"/>
    <w:rsid w:val="001A0F59"/>
    <w:rsid w:val="001A78D8"/>
    <w:rsid w:val="001E0A74"/>
    <w:rsid w:val="001E1B9A"/>
    <w:rsid w:val="00241DB2"/>
    <w:rsid w:val="0024244D"/>
    <w:rsid w:val="00254774"/>
    <w:rsid w:val="00282BA2"/>
    <w:rsid w:val="002936FF"/>
    <w:rsid w:val="002A5BAC"/>
    <w:rsid w:val="002B3B64"/>
    <w:rsid w:val="002C67EC"/>
    <w:rsid w:val="002E134F"/>
    <w:rsid w:val="00323EDA"/>
    <w:rsid w:val="00334281"/>
    <w:rsid w:val="00335C9D"/>
    <w:rsid w:val="00374E8F"/>
    <w:rsid w:val="0038639C"/>
    <w:rsid w:val="00387C10"/>
    <w:rsid w:val="0039169D"/>
    <w:rsid w:val="00395C5C"/>
    <w:rsid w:val="003A17DD"/>
    <w:rsid w:val="003A3689"/>
    <w:rsid w:val="003C3C1D"/>
    <w:rsid w:val="003D3A00"/>
    <w:rsid w:val="003E4CEC"/>
    <w:rsid w:val="00422EDF"/>
    <w:rsid w:val="004424A0"/>
    <w:rsid w:val="0044707E"/>
    <w:rsid w:val="0045766E"/>
    <w:rsid w:val="00462323"/>
    <w:rsid w:val="00465D58"/>
    <w:rsid w:val="0046748C"/>
    <w:rsid w:val="00483451"/>
    <w:rsid w:val="004A1875"/>
    <w:rsid w:val="004A7D63"/>
    <w:rsid w:val="004D749E"/>
    <w:rsid w:val="004F28A5"/>
    <w:rsid w:val="004F48FA"/>
    <w:rsid w:val="00530D47"/>
    <w:rsid w:val="00594A87"/>
    <w:rsid w:val="0059774A"/>
    <w:rsid w:val="005A6C77"/>
    <w:rsid w:val="005B289E"/>
    <w:rsid w:val="005C2E0B"/>
    <w:rsid w:val="005D22BD"/>
    <w:rsid w:val="005E7927"/>
    <w:rsid w:val="005F1A47"/>
    <w:rsid w:val="00624EEE"/>
    <w:rsid w:val="006408FE"/>
    <w:rsid w:val="00647966"/>
    <w:rsid w:val="00676844"/>
    <w:rsid w:val="0069088E"/>
    <w:rsid w:val="006B7DF0"/>
    <w:rsid w:val="006F699F"/>
    <w:rsid w:val="00716140"/>
    <w:rsid w:val="00716A14"/>
    <w:rsid w:val="007239D7"/>
    <w:rsid w:val="00726992"/>
    <w:rsid w:val="0074174E"/>
    <w:rsid w:val="00757724"/>
    <w:rsid w:val="00785527"/>
    <w:rsid w:val="00792E50"/>
    <w:rsid w:val="007F422F"/>
    <w:rsid w:val="00804DA1"/>
    <w:rsid w:val="00821BC1"/>
    <w:rsid w:val="00823796"/>
    <w:rsid w:val="00837E88"/>
    <w:rsid w:val="0084384C"/>
    <w:rsid w:val="00847620"/>
    <w:rsid w:val="0085066B"/>
    <w:rsid w:val="008521CF"/>
    <w:rsid w:val="00875FDA"/>
    <w:rsid w:val="008776FD"/>
    <w:rsid w:val="008863A9"/>
    <w:rsid w:val="008B351C"/>
    <w:rsid w:val="008B6AA4"/>
    <w:rsid w:val="008C7F27"/>
    <w:rsid w:val="008D1658"/>
    <w:rsid w:val="00901D19"/>
    <w:rsid w:val="0091359E"/>
    <w:rsid w:val="009407B0"/>
    <w:rsid w:val="00941A23"/>
    <w:rsid w:val="0094242A"/>
    <w:rsid w:val="009427CF"/>
    <w:rsid w:val="009460AB"/>
    <w:rsid w:val="009846A9"/>
    <w:rsid w:val="009853AE"/>
    <w:rsid w:val="00986C0D"/>
    <w:rsid w:val="0099003A"/>
    <w:rsid w:val="009A6D40"/>
    <w:rsid w:val="009C0423"/>
    <w:rsid w:val="009C34BE"/>
    <w:rsid w:val="009C7FAC"/>
    <w:rsid w:val="009F1A76"/>
    <w:rsid w:val="009F7525"/>
    <w:rsid w:val="00A0331E"/>
    <w:rsid w:val="00A52B40"/>
    <w:rsid w:val="00A54429"/>
    <w:rsid w:val="00A71D73"/>
    <w:rsid w:val="00A9126E"/>
    <w:rsid w:val="00AB000A"/>
    <w:rsid w:val="00AE327B"/>
    <w:rsid w:val="00B13004"/>
    <w:rsid w:val="00B13451"/>
    <w:rsid w:val="00B336AB"/>
    <w:rsid w:val="00B50D47"/>
    <w:rsid w:val="00B70F45"/>
    <w:rsid w:val="00B911F7"/>
    <w:rsid w:val="00B926A2"/>
    <w:rsid w:val="00BA4658"/>
    <w:rsid w:val="00C05B3B"/>
    <w:rsid w:val="00C05CED"/>
    <w:rsid w:val="00C1121F"/>
    <w:rsid w:val="00C64F78"/>
    <w:rsid w:val="00C8220C"/>
    <w:rsid w:val="00C879EA"/>
    <w:rsid w:val="00C9183F"/>
    <w:rsid w:val="00CB7553"/>
    <w:rsid w:val="00CC4A53"/>
    <w:rsid w:val="00CC7B9F"/>
    <w:rsid w:val="00CF3ED3"/>
    <w:rsid w:val="00CF7DAB"/>
    <w:rsid w:val="00D303E4"/>
    <w:rsid w:val="00D616DF"/>
    <w:rsid w:val="00D64362"/>
    <w:rsid w:val="00D8026D"/>
    <w:rsid w:val="00D97039"/>
    <w:rsid w:val="00DB1E55"/>
    <w:rsid w:val="00DC388F"/>
    <w:rsid w:val="00DC6909"/>
    <w:rsid w:val="00DE1270"/>
    <w:rsid w:val="00DE225E"/>
    <w:rsid w:val="00DE2B6D"/>
    <w:rsid w:val="00DE2C92"/>
    <w:rsid w:val="00DE36BA"/>
    <w:rsid w:val="00DE6321"/>
    <w:rsid w:val="00E13D1E"/>
    <w:rsid w:val="00E13EB4"/>
    <w:rsid w:val="00E14EFB"/>
    <w:rsid w:val="00E20E67"/>
    <w:rsid w:val="00E258CE"/>
    <w:rsid w:val="00E32E12"/>
    <w:rsid w:val="00E4394A"/>
    <w:rsid w:val="00E7324A"/>
    <w:rsid w:val="00E77ACB"/>
    <w:rsid w:val="00EA5AF8"/>
    <w:rsid w:val="00ED6F56"/>
    <w:rsid w:val="00EE7666"/>
    <w:rsid w:val="00F037C1"/>
    <w:rsid w:val="00F16669"/>
    <w:rsid w:val="00F36E1D"/>
    <w:rsid w:val="00F460B5"/>
    <w:rsid w:val="00F47D98"/>
    <w:rsid w:val="00F50B4A"/>
    <w:rsid w:val="00F51754"/>
    <w:rsid w:val="00F67107"/>
    <w:rsid w:val="00F67CBF"/>
    <w:rsid w:val="00F7071F"/>
    <w:rsid w:val="00FB279E"/>
    <w:rsid w:val="00FD3893"/>
    <w:rsid w:val="00FD463B"/>
    <w:rsid w:val="00FF11CF"/>
    <w:rsid w:val="00FF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7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57724"/>
    <w:rPr>
      <w:rFonts w:eastAsia="Calibri" w:cs="Times New Roman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7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57724"/>
    <w:rPr>
      <w:rFonts w:eastAsia="Calibri" w:cs="Times New Roman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435C02AF</Template>
  <TotalTime>0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RIVM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Efanoy</dc:creator>
  <cp:lastModifiedBy>Ewout Fanoy</cp:lastModifiedBy>
  <cp:revision>2</cp:revision>
  <dcterms:created xsi:type="dcterms:W3CDTF">2014-09-18T13:56:00Z</dcterms:created>
  <dcterms:modified xsi:type="dcterms:W3CDTF">2014-09-18T13:56:00Z</dcterms:modified>
</cp:coreProperties>
</file>