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4D" w:rsidRDefault="0091664D" w:rsidP="0091664D">
      <w:pPr>
        <w:spacing w:line="480" w:lineRule="auto"/>
        <w:rPr>
          <w:rFonts w:ascii="Arial" w:hAnsi="Arial" w:cs="Arial"/>
        </w:rPr>
      </w:pPr>
      <w:bookmarkStart w:id="0" w:name="_GoBack"/>
      <w:bookmarkEnd w:id="0"/>
      <w:r w:rsidRPr="002F4CFF">
        <w:rPr>
          <w:rFonts w:ascii="Arial" w:hAnsi="Arial" w:cs="Arial"/>
        </w:rPr>
        <w:br/>
      </w:r>
      <w:proofErr w:type="gramStart"/>
      <w:r w:rsidRPr="002F4CFF">
        <w:rPr>
          <w:rFonts w:ascii="Arial" w:hAnsi="Arial" w:cs="Arial"/>
        </w:rPr>
        <w:t>Figure 1.</w:t>
      </w:r>
      <w:proofErr w:type="gramEnd"/>
      <w:r w:rsidRPr="002F4CFF">
        <w:rPr>
          <w:rFonts w:ascii="Arial" w:hAnsi="Arial" w:cs="Arial"/>
        </w:rPr>
        <w:t xml:space="preserve"> Timeline of events for two MERS-</w:t>
      </w:r>
      <w:proofErr w:type="spellStart"/>
      <w:r w:rsidRPr="002F4CFF">
        <w:rPr>
          <w:rFonts w:ascii="Arial" w:hAnsi="Arial" w:cs="Arial"/>
        </w:rPr>
        <w:t>CoV</w:t>
      </w:r>
      <w:proofErr w:type="spellEnd"/>
      <w:r w:rsidRPr="002F4CFF">
        <w:rPr>
          <w:rFonts w:ascii="Arial" w:hAnsi="Arial" w:cs="Arial"/>
        </w:rPr>
        <w:t xml:space="preserve"> patients returning to the Netherlands from Saudi Arabia, May 2014</w:t>
      </w:r>
      <w:r>
        <w:rPr>
          <w:rFonts w:ascii="Arial" w:hAnsi="Arial" w:cs="Arial"/>
        </w:rPr>
        <w:t>*</w:t>
      </w:r>
      <w:r w:rsidRPr="002F4CFF">
        <w:rPr>
          <w:rFonts w:ascii="Arial" w:hAnsi="Arial" w:cs="Arial"/>
          <w:noProof/>
          <w:lang w:val="nl-NL" w:eastAsia="nl-NL"/>
        </w:rPr>
        <w:drawing>
          <wp:inline distT="0" distB="0" distL="0" distR="0" wp14:anchorId="6F61C7C5" wp14:editId="1539D664">
            <wp:extent cx="5753100" cy="2819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64D" w:rsidRPr="007E28EC" w:rsidRDefault="0091664D" w:rsidP="0091664D">
      <w:pPr>
        <w:spacing w:after="0" w:line="48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nl-NL"/>
        </w:rPr>
      </w:pPr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* This is a figure </w:t>
      </w:r>
      <w:r>
        <w:rPr>
          <w:rFonts w:ascii="Arial" w:eastAsia="Times New Roman" w:hAnsi="Arial" w:cs="Arial"/>
          <w:color w:val="000000" w:themeColor="text1"/>
          <w:lang w:eastAsia="nl-NL"/>
        </w:rPr>
        <w:t xml:space="preserve">created by Rita de Sousa and </w:t>
      </w:r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published in the following article in </w:t>
      </w:r>
      <w:proofErr w:type="spellStart"/>
      <w:r w:rsidRPr="007E28EC">
        <w:rPr>
          <w:rFonts w:ascii="Arial" w:eastAsia="Times New Roman" w:hAnsi="Arial" w:cs="Arial"/>
          <w:i/>
          <w:iCs/>
          <w:color w:val="000000" w:themeColor="text1"/>
          <w:lang w:eastAsia="nl-NL"/>
        </w:rPr>
        <w:t>Eurosurveillance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>:</w:t>
      </w:r>
    </w:p>
    <w:p w:rsidR="0091664D" w:rsidRPr="007E28EC" w:rsidRDefault="0091664D" w:rsidP="0091664D">
      <w:pPr>
        <w:spacing w:after="150" w:line="480" w:lineRule="auto"/>
        <w:rPr>
          <w:rFonts w:ascii="Arial" w:eastAsia="Times New Roman" w:hAnsi="Arial" w:cs="Arial"/>
          <w:color w:val="000000" w:themeColor="text1"/>
          <w:sz w:val="27"/>
          <w:szCs w:val="27"/>
          <w:lang w:eastAsia="nl-NL"/>
        </w:rPr>
      </w:pP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Kraaij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– </w:t>
      </w: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Dirkzwager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M, </w:t>
      </w: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Timen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A, Dirksen K, </w:t>
      </w: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Gelinck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L, </w:t>
      </w: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Leyten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E, Groeneveld P, Jansen C, </w:t>
      </w: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Jonges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M, Raj S, </w:t>
      </w:r>
      <w:proofErr w:type="spellStart"/>
      <w:proofErr w:type="gram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Thurkow</w:t>
      </w:r>
      <w:proofErr w:type="spellEnd"/>
      <w:proofErr w:type="gram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I, van </w:t>
      </w: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Gageldonk-Lafeber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R, van der Eijk A, Koopmans M, on behalf of the MERS-</w:t>
      </w: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CoV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outbreak investigation team of the Netherlands. </w:t>
      </w:r>
      <w:proofErr w:type="gram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Middle East respiratory syndrome coronavirus (MERS-</w:t>
      </w:r>
      <w:proofErr w:type="spellStart"/>
      <w:r w:rsidRPr="007E28EC">
        <w:rPr>
          <w:rFonts w:ascii="Arial" w:eastAsia="Times New Roman" w:hAnsi="Arial" w:cs="Arial"/>
          <w:color w:val="000000" w:themeColor="text1"/>
          <w:lang w:eastAsia="nl-NL"/>
        </w:rPr>
        <w:t>CoV</w:t>
      </w:r>
      <w:proofErr w:type="spellEnd"/>
      <w:r w:rsidRPr="007E28EC">
        <w:rPr>
          <w:rFonts w:ascii="Arial" w:eastAsia="Times New Roman" w:hAnsi="Arial" w:cs="Arial"/>
          <w:color w:val="000000" w:themeColor="text1"/>
          <w:lang w:eastAsia="nl-NL"/>
        </w:rPr>
        <w:t>) infections in two returning travellers in the Netherlands, May 2014.</w:t>
      </w:r>
      <w:proofErr w:type="gramEnd"/>
      <w:r w:rsidRPr="007E28EC">
        <w:rPr>
          <w:rFonts w:ascii="Arial" w:eastAsia="Times New Roman" w:hAnsi="Arial" w:cs="Arial"/>
          <w:color w:val="000000" w:themeColor="text1"/>
          <w:lang w:eastAsia="nl-NL"/>
        </w:rPr>
        <w:t xml:space="preserve"> </w:t>
      </w:r>
      <w:r w:rsidRPr="007E28EC">
        <w:rPr>
          <w:rFonts w:ascii="Arial" w:eastAsia="Times New Roman" w:hAnsi="Arial" w:cs="Arial"/>
          <w:color w:val="000000" w:themeColor="text1"/>
          <w:lang w:val="sv-SE" w:eastAsia="nl-NL"/>
        </w:rPr>
        <w:t>Euro Surveill. 2014;19(21):pii=20817.</w:t>
      </w:r>
    </w:p>
    <w:p w:rsidR="003A17DD" w:rsidRDefault="003A17DD"/>
    <w:sectPr w:rsidR="003A1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4D"/>
    <w:rsid w:val="00003699"/>
    <w:rsid w:val="00007CCC"/>
    <w:rsid w:val="00033B9F"/>
    <w:rsid w:val="0003563F"/>
    <w:rsid w:val="00050C30"/>
    <w:rsid w:val="0005221C"/>
    <w:rsid w:val="00076716"/>
    <w:rsid w:val="00076E72"/>
    <w:rsid w:val="000971EB"/>
    <w:rsid w:val="000B2A63"/>
    <w:rsid w:val="000B75AD"/>
    <w:rsid w:val="000C02DE"/>
    <w:rsid w:val="000C3866"/>
    <w:rsid w:val="000C72FD"/>
    <w:rsid w:val="000E02C2"/>
    <w:rsid w:val="000E27BC"/>
    <w:rsid w:val="00152D3E"/>
    <w:rsid w:val="00153BDF"/>
    <w:rsid w:val="00194415"/>
    <w:rsid w:val="001A0F59"/>
    <w:rsid w:val="001A78D8"/>
    <w:rsid w:val="001E0A74"/>
    <w:rsid w:val="001E1B9A"/>
    <w:rsid w:val="00241DB2"/>
    <w:rsid w:val="0024244D"/>
    <w:rsid w:val="00254774"/>
    <w:rsid w:val="00282BA2"/>
    <w:rsid w:val="002936FF"/>
    <w:rsid w:val="002A5BAC"/>
    <w:rsid w:val="002B3B64"/>
    <w:rsid w:val="002C67EC"/>
    <w:rsid w:val="002E134F"/>
    <w:rsid w:val="00323EDA"/>
    <w:rsid w:val="00334281"/>
    <w:rsid w:val="00335C9D"/>
    <w:rsid w:val="00374E8F"/>
    <w:rsid w:val="0038639C"/>
    <w:rsid w:val="0039169D"/>
    <w:rsid w:val="00395C5C"/>
    <w:rsid w:val="003A17DD"/>
    <w:rsid w:val="003A3689"/>
    <w:rsid w:val="003C3C1D"/>
    <w:rsid w:val="003D3A00"/>
    <w:rsid w:val="003E4CEC"/>
    <w:rsid w:val="00422EDF"/>
    <w:rsid w:val="004424A0"/>
    <w:rsid w:val="0045766E"/>
    <w:rsid w:val="00462323"/>
    <w:rsid w:val="00465D58"/>
    <w:rsid w:val="0046748C"/>
    <w:rsid w:val="00483451"/>
    <w:rsid w:val="004A1875"/>
    <w:rsid w:val="004A7D63"/>
    <w:rsid w:val="004D749E"/>
    <w:rsid w:val="004F28A5"/>
    <w:rsid w:val="004F48FA"/>
    <w:rsid w:val="00530D47"/>
    <w:rsid w:val="00594A87"/>
    <w:rsid w:val="0059774A"/>
    <w:rsid w:val="005A6C77"/>
    <w:rsid w:val="005B289E"/>
    <w:rsid w:val="005C2E0B"/>
    <w:rsid w:val="005D22BD"/>
    <w:rsid w:val="005E7927"/>
    <w:rsid w:val="005F1A47"/>
    <w:rsid w:val="00624EEE"/>
    <w:rsid w:val="006408FE"/>
    <w:rsid w:val="00647966"/>
    <w:rsid w:val="00676844"/>
    <w:rsid w:val="0069088E"/>
    <w:rsid w:val="006B7DF0"/>
    <w:rsid w:val="006F699F"/>
    <w:rsid w:val="00716140"/>
    <w:rsid w:val="00716A14"/>
    <w:rsid w:val="007239D7"/>
    <w:rsid w:val="00726992"/>
    <w:rsid w:val="0074174E"/>
    <w:rsid w:val="00785527"/>
    <w:rsid w:val="00792E50"/>
    <w:rsid w:val="007F422F"/>
    <w:rsid w:val="00804DA1"/>
    <w:rsid w:val="00821BC1"/>
    <w:rsid w:val="00823796"/>
    <w:rsid w:val="00837E88"/>
    <w:rsid w:val="0084384C"/>
    <w:rsid w:val="00847620"/>
    <w:rsid w:val="0085066B"/>
    <w:rsid w:val="008521CF"/>
    <w:rsid w:val="00875FDA"/>
    <w:rsid w:val="008776FD"/>
    <w:rsid w:val="008863A9"/>
    <w:rsid w:val="008B351C"/>
    <w:rsid w:val="008B6AA4"/>
    <w:rsid w:val="008C7F27"/>
    <w:rsid w:val="008D1658"/>
    <w:rsid w:val="00901D19"/>
    <w:rsid w:val="0091359E"/>
    <w:rsid w:val="0091664D"/>
    <w:rsid w:val="009407B0"/>
    <w:rsid w:val="00941A23"/>
    <w:rsid w:val="0094242A"/>
    <w:rsid w:val="009427CF"/>
    <w:rsid w:val="009460AB"/>
    <w:rsid w:val="009846A9"/>
    <w:rsid w:val="009853AE"/>
    <w:rsid w:val="00986C0D"/>
    <w:rsid w:val="0099003A"/>
    <w:rsid w:val="009A6D40"/>
    <w:rsid w:val="009C0423"/>
    <w:rsid w:val="009C34BE"/>
    <w:rsid w:val="009C7FAC"/>
    <w:rsid w:val="009F1A76"/>
    <w:rsid w:val="009F7525"/>
    <w:rsid w:val="00A0331E"/>
    <w:rsid w:val="00A52B40"/>
    <w:rsid w:val="00A54429"/>
    <w:rsid w:val="00A9126E"/>
    <w:rsid w:val="00AB000A"/>
    <w:rsid w:val="00AE327B"/>
    <w:rsid w:val="00B13004"/>
    <w:rsid w:val="00B13451"/>
    <w:rsid w:val="00B336AB"/>
    <w:rsid w:val="00B50D47"/>
    <w:rsid w:val="00B5142C"/>
    <w:rsid w:val="00B70F45"/>
    <w:rsid w:val="00B911F7"/>
    <w:rsid w:val="00B926A2"/>
    <w:rsid w:val="00BA4658"/>
    <w:rsid w:val="00C05B3B"/>
    <w:rsid w:val="00C05CED"/>
    <w:rsid w:val="00C1121F"/>
    <w:rsid w:val="00C64F78"/>
    <w:rsid w:val="00C8220C"/>
    <w:rsid w:val="00C879EA"/>
    <w:rsid w:val="00C9183F"/>
    <w:rsid w:val="00CB7553"/>
    <w:rsid w:val="00CC4A53"/>
    <w:rsid w:val="00CC7B9F"/>
    <w:rsid w:val="00CF3ED3"/>
    <w:rsid w:val="00CF7DAB"/>
    <w:rsid w:val="00D303E4"/>
    <w:rsid w:val="00D616DF"/>
    <w:rsid w:val="00D64362"/>
    <w:rsid w:val="00D8026D"/>
    <w:rsid w:val="00D97039"/>
    <w:rsid w:val="00DB1E55"/>
    <w:rsid w:val="00DC388F"/>
    <w:rsid w:val="00DC6909"/>
    <w:rsid w:val="00DE1270"/>
    <w:rsid w:val="00DE225E"/>
    <w:rsid w:val="00DE2B6D"/>
    <w:rsid w:val="00DE2C92"/>
    <w:rsid w:val="00DE36BA"/>
    <w:rsid w:val="00DE6321"/>
    <w:rsid w:val="00E13D1E"/>
    <w:rsid w:val="00E13EB4"/>
    <w:rsid w:val="00E14EFB"/>
    <w:rsid w:val="00E20E67"/>
    <w:rsid w:val="00E258CE"/>
    <w:rsid w:val="00E32E12"/>
    <w:rsid w:val="00E4394A"/>
    <w:rsid w:val="00E7324A"/>
    <w:rsid w:val="00E77ACB"/>
    <w:rsid w:val="00EA5AF8"/>
    <w:rsid w:val="00ED6F56"/>
    <w:rsid w:val="00EE7666"/>
    <w:rsid w:val="00F037C1"/>
    <w:rsid w:val="00F16669"/>
    <w:rsid w:val="00F36E1D"/>
    <w:rsid w:val="00F460B5"/>
    <w:rsid w:val="00F47D98"/>
    <w:rsid w:val="00F50B4A"/>
    <w:rsid w:val="00F51754"/>
    <w:rsid w:val="00F67CBF"/>
    <w:rsid w:val="00F7071F"/>
    <w:rsid w:val="00F85650"/>
    <w:rsid w:val="00FB279E"/>
    <w:rsid w:val="00FD3893"/>
    <w:rsid w:val="00FD463B"/>
    <w:rsid w:val="00FF11CF"/>
    <w:rsid w:val="00FF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4D"/>
    <w:pPr>
      <w:spacing w:after="200" w:line="276" w:lineRule="auto"/>
    </w:pPr>
    <w:rPr>
      <w:rFonts w:ascii="Calibri" w:eastAsia="Calibri" w:hAnsi="Calibri" w:cs="Times New Roman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4D"/>
    <w:rPr>
      <w:rFonts w:ascii="Tahoma" w:eastAsia="Calibri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4D"/>
    <w:pPr>
      <w:spacing w:after="200" w:line="276" w:lineRule="auto"/>
    </w:pPr>
    <w:rPr>
      <w:rFonts w:ascii="Calibri" w:eastAsia="Calibri" w:hAnsi="Calibri" w:cs="Times New Roman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4D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435C02AF</Template>
  <TotalTime>1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RIVM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Efanoy</dc:creator>
  <cp:lastModifiedBy>Ewout Fanoy</cp:lastModifiedBy>
  <cp:revision>2</cp:revision>
  <dcterms:created xsi:type="dcterms:W3CDTF">2014-09-18T11:50:00Z</dcterms:created>
  <dcterms:modified xsi:type="dcterms:W3CDTF">2014-09-18T11:50:00Z</dcterms:modified>
</cp:coreProperties>
</file>