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715"/>
        <w:tblW w:w="0" w:type="auto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4"/>
        <w:gridCol w:w="3502"/>
      </w:tblGrid>
      <w:tr w:rsidR="00C10C52" w:rsidRPr="0077486D" w:rsidTr="00CE5596">
        <w:trPr>
          <w:trHeight w:val="318"/>
        </w:trPr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b/>
                <w:bCs/>
                <w:color w:val="000000"/>
              </w:rPr>
            </w:pPr>
            <w:bookmarkStart w:id="0" w:name="_GoBack"/>
            <w:bookmarkEnd w:id="0"/>
            <w:r w:rsidRPr="0077486D">
              <w:rPr>
                <w:rFonts w:ascii="Arial" w:hAnsi="Arial" w:cs="Arial"/>
                <w:b/>
                <w:bCs/>
                <w:color w:val="000000"/>
              </w:rPr>
              <w:t>Virus isolates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7486D">
              <w:rPr>
                <w:rFonts w:ascii="Arial" w:hAnsi="Arial" w:cs="Arial"/>
                <w:b/>
                <w:bCs/>
                <w:color w:val="000000"/>
              </w:rPr>
              <w:t>GenBank</w:t>
            </w:r>
            <w:proofErr w:type="spellEnd"/>
            <w:r w:rsidRPr="0077486D">
              <w:rPr>
                <w:rFonts w:ascii="Arial" w:hAnsi="Arial" w:cs="Arial"/>
                <w:b/>
                <w:bCs/>
                <w:color w:val="000000"/>
              </w:rPr>
              <w:t xml:space="preserve"> accession number</w:t>
            </w:r>
            <w:r w:rsidR="00CE5596">
              <w:rPr>
                <w:rFonts w:ascii="Arial" w:hAnsi="Arial" w:cs="Arial"/>
                <w:b/>
                <w:bCs/>
                <w:color w:val="000000"/>
              </w:rPr>
              <w:t>s</w:t>
            </w:r>
            <w:r w:rsidRPr="0077486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7486D">
              <w:rPr>
                <w:rFonts w:ascii="Arial" w:hAnsi="Arial" w:cs="Arial"/>
                <w:color w:val="000000"/>
              </w:rPr>
              <w:t xml:space="preserve"> </w:t>
            </w:r>
          </w:p>
          <w:p w:rsidR="00C10C52" w:rsidRPr="0077486D" w:rsidRDefault="00C10C52" w:rsidP="00C10C52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Segment 1-8</w:t>
            </w:r>
          </w:p>
        </w:tc>
      </w:tr>
      <w:tr w:rsidR="00C10C52" w:rsidRPr="0077486D" w:rsidTr="00CE5596">
        <w:trPr>
          <w:trHeight w:val="318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A/mallard/Norway/779/2009(H3N8)</w:t>
            </w:r>
            <w:r w:rsidRPr="0077486D">
              <w:rPr>
                <w:rFonts w:ascii="Arial" w:hAnsi="Arial" w:cs="Arial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</w:rPr>
              <w:t>HE802728-35</w:t>
            </w:r>
          </w:p>
        </w:tc>
      </w:tr>
      <w:tr w:rsidR="00C10C52" w:rsidRPr="0077486D" w:rsidTr="00CE5596">
        <w:trPr>
          <w:trHeight w:val="318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A/black-headed gull/Netherlands/1/2006(H4N5)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CY076992-99</w:t>
            </w:r>
          </w:p>
        </w:tc>
      </w:tr>
      <w:tr w:rsidR="00C10C52" w:rsidRPr="0077486D" w:rsidTr="00CE5596">
        <w:trPr>
          <w:trHeight w:val="318"/>
        </w:trPr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A/gull/Moscow/3100/2006(H6N2)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EU152234-41</w:t>
            </w:r>
          </w:p>
        </w:tc>
      </w:tr>
      <w:tr w:rsidR="00C10C52" w:rsidRPr="0077486D" w:rsidTr="00CE5596">
        <w:trPr>
          <w:trHeight w:val="318"/>
        </w:trPr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A/common gull/Norway/1602/2009(H6N8)</w:t>
            </w:r>
            <w:r w:rsidRPr="0077486D">
              <w:rPr>
                <w:rFonts w:ascii="Arial" w:hAnsi="Arial" w:cs="Arial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</w:rPr>
              <w:t>HE802704-11</w:t>
            </w:r>
          </w:p>
        </w:tc>
      </w:tr>
      <w:tr w:rsidR="00C10C52" w:rsidRPr="0077486D" w:rsidTr="00CE5596">
        <w:trPr>
          <w:trHeight w:val="318"/>
        </w:trPr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A/black-headed gull/Netherlands/1/2005(H6N8)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CY041378-85</w:t>
            </w:r>
          </w:p>
        </w:tc>
      </w:tr>
      <w:tr w:rsidR="00C10C52" w:rsidRPr="0077486D" w:rsidTr="00CE5596">
        <w:trPr>
          <w:trHeight w:val="318"/>
        </w:trPr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A/mallard/Norway/1537/2009(H9N2)</w:t>
            </w:r>
            <w:r w:rsidRPr="0077486D">
              <w:rPr>
                <w:rFonts w:ascii="Arial" w:hAnsi="Arial" w:cs="Arial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</w:rPr>
              <w:t>HE802720-27</w:t>
            </w:r>
          </w:p>
        </w:tc>
      </w:tr>
      <w:tr w:rsidR="00C10C52" w:rsidRPr="0077486D" w:rsidTr="00CE5596">
        <w:trPr>
          <w:trHeight w:val="318"/>
        </w:trPr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A/herring gull/Netherlands/4/2006(H10N4)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CY077032-39</w:t>
            </w:r>
          </w:p>
        </w:tc>
      </w:tr>
      <w:tr w:rsidR="00C10C52" w:rsidRPr="0077486D" w:rsidTr="00CE5596">
        <w:trPr>
          <w:trHeight w:val="318"/>
        </w:trPr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A/common gull/Norway/1313/2009(H13N2)</w:t>
            </w:r>
            <w:r w:rsidRPr="0077486D">
              <w:rPr>
                <w:rFonts w:ascii="Arial" w:hAnsi="Arial" w:cs="Arial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</w:rPr>
              <w:t>HE802712-19</w:t>
            </w:r>
          </w:p>
        </w:tc>
      </w:tr>
      <w:tr w:rsidR="00C10C52" w:rsidRPr="0077486D" w:rsidTr="00CE5596">
        <w:trPr>
          <w:trHeight w:val="318"/>
        </w:trPr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A/Mongolian gull/Mongolia/401/2007(H13N6)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GQ907310-17</w:t>
            </w:r>
          </w:p>
        </w:tc>
      </w:tr>
      <w:tr w:rsidR="00C10C52" w:rsidRPr="0077486D" w:rsidTr="00CE5596">
        <w:trPr>
          <w:trHeight w:val="318"/>
        </w:trPr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A/Mongolian gull/Mongolia/405/2007(H13N6)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GQ907318-25</w:t>
            </w:r>
          </w:p>
        </w:tc>
      </w:tr>
      <w:tr w:rsidR="00C10C52" w:rsidRPr="0077486D" w:rsidTr="00CE5596">
        <w:trPr>
          <w:trHeight w:val="318"/>
        </w:trPr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A/black headed gull/Mongolia/1766/2006(H13N6)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GQ907302-9</w:t>
            </w:r>
          </w:p>
        </w:tc>
      </w:tr>
      <w:tr w:rsidR="00C10C52" w:rsidRPr="0077486D" w:rsidTr="00CE5596">
        <w:trPr>
          <w:trHeight w:val="318"/>
        </w:trPr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A/black-headed gull/Sweden/1/2005(H13N8)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CY077000-7</w:t>
            </w:r>
          </w:p>
        </w:tc>
      </w:tr>
      <w:tr w:rsidR="00C10C52" w:rsidRPr="0077486D" w:rsidTr="00CE5596">
        <w:trPr>
          <w:trHeight w:val="318"/>
        </w:trPr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A/herring gull/Mongolia/454/2008(H13N8)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JF775470-77</w:t>
            </w:r>
          </w:p>
        </w:tc>
      </w:tr>
      <w:tr w:rsidR="00C10C52" w:rsidRPr="0077486D" w:rsidTr="00CE5596">
        <w:trPr>
          <w:trHeight w:val="318"/>
        </w:trPr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A/black headed gull/Mongolia/1756/2006(H16N3)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GQ907294-301</w:t>
            </w:r>
          </w:p>
        </w:tc>
      </w:tr>
      <w:tr w:rsidR="00C10C52" w:rsidRPr="0077486D" w:rsidTr="00CE5596">
        <w:trPr>
          <w:trHeight w:val="318"/>
        </w:trPr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  <w:color w:val="000000"/>
              </w:rPr>
              <w:t>A/common gull/Norway/1617/2006(H16N3)</w:t>
            </w:r>
            <w:r w:rsidRPr="0077486D">
              <w:rPr>
                <w:rFonts w:ascii="Arial" w:hAnsi="Arial" w:cs="Arial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10C52" w:rsidRPr="0077486D" w:rsidRDefault="00C10C52" w:rsidP="00C10C52">
            <w:pPr>
              <w:rPr>
                <w:rFonts w:ascii="Arial" w:hAnsi="Arial" w:cs="Arial"/>
                <w:color w:val="000000"/>
              </w:rPr>
            </w:pPr>
            <w:r w:rsidRPr="0077486D">
              <w:rPr>
                <w:rFonts w:ascii="Arial" w:hAnsi="Arial" w:cs="Arial"/>
              </w:rPr>
              <w:t>HE802736-43</w:t>
            </w:r>
          </w:p>
        </w:tc>
      </w:tr>
    </w:tbl>
    <w:p w:rsidR="00F36670" w:rsidRDefault="00C10C52">
      <w:pPr>
        <w:rPr>
          <w:b/>
        </w:rPr>
      </w:pPr>
      <w:proofErr w:type="gramStart"/>
      <w:r>
        <w:rPr>
          <w:b/>
        </w:rPr>
        <w:t>Additional file</w:t>
      </w:r>
      <w:r w:rsidR="00BD190E">
        <w:rPr>
          <w:b/>
        </w:rPr>
        <w:t xml:space="preserve"> </w:t>
      </w:r>
      <w:r w:rsidR="006D016E">
        <w:rPr>
          <w:b/>
        </w:rPr>
        <w:t>1</w:t>
      </w:r>
      <w:r w:rsidR="00316371">
        <w:rPr>
          <w:b/>
        </w:rPr>
        <w:t xml:space="preserve"> - </w:t>
      </w:r>
      <w:r>
        <w:rPr>
          <w:b/>
        </w:rPr>
        <w:t>Table S</w:t>
      </w:r>
      <w:r w:rsidR="006D016E">
        <w:rPr>
          <w:b/>
        </w:rPr>
        <w:t>1</w:t>
      </w:r>
      <w:r w:rsidR="00744B43">
        <w:rPr>
          <w:b/>
        </w:rPr>
        <w:t>.</w:t>
      </w:r>
      <w:proofErr w:type="gramEnd"/>
      <w:r w:rsidR="00BD190E">
        <w:rPr>
          <w:b/>
        </w:rPr>
        <w:t xml:space="preserve"> </w:t>
      </w:r>
      <w:r w:rsidR="00316371">
        <w:rPr>
          <w:b/>
        </w:rPr>
        <w:t>AIV genomes analysed in this study</w:t>
      </w:r>
    </w:p>
    <w:p w:rsidR="0064385E" w:rsidRDefault="0064385E">
      <w:pPr>
        <w:rPr>
          <w:b/>
        </w:rPr>
      </w:pPr>
    </w:p>
    <w:p w:rsidR="0064385E" w:rsidRDefault="0064385E">
      <w:pPr>
        <w:rPr>
          <w:b/>
        </w:rPr>
      </w:pPr>
    </w:p>
    <w:p w:rsidR="0064385E" w:rsidRPr="0077486D" w:rsidRDefault="0064385E" w:rsidP="0064385E">
      <w:pPr>
        <w:tabs>
          <w:tab w:val="left" w:pos="0"/>
        </w:tabs>
        <w:spacing w:line="480" w:lineRule="auto"/>
        <w:rPr>
          <w:rFonts w:ascii="Arial" w:hAnsi="Arial" w:cs="Arial"/>
          <w:sz w:val="22"/>
          <w:szCs w:val="22"/>
        </w:rPr>
      </w:pPr>
      <w:r w:rsidRPr="0077486D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 w:rsidRPr="0077486D">
        <w:rPr>
          <w:rFonts w:ascii="Arial" w:hAnsi="Arial" w:cs="Arial"/>
          <w:sz w:val="22"/>
          <w:szCs w:val="22"/>
        </w:rPr>
        <w:t>Virus isolates sequenced in this study.</w:t>
      </w:r>
    </w:p>
    <w:p w:rsidR="0064385E" w:rsidRDefault="0064385E"/>
    <w:sectPr w:rsidR="00643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C52"/>
    <w:rsid w:val="00316371"/>
    <w:rsid w:val="0064385E"/>
    <w:rsid w:val="006D016E"/>
    <w:rsid w:val="006F29AA"/>
    <w:rsid w:val="00744B43"/>
    <w:rsid w:val="00A27897"/>
    <w:rsid w:val="00B90FF4"/>
    <w:rsid w:val="00BD190E"/>
    <w:rsid w:val="00C07972"/>
    <w:rsid w:val="00C10C52"/>
    <w:rsid w:val="00CE5596"/>
    <w:rsid w:val="00F3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55EA2C71</Template>
  <TotalTime>0</TotalTime>
  <Pages>1</Pages>
  <Words>152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Veterinærinstituttet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Tønnessen, Ragnhild</dc:creator>
  <cp:lastModifiedBy>Tønnessen, Ragnhild</cp:lastModifiedBy>
  <cp:revision>2</cp:revision>
  <dcterms:created xsi:type="dcterms:W3CDTF">2013-02-21T15:39:00Z</dcterms:created>
  <dcterms:modified xsi:type="dcterms:W3CDTF">2013-02-21T15:39:00Z</dcterms:modified>
</cp:coreProperties>
</file>