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08A" w:rsidRDefault="0047608A">
      <w:pPr>
        <w:rPr>
          <w:noProof/>
          <w:lang w:eastAsia="en-GB"/>
        </w:rPr>
      </w:pPr>
    </w:p>
    <w:p w:rsidR="0047608A" w:rsidRDefault="0047608A">
      <w:pPr>
        <w:rPr>
          <w:noProof/>
          <w:lang w:eastAsia="en-GB"/>
        </w:rPr>
      </w:pPr>
    </w:p>
    <w:p w:rsidR="0047608A" w:rsidRDefault="0047608A">
      <w:pPr>
        <w:rPr>
          <w:noProof/>
          <w:lang w:eastAsia="en-GB"/>
        </w:rPr>
      </w:pPr>
    </w:p>
    <w:p w:rsidR="0047608A" w:rsidRDefault="0047608A">
      <w:pPr>
        <w:rPr>
          <w:noProof/>
          <w:lang w:eastAsia="en-GB"/>
        </w:rPr>
      </w:pPr>
    </w:p>
    <w:p w:rsidR="0047608A" w:rsidRDefault="0047608A"/>
    <w:p w:rsidR="0047608A" w:rsidRDefault="0047608A"/>
    <w:p w:rsidR="0047608A" w:rsidRDefault="0047608A"/>
    <w:p w:rsidR="0047608A" w:rsidRDefault="0047608A"/>
    <w:p w:rsidR="0047608A" w:rsidRDefault="0047608A"/>
    <w:p w:rsidR="0047608A" w:rsidRDefault="004B36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C538C5" wp14:editId="421FBD06">
                <wp:simplePos x="0" y="0"/>
                <wp:positionH relativeFrom="column">
                  <wp:posOffset>-200025</wp:posOffset>
                </wp:positionH>
                <wp:positionV relativeFrom="paragraph">
                  <wp:posOffset>161925</wp:posOffset>
                </wp:positionV>
                <wp:extent cx="1038225" cy="285750"/>
                <wp:effectExtent l="0" t="0" r="9525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603" w:rsidRPr="004B3603" w:rsidRDefault="004B36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B3603">
                              <w:rPr>
                                <w:sz w:val="16"/>
                                <w:szCs w:val="16"/>
                              </w:rPr>
                              <w:t>Sequencing to lead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-15.75pt;margin-top:12.75pt;width:81.7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" fillcolor="white [3201]" stroked="f" strokeweight=".5pt">
                <v:textbox>
                  <w:txbxContent>
                    <w:p w:rsidR="004B3603" w:rsidRPr="004B3603" w:rsidRDefault="004B3603">
                      <w:pPr>
                        <w:rPr>
                          <w:sz w:val="16"/>
                          <w:szCs w:val="16"/>
                        </w:rPr>
                      </w:pPr>
                      <w:r w:rsidRPr="004B3603">
                        <w:rPr>
                          <w:sz w:val="16"/>
                          <w:szCs w:val="16"/>
                        </w:rPr>
                        <w:t>Sequencing to lead</w:t>
                      </w:r>
                    </w:p>
                  </w:txbxContent>
                </v:textbox>
              </v:shape>
            </w:pict>
          </mc:Fallback>
        </mc:AlternateContent>
      </w:r>
    </w:p>
    <w:p w:rsidR="0047608A" w:rsidRDefault="004B36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1270</wp:posOffset>
                </wp:positionV>
                <wp:extent cx="838200" cy="276225"/>
                <wp:effectExtent l="0" t="0" r="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603" w:rsidRPr="004B3603" w:rsidRDefault="004B36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File to launch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margin-left:397.5pt;margin-top:.1pt;width:66pt;height:21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" fillcolor="white [3201]" stroked="f" strokeweight=".5pt">
                <v:textbox>
                  <w:txbxContent>
                    <w:p w:rsidR="004B3603" w:rsidRPr="004B3603" w:rsidRDefault="004B360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File to launch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1270</wp:posOffset>
                </wp:positionV>
                <wp:extent cx="1000125" cy="276225"/>
                <wp:effectExtent l="0" t="0" r="9525" b="952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603" w:rsidRPr="004B3603" w:rsidRDefault="004B36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Phase II to Phase 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8" type="#_x0000_t202" style="position:absolute;margin-left:272.25pt;margin-top:.1pt;width:78.7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" fillcolor="white [3201]" stroked="f" strokeweight=".5pt">
                <v:textbox>
                  <w:txbxContent>
                    <w:p w:rsidR="004B3603" w:rsidRPr="004B3603" w:rsidRDefault="004B360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Phase II to Phase III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1270</wp:posOffset>
                </wp:positionV>
                <wp:extent cx="809625" cy="276225"/>
                <wp:effectExtent l="0" t="0" r="9525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603" w:rsidRPr="004B3603" w:rsidRDefault="004B36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DC to </w:t>
                            </w:r>
                            <w:proofErr w:type="gramStart"/>
                            <w:r>
                              <w:rPr>
                                <w:sz w:val="16"/>
                                <w:szCs w:val="16"/>
                              </w:rPr>
                              <w:t>Phase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29" type="#_x0000_t202" style="position:absolute;margin-left:155.25pt;margin-top:.1pt;width:63.75pt;height:21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" fillcolor="white [3201]" stroked="f" strokeweight=".5pt">
                <v:textbox>
                  <w:txbxContent>
                    <w:p w:rsidR="004B3603" w:rsidRPr="004B3603" w:rsidRDefault="004B360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DC to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Phase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EB7378" wp14:editId="33B97B8A">
                <wp:simplePos x="0" y="0"/>
                <wp:positionH relativeFrom="column">
                  <wp:posOffset>857250</wp:posOffset>
                </wp:positionH>
                <wp:positionV relativeFrom="paragraph">
                  <wp:posOffset>1270</wp:posOffset>
                </wp:positionV>
                <wp:extent cx="1104900" cy="42862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603" w:rsidRPr="004B3603" w:rsidRDefault="004B36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Lead to Development Candidate (DC)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67.5pt;margin-top:.1pt;width:87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" fillcolor="white [3201]" stroked="f" strokeweight=".5pt">
                <v:textbox>
                  <w:txbxContent>
                    <w:p w:rsidR="004B3603" w:rsidRPr="004B3603" w:rsidRDefault="004B360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Lead to Development Candidate (DC)</w:t>
                      </w:r>
                    </w:p>
                  </w:txbxContent>
                </v:textbox>
              </v:shape>
            </w:pict>
          </mc:Fallback>
        </mc:AlternateContent>
      </w:r>
    </w:p>
    <w:p w:rsidR="0047608A" w:rsidRDefault="0047608A"/>
    <w:p w:rsidR="0047608A" w:rsidRDefault="004B360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22225</wp:posOffset>
                </wp:positionV>
                <wp:extent cx="647700" cy="371475"/>
                <wp:effectExtent l="0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603" w:rsidRPr="003E3E52" w:rsidRDefault="003E3E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E3E52">
                              <w:rPr>
                                <w:sz w:val="16"/>
                                <w:szCs w:val="16"/>
                              </w:rPr>
                              <w:t>Phase III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to file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31" type="#_x0000_t202" style="position:absolute;margin-left:346.5pt;margin-top:1.75pt;width:51pt;height:29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" filled="f" stroked="f" strokeweight=".5pt">
                <v:textbox>
                  <w:txbxContent>
                    <w:p w:rsidR="004B3603" w:rsidRPr="003E3E52" w:rsidRDefault="003E3E52">
                      <w:pPr>
                        <w:rPr>
                          <w:sz w:val="16"/>
                          <w:szCs w:val="16"/>
                        </w:rPr>
                      </w:pPr>
                      <w:r w:rsidRPr="003E3E52">
                        <w:rPr>
                          <w:sz w:val="16"/>
                          <w:szCs w:val="16"/>
                        </w:rPr>
                        <w:t>Phase III</w:t>
                      </w:r>
                      <w:r>
                        <w:rPr>
                          <w:sz w:val="16"/>
                          <w:szCs w:val="16"/>
                        </w:rPr>
                        <w:t xml:space="preserve"> to 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2600325</wp:posOffset>
                </wp:positionH>
                <wp:positionV relativeFrom="paragraph">
                  <wp:posOffset>88900</wp:posOffset>
                </wp:positionV>
                <wp:extent cx="1009650" cy="30480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603" w:rsidRPr="004B3603" w:rsidRDefault="00CF0D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Phase I </w:t>
                            </w:r>
                            <w:bookmarkStart w:id="0" w:name="_GoBack"/>
                            <w:bookmarkEnd w:id="0"/>
                            <w:r w:rsidR="004B3603">
                              <w:rPr>
                                <w:sz w:val="16"/>
                                <w:szCs w:val="16"/>
                              </w:rPr>
                              <w:t>to Phase 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32" type="#_x0000_t202" style="position:absolute;margin-left:204.75pt;margin-top:7pt;width:79.5pt;height:24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" fillcolor="white [3201]" stroked="f" strokeweight=".5pt">
                <v:textbox>
                  <w:txbxContent>
                    <w:p w:rsidR="004B3603" w:rsidRPr="004B3603" w:rsidRDefault="00CF0DC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Phase I </w:t>
                      </w:r>
                      <w:bookmarkStart w:id="1" w:name="_GoBack"/>
                      <w:bookmarkEnd w:id="1"/>
                      <w:r w:rsidR="004B3603">
                        <w:rPr>
                          <w:sz w:val="16"/>
                          <w:szCs w:val="16"/>
                        </w:rPr>
                        <w:t>to Phase II</w:t>
                      </w:r>
                    </w:p>
                  </w:txbxContent>
                </v:textbox>
              </v:shape>
            </w:pict>
          </mc:Fallback>
        </mc:AlternateContent>
      </w:r>
    </w:p>
    <w:p w:rsidR="0047608A" w:rsidRDefault="0047608A"/>
    <w:p w:rsidR="0047608A" w:rsidRDefault="0047608A"/>
    <w:p w:rsidR="0047608A" w:rsidRDefault="008350C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-3810</wp:posOffset>
                </wp:positionV>
                <wp:extent cx="0" cy="112395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25pt,-.3pt" to="383.25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" strokecolor="black [3213]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-3810</wp:posOffset>
                </wp:positionV>
                <wp:extent cx="0" cy="112395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1pt,-.3pt" to="351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" strokecolor="black [3213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8DBD2C" wp14:editId="059F03D3">
                <wp:simplePos x="0" y="0"/>
                <wp:positionH relativeFrom="column">
                  <wp:posOffset>3524250</wp:posOffset>
                </wp:positionH>
                <wp:positionV relativeFrom="paragraph">
                  <wp:posOffset>-3810</wp:posOffset>
                </wp:positionV>
                <wp:extent cx="0" cy="112395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5pt,-.3pt" to="277.5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" strokecolor="black [3213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CE3A9A" wp14:editId="10AB08EE">
                <wp:simplePos x="0" y="0"/>
                <wp:positionH relativeFrom="column">
                  <wp:posOffset>2600325</wp:posOffset>
                </wp:positionH>
                <wp:positionV relativeFrom="paragraph">
                  <wp:posOffset>-3810</wp:posOffset>
                </wp:positionV>
                <wp:extent cx="0" cy="112395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75pt,-.3pt" to="204.75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" strokecolor="black [3213]"/>
            </w:pict>
          </mc:Fallback>
        </mc:AlternateContent>
      </w:r>
      <w:r w:rsidR="0047608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F1425" wp14:editId="4424A3E3">
                <wp:simplePos x="0" y="0"/>
                <wp:positionH relativeFrom="column">
                  <wp:posOffset>923925</wp:posOffset>
                </wp:positionH>
                <wp:positionV relativeFrom="paragraph">
                  <wp:posOffset>-3810</wp:posOffset>
                </wp:positionV>
                <wp:extent cx="0" cy="112395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23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75pt,-.3pt" to="72.75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" strokecolor="black [3213]"/>
            </w:pict>
          </mc:Fallback>
        </mc:AlternateContent>
      </w:r>
      <w:r w:rsidR="0047608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668F2" wp14:editId="36B4F530">
                <wp:simplePos x="0" y="0"/>
                <wp:positionH relativeFrom="column">
                  <wp:posOffset>1962150</wp:posOffset>
                </wp:positionH>
                <wp:positionV relativeFrom="paragraph">
                  <wp:posOffset>-3810</wp:posOffset>
                </wp:positionV>
                <wp:extent cx="9525" cy="112395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23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5pt,-.3pt" to="155.25pt,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" strokecolor="black [3213]"/>
            </w:pict>
          </mc:Fallback>
        </mc:AlternateContent>
      </w:r>
    </w:p>
    <w:p w:rsidR="0047608A" w:rsidRDefault="0047608A"/>
    <w:p w:rsidR="0047608A" w:rsidRDefault="0047608A"/>
    <w:p w:rsidR="0047608A" w:rsidRDefault="00ED1FE3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673735</wp:posOffset>
                </wp:positionV>
                <wp:extent cx="866775" cy="4667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1FE3" w:rsidRPr="00ED1FE3" w:rsidRDefault="00ED1F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NGO buys call option for higher price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3" type="#_x0000_t202" style="position:absolute;margin-left:329.25pt;margin-top:53.05pt;width:68.25pt;height:36.7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" fillcolor="white [3201]" stroked="f" strokeweight=".5pt">
                <v:textbox>
                  <w:txbxContent>
                    <w:p w:rsidR="00ED1FE3" w:rsidRPr="00ED1FE3" w:rsidRDefault="00ED1FE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NGO buys call option for higher price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197485</wp:posOffset>
                </wp:positionV>
                <wp:extent cx="0" cy="419100"/>
                <wp:effectExtent l="76200" t="38100" r="57150" b="1905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68.25pt;margin-top:15.55pt;width:0;height:33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" strokecolor="black [3213]">
                <v:stroke startarrow="block"/>
              </v:shape>
            </w:pict>
          </mc:Fallback>
        </mc:AlternateContent>
      </w:r>
      <w:r w:rsidR="004B360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C823C4" wp14:editId="5E10D212">
                <wp:simplePos x="0" y="0"/>
                <wp:positionH relativeFrom="column">
                  <wp:posOffset>4962525</wp:posOffset>
                </wp:positionH>
                <wp:positionV relativeFrom="paragraph">
                  <wp:posOffset>664210</wp:posOffset>
                </wp:positionV>
                <wp:extent cx="1409700" cy="3429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3603" w:rsidRDefault="00ED1FE3" w:rsidP="004B36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Company purchases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Abx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 xml:space="preserve"> for Strike Price</w:t>
                            </w:r>
                          </w:p>
                          <w:p w:rsidR="00ED1FE3" w:rsidRPr="004B3603" w:rsidRDefault="00ED1FE3" w:rsidP="004B360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4" type="#_x0000_t202" style="position:absolute;margin-left:390.75pt;margin-top:52.3pt;width:111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" fillcolor="white [3201]" stroked="f" strokeweight=".5pt">
                <v:textbox>
                  <w:txbxContent>
                    <w:p w:rsidR="004B3603" w:rsidRDefault="00ED1FE3" w:rsidP="004B360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Company purchases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Abx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for Strike Price</w:t>
                      </w:r>
                    </w:p>
                    <w:p w:rsidR="00ED1FE3" w:rsidRPr="004B3603" w:rsidRDefault="00ED1FE3" w:rsidP="004B3603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5557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1E1F9C" wp14:editId="7FAF7929">
                <wp:simplePos x="0" y="0"/>
                <wp:positionH relativeFrom="column">
                  <wp:posOffset>5753100</wp:posOffset>
                </wp:positionH>
                <wp:positionV relativeFrom="paragraph">
                  <wp:posOffset>151130</wp:posOffset>
                </wp:positionV>
                <wp:extent cx="9525" cy="466725"/>
                <wp:effectExtent l="76200" t="38100" r="66675" b="285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67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triangl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453pt;margin-top:11.9pt;width:.75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" strokecolor="black [3213]">
                <v:stroke startarrow="block"/>
              </v:shape>
            </w:pict>
          </mc:Fallback>
        </mc:AlternateContent>
      </w:r>
      <w:r w:rsidR="0047608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141605</wp:posOffset>
                </wp:positionV>
                <wp:extent cx="5734050" cy="9525"/>
                <wp:effectExtent l="0" t="0" r="19050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405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pt,11.15pt" to="453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" strokecolor="black [3040]"/>
            </w:pict>
          </mc:Fallback>
        </mc:AlternateContent>
      </w:r>
    </w:p>
    <w:sectPr w:rsidR="004760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8A"/>
    <w:rsid w:val="0022727C"/>
    <w:rsid w:val="003E3E52"/>
    <w:rsid w:val="0047608A"/>
    <w:rsid w:val="004B3603"/>
    <w:rsid w:val="008350C6"/>
    <w:rsid w:val="00CF0DC0"/>
    <w:rsid w:val="00D55575"/>
    <w:rsid w:val="00E327B0"/>
    <w:rsid w:val="00ED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HAnsi"/>
        <w:sz w:val="22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HAnsi"/>
        <w:sz w:val="22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282FF18E.dotm</Template>
  <TotalTime>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Maressoa</dc:creator>
  <cp:lastModifiedBy>Administrator</cp:lastModifiedBy>
  <cp:revision>5</cp:revision>
  <dcterms:created xsi:type="dcterms:W3CDTF">2013-05-16T15:47:00Z</dcterms:created>
  <dcterms:modified xsi:type="dcterms:W3CDTF">2013-05-23T17:32:00Z</dcterms:modified>
</cp:coreProperties>
</file>