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708"/>
        <w:gridCol w:w="993"/>
        <w:gridCol w:w="2551"/>
        <w:gridCol w:w="3119"/>
        <w:gridCol w:w="1559"/>
        <w:gridCol w:w="2268"/>
      </w:tblGrid>
      <w:tr w:rsidR="00DF5FD0" w:rsidRPr="00042D34" w:rsidTr="004C10DE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FF0000"/>
                <w:lang w:eastAsia="nl-BE"/>
              </w:rPr>
            </w:pP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Patient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>(s)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Situs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Gene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Allele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 xml:space="preserve">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Allele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Third mutation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Confirmation by Sanger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p.Lys896fs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p.Lys896fs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KJ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p.Arg2900*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p.Glu3146*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p.Pro959fs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p.Glu3146*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 xml:space="preserve">DWS </w:t>
            </w: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and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 xml:space="preserve"> DB°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SI/SS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p.Arg2900*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c.10568+1G&gt;A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VDE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p.Arg2900*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p.Arg1834Gly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u w:val="single"/>
                <w:lang w:eastAsia="nl-BE"/>
              </w:rPr>
            </w:pPr>
            <w:r w:rsidRPr="00042D34">
              <w:rPr>
                <w:rFonts w:eastAsia="Times New Roman"/>
                <w:color w:val="000000"/>
                <w:u w:val="single"/>
                <w:lang w:eastAsia="nl-BE"/>
              </w:rPr>
              <w:t>p.Arg1445*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p.Arg2068His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p.Trp3238Arg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p.Phe2641Ser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p.Arg2068His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p.Trp3238Arg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 xml:space="preserve">BC4 </w:t>
            </w: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and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 xml:space="preserve"> HCMJ91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SS/SI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c.11968-1G&gt;C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c.11968-1G&gt;C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c.7812-2A&gt;T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 xml:space="preserve">p.Val2518Ile (=common SNP135, rs68023059, </w:t>
            </w:r>
            <w:proofErr w:type="spellStart"/>
            <w:r w:rsidRPr="00042D34">
              <w:rPr>
                <w:rFonts w:eastAsia="Times New Roman"/>
                <w:color w:val="000000"/>
                <w:lang w:val="en-US" w:eastAsia="nl-BE"/>
              </w:rPr>
              <w:t>avHet</w:t>
            </w:r>
            <w:proofErr w:type="spellEnd"/>
            <w:r w:rsidRPr="00042D34">
              <w:rPr>
                <w:rFonts w:eastAsia="Times New Roman"/>
                <w:color w:val="000000"/>
                <w:lang w:val="en-US" w:eastAsia="nl-BE"/>
              </w:rPr>
              <w:t>=0.073965)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 xml:space="preserve">SE </w:t>
            </w: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and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 xml:space="preserve"> SA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SS/SS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c.9103-2A&gt;C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p.Arg4437Cys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p.Arg989*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p.Leu4120Phe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CCDC103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u w:val="single"/>
                <w:lang w:eastAsia="nl-BE"/>
              </w:rPr>
            </w:pPr>
            <w:r w:rsidRPr="00042D34">
              <w:rPr>
                <w:rFonts w:eastAsia="Times New Roman"/>
                <w:color w:val="000000"/>
                <w:u w:val="single"/>
                <w:lang w:eastAsia="nl-BE"/>
              </w:rPr>
              <w:t>p.His154Pro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u w:val="single"/>
                <w:lang w:eastAsia="nl-BE"/>
              </w:rPr>
            </w:pPr>
            <w:r w:rsidRPr="00042D34">
              <w:rPr>
                <w:rFonts w:eastAsia="Times New Roman"/>
                <w:color w:val="000000"/>
                <w:u w:val="single"/>
                <w:lang w:eastAsia="nl-BE"/>
              </w:rPr>
              <w:t>p.His154Pro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ND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VEV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HYDIN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p.Glu41*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p.Arg1059*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ND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 xml:space="preserve">HCMJ137 </w:t>
            </w: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and</w:t>
            </w:r>
            <w:proofErr w:type="spellEnd"/>
            <w:r w:rsidRPr="00042D34">
              <w:rPr>
                <w:rFonts w:eastAsia="Times New Roman"/>
                <w:color w:val="000000"/>
                <w:lang w:eastAsia="nl-BE"/>
              </w:rPr>
              <w:t xml:space="preserve"> VR°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SS/SS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p.Arg2997Gln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p.Arg3580His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p.Trp904*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u w:val="single"/>
                <w:lang w:eastAsia="nl-BE"/>
              </w:rPr>
            </w:pPr>
            <w:r w:rsidRPr="00042D34">
              <w:rPr>
                <w:rFonts w:eastAsia="Times New Roman"/>
                <w:color w:val="000000"/>
                <w:u w:val="single"/>
                <w:lang w:eastAsia="nl-BE"/>
              </w:rPr>
              <w:t>p.Arg1445*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Arg1834Gly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HCMJ20°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c.[122_147del26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c.[11853delC]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HCMJ7°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 xml:space="preserve">c.[13472_13541dup70] (duplication -&gt; </w:t>
            </w:r>
            <w:proofErr w:type="spellStart"/>
            <w:r w:rsidRPr="00042D34">
              <w:rPr>
                <w:rFonts w:eastAsia="Times New Roman"/>
                <w:color w:val="000000"/>
                <w:lang w:val="en-US" w:eastAsia="nl-BE"/>
              </w:rPr>
              <w:t>frameshift</w:t>
            </w:r>
            <w:proofErr w:type="spellEnd"/>
            <w:r w:rsidRPr="00042D34">
              <w:rPr>
                <w:rFonts w:eastAsia="Times New Roman"/>
                <w:color w:val="000000"/>
                <w:lang w:val="en-US" w:eastAsia="nl-BE"/>
              </w:rPr>
              <w:t>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p.Arg2068His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p.Trp3238Arg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HCMJ143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p.Cys2756Arg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p.His2788Asp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yes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HCMJ133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p.Ser1119Asn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p.Phe4266_Asn4267delinsIle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p.Trp1222Arg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ND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DiSh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>
              <w:rPr>
                <w:rFonts w:eastAsia="Times New Roman"/>
                <w:color w:val="000000"/>
                <w:lang w:eastAsia="nl-BE"/>
              </w:rPr>
              <w:t>DNAH11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FD0" w:rsidRPr="002F262A" w:rsidRDefault="00DF5FD0" w:rsidP="004C10DE">
            <w:pPr>
              <w:spacing w:after="0"/>
              <w:rPr>
                <w:rFonts w:eastAsia="Times New Roman"/>
                <w:color w:val="000000"/>
                <w:lang w:eastAsia="nl-BE"/>
              </w:rPr>
            </w:pPr>
            <w:r w:rsidRPr="006B6DED">
              <w:rPr>
                <w:rFonts w:eastAsia="Times New Roman"/>
                <w:color w:val="000000"/>
                <w:lang w:eastAsia="nl-BE"/>
              </w:rPr>
              <w:t>Pro4183Leu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ND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CS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HS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proofErr w:type="spellStart"/>
            <w:r w:rsidRPr="00042D34">
              <w:rPr>
                <w:rFonts w:eastAsia="Times New Roman"/>
                <w:color w:val="000000"/>
                <w:lang w:eastAsia="nl-BE"/>
              </w:rPr>
              <w:t>SeNu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eastAsia="nl-BE"/>
              </w:rPr>
            </w:pPr>
            <w:r w:rsidRPr="00042D34">
              <w:rPr>
                <w:rFonts w:eastAsia="Times New Roman"/>
                <w:color w:val="000000"/>
                <w:lang w:eastAsia="nl-BE"/>
              </w:rPr>
              <w:t>ND</w:t>
            </w:r>
          </w:p>
        </w:tc>
      </w:tr>
      <w:tr w:rsidR="00DF5FD0" w:rsidRPr="00042D34" w:rsidTr="004C10DE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HCMJ136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SS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FD0" w:rsidRPr="00042D34" w:rsidRDefault="00DF5FD0" w:rsidP="004C10DE">
            <w:pPr>
              <w:spacing w:after="0" w:line="240" w:lineRule="auto"/>
              <w:rPr>
                <w:rFonts w:eastAsia="Times New Roman"/>
                <w:color w:val="000000"/>
                <w:lang w:val="en-US" w:eastAsia="nl-BE"/>
              </w:rPr>
            </w:pPr>
            <w:r w:rsidRPr="00042D34">
              <w:rPr>
                <w:rFonts w:eastAsia="Times New Roman"/>
                <w:color w:val="000000"/>
                <w:lang w:val="en-US" w:eastAsia="nl-BE"/>
              </w:rPr>
              <w:t>ND</w:t>
            </w:r>
          </w:p>
        </w:tc>
      </w:tr>
    </w:tbl>
    <w:p w:rsidR="00303BDA" w:rsidRDefault="00303BDA">
      <w:bookmarkStart w:id="0" w:name="_GoBack"/>
      <w:bookmarkEnd w:id="0"/>
    </w:p>
    <w:sectPr w:rsidR="00303BDA" w:rsidSect="00DF5F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D0"/>
    <w:rsid w:val="00303BDA"/>
    <w:rsid w:val="003068A0"/>
    <w:rsid w:val="00BE0B9D"/>
    <w:rsid w:val="00D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5FD0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5FD0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B99E0DB5</Template>
  <TotalTime>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UZL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 Boon</dc:creator>
  <cp:lastModifiedBy>Mieke Boon</cp:lastModifiedBy>
  <cp:revision>1</cp:revision>
  <dcterms:created xsi:type="dcterms:W3CDTF">2013-08-27T08:38:00Z</dcterms:created>
  <dcterms:modified xsi:type="dcterms:W3CDTF">2013-08-27T08:39:00Z</dcterms:modified>
</cp:coreProperties>
</file>