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9B5" w:rsidRPr="000B32B3" w:rsidRDefault="0027114C" w:rsidP="00163FDF">
      <w:pPr>
        <w:tabs>
          <w:tab w:val="right" w:pos="360"/>
          <w:tab w:val="left" w:pos="540"/>
        </w:tabs>
        <w:autoSpaceDE w:val="0"/>
        <w:autoSpaceDN w:val="0"/>
        <w:adjustRightInd w:val="0"/>
        <w:spacing w:after="240" w:line="240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A</w:t>
      </w:r>
      <w:r w:rsidR="00E204DE">
        <w:rPr>
          <w:rFonts w:ascii="Times New Roman" w:hAnsi="Times New Roman" w:cs="Times New Roman"/>
          <w:b/>
        </w:rPr>
        <w:t>dditional file</w:t>
      </w:r>
      <w:bookmarkStart w:id="0" w:name="_GoBack"/>
      <w:bookmarkEnd w:id="0"/>
      <w:r w:rsidR="005C1627">
        <w:rPr>
          <w:rFonts w:ascii="Times New Roman" w:hAnsi="Times New Roman" w:cs="Times New Roman"/>
          <w:b/>
        </w:rPr>
        <w:t xml:space="preserve"> 1</w:t>
      </w:r>
      <w:r w:rsidR="00163FDF">
        <w:rPr>
          <w:rFonts w:ascii="Times New Roman" w:hAnsi="Times New Roman" w:cs="Times New Roman"/>
          <w:b/>
        </w:rPr>
        <w:t xml:space="preserve"> </w:t>
      </w:r>
      <w:r w:rsidR="00B939B5" w:rsidRPr="000B32B3">
        <w:rPr>
          <w:rFonts w:ascii="Times New Roman" w:hAnsi="Times New Roman"/>
          <w:bCs/>
        </w:rPr>
        <w:t>Flow</w:t>
      </w:r>
      <w:r w:rsidR="00B939B5">
        <w:rPr>
          <w:rFonts w:ascii="Times New Roman" w:hAnsi="Times New Roman"/>
          <w:bCs/>
        </w:rPr>
        <w:t xml:space="preserve"> </w:t>
      </w:r>
      <w:r w:rsidR="00B939B5" w:rsidRPr="000B32B3">
        <w:rPr>
          <w:rFonts w:ascii="Times New Roman" w:hAnsi="Times New Roman"/>
          <w:bCs/>
        </w:rPr>
        <w:t>diagram</w:t>
      </w:r>
      <w:r w:rsidR="00B939B5">
        <w:rPr>
          <w:rFonts w:ascii="Times New Roman" w:hAnsi="Times New Roman"/>
          <w:bCs/>
        </w:rPr>
        <w:t xml:space="preserve"> </w:t>
      </w:r>
      <w:r w:rsidR="0064616F">
        <w:rPr>
          <w:rFonts w:ascii="Times New Roman" w:hAnsi="Times New Roman"/>
          <w:bCs/>
        </w:rPr>
        <w:t>for identifying systematic reviews</w:t>
      </w:r>
    </w:p>
    <w:p w:rsidR="00B939B5" w:rsidRDefault="00B939B5" w:rsidP="00B939B5"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 wp14:anchorId="235CE921" wp14:editId="3E685C4C">
                <wp:simplePos x="0" y="0"/>
                <wp:positionH relativeFrom="column">
                  <wp:posOffset>2943225</wp:posOffset>
                </wp:positionH>
                <wp:positionV relativeFrom="paragraph">
                  <wp:posOffset>1986915</wp:posOffset>
                </wp:positionV>
                <wp:extent cx="781050" cy="0"/>
                <wp:effectExtent l="0" t="76200" r="19050" b="95250"/>
                <wp:wrapNone/>
                <wp:docPr id="1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6" type="#_x0000_t32" style="position:absolute;margin-left:231.75pt;margin-top:156.45pt;width:61.5pt;height:0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">
                <v:stroke endarrow="block"/>
                <v:shadow color="#ccc"/>
              </v:shape>
            </w:pict>
          </mc:Fallback>
        </mc:AlternateContent>
      </w:r>
    </w:p>
    <w:p w:rsidR="008C4C40" w:rsidRDefault="00B939B5">
      <w:pPr>
        <w:rPr>
          <w:rFonts w:ascii="Times New Roman" w:hAnsi="Times New Roman" w:cs="Times New Roman"/>
          <w:b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207DC3" wp14:editId="378583EC">
                <wp:simplePos x="0" y="0"/>
                <wp:positionH relativeFrom="column">
                  <wp:posOffset>2518410</wp:posOffset>
                </wp:positionH>
                <wp:positionV relativeFrom="paragraph">
                  <wp:posOffset>492760</wp:posOffset>
                </wp:positionV>
                <wp:extent cx="1800225" cy="714375"/>
                <wp:effectExtent l="0" t="0" r="28575" b="28575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1F90" w:rsidRDefault="00291F90" w:rsidP="00B939B5">
                            <w:pPr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Records identified through searching Cochrane</w:t>
                            </w:r>
                            <w:r w:rsidR="00163FDF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gramStart"/>
                            <w:r w:rsidR="00163FDF">
                              <w:rPr>
                                <w:rFonts w:ascii="Calibri" w:hAnsi="Calibri"/>
                              </w:rPr>
                              <w:t>Library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</w:rPr>
                              <w:br/>
                              <w:t>(n = 152)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98.3pt;margin-top:38.8pt;width:141.75pt;height:5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">
                <v:textbox inset=",7.2pt,,7.2pt">
                  <w:txbxContent>
                    <w:p w:rsidR="00291F90" w:rsidRDefault="00291F90" w:rsidP="00B939B5">
                      <w:pPr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</w:rPr>
                        <w:t>Records identified through searching Cochrane</w:t>
                      </w:r>
                      <w:r w:rsidR="00163FDF">
                        <w:rPr>
                          <w:rFonts w:ascii="Calibri" w:hAnsi="Calibri"/>
                        </w:rPr>
                        <w:t xml:space="preserve"> </w:t>
                      </w:r>
                      <w:proofErr w:type="gramStart"/>
                      <w:r w:rsidR="00163FDF">
                        <w:rPr>
                          <w:rFonts w:ascii="Calibri" w:hAnsi="Calibri"/>
                        </w:rPr>
                        <w:t>Library</w:t>
                      </w:r>
                      <w:proofErr w:type="gramEnd"/>
                      <w:r>
                        <w:rPr>
                          <w:rFonts w:ascii="Calibri" w:hAnsi="Calibri"/>
                        </w:rPr>
                        <w:br/>
                        <w:t>(n = 152)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22C5A9" wp14:editId="09059E78">
                <wp:simplePos x="0" y="0"/>
                <wp:positionH relativeFrom="column">
                  <wp:posOffset>556260</wp:posOffset>
                </wp:positionH>
                <wp:positionV relativeFrom="paragraph">
                  <wp:posOffset>492760</wp:posOffset>
                </wp:positionV>
                <wp:extent cx="1847850" cy="714375"/>
                <wp:effectExtent l="0" t="0" r="19050" b="285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1F90" w:rsidRDefault="00291F90" w:rsidP="00B939B5">
                            <w:pPr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Records identified through searching Scopus </w:t>
                            </w:r>
                            <w:r>
                              <w:rPr>
                                <w:rFonts w:ascii="Calibri" w:hAnsi="Calibri"/>
                              </w:rPr>
                              <w:br/>
                              <w:t>(n = 1381)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43.8pt;margin-top:38.8pt;width:145.5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">
                <v:textbox inset=",7.2pt,,7.2pt">
                  <w:txbxContent>
                    <w:p w:rsidR="00291F90" w:rsidRDefault="00291F90" w:rsidP="00B939B5">
                      <w:pPr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Records identified through searching Scopus </w:t>
                      </w:r>
                      <w:r>
                        <w:rPr>
                          <w:rFonts w:ascii="Calibri" w:hAnsi="Calibri"/>
                        </w:rPr>
                        <w:br/>
                        <w:t>(n = 1381)</w:t>
                      </w:r>
                    </w:p>
                  </w:txbxContent>
                </v:textbox>
              </v:rect>
            </w:pict>
          </mc:Fallback>
        </mc:AlternateContent>
      </w:r>
    </w:p>
    <w:p w:rsidR="008C4C40" w:rsidRPr="008C4C40" w:rsidRDefault="008C4C40" w:rsidP="008C4C40">
      <w:pPr>
        <w:rPr>
          <w:rFonts w:ascii="Times New Roman" w:hAnsi="Times New Roman" w:cs="Times New Roman"/>
        </w:rPr>
      </w:pPr>
    </w:p>
    <w:p w:rsidR="008C4C40" w:rsidRPr="008C4C40" w:rsidRDefault="008C4C40" w:rsidP="008C4C40">
      <w:pPr>
        <w:rPr>
          <w:rFonts w:ascii="Times New Roman" w:hAnsi="Times New Roman" w:cs="Times New Roman"/>
        </w:rPr>
      </w:pPr>
    </w:p>
    <w:p w:rsidR="008C4C40" w:rsidRPr="008C4C40" w:rsidRDefault="008C4C40" w:rsidP="008C4C40">
      <w:pPr>
        <w:rPr>
          <w:rFonts w:ascii="Times New Roman" w:hAnsi="Times New Roman" w:cs="Times New Roman"/>
        </w:rPr>
      </w:pPr>
    </w:p>
    <w:p w:rsidR="008C4C40" w:rsidRPr="008C4C40" w:rsidRDefault="0073174B" w:rsidP="008C4C40">
      <w:pPr>
        <w:rPr>
          <w:rFonts w:ascii="Times New Roman" w:hAnsi="Times New Roman" w:cs="Times New Roman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41A89E" wp14:editId="67EEB227">
                <wp:simplePos x="0" y="0"/>
                <wp:positionH relativeFrom="column">
                  <wp:posOffset>3756661</wp:posOffset>
                </wp:positionH>
                <wp:positionV relativeFrom="paragraph">
                  <wp:posOffset>217170</wp:posOffset>
                </wp:positionV>
                <wp:extent cx="1733550" cy="838200"/>
                <wp:effectExtent l="0" t="0" r="19050" b="19050"/>
                <wp:wrapNone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1F90" w:rsidRDefault="00291F90" w:rsidP="0073174B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Cochrane reviews excluded on basis of full text as not new in 2008</w:t>
                            </w:r>
                            <w:r>
                              <w:rPr>
                                <w:rFonts w:ascii="Calibri" w:hAnsi="Calibri"/>
                              </w:rPr>
                              <w:br/>
                              <w:t>(n = 73)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8" style="position:absolute;margin-left:295.8pt;margin-top:17.1pt;width:136.5pt;height:6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">
                <v:textbox inset=",7.2pt,,7.2pt">
                  <w:txbxContent>
                    <w:p w:rsidR="00291F90" w:rsidRDefault="00291F90" w:rsidP="0073174B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</w:rPr>
                        <w:t>Cochrane reviews excluded on basis of full text as not new in 2008</w:t>
                      </w:r>
                      <w:r>
                        <w:rPr>
                          <w:rFonts w:ascii="Calibri" w:hAnsi="Calibri"/>
                        </w:rPr>
                        <w:br/>
                        <w:t>(n = 73)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676C48B6" wp14:editId="402E5E96">
                <wp:simplePos x="0" y="0"/>
                <wp:positionH relativeFrom="column">
                  <wp:posOffset>2947035</wp:posOffset>
                </wp:positionH>
                <wp:positionV relativeFrom="paragraph">
                  <wp:posOffset>45720</wp:posOffset>
                </wp:positionV>
                <wp:extent cx="8890" cy="1219200"/>
                <wp:effectExtent l="76200" t="0" r="67310" b="57150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1219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232.05pt;margin-top:3.6pt;width:.7pt;height:96pt;flip:x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">
                <v:stroke endarrow="block"/>
                <v:shadow color="#ccc"/>
              </v:shape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4DEF6C9E" wp14:editId="7526D837">
                <wp:simplePos x="0" y="0"/>
                <wp:positionH relativeFrom="column">
                  <wp:posOffset>1918335</wp:posOffset>
                </wp:positionH>
                <wp:positionV relativeFrom="paragraph">
                  <wp:posOffset>45720</wp:posOffset>
                </wp:positionV>
                <wp:extent cx="0" cy="1209675"/>
                <wp:effectExtent l="76200" t="0" r="76200" b="47625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9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151.05pt;margin-top:3.6pt;width:0;height:95.2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">
                <v:stroke endarrow="block"/>
                <v:shadow color="#ccc"/>
              </v:shape>
            </w:pict>
          </mc:Fallback>
        </mc:AlternateContent>
      </w:r>
    </w:p>
    <w:p w:rsidR="008C4C40" w:rsidRPr="008C4C40" w:rsidRDefault="008C4C40" w:rsidP="008C4C40">
      <w:pPr>
        <w:rPr>
          <w:rFonts w:ascii="Times New Roman" w:hAnsi="Times New Roman" w:cs="Times New Roman"/>
        </w:rPr>
      </w:pPr>
    </w:p>
    <w:p w:rsidR="008C4C40" w:rsidRPr="008C4C40" w:rsidRDefault="008C4C40" w:rsidP="008C4C40">
      <w:pPr>
        <w:rPr>
          <w:rFonts w:ascii="Times New Roman" w:hAnsi="Times New Roman" w:cs="Times New Roman"/>
        </w:rPr>
      </w:pPr>
    </w:p>
    <w:p w:rsidR="008C4C40" w:rsidRPr="008C4C40" w:rsidRDefault="008C4C40" w:rsidP="008C4C40">
      <w:pPr>
        <w:rPr>
          <w:rFonts w:ascii="Times New Roman" w:hAnsi="Times New Roman" w:cs="Times New Roman"/>
        </w:rPr>
      </w:pPr>
    </w:p>
    <w:p w:rsidR="008C4C40" w:rsidRPr="008C4C40" w:rsidRDefault="0073174B" w:rsidP="008C4C40">
      <w:pPr>
        <w:rPr>
          <w:rFonts w:ascii="Times New Roman" w:hAnsi="Times New Roman" w:cs="Times New Roman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4702C" wp14:editId="4480178F">
                <wp:simplePos x="0" y="0"/>
                <wp:positionH relativeFrom="column">
                  <wp:posOffset>1480185</wp:posOffset>
                </wp:positionH>
                <wp:positionV relativeFrom="paragraph">
                  <wp:posOffset>8890</wp:posOffset>
                </wp:positionV>
                <wp:extent cx="1905000" cy="685800"/>
                <wp:effectExtent l="0" t="0" r="19050" b="19050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1F90" w:rsidRDefault="00291F90" w:rsidP="00B939B5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Records remaining after combining searches </w:t>
                            </w:r>
                          </w:p>
                          <w:p w:rsidR="00291F90" w:rsidRDefault="00291F90" w:rsidP="00B939B5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(n = 1460)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9" style="position:absolute;margin-left:116.55pt;margin-top:.7pt;width:150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">
                <v:textbox inset=",7.2pt,,7.2pt">
                  <w:txbxContent>
                    <w:p w:rsidR="00291F90" w:rsidRDefault="00291F90" w:rsidP="00B939B5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Records remaining after combining searches </w:t>
                      </w:r>
                    </w:p>
                    <w:p w:rsidR="00291F90" w:rsidRDefault="00291F90" w:rsidP="00B939B5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</w:rPr>
                        <w:t>(n = 1460)</w:t>
                      </w:r>
                    </w:p>
                  </w:txbxContent>
                </v:textbox>
              </v:rect>
            </w:pict>
          </mc:Fallback>
        </mc:AlternateContent>
      </w:r>
    </w:p>
    <w:p w:rsidR="008C4C40" w:rsidRPr="008C4C40" w:rsidRDefault="008C4C40" w:rsidP="008C4C40">
      <w:pPr>
        <w:rPr>
          <w:rFonts w:ascii="Times New Roman" w:hAnsi="Times New Roman" w:cs="Times New Roman"/>
        </w:rPr>
      </w:pPr>
    </w:p>
    <w:p w:rsidR="008C4C40" w:rsidRPr="008C4C40" w:rsidRDefault="0073174B" w:rsidP="008C4C40">
      <w:pPr>
        <w:rPr>
          <w:rFonts w:ascii="Times New Roman" w:hAnsi="Times New Roman" w:cs="Times New Roman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A0D9C8" wp14:editId="7CCFB68D">
                <wp:simplePos x="0" y="0"/>
                <wp:positionH relativeFrom="column">
                  <wp:posOffset>3813810</wp:posOffset>
                </wp:positionH>
                <wp:positionV relativeFrom="paragraph">
                  <wp:posOffset>242570</wp:posOffset>
                </wp:positionV>
                <wp:extent cx="1885950" cy="895350"/>
                <wp:effectExtent l="0" t="0" r="19050" b="19050"/>
                <wp:wrapNone/>
                <wp:docPr id="2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1F90" w:rsidRDefault="00291F90" w:rsidP="0073174B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Records excluded on basis of abstract or full text as not being systematic reviews</w:t>
                            </w:r>
                          </w:p>
                          <w:p w:rsidR="00291F90" w:rsidRDefault="00291F90" w:rsidP="0073174B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(n=199)</w:t>
                            </w:r>
                            <w:r>
                              <w:rPr>
                                <w:rFonts w:ascii="Calibri" w:hAnsi="Calibri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0" style="position:absolute;margin-left:300.3pt;margin-top:19.1pt;width:148.5pt;height:7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">
                <v:textbox inset=",7.2pt,,7.2pt">
                  <w:txbxContent>
                    <w:p w:rsidR="00291F90" w:rsidRDefault="00291F90" w:rsidP="0073174B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Records excluded on basis of abstract or full text as not being systematic reviews</w:t>
                      </w:r>
                    </w:p>
                    <w:p w:rsidR="00291F90" w:rsidRDefault="00291F90" w:rsidP="0073174B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</w:rPr>
                        <w:t>(n=199)</w:t>
                      </w:r>
                      <w:r>
                        <w:rPr>
                          <w:rFonts w:ascii="Calibri" w:hAnsi="Calibri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604A09F5" wp14:editId="136CDFF6">
                <wp:simplePos x="0" y="0"/>
                <wp:positionH relativeFrom="column">
                  <wp:posOffset>2489835</wp:posOffset>
                </wp:positionH>
                <wp:positionV relativeFrom="paragraph">
                  <wp:posOffset>71120</wp:posOffset>
                </wp:positionV>
                <wp:extent cx="0" cy="1209675"/>
                <wp:effectExtent l="76200" t="0" r="76200" b="47625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9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196.05pt;margin-top:5.6pt;width:0;height:95.25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">
                <v:stroke endarrow="block"/>
                <v:shadow color="#ccc"/>
              </v:shape>
            </w:pict>
          </mc:Fallback>
        </mc:AlternateContent>
      </w:r>
    </w:p>
    <w:p w:rsidR="008C4C40" w:rsidRPr="008C4C40" w:rsidRDefault="0073174B" w:rsidP="008C4C40">
      <w:pPr>
        <w:rPr>
          <w:rFonts w:ascii="Times New Roman" w:hAnsi="Times New Roman" w:cs="Times New Roman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10CD68F0" wp14:editId="333F7FA0">
                <wp:simplePos x="0" y="0"/>
                <wp:positionH relativeFrom="column">
                  <wp:posOffset>2495550</wp:posOffset>
                </wp:positionH>
                <wp:positionV relativeFrom="paragraph">
                  <wp:posOffset>244475</wp:posOffset>
                </wp:positionV>
                <wp:extent cx="1295400" cy="0"/>
                <wp:effectExtent l="0" t="76200" r="19050" b="9525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196.5pt;margin-top:19.25pt;width:102pt;height:0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">
                <v:stroke endarrow="block"/>
                <v:shadow color="#ccc"/>
              </v:shape>
            </w:pict>
          </mc:Fallback>
        </mc:AlternateContent>
      </w:r>
    </w:p>
    <w:p w:rsidR="008C4C40" w:rsidRPr="008C4C40" w:rsidRDefault="008C4C40" w:rsidP="008C4C40">
      <w:pPr>
        <w:rPr>
          <w:rFonts w:ascii="Times New Roman" w:hAnsi="Times New Roman" w:cs="Times New Roman"/>
        </w:rPr>
      </w:pPr>
    </w:p>
    <w:p w:rsidR="008C4C40" w:rsidRPr="008C4C40" w:rsidRDefault="008C4C40" w:rsidP="008C4C40">
      <w:pPr>
        <w:rPr>
          <w:rFonts w:ascii="Times New Roman" w:hAnsi="Times New Roman" w:cs="Times New Roman"/>
        </w:rPr>
      </w:pPr>
    </w:p>
    <w:p w:rsidR="008C4C40" w:rsidRPr="008C4C40" w:rsidRDefault="0073174B" w:rsidP="008C4C40">
      <w:pPr>
        <w:rPr>
          <w:rFonts w:ascii="Times New Roman" w:hAnsi="Times New Roman" w:cs="Times New Roman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6BD353" wp14:editId="2F96F843">
                <wp:simplePos x="0" y="0"/>
                <wp:positionH relativeFrom="column">
                  <wp:posOffset>1432560</wp:posOffset>
                </wp:positionH>
                <wp:positionV relativeFrom="paragraph">
                  <wp:posOffset>33655</wp:posOffset>
                </wp:positionV>
                <wp:extent cx="1952625" cy="542925"/>
                <wp:effectExtent l="0" t="0" r="28575" b="28575"/>
                <wp:wrapNone/>
                <wp:docPr id="2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1F90" w:rsidRDefault="00291F90" w:rsidP="00B939B5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Studies included in dataset </w:t>
                            </w:r>
                          </w:p>
                          <w:p w:rsidR="00291F90" w:rsidRDefault="00291F90" w:rsidP="00B939B5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(n =1261)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1" style="position:absolute;margin-left:112.8pt;margin-top:2.65pt;width:153.75pt;height:4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">
                <v:textbox inset=",7.2pt,,7.2pt">
                  <w:txbxContent>
                    <w:p w:rsidR="00291F90" w:rsidRDefault="00291F90" w:rsidP="00B939B5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Studies included in dataset </w:t>
                      </w:r>
                    </w:p>
                    <w:p w:rsidR="00291F90" w:rsidRDefault="00291F90" w:rsidP="00B939B5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</w:rPr>
                        <w:t>(n =1261)</w:t>
                      </w:r>
                    </w:p>
                  </w:txbxContent>
                </v:textbox>
              </v:rect>
            </w:pict>
          </mc:Fallback>
        </mc:AlternateContent>
      </w:r>
    </w:p>
    <w:p w:rsidR="008C4C40" w:rsidRPr="008C4C40" w:rsidRDefault="008C4C40" w:rsidP="008C4C40">
      <w:pPr>
        <w:rPr>
          <w:rFonts w:ascii="Times New Roman" w:hAnsi="Times New Roman" w:cs="Times New Roman"/>
        </w:rPr>
      </w:pPr>
    </w:p>
    <w:p w:rsidR="008C4C40" w:rsidRPr="008C4C40" w:rsidRDefault="008C4C40" w:rsidP="008C4C40">
      <w:pPr>
        <w:rPr>
          <w:rFonts w:ascii="Times New Roman" w:hAnsi="Times New Roman" w:cs="Times New Roman"/>
        </w:rPr>
      </w:pPr>
    </w:p>
    <w:p w:rsidR="008C4C40" w:rsidRPr="008C4C40" w:rsidRDefault="008C4C40" w:rsidP="008C4C40">
      <w:pPr>
        <w:rPr>
          <w:rFonts w:ascii="Times New Roman" w:hAnsi="Times New Roman" w:cs="Times New Roman"/>
        </w:rPr>
      </w:pPr>
    </w:p>
    <w:p w:rsidR="008C4C40" w:rsidRPr="008C4C40" w:rsidRDefault="008C4C40" w:rsidP="008C4C40">
      <w:pPr>
        <w:rPr>
          <w:rFonts w:ascii="Times New Roman" w:hAnsi="Times New Roman" w:cs="Times New Roman"/>
        </w:rPr>
      </w:pPr>
    </w:p>
    <w:p w:rsidR="008C4C40" w:rsidRPr="008C4C40" w:rsidRDefault="008C4C40" w:rsidP="008C4C40">
      <w:pPr>
        <w:rPr>
          <w:rFonts w:ascii="Times New Roman" w:hAnsi="Times New Roman" w:cs="Times New Roman"/>
        </w:rPr>
      </w:pPr>
    </w:p>
    <w:p w:rsidR="008C4C40" w:rsidRDefault="008C4C40">
      <w:pPr>
        <w:rPr>
          <w:rFonts w:ascii="Times New Roman" w:hAnsi="Times New Roman" w:cs="Times New Roman"/>
        </w:rPr>
      </w:pPr>
    </w:p>
    <w:p w:rsidR="00B939B5" w:rsidRDefault="008C4C40" w:rsidP="008C4C40">
      <w:pPr>
        <w:tabs>
          <w:tab w:val="left" w:pos="234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</w:p>
    <w:sectPr w:rsidR="00B939B5" w:rsidSect="00760A46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F90" w:rsidRDefault="00291F90" w:rsidP="00261DD7">
      <w:pPr>
        <w:spacing w:after="0" w:line="240" w:lineRule="auto"/>
      </w:pPr>
      <w:r>
        <w:separator/>
      </w:r>
    </w:p>
  </w:endnote>
  <w:endnote w:type="continuationSeparator" w:id="0">
    <w:p w:rsidR="00291F90" w:rsidRDefault="00291F90" w:rsidP="00261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00267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91F90" w:rsidRDefault="00291F9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04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91F90" w:rsidRDefault="00291F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F90" w:rsidRDefault="00291F90" w:rsidP="00261DD7">
      <w:pPr>
        <w:spacing w:after="0" w:line="240" w:lineRule="auto"/>
      </w:pPr>
      <w:r>
        <w:separator/>
      </w:r>
    </w:p>
  </w:footnote>
  <w:footnote w:type="continuationSeparator" w:id="0">
    <w:p w:rsidR="00291F90" w:rsidRDefault="00291F90" w:rsidP="00261D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A0B73"/>
    <w:multiLevelType w:val="hybridMultilevel"/>
    <w:tmpl w:val="94C00BB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9D13E2"/>
    <w:multiLevelType w:val="hybridMultilevel"/>
    <w:tmpl w:val="281AE21C"/>
    <w:lvl w:ilvl="0" w:tplc="4F88839A">
      <w:numFmt w:val="bullet"/>
      <w:lvlText w:val="-"/>
      <w:lvlJc w:val="left"/>
      <w:pPr>
        <w:ind w:left="990" w:hanging="63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77F4A"/>
    <w:multiLevelType w:val="hybridMultilevel"/>
    <w:tmpl w:val="3BFC7E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49662B"/>
    <w:multiLevelType w:val="multilevel"/>
    <w:tmpl w:val="9260E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EE22D8"/>
    <w:multiLevelType w:val="hybridMultilevel"/>
    <w:tmpl w:val="B9E2B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164F51"/>
    <w:multiLevelType w:val="hybridMultilevel"/>
    <w:tmpl w:val="77D829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2111F0"/>
    <w:multiLevelType w:val="hybridMultilevel"/>
    <w:tmpl w:val="E9BEB3EA"/>
    <w:lvl w:ilvl="0" w:tplc="91B4176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>
    <w:nsid w:val="2A621B2D"/>
    <w:multiLevelType w:val="hybridMultilevel"/>
    <w:tmpl w:val="8D2EAF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B30687"/>
    <w:multiLevelType w:val="hybridMultilevel"/>
    <w:tmpl w:val="B6B016E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1150B1"/>
    <w:multiLevelType w:val="hybridMultilevel"/>
    <w:tmpl w:val="981E2C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70D35A0"/>
    <w:multiLevelType w:val="hybridMultilevel"/>
    <w:tmpl w:val="FB8CC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1E5EEE"/>
    <w:multiLevelType w:val="hybridMultilevel"/>
    <w:tmpl w:val="7E92313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D6746F"/>
    <w:multiLevelType w:val="hybridMultilevel"/>
    <w:tmpl w:val="17E61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D2003B"/>
    <w:multiLevelType w:val="hybridMultilevel"/>
    <w:tmpl w:val="7A3A81F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E65FE2"/>
    <w:multiLevelType w:val="hybridMultilevel"/>
    <w:tmpl w:val="52EA71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F2524E4"/>
    <w:multiLevelType w:val="hybridMultilevel"/>
    <w:tmpl w:val="CB4EE4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2E4B8B"/>
    <w:multiLevelType w:val="hybridMultilevel"/>
    <w:tmpl w:val="F1A27DF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B758CC"/>
    <w:multiLevelType w:val="hybridMultilevel"/>
    <w:tmpl w:val="A028C71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F16307"/>
    <w:multiLevelType w:val="hybridMultilevel"/>
    <w:tmpl w:val="C45812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7E7B88"/>
    <w:multiLevelType w:val="hybridMultilevel"/>
    <w:tmpl w:val="BE903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2979C9"/>
    <w:multiLevelType w:val="hybridMultilevel"/>
    <w:tmpl w:val="C9BEF97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41A2B72"/>
    <w:multiLevelType w:val="hybridMultilevel"/>
    <w:tmpl w:val="F6907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DA6B4D"/>
    <w:multiLevelType w:val="hybridMultilevel"/>
    <w:tmpl w:val="58948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B843DD"/>
    <w:multiLevelType w:val="hybridMultilevel"/>
    <w:tmpl w:val="C1740E06"/>
    <w:lvl w:ilvl="0" w:tplc="C0CCEBBA">
      <w:start w:val="10"/>
      <w:numFmt w:val="bullet"/>
      <w:lvlText w:val="-"/>
      <w:lvlJc w:val="left"/>
      <w:pPr>
        <w:ind w:left="112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>
    <w:nsid w:val="5C0337AD"/>
    <w:multiLevelType w:val="hybridMultilevel"/>
    <w:tmpl w:val="548870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C713564"/>
    <w:multiLevelType w:val="hybridMultilevel"/>
    <w:tmpl w:val="77D829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995114"/>
    <w:multiLevelType w:val="hybridMultilevel"/>
    <w:tmpl w:val="94C00BB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A395649"/>
    <w:multiLevelType w:val="hybridMultilevel"/>
    <w:tmpl w:val="D3725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1456DF"/>
    <w:multiLevelType w:val="hybridMultilevel"/>
    <w:tmpl w:val="DED4E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B91127"/>
    <w:multiLevelType w:val="hybridMultilevel"/>
    <w:tmpl w:val="67F8FE00"/>
    <w:lvl w:ilvl="0" w:tplc="0809000F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556D82"/>
    <w:multiLevelType w:val="hybridMultilevel"/>
    <w:tmpl w:val="E4820EB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5"/>
  </w:num>
  <w:num w:numId="5">
    <w:abstractNumId w:val="21"/>
  </w:num>
  <w:num w:numId="6">
    <w:abstractNumId w:val="20"/>
  </w:num>
  <w:num w:numId="7">
    <w:abstractNumId w:val="17"/>
  </w:num>
  <w:num w:numId="8">
    <w:abstractNumId w:val="24"/>
  </w:num>
  <w:num w:numId="9">
    <w:abstractNumId w:val="22"/>
  </w:num>
  <w:num w:numId="10">
    <w:abstractNumId w:val="0"/>
  </w:num>
  <w:num w:numId="11">
    <w:abstractNumId w:val="26"/>
  </w:num>
  <w:num w:numId="12">
    <w:abstractNumId w:val="23"/>
  </w:num>
  <w:num w:numId="13">
    <w:abstractNumId w:val="14"/>
  </w:num>
  <w:num w:numId="14">
    <w:abstractNumId w:val="10"/>
  </w:num>
  <w:num w:numId="15">
    <w:abstractNumId w:val="27"/>
  </w:num>
  <w:num w:numId="16">
    <w:abstractNumId w:val="28"/>
  </w:num>
  <w:num w:numId="17">
    <w:abstractNumId w:val="4"/>
  </w:num>
  <w:num w:numId="18">
    <w:abstractNumId w:val="18"/>
  </w:num>
  <w:num w:numId="19">
    <w:abstractNumId w:val="15"/>
  </w:num>
  <w:num w:numId="20">
    <w:abstractNumId w:val="9"/>
  </w:num>
  <w:num w:numId="21">
    <w:abstractNumId w:val="2"/>
  </w:num>
  <w:num w:numId="22">
    <w:abstractNumId w:val="30"/>
  </w:num>
  <w:num w:numId="23">
    <w:abstractNumId w:val="1"/>
  </w:num>
  <w:num w:numId="24">
    <w:abstractNumId w:val="29"/>
  </w:num>
  <w:num w:numId="25">
    <w:abstractNumId w:val="13"/>
  </w:num>
  <w:num w:numId="26">
    <w:abstractNumId w:val="19"/>
  </w:num>
  <w:num w:numId="27">
    <w:abstractNumId w:val="8"/>
  </w:num>
  <w:num w:numId="28">
    <w:abstractNumId w:val="16"/>
  </w:num>
  <w:num w:numId="29">
    <w:abstractNumId w:val="11"/>
  </w:num>
  <w:num w:numId="30">
    <w:abstractNumId w:val="7"/>
  </w:num>
  <w:num w:numId="31">
    <w:abstractNumId w:val="3"/>
  </w:num>
  <w:num w:numId="32">
    <w:abstractNumId w:val="6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FMGR.InstantFormat" w:val="&lt;ENInstantFormat&gt;&lt;Enabled&gt;0&lt;/Enabled&gt;&lt;ScanUnformatted&gt;1&lt;/ScanUnformatted&gt;&lt;ScanChanges&gt;1&lt;/ScanChanges&gt;&lt;/ENInstantFormat&gt;"/>
    <w:docVar w:name="REFMGR.Libraries" w:val="&lt;ENLibraries&gt;&lt;Libraries&gt;&lt;item&gt;background biblio refs&lt;/item&gt;&lt;/Libraries&gt;&lt;/ENLibraries&gt;"/>
  </w:docVars>
  <w:rsids>
    <w:rsidRoot w:val="002B7AF9"/>
    <w:rsid w:val="000006CD"/>
    <w:rsid w:val="0000398E"/>
    <w:rsid w:val="00004932"/>
    <w:rsid w:val="00012186"/>
    <w:rsid w:val="000130B0"/>
    <w:rsid w:val="000132CB"/>
    <w:rsid w:val="00013F50"/>
    <w:rsid w:val="00017298"/>
    <w:rsid w:val="0002755C"/>
    <w:rsid w:val="00034DDA"/>
    <w:rsid w:val="000459F6"/>
    <w:rsid w:val="00056022"/>
    <w:rsid w:val="00067193"/>
    <w:rsid w:val="00067484"/>
    <w:rsid w:val="00071C61"/>
    <w:rsid w:val="0007227C"/>
    <w:rsid w:val="0007662E"/>
    <w:rsid w:val="00077146"/>
    <w:rsid w:val="00077AF9"/>
    <w:rsid w:val="00081976"/>
    <w:rsid w:val="00095CA9"/>
    <w:rsid w:val="000A607E"/>
    <w:rsid w:val="000B444B"/>
    <w:rsid w:val="000B5906"/>
    <w:rsid w:val="000C198B"/>
    <w:rsid w:val="000C2129"/>
    <w:rsid w:val="000C2177"/>
    <w:rsid w:val="000D0F8A"/>
    <w:rsid w:val="000E0C74"/>
    <w:rsid w:val="000E2D20"/>
    <w:rsid w:val="000F00F3"/>
    <w:rsid w:val="000F0C07"/>
    <w:rsid w:val="000F42B6"/>
    <w:rsid w:val="000F47E3"/>
    <w:rsid w:val="001036E4"/>
    <w:rsid w:val="00105B24"/>
    <w:rsid w:val="00122756"/>
    <w:rsid w:val="001227C7"/>
    <w:rsid w:val="00122884"/>
    <w:rsid w:val="00123D33"/>
    <w:rsid w:val="00130111"/>
    <w:rsid w:val="00130E7D"/>
    <w:rsid w:val="00132EC7"/>
    <w:rsid w:val="00133932"/>
    <w:rsid w:val="001344AF"/>
    <w:rsid w:val="00136D93"/>
    <w:rsid w:val="00144850"/>
    <w:rsid w:val="001451E4"/>
    <w:rsid w:val="00145CAA"/>
    <w:rsid w:val="0014677A"/>
    <w:rsid w:val="001467C5"/>
    <w:rsid w:val="00152ED6"/>
    <w:rsid w:val="001536B9"/>
    <w:rsid w:val="00154B1E"/>
    <w:rsid w:val="00162082"/>
    <w:rsid w:val="00163FDF"/>
    <w:rsid w:val="00167D58"/>
    <w:rsid w:val="00170252"/>
    <w:rsid w:val="0019059E"/>
    <w:rsid w:val="0019211C"/>
    <w:rsid w:val="001931E0"/>
    <w:rsid w:val="0019508F"/>
    <w:rsid w:val="001A203E"/>
    <w:rsid w:val="001A3F2A"/>
    <w:rsid w:val="001A5419"/>
    <w:rsid w:val="001A7CCB"/>
    <w:rsid w:val="001B1BED"/>
    <w:rsid w:val="001C2191"/>
    <w:rsid w:val="001C34DE"/>
    <w:rsid w:val="001C3F5F"/>
    <w:rsid w:val="001D4CE0"/>
    <w:rsid w:val="001F3A18"/>
    <w:rsid w:val="001F4907"/>
    <w:rsid w:val="001F6CE3"/>
    <w:rsid w:val="001F72A9"/>
    <w:rsid w:val="00200572"/>
    <w:rsid w:val="00212A18"/>
    <w:rsid w:val="00214678"/>
    <w:rsid w:val="002148C0"/>
    <w:rsid w:val="0021647A"/>
    <w:rsid w:val="00217843"/>
    <w:rsid w:val="0022033A"/>
    <w:rsid w:val="002212D9"/>
    <w:rsid w:val="002223D7"/>
    <w:rsid w:val="00224CCE"/>
    <w:rsid w:val="00225A32"/>
    <w:rsid w:val="00226669"/>
    <w:rsid w:val="00236827"/>
    <w:rsid w:val="00252A6A"/>
    <w:rsid w:val="00254B19"/>
    <w:rsid w:val="00261DD7"/>
    <w:rsid w:val="002646FE"/>
    <w:rsid w:val="00265670"/>
    <w:rsid w:val="00270928"/>
    <w:rsid w:val="00270E55"/>
    <w:rsid w:val="0027114C"/>
    <w:rsid w:val="00275BA0"/>
    <w:rsid w:val="00281160"/>
    <w:rsid w:val="00287334"/>
    <w:rsid w:val="002875E6"/>
    <w:rsid w:val="00287DA4"/>
    <w:rsid w:val="00291F90"/>
    <w:rsid w:val="00295608"/>
    <w:rsid w:val="00297649"/>
    <w:rsid w:val="002979A6"/>
    <w:rsid w:val="002A37D3"/>
    <w:rsid w:val="002A4116"/>
    <w:rsid w:val="002B2EF7"/>
    <w:rsid w:val="002B3D5A"/>
    <w:rsid w:val="002B7AF9"/>
    <w:rsid w:val="002C5194"/>
    <w:rsid w:val="002C6A8E"/>
    <w:rsid w:val="002C7F45"/>
    <w:rsid w:val="002D0A46"/>
    <w:rsid w:val="002D2A6C"/>
    <w:rsid w:val="002D2C31"/>
    <w:rsid w:val="002D3346"/>
    <w:rsid w:val="002D7552"/>
    <w:rsid w:val="002E057A"/>
    <w:rsid w:val="002E68FE"/>
    <w:rsid w:val="002E7393"/>
    <w:rsid w:val="002F1854"/>
    <w:rsid w:val="002F3577"/>
    <w:rsid w:val="002F6572"/>
    <w:rsid w:val="003076D9"/>
    <w:rsid w:val="00313172"/>
    <w:rsid w:val="0031419E"/>
    <w:rsid w:val="003207F5"/>
    <w:rsid w:val="003307F2"/>
    <w:rsid w:val="003313B9"/>
    <w:rsid w:val="00333937"/>
    <w:rsid w:val="003346A0"/>
    <w:rsid w:val="00335FAF"/>
    <w:rsid w:val="003367F3"/>
    <w:rsid w:val="0033780D"/>
    <w:rsid w:val="0034458E"/>
    <w:rsid w:val="0034594F"/>
    <w:rsid w:val="00354A1C"/>
    <w:rsid w:val="00355012"/>
    <w:rsid w:val="00367374"/>
    <w:rsid w:val="0037068B"/>
    <w:rsid w:val="00371840"/>
    <w:rsid w:val="00371DDB"/>
    <w:rsid w:val="00374424"/>
    <w:rsid w:val="00374E2A"/>
    <w:rsid w:val="00381F85"/>
    <w:rsid w:val="00383902"/>
    <w:rsid w:val="00384902"/>
    <w:rsid w:val="00386E4F"/>
    <w:rsid w:val="00386EC4"/>
    <w:rsid w:val="00390426"/>
    <w:rsid w:val="00391ADF"/>
    <w:rsid w:val="00393263"/>
    <w:rsid w:val="00393A0A"/>
    <w:rsid w:val="0039489C"/>
    <w:rsid w:val="003A31AD"/>
    <w:rsid w:val="003A38D1"/>
    <w:rsid w:val="003A4320"/>
    <w:rsid w:val="003A53D4"/>
    <w:rsid w:val="003A5A3E"/>
    <w:rsid w:val="003B35CE"/>
    <w:rsid w:val="003C08B1"/>
    <w:rsid w:val="003C2182"/>
    <w:rsid w:val="003C7286"/>
    <w:rsid w:val="003D4113"/>
    <w:rsid w:val="003D414A"/>
    <w:rsid w:val="003E6298"/>
    <w:rsid w:val="003E70CF"/>
    <w:rsid w:val="003E7D62"/>
    <w:rsid w:val="003F1E44"/>
    <w:rsid w:val="00400953"/>
    <w:rsid w:val="0040154F"/>
    <w:rsid w:val="00401A27"/>
    <w:rsid w:val="004048B9"/>
    <w:rsid w:val="004056E2"/>
    <w:rsid w:val="00406FE7"/>
    <w:rsid w:val="004117B2"/>
    <w:rsid w:val="00417145"/>
    <w:rsid w:val="004265B9"/>
    <w:rsid w:val="004267C8"/>
    <w:rsid w:val="00440372"/>
    <w:rsid w:val="00440DD7"/>
    <w:rsid w:val="00440F3B"/>
    <w:rsid w:val="00442430"/>
    <w:rsid w:val="00446273"/>
    <w:rsid w:val="004532C3"/>
    <w:rsid w:val="004553EB"/>
    <w:rsid w:val="00460597"/>
    <w:rsid w:val="00460DBC"/>
    <w:rsid w:val="00464184"/>
    <w:rsid w:val="00464F40"/>
    <w:rsid w:val="00467950"/>
    <w:rsid w:val="004710BB"/>
    <w:rsid w:val="00474CFF"/>
    <w:rsid w:val="00477171"/>
    <w:rsid w:val="00483C54"/>
    <w:rsid w:val="00483F95"/>
    <w:rsid w:val="00484834"/>
    <w:rsid w:val="0049435C"/>
    <w:rsid w:val="0049545D"/>
    <w:rsid w:val="004A4017"/>
    <w:rsid w:val="004C1A16"/>
    <w:rsid w:val="004C2A3E"/>
    <w:rsid w:val="004C4FA6"/>
    <w:rsid w:val="004C5B2A"/>
    <w:rsid w:val="004D42B0"/>
    <w:rsid w:val="004E5CC9"/>
    <w:rsid w:val="004E61F8"/>
    <w:rsid w:val="004F1EB8"/>
    <w:rsid w:val="004F371E"/>
    <w:rsid w:val="004F42FC"/>
    <w:rsid w:val="004F5786"/>
    <w:rsid w:val="00503E79"/>
    <w:rsid w:val="005069A0"/>
    <w:rsid w:val="0051145E"/>
    <w:rsid w:val="00516C8B"/>
    <w:rsid w:val="005174E7"/>
    <w:rsid w:val="0052059E"/>
    <w:rsid w:val="005276AB"/>
    <w:rsid w:val="005318BD"/>
    <w:rsid w:val="00531FCF"/>
    <w:rsid w:val="00535FE6"/>
    <w:rsid w:val="00536C8D"/>
    <w:rsid w:val="00540DFB"/>
    <w:rsid w:val="00552A52"/>
    <w:rsid w:val="00571F55"/>
    <w:rsid w:val="00573BAC"/>
    <w:rsid w:val="00574139"/>
    <w:rsid w:val="00576011"/>
    <w:rsid w:val="00576777"/>
    <w:rsid w:val="0059335F"/>
    <w:rsid w:val="005A2F3F"/>
    <w:rsid w:val="005A500D"/>
    <w:rsid w:val="005A68AF"/>
    <w:rsid w:val="005B1713"/>
    <w:rsid w:val="005C1627"/>
    <w:rsid w:val="005C3D64"/>
    <w:rsid w:val="005C48DD"/>
    <w:rsid w:val="005C4CDB"/>
    <w:rsid w:val="005D17ED"/>
    <w:rsid w:val="005F497B"/>
    <w:rsid w:val="005F7716"/>
    <w:rsid w:val="00606866"/>
    <w:rsid w:val="00626FA5"/>
    <w:rsid w:val="00632238"/>
    <w:rsid w:val="006324FF"/>
    <w:rsid w:val="0064553F"/>
    <w:rsid w:val="0064616F"/>
    <w:rsid w:val="006542F2"/>
    <w:rsid w:val="00656D43"/>
    <w:rsid w:val="00662222"/>
    <w:rsid w:val="00666E8E"/>
    <w:rsid w:val="00684731"/>
    <w:rsid w:val="00693348"/>
    <w:rsid w:val="006937EF"/>
    <w:rsid w:val="006A5BAE"/>
    <w:rsid w:val="006B6954"/>
    <w:rsid w:val="006C0473"/>
    <w:rsid w:val="006C19F0"/>
    <w:rsid w:val="006C4C15"/>
    <w:rsid w:val="006C6511"/>
    <w:rsid w:val="006D39B9"/>
    <w:rsid w:val="006E14E8"/>
    <w:rsid w:val="006F0D16"/>
    <w:rsid w:val="006F3288"/>
    <w:rsid w:val="00701A33"/>
    <w:rsid w:val="00701E21"/>
    <w:rsid w:val="00704BE3"/>
    <w:rsid w:val="00705079"/>
    <w:rsid w:val="007070F2"/>
    <w:rsid w:val="00707342"/>
    <w:rsid w:val="00713AC4"/>
    <w:rsid w:val="007247AA"/>
    <w:rsid w:val="0072747F"/>
    <w:rsid w:val="0073023A"/>
    <w:rsid w:val="0073174B"/>
    <w:rsid w:val="00733FCD"/>
    <w:rsid w:val="00737F62"/>
    <w:rsid w:val="00741C51"/>
    <w:rsid w:val="007452D7"/>
    <w:rsid w:val="0074543C"/>
    <w:rsid w:val="0074546C"/>
    <w:rsid w:val="00745623"/>
    <w:rsid w:val="007542DE"/>
    <w:rsid w:val="0075687A"/>
    <w:rsid w:val="00760A46"/>
    <w:rsid w:val="00763CBE"/>
    <w:rsid w:val="007641C2"/>
    <w:rsid w:val="007648D2"/>
    <w:rsid w:val="00766BDF"/>
    <w:rsid w:val="00770783"/>
    <w:rsid w:val="00770D4D"/>
    <w:rsid w:val="00775D7B"/>
    <w:rsid w:val="0078049F"/>
    <w:rsid w:val="00786D3C"/>
    <w:rsid w:val="007A10D3"/>
    <w:rsid w:val="007A4AD7"/>
    <w:rsid w:val="007A53BA"/>
    <w:rsid w:val="007A6751"/>
    <w:rsid w:val="007B5C3F"/>
    <w:rsid w:val="007C3606"/>
    <w:rsid w:val="007C440C"/>
    <w:rsid w:val="007C79FA"/>
    <w:rsid w:val="007C7B3E"/>
    <w:rsid w:val="007D0C98"/>
    <w:rsid w:val="007D387B"/>
    <w:rsid w:val="007E1225"/>
    <w:rsid w:val="007E38F1"/>
    <w:rsid w:val="007E4D4F"/>
    <w:rsid w:val="007F1825"/>
    <w:rsid w:val="007F1CE4"/>
    <w:rsid w:val="007F4C3F"/>
    <w:rsid w:val="00815F30"/>
    <w:rsid w:val="00816494"/>
    <w:rsid w:val="0082301D"/>
    <w:rsid w:val="00823458"/>
    <w:rsid w:val="00832898"/>
    <w:rsid w:val="0083298A"/>
    <w:rsid w:val="00836B29"/>
    <w:rsid w:val="008452DD"/>
    <w:rsid w:val="00846241"/>
    <w:rsid w:val="00846C61"/>
    <w:rsid w:val="008473AE"/>
    <w:rsid w:val="00851A04"/>
    <w:rsid w:val="008537FA"/>
    <w:rsid w:val="008618EE"/>
    <w:rsid w:val="0086209D"/>
    <w:rsid w:val="00870786"/>
    <w:rsid w:val="00870CB6"/>
    <w:rsid w:val="00871D81"/>
    <w:rsid w:val="00872B1A"/>
    <w:rsid w:val="00887124"/>
    <w:rsid w:val="00891FF0"/>
    <w:rsid w:val="00892815"/>
    <w:rsid w:val="008A13A7"/>
    <w:rsid w:val="008A37D3"/>
    <w:rsid w:val="008B0B60"/>
    <w:rsid w:val="008B18BF"/>
    <w:rsid w:val="008B1ABF"/>
    <w:rsid w:val="008C12F9"/>
    <w:rsid w:val="008C2741"/>
    <w:rsid w:val="008C2A96"/>
    <w:rsid w:val="008C4A24"/>
    <w:rsid w:val="008C4C40"/>
    <w:rsid w:val="008C6708"/>
    <w:rsid w:val="008D0E3E"/>
    <w:rsid w:val="008D1EAC"/>
    <w:rsid w:val="008D7D23"/>
    <w:rsid w:val="008F2516"/>
    <w:rsid w:val="008F286A"/>
    <w:rsid w:val="008F5924"/>
    <w:rsid w:val="008F606C"/>
    <w:rsid w:val="00901BE9"/>
    <w:rsid w:val="00910998"/>
    <w:rsid w:val="0091542D"/>
    <w:rsid w:val="009264CB"/>
    <w:rsid w:val="009355F9"/>
    <w:rsid w:val="00951793"/>
    <w:rsid w:val="009527DE"/>
    <w:rsid w:val="00954F65"/>
    <w:rsid w:val="009555D0"/>
    <w:rsid w:val="00955813"/>
    <w:rsid w:val="009574CE"/>
    <w:rsid w:val="00966500"/>
    <w:rsid w:val="00973E3A"/>
    <w:rsid w:val="00980605"/>
    <w:rsid w:val="0098431B"/>
    <w:rsid w:val="00990619"/>
    <w:rsid w:val="00995F2B"/>
    <w:rsid w:val="009A1176"/>
    <w:rsid w:val="009A7A17"/>
    <w:rsid w:val="009B619E"/>
    <w:rsid w:val="009B72BC"/>
    <w:rsid w:val="009C26D7"/>
    <w:rsid w:val="009E0F93"/>
    <w:rsid w:val="009F1640"/>
    <w:rsid w:val="009F2E81"/>
    <w:rsid w:val="009F3744"/>
    <w:rsid w:val="009F5BEF"/>
    <w:rsid w:val="009F6976"/>
    <w:rsid w:val="009F7CF7"/>
    <w:rsid w:val="00A347FB"/>
    <w:rsid w:val="00A379B6"/>
    <w:rsid w:val="00A42537"/>
    <w:rsid w:val="00A43229"/>
    <w:rsid w:val="00A56518"/>
    <w:rsid w:val="00A57B81"/>
    <w:rsid w:val="00A6031F"/>
    <w:rsid w:val="00A63949"/>
    <w:rsid w:val="00A65D3C"/>
    <w:rsid w:val="00A67333"/>
    <w:rsid w:val="00A730E9"/>
    <w:rsid w:val="00A74CD5"/>
    <w:rsid w:val="00A81A7A"/>
    <w:rsid w:val="00A926A4"/>
    <w:rsid w:val="00A92BD7"/>
    <w:rsid w:val="00A93897"/>
    <w:rsid w:val="00A9395F"/>
    <w:rsid w:val="00AA7203"/>
    <w:rsid w:val="00AB1FED"/>
    <w:rsid w:val="00AC052B"/>
    <w:rsid w:val="00AC0CAB"/>
    <w:rsid w:val="00AC0D95"/>
    <w:rsid w:val="00AC3190"/>
    <w:rsid w:val="00AC3F95"/>
    <w:rsid w:val="00AC479E"/>
    <w:rsid w:val="00AC6463"/>
    <w:rsid w:val="00AD4876"/>
    <w:rsid w:val="00AD77DE"/>
    <w:rsid w:val="00AE6451"/>
    <w:rsid w:val="00AF408C"/>
    <w:rsid w:val="00B01161"/>
    <w:rsid w:val="00B01EEC"/>
    <w:rsid w:val="00B05C63"/>
    <w:rsid w:val="00B0665F"/>
    <w:rsid w:val="00B12A58"/>
    <w:rsid w:val="00B145BC"/>
    <w:rsid w:val="00B244C4"/>
    <w:rsid w:val="00B2532F"/>
    <w:rsid w:val="00B25F38"/>
    <w:rsid w:val="00B278D3"/>
    <w:rsid w:val="00B375F9"/>
    <w:rsid w:val="00B422B8"/>
    <w:rsid w:val="00B4594D"/>
    <w:rsid w:val="00B52A9E"/>
    <w:rsid w:val="00B52BA1"/>
    <w:rsid w:val="00B570E2"/>
    <w:rsid w:val="00B57DAB"/>
    <w:rsid w:val="00B719A9"/>
    <w:rsid w:val="00B80445"/>
    <w:rsid w:val="00B81429"/>
    <w:rsid w:val="00B86150"/>
    <w:rsid w:val="00B939B5"/>
    <w:rsid w:val="00B93EBC"/>
    <w:rsid w:val="00BA2471"/>
    <w:rsid w:val="00BA2E22"/>
    <w:rsid w:val="00BA327F"/>
    <w:rsid w:val="00BA4565"/>
    <w:rsid w:val="00BA554F"/>
    <w:rsid w:val="00BA6349"/>
    <w:rsid w:val="00BB5050"/>
    <w:rsid w:val="00BC4B47"/>
    <w:rsid w:val="00BC7DC2"/>
    <w:rsid w:val="00BD3EE4"/>
    <w:rsid w:val="00BE125F"/>
    <w:rsid w:val="00BF484E"/>
    <w:rsid w:val="00C07173"/>
    <w:rsid w:val="00C071F4"/>
    <w:rsid w:val="00C16AC4"/>
    <w:rsid w:val="00C17E9B"/>
    <w:rsid w:val="00C20060"/>
    <w:rsid w:val="00C22A3E"/>
    <w:rsid w:val="00C25877"/>
    <w:rsid w:val="00C25A98"/>
    <w:rsid w:val="00C30098"/>
    <w:rsid w:val="00C31785"/>
    <w:rsid w:val="00C35FA6"/>
    <w:rsid w:val="00C36D09"/>
    <w:rsid w:val="00C375ED"/>
    <w:rsid w:val="00C426D3"/>
    <w:rsid w:val="00C5458D"/>
    <w:rsid w:val="00C55B8F"/>
    <w:rsid w:val="00C577B8"/>
    <w:rsid w:val="00C615BE"/>
    <w:rsid w:val="00C704BB"/>
    <w:rsid w:val="00C7064C"/>
    <w:rsid w:val="00C7141F"/>
    <w:rsid w:val="00C75646"/>
    <w:rsid w:val="00C80A68"/>
    <w:rsid w:val="00C86F24"/>
    <w:rsid w:val="00CA22CA"/>
    <w:rsid w:val="00CB01D8"/>
    <w:rsid w:val="00CC179C"/>
    <w:rsid w:val="00CC321D"/>
    <w:rsid w:val="00CC4BFB"/>
    <w:rsid w:val="00CD5912"/>
    <w:rsid w:val="00CE04A5"/>
    <w:rsid w:val="00CE62D0"/>
    <w:rsid w:val="00CE63D9"/>
    <w:rsid w:val="00D017B0"/>
    <w:rsid w:val="00D244D1"/>
    <w:rsid w:val="00D26468"/>
    <w:rsid w:val="00D267DE"/>
    <w:rsid w:val="00D26C4F"/>
    <w:rsid w:val="00D272AE"/>
    <w:rsid w:val="00D35911"/>
    <w:rsid w:val="00D4656B"/>
    <w:rsid w:val="00D46836"/>
    <w:rsid w:val="00D46AAD"/>
    <w:rsid w:val="00D50019"/>
    <w:rsid w:val="00D51D02"/>
    <w:rsid w:val="00D627E9"/>
    <w:rsid w:val="00D6299B"/>
    <w:rsid w:val="00D64A78"/>
    <w:rsid w:val="00D67861"/>
    <w:rsid w:val="00D72906"/>
    <w:rsid w:val="00D75CB2"/>
    <w:rsid w:val="00D763FE"/>
    <w:rsid w:val="00D80F2F"/>
    <w:rsid w:val="00D86CC8"/>
    <w:rsid w:val="00D87C6A"/>
    <w:rsid w:val="00D9275E"/>
    <w:rsid w:val="00DA1262"/>
    <w:rsid w:val="00DA3787"/>
    <w:rsid w:val="00DB0B36"/>
    <w:rsid w:val="00DB3227"/>
    <w:rsid w:val="00DB4C80"/>
    <w:rsid w:val="00DC02DF"/>
    <w:rsid w:val="00DC1002"/>
    <w:rsid w:val="00DC1103"/>
    <w:rsid w:val="00DC1491"/>
    <w:rsid w:val="00DC3063"/>
    <w:rsid w:val="00DC4636"/>
    <w:rsid w:val="00DD1949"/>
    <w:rsid w:val="00DF2442"/>
    <w:rsid w:val="00DF308F"/>
    <w:rsid w:val="00E15C4D"/>
    <w:rsid w:val="00E204DE"/>
    <w:rsid w:val="00E20E1F"/>
    <w:rsid w:val="00E21EA9"/>
    <w:rsid w:val="00E31BA5"/>
    <w:rsid w:val="00E41370"/>
    <w:rsid w:val="00E41597"/>
    <w:rsid w:val="00E42B4B"/>
    <w:rsid w:val="00E50F43"/>
    <w:rsid w:val="00E51B98"/>
    <w:rsid w:val="00E5305F"/>
    <w:rsid w:val="00E55332"/>
    <w:rsid w:val="00E56972"/>
    <w:rsid w:val="00E72F4F"/>
    <w:rsid w:val="00E750BB"/>
    <w:rsid w:val="00E75BEF"/>
    <w:rsid w:val="00E805D7"/>
    <w:rsid w:val="00E83C5B"/>
    <w:rsid w:val="00E84743"/>
    <w:rsid w:val="00E921E7"/>
    <w:rsid w:val="00E97089"/>
    <w:rsid w:val="00EA4724"/>
    <w:rsid w:val="00EA7D4D"/>
    <w:rsid w:val="00EB7446"/>
    <w:rsid w:val="00ED5E93"/>
    <w:rsid w:val="00ED6EC9"/>
    <w:rsid w:val="00EE2882"/>
    <w:rsid w:val="00EE3422"/>
    <w:rsid w:val="00EE6AD8"/>
    <w:rsid w:val="00EE6D11"/>
    <w:rsid w:val="00EF6B39"/>
    <w:rsid w:val="00F13C20"/>
    <w:rsid w:val="00F17E5F"/>
    <w:rsid w:val="00F17F16"/>
    <w:rsid w:val="00F24399"/>
    <w:rsid w:val="00F2526A"/>
    <w:rsid w:val="00F25538"/>
    <w:rsid w:val="00F267CD"/>
    <w:rsid w:val="00F3061A"/>
    <w:rsid w:val="00F3168E"/>
    <w:rsid w:val="00F3197A"/>
    <w:rsid w:val="00F362D8"/>
    <w:rsid w:val="00F40F8C"/>
    <w:rsid w:val="00F41A1D"/>
    <w:rsid w:val="00F45C61"/>
    <w:rsid w:val="00F6186F"/>
    <w:rsid w:val="00F6354E"/>
    <w:rsid w:val="00F66DDF"/>
    <w:rsid w:val="00F67075"/>
    <w:rsid w:val="00F72B95"/>
    <w:rsid w:val="00F83B66"/>
    <w:rsid w:val="00F87E29"/>
    <w:rsid w:val="00F911FD"/>
    <w:rsid w:val="00F933E0"/>
    <w:rsid w:val="00F96CC3"/>
    <w:rsid w:val="00FA68D2"/>
    <w:rsid w:val="00FB3668"/>
    <w:rsid w:val="00FB3C2A"/>
    <w:rsid w:val="00FD48EF"/>
    <w:rsid w:val="00FD4DFC"/>
    <w:rsid w:val="00FD5FFA"/>
    <w:rsid w:val="00FD6975"/>
    <w:rsid w:val="00FE1652"/>
    <w:rsid w:val="00FE376A"/>
    <w:rsid w:val="00FE4FFE"/>
    <w:rsid w:val="00FF3389"/>
    <w:rsid w:val="00FF3E05"/>
    <w:rsid w:val="00FF4648"/>
    <w:rsid w:val="00FF46C4"/>
    <w:rsid w:val="00FF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4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0D16"/>
    <w:pPr>
      <w:spacing w:line="360" w:lineRule="auto"/>
      <w:ind w:left="720"/>
      <w:contextualSpacing/>
    </w:pPr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F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261D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DD7"/>
  </w:style>
  <w:style w:type="paragraph" w:styleId="Footer">
    <w:name w:val="footer"/>
    <w:basedOn w:val="Normal"/>
    <w:link w:val="FooterChar"/>
    <w:uiPriority w:val="99"/>
    <w:unhideWhenUsed/>
    <w:rsid w:val="00261D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DD7"/>
  </w:style>
  <w:style w:type="character" w:styleId="Hyperlink">
    <w:name w:val="Hyperlink"/>
    <w:basedOn w:val="DefaultParagraphFont"/>
    <w:uiPriority w:val="99"/>
    <w:unhideWhenUsed/>
    <w:rsid w:val="00F25538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C217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C2177"/>
    <w:rPr>
      <w:rFonts w:ascii="Calibri" w:hAnsi="Calibri"/>
      <w:szCs w:val="21"/>
    </w:rPr>
  </w:style>
  <w:style w:type="character" w:customStyle="1" w:styleId="bold1">
    <w:name w:val="bold1"/>
    <w:basedOn w:val="DefaultParagraphFont"/>
    <w:rsid w:val="000C2177"/>
    <w:rPr>
      <w:b/>
      <w:bCs/>
    </w:rPr>
  </w:style>
  <w:style w:type="character" w:customStyle="1" w:styleId="txtlargest1">
    <w:name w:val="txtlargest1"/>
    <w:basedOn w:val="DefaultParagraphFont"/>
    <w:rsid w:val="000C2177"/>
    <w:rPr>
      <w:sz w:val="32"/>
      <w:szCs w:val="32"/>
    </w:rPr>
  </w:style>
  <w:style w:type="character" w:customStyle="1" w:styleId="abstractdivider1">
    <w:name w:val="abstractdivider1"/>
    <w:basedOn w:val="DefaultParagraphFont"/>
    <w:rsid w:val="000C2177"/>
  </w:style>
  <w:style w:type="character" w:styleId="Strong">
    <w:name w:val="Strong"/>
    <w:basedOn w:val="DefaultParagraphFont"/>
    <w:uiPriority w:val="22"/>
    <w:qFormat/>
    <w:rsid w:val="000C2177"/>
    <w:rPr>
      <w:b/>
      <w:bCs/>
    </w:rPr>
  </w:style>
  <w:style w:type="paragraph" w:styleId="NormalWeb">
    <w:name w:val="Normal (Web)"/>
    <w:basedOn w:val="Normal"/>
    <w:uiPriority w:val="99"/>
    <w:unhideWhenUsed/>
    <w:rsid w:val="000C217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648D2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4117B2"/>
    <w:pPr>
      <w:spacing w:line="240" w:lineRule="auto"/>
    </w:pPr>
    <w:rPr>
      <w:rFonts w:ascii="Times New Roman" w:hAnsi="Times New Roman"/>
      <w:b/>
      <w:bCs/>
      <w:sz w:val="20"/>
      <w:szCs w:val="18"/>
    </w:rPr>
  </w:style>
  <w:style w:type="character" w:styleId="Emphasis">
    <w:name w:val="Emphasis"/>
    <w:basedOn w:val="DefaultParagraphFont"/>
    <w:uiPriority w:val="20"/>
    <w:qFormat/>
    <w:rsid w:val="00BF484E"/>
    <w:rPr>
      <w:i/>
      <w:iCs/>
    </w:rPr>
  </w:style>
  <w:style w:type="character" w:customStyle="1" w:styleId="googqs-tidbit1">
    <w:name w:val="goog_qs-tidbit1"/>
    <w:basedOn w:val="DefaultParagraphFont"/>
    <w:rsid w:val="00BF484E"/>
    <w:rPr>
      <w:vanish w:val="0"/>
      <w:webHidden w:val="0"/>
      <w:specVanish w:val="0"/>
    </w:rPr>
  </w:style>
  <w:style w:type="character" w:customStyle="1" w:styleId="ft">
    <w:name w:val="ft"/>
    <w:basedOn w:val="DefaultParagraphFont"/>
    <w:rsid w:val="005A2F3F"/>
  </w:style>
  <w:style w:type="table" w:styleId="TableGrid">
    <w:name w:val="Table Grid"/>
    <w:basedOn w:val="TableNormal"/>
    <w:uiPriority w:val="59"/>
    <w:rsid w:val="005069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C7F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7F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7F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44A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4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0D16"/>
    <w:pPr>
      <w:spacing w:line="360" w:lineRule="auto"/>
      <w:ind w:left="720"/>
      <w:contextualSpacing/>
    </w:pPr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F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261D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DD7"/>
  </w:style>
  <w:style w:type="paragraph" w:styleId="Footer">
    <w:name w:val="footer"/>
    <w:basedOn w:val="Normal"/>
    <w:link w:val="FooterChar"/>
    <w:uiPriority w:val="99"/>
    <w:unhideWhenUsed/>
    <w:rsid w:val="00261D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DD7"/>
  </w:style>
  <w:style w:type="character" w:styleId="Hyperlink">
    <w:name w:val="Hyperlink"/>
    <w:basedOn w:val="DefaultParagraphFont"/>
    <w:uiPriority w:val="99"/>
    <w:unhideWhenUsed/>
    <w:rsid w:val="00F25538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C217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C2177"/>
    <w:rPr>
      <w:rFonts w:ascii="Calibri" w:hAnsi="Calibri"/>
      <w:szCs w:val="21"/>
    </w:rPr>
  </w:style>
  <w:style w:type="character" w:customStyle="1" w:styleId="bold1">
    <w:name w:val="bold1"/>
    <w:basedOn w:val="DefaultParagraphFont"/>
    <w:rsid w:val="000C2177"/>
    <w:rPr>
      <w:b/>
      <w:bCs/>
    </w:rPr>
  </w:style>
  <w:style w:type="character" w:customStyle="1" w:styleId="txtlargest1">
    <w:name w:val="txtlargest1"/>
    <w:basedOn w:val="DefaultParagraphFont"/>
    <w:rsid w:val="000C2177"/>
    <w:rPr>
      <w:sz w:val="32"/>
      <w:szCs w:val="32"/>
    </w:rPr>
  </w:style>
  <w:style w:type="character" w:customStyle="1" w:styleId="abstractdivider1">
    <w:name w:val="abstractdivider1"/>
    <w:basedOn w:val="DefaultParagraphFont"/>
    <w:rsid w:val="000C2177"/>
  </w:style>
  <w:style w:type="character" w:styleId="Strong">
    <w:name w:val="Strong"/>
    <w:basedOn w:val="DefaultParagraphFont"/>
    <w:uiPriority w:val="22"/>
    <w:qFormat/>
    <w:rsid w:val="000C2177"/>
    <w:rPr>
      <w:b/>
      <w:bCs/>
    </w:rPr>
  </w:style>
  <w:style w:type="paragraph" w:styleId="NormalWeb">
    <w:name w:val="Normal (Web)"/>
    <w:basedOn w:val="Normal"/>
    <w:uiPriority w:val="99"/>
    <w:unhideWhenUsed/>
    <w:rsid w:val="000C217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648D2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4117B2"/>
    <w:pPr>
      <w:spacing w:line="240" w:lineRule="auto"/>
    </w:pPr>
    <w:rPr>
      <w:rFonts w:ascii="Times New Roman" w:hAnsi="Times New Roman"/>
      <w:b/>
      <w:bCs/>
      <w:sz w:val="20"/>
      <w:szCs w:val="18"/>
    </w:rPr>
  </w:style>
  <w:style w:type="character" w:styleId="Emphasis">
    <w:name w:val="Emphasis"/>
    <w:basedOn w:val="DefaultParagraphFont"/>
    <w:uiPriority w:val="20"/>
    <w:qFormat/>
    <w:rsid w:val="00BF484E"/>
    <w:rPr>
      <w:i/>
      <w:iCs/>
    </w:rPr>
  </w:style>
  <w:style w:type="character" w:customStyle="1" w:styleId="googqs-tidbit1">
    <w:name w:val="goog_qs-tidbit1"/>
    <w:basedOn w:val="DefaultParagraphFont"/>
    <w:rsid w:val="00BF484E"/>
    <w:rPr>
      <w:vanish w:val="0"/>
      <w:webHidden w:val="0"/>
      <w:specVanish w:val="0"/>
    </w:rPr>
  </w:style>
  <w:style w:type="character" w:customStyle="1" w:styleId="ft">
    <w:name w:val="ft"/>
    <w:basedOn w:val="DefaultParagraphFont"/>
    <w:rsid w:val="005A2F3F"/>
  </w:style>
  <w:style w:type="table" w:styleId="TableGrid">
    <w:name w:val="Table Grid"/>
    <w:basedOn w:val="TableNormal"/>
    <w:uiPriority w:val="59"/>
    <w:rsid w:val="005069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C7F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7F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7F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44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2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2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937">
          <w:marLeft w:val="0"/>
          <w:marRight w:val="0"/>
          <w:marTop w:val="0"/>
          <w:marBottom w:val="0"/>
          <w:divBdr>
            <w:top w:val="single" w:sz="6" w:space="0" w:color="E4E4E4"/>
            <w:left w:val="single" w:sz="6" w:space="0" w:color="E4E4E4"/>
            <w:bottom w:val="single" w:sz="6" w:space="0" w:color="E4E4E4"/>
            <w:right w:val="single" w:sz="6" w:space="0" w:color="E4E4E4"/>
          </w:divBdr>
          <w:divsChild>
            <w:div w:id="1735659667">
              <w:marLeft w:val="33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7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96212">
          <w:marLeft w:val="0"/>
          <w:marRight w:val="0"/>
          <w:marTop w:val="75"/>
          <w:marBottom w:val="75"/>
          <w:divBdr>
            <w:top w:val="single" w:sz="6" w:space="0" w:color="666666"/>
            <w:left w:val="single" w:sz="6" w:space="11" w:color="666666"/>
            <w:bottom w:val="single" w:sz="36" w:space="0" w:color="666666"/>
            <w:right w:val="single" w:sz="36" w:space="11" w:color="666666"/>
          </w:divBdr>
          <w:divsChild>
            <w:div w:id="42711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3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79041962</Template>
  <TotalTime>2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mhskbd</dc:creator>
  <cp:lastModifiedBy>Royle, Pamela</cp:lastModifiedBy>
  <cp:revision>6</cp:revision>
  <cp:lastPrinted>2013-01-09T17:00:00Z</cp:lastPrinted>
  <dcterms:created xsi:type="dcterms:W3CDTF">2013-01-10T11:03:00Z</dcterms:created>
  <dcterms:modified xsi:type="dcterms:W3CDTF">2013-09-03T08:06:00Z</dcterms:modified>
</cp:coreProperties>
</file>