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5B" w:rsidRPr="002A668F" w:rsidRDefault="002A668F">
      <w:pPr>
        <w:rPr>
          <w:rFonts w:ascii="Arial" w:hAnsi="Arial" w:cs="Arial"/>
          <w:b/>
        </w:rPr>
      </w:pPr>
      <w:r w:rsidRPr="002A668F">
        <w:rPr>
          <w:rFonts w:ascii="Arial" w:hAnsi="Arial" w:cs="Arial"/>
          <w:b/>
        </w:rPr>
        <w:t>Additional file – Example Search Strategy</w:t>
      </w:r>
      <w:bookmarkStart w:id="0" w:name="_GoBack"/>
      <w:bookmarkEnd w:id="0"/>
    </w:p>
    <w:p w:rsidR="002A668F" w:rsidRPr="002A668F" w:rsidRDefault="002A668F">
      <w:pPr>
        <w:rPr>
          <w:rFonts w:ascii="Arial" w:hAnsi="Arial" w:cs="Arial"/>
        </w:rPr>
      </w:pPr>
    </w:p>
    <w:p w:rsidR="002A668F" w:rsidRPr="002A668F" w:rsidRDefault="002A668F">
      <w:pPr>
        <w:rPr>
          <w:rFonts w:ascii="Arial" w:hAnsi="Arial" w:cs="Arial"/>
        </w:rPr>
      </w:pPr>
      <w:r w:rsidRPr="002A668F">
        <w:rPr>
          <w:rFonts w:ascii="Arial" w:hAnsi="Arial" w:cs="Arial"/>
        </w:rPr>
        <w:t>Medline (OVID)</w:t>
      </w:r>
    </w:p>
    <w:p w:rsidR="002A668F" w:rsidRDefault="002A66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"/>
        <w:gridCol w:w="8117"/>
      </w:tblGrid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out</w:t>
            </w:r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of home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(food or eat$)).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ab,ti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Food away from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home.ab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Hot food outlet$.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Food outlet$.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(Retail food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(environment$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foodscape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(Consumer food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(environment$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foodscape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Choice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architecture.ab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(Takeaway or take away or take out or eating out or carry out$ or carryout$).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exp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Restaurants/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(Restaurant$ or cafe$ or Pub or Pubs or Public house$ or Diner$ or Inn or Inns or Eater$ or Fast food or Coffee shop$ or Sandwich shop$).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 or 2 or 3 or 4 or 5 or 6 or 7 or 8 or 9 or 10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(Health$ adj2 (menu$ or eating or recipe$ or product$ or food$ or drink$ or beverage$ or meal$ or snack$ or dinner$ or lunch$ or cooking or catering practice$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nutri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$ or choice$)).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((Health$ or food or food environment$ or environment$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well being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or wellbeing or wellness or eating)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(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polic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$ or strategy$ or trial$ or intervention$ or program$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educat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$ or campaign$)).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((Health$ or food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nutri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well being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or wellbeing or wellness) adj2 (Display$ or Advert$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Promot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$ or Marketing or Point of purchase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improv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$)).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exp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Health promotion/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exp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Health education/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exp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Preventive medicine/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exp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Nutrition policy/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(Obesity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prevent$).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Environmental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health.ab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((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Reformulat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$ or modify$ or adapt$) adj2 (recipe$ or product$ or food$ or meal$)).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((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Nutri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$ or food or calorie or menu)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(signposting or label$)).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Food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availability.ab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(Food price$ or food pricing).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((Nutrition or cooking) adj6 (training or class$ or skill$)).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(Sugar or Salt or Fat or Fruit$ or Vegetable$).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((Food or health$ or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well being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or wellbeing or wellness)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Award$).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((Food or nutrition)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adj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standard$).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Portion size$.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</w:t>
            </w: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,ti</w:t>
            </w:r>
            <w:proofErr w:type="spellEnd"/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lastRenderedPageBreak/>
              <w:t>30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12 or 13 or 14 or 15 or 16 or 17 or 18 or 19 or 20 or 21 or 22 or 23 or 24 or 25 or 26 or 27 or 28 or 29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11 and 30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school</w:t>
            </w:r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$.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ab,ti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proofErr w:type="gram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workplace</w:t>
            </w:r>
            <w:proofErr w:type="gram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$.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ab,ti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.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32 or 33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31 not 34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limit 35 to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english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 language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limit 36 to humans</w:t>
            </w:r>
          </w:p>
        </w:tc>
      </w:tr>
      <w:tr w:rsidR="002A668F" w:rsidRPr="00276564" w:rsidTr="00494696"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2A668F" w:rsidRPr="00276564" w:rsidRDefault="002A668F" w:rsidP="00494696">
            <w:pPr>
              <w:spacing w:line="360" w:lineRule="atLeast"/>
              <w:rPr>
                <w:rFonts w:ascii="Trebuchet MS" w:hAnsi="Trebuchet MS"/>
                <w:color w:val="0A0905"/>
                <w:sz w:val="18"/>
                <w:szCs w:val="18"/>
              </w:rPr>
            </w:pPr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 xml:space="preserve">limit 37 to </w:t>
            </w:r>
            <w:proofErr w:type="spellStart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yr</w:t>
            </w:r>
            <w:proofErr w:type="spellEnd"/>
            <w:r w:rsidRPr="00276564">
              <w:rPr>
                <w:rFonts w:ascii="Trebuchet MS" w:hAnsi="Trebuchet MS"/>
                <w:color w:val="0A0905"/>
                <w:sz w:val="18"/>
                <w:szCs w:val="18"/>
              </w:rPr>
              <w:t>="1993 -Current"</w:t>
            </w:r>
          </w:p>
        </w:tc>
      </w:tr>
    </w:tbl>
    <w:p w:rsidR="002A668F" w:rsidRDefault="002A668F"/>
    <w:sectPr w:rsidR="002A66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8F"/>
    <w:rsid w:val="002A668F"/>
    <w:rsid w:val="0079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66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66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73E1C811.dotm</Template>
  <TotalTime>2</TotalTime>
  <Pages>2</Pages>
  <Words>372</Words>
  <Characters>1802</Characters>
  <Application>Microsoft Office Word</Application>
  <DocSecurity>0</DocSecurity>
  <Lines>15</Lines>
  <Paragraphs>4</Paragraphs>
  <ScaleCrop>false</ScaleCrop>
  <Company>Durham University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HILLIER-BROWN F.</dc:creator>
  <cp:lastModifiedBy>HILLIER-BROWN F.</cp:lastModifiedBy>
  <cp:revision>1</cp:revision>
  <dcterms:created xsi:type="dcterms:W3CDTF">2013-12-23T11:56:00Z</dcterms:created>
  <dcterms:modified xsi:type="dcterms:W3CDTF">2013-12-23T11:59:00Z</dcterms:modified>
</cp:coreProperties>
</file>