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33" w:rsidRPr="00447E03" w:rsidRDefault="00324B33">
      <w:pPr>
        <w:rPr>
          <w:sz w:val="22"/>
          <w:szCs w:val="22"/>
        </w:rPr>
      </w:pPr>
    </w:p>
    <w:p w:rsidR="00447E03" w:rsidRPr="00447E03" w:rsidRDefault="00447E03" w:rsidP="00324B33">
      <w:pPr>
        <w:rPr>
          <w:b/>
          <w:sz w:val="30"/>
          <w:szCs w:val="30"/>
        </w:rPr>
      </w:pPr>
    </w:p>
    <w:p w:rsidR="00447E03" w:rsidRPr="00447E03" w:rsidRDefault="00B24E22" w:rsidP="00447E03">
      <w:pPr>
        <w:jc w:val="both"/>
        <w:rPr>
          <w:b/>
          <w:sz w:val="36"/>
        </w:rPr>
      </w:pPr>
      <w:bookmarkStart w:id="0" w:name="_GoBack"/>
      <w:r>
        <w:rPr>
          <w:b/>
          <w:sz w:val="36"/>
        </w:rPr>
        <w:t>Additional File</w:t>
      </w:r>
      <w:bookmarkEnd w:id="0"/>
      <w:r w:rsidR="00447E03" w:rsidRPr="00447E03">
        <w:rPr>
          <w:b/>
          <w:sz w:val="36"/>
        </w:rPr>
        <w:t xml:space="preserve"> 2</w:t>
      </w:r>
    </w:p>
    <w:p w:rsidR="00324B33" w:rsidRDefault="00AB0EB4" w:rsidP="00324B33">
      <w:pPr>
        <w:rPr>
          <w:b/>
          <w:sz w:val="32"/>
          <w:szCs w:val="30"/>
        </w:rPr>
      </w:pPr>
      <w:r>
        <w:rPr>
          <w:b/>
          <w:sz w:val="32"/>
          <w:szCs w:val="30"/>
        </w:rPr>
        <w:t>Search Engine</w:t>
      </w:r>
      <w:r w:rsidRPr="00447E03">
        <w:rPr>
          <w:b/>
          <w:sz w:val="32"/>
          <w:szCs w:val="30"/>
        </w:rPr>
        <w:t xml:space="preserve"> </w:t>
      </w:r>
      <w:r w:rsidR="00447E03" w:rsidRPr="00447E03">
        <w:rPr>
          <w:b/>
          <w:sz w:val="32"/>
          <w:szCs w:val="30"/>
        </w:rPr>
        <w:t xml:space="preserve">Search Strategy </w:t>
      </w:r>
    </w:p>
    <w:p w:rsidR="00447E03" w:rsidRDefault="00447E03" w:rsidP="00324B33">
      <w:pPr>
        <w:rPr>
          <w:b/>
          <w:sz w:val="32"/>
          <w:szCs w:val="30"/>
        </w:rPr>
      </w:pPr>
    </w:p>
    <w:p w:rsidR="00026D83" w:rsidRPr="00447E03" w:rsidRDefault="00447E03" w:rsidP="00324B33">
      <w:pPr>
        <w:rPr>
          <w:sz w:val="22"/>
          <w:szCs w:val="22"/>
        </w:rPr>
      </w:pPr>
      <w:r w:rsidRPr="00447E03">
        <w:rPr>
          <w:sz w:val="22"/>
          <w:szCs w:val="22"/>
        </w:rPr>
        <w:t>The f</w:t>
      </w:r>
      <w:r w:rsidR="00026D83" w:rsidRPr="00447E03">
        <w:rPr>
          <w:sz w:val="22"/>
          <w:szCs w:val="22"/>
        </w:rPr>
        <w:t xml:space="preserve">irst 50 articles </w:t>
      </w:r>
      <w:r w:rsidRPr="00447E03">
        <w:rPr>
          <w:sz w:val="22"/>
          <w:szCs w:val="22"/>
        </w:rPr>
        <w:t xml:space="preserve">returned on each database were </w:t>
      </w:r>
      <w:r w:rsidR="00026D83" w:rsidRPr="00447E03">
        <w:rPr>
          <w:sz w:val="22"/>
          <w:szCs w:val="22"/>
        </w:rPr>
        <w:t>assessed</w:t>
      </w:r>
      <w:r w:rsidRPr="00447E03">
        <w:rPr>
          <w:sz w:val="22"/>
          <w:szCs w:val="22"/>
        </w:rPr>
        <w:t xml:space="preserve"> as follows</w:t>
      </w:r>
    </w:p>
    <w:p w:rsidR="00324B33" w:rsidRDefault="00324B33" w:rsidP="00324B33">
      <w:pPr>
        <w:rPr>
          <w:sz w:val="22"/>
          <w:szCs w:val="22"/>
        </w:rPr>
      </w:pPr>
    </w:p>
    <w:p w:rsidR="00447E03" w:rsidRPr="00447E03" w:rsidRDefault="00447E03" w:rsidP="00324B33">
      <w:pPr>
        <w:rPr>
          <w:sz w:val="22"/>
          <w:szCs w:val="22"/>
        </w:rPr>
      </w:pPr>
    </w:p>
    <w:p w:rsidR="00324B33" w:rsidRPr="00447E03" w:rsidRDefault="00324B33" w:rsidP="00324B33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47E03">
        <w:rPr>
          <w:sz w:val="22"/>
          <w:szCs w:val="22"/>
        </w:rPr>
        <w:t>Google Scholar</w:t>
      </w:r>
    </w:p>
    <w:p w:rsidR="00324B33" w:rsidRPr="00447E03" w:rsidRDefault="00324B33" w:rsidP="00324B33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901"/>
        <w:gridCol w:w="5304"/>
      </w:tblGrid>
      <w:tr w:rsidR="00324B33" w:rsidRPr="00447E03" w:rsidTr="004535FF">
        <w:tc>
          <w:tcPr>
            <w:tcW w:w="3089" w:type="dxa"/>
          </w:tcPr>
          <w:p w:rsidR="00324B33" w:rsidRPr="00447E03" w:rsidRDefault="00324B33" w:rsidP="00324B33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Search terms</w:t>
            </w:r>
          </w:p>
        </w:tc>
        <w:tc>
          <w:tcPr>
            <w:tcW w:w="875" w:type="dxa"/>
          </w:tcPr>
          <w:p w:rsidR="00324B33" w:rsidRPr="00447E03" w:rsidRDefault="00324B33" w:rsidP="00324B33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Results</w:t>
            </w:r>
          </w:p>
        </w:tc>
        <w:tc>
          <w:tcPr>
            <w:tcW w:w="5322" w:type="dxa"/>
          </w:tcPr>
          <w:p w:rsidR="00324B33" w:rsidRPr="00447E03" w:rsidRDefault="00324B33" w:rsidP="00324B33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Relevant Documents Found</w:t>
            </w:r>
          </w:p>
        </w:tc>
      </w:tr>
      <w:tr w:rsidR="00324B33" w:rsidRPr="00447E03" w:rsidTr="004535FF">
        <w:tc>
          <w:tcPr>
            <w:tcW w:w="3089" w:type="dxa"/>
          </w:tcPr>
          <w:p w:rsidR="00324B33" w:rsidRPr="00447E03" w:rsidRDefault="004535FF" w:rsidP="004535FF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>peat</w:t>
            </w:r>
            <w:r w:rsidR="00324B33" w:rsidRPr="00447E03">
              <w:rPr>
                <w:sz w:val="22"/>
                <w:szCs w:val="22"/>
              </w:rPr>
              <w:t xml:space="preserve"> AND (greenhouse gas OR GHG OR CO2 OR "carbon dioxide" OR CH4 OR N2O OR methane OR "nitrous oxide" OR DOC OR carbon)</w:t>
            </w:r>
          </w:p>
        </w:tc>
        <w:tc>
          <w:tcPr>
            <w:tcW w:w="875" w:type="dxa"/>
          </w:tcPr>
          <w:p w:rsidR="00324B33" w:rsidRPr="00447E03" w:rsidRDefault="00324B33" w:rsidP="00BE7115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 xml:space="preserve">About </w:t>
            </w:r>
            <w:r w:rsidR="00BE7115" w:rsidRPr="00447E03">
              <w:rPr>
                <w:sz w:val="22"/>
                <w:szCs w:val="22"/>
              </w:rPr>
              <w:t>43,900</w:t>
            </w:r>
          </w:p>
        </w:tc>
        <w:tc>
          <w:tcPr>
            <w:tcW w:w="5322" w:type="dxa"/>
          </w:tcPr>
          <w:p w:rsidR="00324B33" w:rsidRPr="00447E03" w:rsidRDefault="00E2483C" w:rsidP="00E2483C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>23</w:t>
            </w:r>
            <w:r w:rsidR="00026D83" w:rsidRPr="00447E03">
              <w:rPr>
                <w:sz w:val="22"/>
                <w:szCs w:val="22"/>
              </w:rPr>
              <w:t xml:space="preserve"> </w:t>
            </w:r>
            <w:r w:rsidRPr="00447E03">
              <w:rPr>
                <w:sz w:val="22"/>
                <w:szCs w:val="22"/>
              </w:rPr>
              <w:t>i</w:t>
            </w:r>
            <w:r w:rsidR="00026D83" w:rsidRPr="00447E03">
              <w:rPr>
                <w:sz w:val="22"/>
                <w:szCs w:val="22"/>
              </w:rPr>
              <w:t xml:space="preserve">dentified </w:t>
            </w:r>
            <w:r w:rsidRPr="00447E03">
              <w:rPr>
                <w:sz w:val="22"/>
                <w:szCs w:val="22"/>
              </w:rPr>
              <w:t xml:space="preserve">as relevant </w:t>
            </w:r>
            <w:r w:rsidR="00026D83" w:rsidRPr="00447E03">
              <w:rPr>
                <w:sz w:val="22"/>
                <w:szCs w:val="22"/>
              </w:rPr>
              <w:t>by title</w:t>
            </w:r>
            <w:r w:rsidRPr="00447E03">
              <w:rPr>
                <w:sz w:val="22"/>
                <w:szCs w:val="22"/>
              </w:rPr>
              <w:t>;</w:t>
            </w:r>
            <w:r w:rsidR="00026D83" w:rsidRPr="00447E03">
              <w:rPr>
                <w:sz w:val="22"/>
                <w:szCs w:val="22"/>
              </w:rPr>
              <w:t xml:space="preserve"> </w:t>
            </w:r>
            <w:r w:rsidRPr="00447E03">
              <w:rPr>
                <w:sz w:val="22"/>
                <w:szCs w:val="22"/>
              </w:rPr>
              <w:t>7 found in original search, 9 rejected at abstract, 7 accepted at abstract (5 of these rejected at full text, 1 unobtainable, 1 accepted at full text)</w:t>
            </w:r>
          </w:p>
        </w:tc>
      </w:tr>
    </w:tbl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4535FF" w:rsidRPr="00447E03" w:rsidRDefault="004535FF" w:rsidP="004535FF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447E03">
        <w:rPr>
          <w:sz w:val="22"/>
          <w:szCs w:val="22"/>
        </w:rPr>
        <w:t>Scirus</w:t>
      </w:r>
      <w:proofErr w:type="spellEnd"/>
    </w:p>
    <w:p w:rsidR="004535FF" w:rsidRPr="00447E03" w:rsidRDefault="004535FF" w:rsidP="004535FF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2"/>
        <w:gridCol w:w="931"/>
        <w:gridCol w:w="5283"/>
      </w:tblGrid>
      <w:tr w:rsidR="004535FF" w:rsidRPr="00447E03" w:rsidTr="004535FF">
        <w:tc>
          <w:tcPr>
            <w:tcW w:w="3089" w:type="dxa"/>
          </w:tcPr>
          <w:p w:rsidR="004535FF" w:rsidRPr="00447E03" w:rsidRDefault="004535FF" w:rsidP="004535FF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Search terms</w:t>
            </w:r>
          </w:p>
        </w:tc>
        <w:tc>
          <w:tcPr>
            <w:tcW w:w="875" w:type="dxa"/>
          </w:tcPr>
          <w:p w:rsidR="004535FF" w:rsidRPr="00447E03" w:rsidRDefault="004535FF" w:rsidP="004535FF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Results</w:t>
            </w:r>
          </w:p>
        </w:tc>
        <w:tc>
          <w:tcPr>
            <w:tcW w:w="5322" w:type="dxa"/>
          </w:tcPr>
          <w:p w:rsidR="004535FF" w:rsidRPr="00447E03" w:rsidRDefault="004535FF" w:rsidP="004535FF">
            <w:pPr>
              <w:rPr>
                <w:b/>
                <w:sz w:val="22"/>
                <w:szCs w:val="22"/>
              </w:rPr>
            </w:pPr>
            <w:r w:rsidRPr="00447E03">
              <w:rPr>
                <w:b/>
                <w:sz w:val="22"/>
                <w:szCs w:val="22"/>
              </w:rPr>
              <w:t>Relevant Documents Found</w:t>
            </w:r>
          </w:p>
        </w:tc>
      </w:tr>
      <w:tr w:rsidR="004535FF" w:rsidRPr="00447E03" w:rsidTr="004535FF">
        <w:tc>
          <w:tcPr>
            <w:tcW w:w="3089" w:type="dxa"/>
          </w:tcPr>
          <w:p w:rsidR="004535FF" w:rsidRPr="00447E03" w:rsidRDefault="004535FF" w:rsidP="004535FF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>peat AND (greenhouse gas OR GHG OR CO2 OR "carbon dioxide" OR CH4 OR N2O OR methane OR "nitrous oxide" OR DOC OR carbon)</w:t>
            </w:r>
          </w:p>
        </w:tc>
        <w:tc>
          <w:tcPr>
            <w:tcW w:w="875" w:type="dxa"/>
          </w:tcPr>
          <w:p w:rsidR="004535FF" w:rsidRPr="00447E03" w:rsidRDefault="004535FF" w:rsidP="00BE7115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 xml:space="preserve">About </w:t>
            </w:r>
            <w:r w:rsidR="00BE7115" w:rsidRPr="00447E03">
              <w:rPr>
                <w:sz w:val="22"/>
                <w:szCs w:val="22"/>
              </w:rPr>
              <w:t>177,570</w:t>
            </w:r>
          </w:p>
        </w:tc>
        <w:tc>
          <w:tcPr>
            <w:tcW w:w="5322" w:type="dxa"/>
          </w:tcPr>
          <w:p w:rsidR="004535FF" w:rsidRPr="00447E03" w:rsidRDefault="00BE7115" w:rsidP="00BE7115">
            <w:pPr>
              <w:rPr>
                <w:sz w:val="22"/>
                <w:szCs w:val="22"/>
              </w:rPr>
            </w:pPr>
            <w:r w:rsidRPr="00447E03">
              <w:rPr>
                <w:sz w:val="22"/>
                <w:szCs w:val="22"/>
              </w:rPr>
              <w:t>5</w:t>
            </w:r>
            <w:r w:rsidR="004535FF" w:rsidRPr="00447E03">
              <w:rPr>
                <w:sz w:val="22"/>
                <w:szCs w:val="22"/>
              </w:rPr>
              <w:t xml:space="preserve"> identified as relevant by title; </w:t>
            </w:r>
            <w:r w:rsidR="00D037BE" w:rsidRPr="00447E03">
              <w:rPr>
                <w:sz w:val="22"/>
                <w:szCs w:val="22"/>
              </w:rPr>
              <w:t>4 rejected at abstract, 1 accepted at abstract (1 rejected at full text)</w:t>
            </w:r>
          </w:p>
        </w:tc>
      </w:tr>
    </w:tbl>
    <w:p w:rsidR="004535FF" w:rsidRPr="00447E03" w:rsidRDefault="004535FF" w:rsidP="004535FF">
      <w:pPr>
        <w:rPr>
          <w:sz w:val="22"/>
          <w:szCs w:val="22"/>
        </w:rPr>
      </w:pPr>
    </w:p>
    <w:p w:rsidR="004535FF" w:rsidRPr="00447E03" w:rsidRDefault="004535FF" w:rsidP="004535FF">
      <w:pPr>
        <w:rPr>
          <w:sz w:val="22"/>
          <w:szCs w:val="22"/>
        </w:rPr>
      </w:pPr>
    </w:p>
    <w:p w:rsidR="004535FF" w:rsidRPr="00447E03" w:rsidRDefault="004535FF" w:rsidP="004535FF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324B33" w:rsidRPr="00447E03" w:rsidRDefault="00324B33" w:rsidP="00324B33">
      <w:pPr>
        <w:rPr>
          <w:sz w:val="22"/>
          <w:szCs w:val="22"/>
        </w:rPr>
      </w:pPr>
    </w:p>
    <w:p w:rsidR="0081766B" w:rsidRPr="00447E03" w:rsidRDefault="00324B33" w:rsidP="00324B33">
      <w:pPr>
        <w:tabs>
          <w:tab w:val="left" w:pos="-3261"/>
        </w:tabs>
        <w:rPr>
          <w:sz w:val="22"/>
          <w:szCs w:val="22"/>
        </w:rPr>
      </w:pPr>
      <w:r w:rsidRPr="00447E03">
        <w:rPr>
          <w:sz w:val="22"/>
          <w:szCs w:val="22"/>
        </w:rPr>
        <w:tab/>
      </w:r>
    </w:p>
    <w:sectPr w:rsidR="0081766B" w:rsidRPr="00447E03" w:rsidSect="00324B3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539DF"/>
    <w:multiLevelType w:val="hybridMultilevel"/>
    <w:tmpl w:val="41D86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E7D8E"/>
    <w:multiLevelType w:val="hybridMultilevel"/>
    <w:tmpl w:val="B560B0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4B33"/>
    <w:rsid w:val="00026D83"/>
    <w:rsid w:val="00130943"/>
    <w:rsid w:val="00324B33"/>
    <w:rsid w:val="003622C8"/>
    <w:rsid w:val="00447E03"/>
    <w:rsid w:val="004535FF"/>
    <w:rsid w:val="0064065A"/>
    <w:rsid w:val="0081766B"/>
    <w:rsid w:val="00AB0EB4"/>
    <w:rsid w:val="00B24E22"/>
    <w:rsid w:val="00BE7115"/>
    <w:rsid w:val="00C44DB3"/>
    <w:rsid w:val="00C55800"/>
    <w:rsid w:val="00C81F2D"/>
    <w:rsid w:val="00C9287F"/>
    <w:rsid w:val="00D037BE"/>
    <w:rsid w:val="00DE6FA2"/>
    <w:rsid w:val="00E05899"/>
    <w:rsid w:val="00E2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76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4B33"/>
    <w:pPr>
      <w:ind w:left="720"/>
      <w:contextualSpacing/>
    </w:pPr>
  </w:style>
  <w:style w:type="table" w:styleId="TableGrid">
    <w:name w:val="Table Grid"/>
    <w:basedOn w:val="TableNormal"/>
    <w:rsid w:val="00324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9153A98D.dotm</Template>
  <TotalTime>1</TotalTime>
  <Pages>1</Pages>
  <Words>140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Prifysgol Bangor University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osse06</dc:creator>
  <cp:keywords/>
  <dc:description/>
  <cp:lastModifiedBy>Haddaway,Neal</cp:lastModifiedBy>
  <cp:revision>4</cp:revision>
  <dcterms:created xsi:type="dcterms:W3CDTF">2013-04-29T12:57:00Z</dcterms:created>
  <dcterms:modified xsi:type="dcterms:W3CDTF">2014-02-12T08:38:00Z</dcterms:modified>
</cp:coreProperties>
</file>