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00" w:rsidRPr="00E60F87" w:rsidRDefault="00A14600" w:rsidP="006F0F66">
      <w:pPr>
        <w:rPr>
          <w:b/>
        </w:rPr>
      </w:pPr>
      <w:r w:rsidRPr="00126D5E">
        <w:rPr>
          <w:b/>
        </w:rPr>
        <w:t>Additional file A Search terms</w:t>
      </w:r>
      <w:r>
        <w:rPr>
          <w:b/>
        </w:rPr>
        <w:t xml:space="preserve"> (Embase and Medline, 29 March 2012)</w:t>
      </w:r>
    </w:p>
    <w:p w:rsidR="00A14600" w:rsidRDefault="00A14600" w:rsidP="008C75B6">
      <w:r>
        <w:rPr>
          <w:noProof/>
          <w:lang w:val="en-US" w:eastAsia="en-US"/>
        </w:rPr>
        <w:pict>
          <v:rect id="_x0000_s1026" style="position:absolute;margin-left:699pt;margin-top:5.35pt;width:90pt;height:530.85pt;z-index:251660800" o:regroupid="1">
            <v:textbox style="mso-next-textbox:#_x0000_s1026" inset="1.5mm,,0">
              <w:txbxContent>
                <w:p w:rsidR="00A14600" w:rsidRDefault="00A14600" w:rsidP="008C75B6">
                  <w:pPr>
                    <w:rPr>
                      <w:b/>
                      <w:sz w:val="24"/>
                    </w:rPr>
                  </w:pPr>
                  <w:r w:rsidRPr="001E3E13">
                    <w:rPr>
                      <w:b/>
                      <w:sz w:val="24"/>
                    </w:rPr>
                    <w:t>BPSD</w:t>
                  </w:r>
                  <w:r>
                    <w:rPr>
                      <w:b/>
                      <w:sz w:val="24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 xml:space="preserve">Text[ti ab]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“neuropsychiatric symptoms”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“neuro-psychiatric  symptoms”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“psycho-behavioral symptoms”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“psycho-behavioural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Symptoms”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“psychiatric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symptoms”</w:t>
                  </w: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“Behavioral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symptoms”</w:t>
                  </w: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“behavioural 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symptoms”</w:t>
                  </w: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“psychological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symptoms”</w:t>
                  </w: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 </w:t>
                  </w: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>“disruptive behaviour” “disruptive behaviour”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“non-cognitive symptoms”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“neuropsychological  symptoms”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“bpsd”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Total (OR): 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73405A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18,254</w:t>
                  </w:r>
                </w:p>
                <w:p w:rsidR="00A14600" w:rsidRPr="0073405A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3,539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3,808</w:t>
                  </w: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5,622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17</w:t>
                  </w:r>
                </w:p>
                <w:p w:rsidR="00A14600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136</w:t>
                  </w:r>
                </w:p>
                <w:p w:rsidR="00A14600" w:rsidRPr="00BB736C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137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17</w:t>
                  </w:r>
                </w:p>
                <w:p w:rsidR="00A14600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123</w:t>
                  </w:r>
                </w:p>
                <w:p w:rsidR="00A14600" w:rsidRPr="00BB736C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124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6</w:t>
                  </w:r>
                </w:p>
                <w:p w:rsidR="00A14600" w:rsidRDefault="00A14600" w:rsidP="0073405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28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29</w:t>
                  </w:r>
                </w:p>
                <w:p w:rsidR="00A14600" w:rsidRPr="00CC2F49" w:rsidRDefault="00A14600" w:rsidP="008C75B6"/>
              </w:txbxContent>
            </v:textbox>
          </v:rect>
        </w:pict>
      </w:r>
      <w:r>
        <w:rPr>
          <w:noProof/>
          <w:lang w:val="en-US" w:eastAsia="en-US"/>
        </w:rPr>
        <w:pict>
          <v:rect id="_x0000_s1027" style="position:absolute;margin-left:627pt;margin-top:5.35pt;width:63pt;height:530.85pt;z-index:251659776" o:regroupid="1">
            <v:textbox style="mso-next-textbox:#_x0000_s1027" inset="1.5mm,,.5mm">
              <w:txbxContent>
                <w:p w:rsidR="00A14600" w:rsidRPr="001E3E13" w:rsidRDefault="00A14600" w:rsidP="008C75B6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AGITATI</w:t>
                  </w:r>
                </w:p>
                <w:p w:rsidR="00A14600" w:rsidRPr="00976F64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>restlessness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Fonts w:cs="Arial"/>
                      <w:iCs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Text[tiab]</w:t>
                  </w: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agitation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>agitated</w:t>
                  </w: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>Total (OR):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20,990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3,330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2,390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4,404</w:t>
                  </w: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34</w:t>
                  </w:r>
                </w:p>
                <w:p w:rsidR="00A14600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100</w:t>
                  </w:r>
                </w:p>
                <w:p w:rsidR="00A14600" w:rsidRPr="00BB736C" w:rsidRDefault="00A14600" w:rsidP="0048159A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117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33</w:t>
                  </w:r>
                </w:p>
                <w:p w:rsidR="00A14600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99</w:t>
                  </w:r>
                </w:p>
                <w:p w:rsidR="00A14600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115</w:t>
                  </w:r>
                </w:p>
                <w:p w:rsidR="00A14600" w:rsidRPr="00BB736C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</w:t>
                  </w:r>
                </w:p>
                <w:p w:rsidR="00A14600" w:rsidRDefault="00A14600" w:rsidP="0048159A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14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15</w:t>
                  </w:r>
                </w:p>
                <w:p w:rsidR="00A14600" w:rsidRPr="00E41099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  <w:r w:rsidRPr="00E41099">
                    <w:rPr>
                      <w:b/>
                      <w:sz w:val="18"/>
                      <w:szCs w:val="18"/>
                    </w:rPr>
                    <w:tab/>
                  </w: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028" style="position:absolute;margin-left:546.15pt;margin-top:5.35pt;width:63pt;height:530.85pt;z-index:251658752" o:regroupid="1">
            <v:textbox style="mso-next-textbox:#_x0000_s1028" inset="1.5mm,,.5mm">
              <w:txbxContent>
                <w:p w:rsidR="00A14600" w:rsidRPr="001E3E13" w:rsidRDefault="00A14600" w:rsidP="008C75B6">
                  <w:pPr>
                    <w:rPr>
                      <w:b/>
                      <w:sz w:val="24"/>
                    </w:rPr>
                  </w:pPr>
                  <w:r w:rsidRPr="001E3E13">
                    <w:rPr>
                      <w:b/>
                      <w:sz w:val="24"/>
                    </w:rPr>
                    <w:t>ELATION</w:t>
                  </w:r>
                </w:p>
                <w:p w:rsidR="00A14600" w:rsidRPr="00976F64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Euphoria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Text[tiab]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euphoria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elation disinhibition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laughter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>Total (OR):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10,393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890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743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1,324</w:t>
                  </w: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</w:t>
                  </w:r>
                </w:p>
                <w:p w:rsidR="00A14600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11</w:t>
                  </w:r>
                </w:p>
                <w:p w:rsidR="00A14600" w:rsidRPr="00BB736C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14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2</w:t>
                  </w:r>
                </w:p>
                <w:p w:rsidR="00A14600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11</w:t>
                  </w:r>
                </w:p>
                <w:p w:rsidR="00A14600" w:rsidRPr="00BB736C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13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0</w:t>
                  </w:r>
                </w:p>
                <w:p w:rsidR="00A14600" w:rsidRDefault="00A14600" w:rsidP="00F60085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3</w:t>
                  </w:r>
                </w:p>
                <w:p w:rsidR="00A14600" w:rsidRPr="00BB736C" w:rsidRDefault="00A14600" w:rsidP="008C75B6">
                  <w:pPr>
                    <w:rPr>
                      <w:rFonts w:cs="Arial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029" style="position:absolute;margin-left:465pt;margin-top:5.35pt;width:63pt;height:530.85pt;z-index:251657728" o:regroupid="1">
            <v:textbox style="mso-next-textbox:#_x0000_s1029" inset="1.5mm,,.5mm">
              <w:txbxContent>
                <w:p w:rsidR="00A14600" w:rsidRPr="001E3E13" w:rsidRDefault="00A14600" w:rsidP="008C75B6">
                  <w:pPr>
                    <w:rPr>
                      <w:b/>
                      <w:sz w:val="24"/>
                    </w:rPr>
                  </w:pPr>
                  <w:r w:rsidRPr="001E3E13">
                    <w:rPr>
                      <w:b/>
                      <w:sz w:val="24"/>
                    </w:rPr>
                    <w:t>WANDER</w:t>
                  </w:r>
                </w:p>
                <w:p w:rsidR="00A14600" w:rsidRPr="00976F64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Wandering behaviour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Text[tiab]</w:t>
                  </w:r>
                </w:p>
                <w:p w:rsidR="00A14600" w:rsidRPr="00BB736C" w:rsidRDefault="00A14600" w:rsidP="008C75B6">
                  <w:pPr>
                    <w:rPr>
                      <w:rFonts w:cs="Arial"/>
                      <w:sz w:val="16"/>
                      <w:szCs w:val="16"/>
                      <w:u w:val="single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wandering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“stalking”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sz w:val="16"/>
                      <w:szCs w:val="16"/>
                    </w:rPr>
                    <w:t xml:space="preserve"> “getting lost”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“</w:t>
                  </w:r>
                  <w:r w:rsidRPr="00BB736C">
                    <w:rPr>
                      <w:sz w:val="16"/>
                      <w:szCs w:val="16"/>
                    </w:rPr>
                    <w:t>Aberrant motor behaviour</w:t>
                  </w:r>
                  <w:r>
                    <w:rPr>
                      <w:sz w:val="16"/>
                      <w:szCs w:val="16"/>
                    </w:rPr>
                    <w:t>”</w:t>
                  </w:r>
                  <w:r w:rsidRPr="00BB736C">
                    <w:rPr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Total (OR): </w:t>
                  </w:r>
                  <w:r w:rsidRPr="00FB48B6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3,040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559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523</w:t>
                  </w: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747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FB48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</w:t>
                  </w:r>
                </w:p>
                <w:p w:rsidR="00A14600" w:rsidRDefault="00A14600" w:rsidP="00FB48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15</w:t>
                  </w:r>
                </w:p>
                <w:p w:rsidR="00A14600" w:rsidRPr="00BB736C" w:rsidRDefault="00A14600" w:rsidP="00FB48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15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FB48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3</w:t>
                  </w:r>
                </w:p>
                <w:p w:rsidR="00A14600" w:rsidRDefault="00A14600" w:rsidP="00FB48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15</w:t>
                  </w:r>
                </w:p>
                <w:p w:rsidR="00A14600" w:rsidRPr="00BB736C" w:rsidRDefault="00A14600" w:rsidP="00FB48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15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FB48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0</w:t>
                  </w:r>
                </w:p>
                <w:p w:rsidR="00A14600" w:rsidRDefault="00A14600" w:rsidP="00FB48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3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  <w:p w:rsidR="00A14600" w:rsidRDefault="00A14600" w:rsidP="008C75B6"/>
              </w:txbxContent>
            </v:textbox>
          </v:rect>
        </w:pict>
      </w: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20.85pt;margin-top:5.35pt;width:54pt;height:530.85pt;z-index:251656704" o:regroupid="1">
            <v:textbox style="mso-next-textbox:#_x0000_s1030" inset=".5mm,,.5mm">
              <w:txbxContent>
                <w:p w:rsidR="00A14600" w:rsidRPr="001E3E13" w:rsidRDefault="00A14600" w:rsidP="008C75B6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DEPRES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Depression 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 ab]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dysphoria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depress*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Total (OR):   </w:t>
                  </w:r>
                  <w:r w:rsidRPr="00BB736C">
                    <w:rPr>
                      <w:rStyle w:val="apple-style-span"/>
                      <w:rFonts w:cs="Arial"/>
                      <w:color w:val="000000"/>
                      <w:sz w:val="16"/>
                      <w:szCs w:val="16"/>
                      <w:bdr w:val="none" w:sz="0" w:space="0" w:color="auto" w:frame="1"/>
                    </w:rPr>
                    <w:t>451,604</w:t>
                  </w:r>
                  <w:r w:rsidRPr="00BB736C">
                    <w:rPr>
                      <w:rStyle w:val="Hyperlink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63,156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Dem: 17,289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73,365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BB736C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Aged: </w:t>
                  </w: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311</w:t>
                  </w:r>
                </w:p>
                <w:p w:rsidR="00A14600" w:rsidRDefault="00A14600" w:rsidP="00BB736C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364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627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BB736C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Aged: </w:t>
                  </w: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298</w:t>
                  </w:r>
                </w:p>
                <w:p w:rsidR="00A14600" w:rsidRDefault="00A14600" w:rsidP="00BB736C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Dem: 346 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597</w:t>
                  </w:r>
                  <w: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133AC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Aged: </w:t>
                  </w: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134</w:t>
                  </w:r>
                </w:p>
                <w:p w:rsidR="00A14600" w:rsidRDefault="00A14600" w:rsidP="00133AC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156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sz w:val="16"/>
                      <w:szCs w:val="16"/>
                    </w:rPr>
                    <w:t>266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rect id="_x0000_s1031" style="position:absolute;margin-left:375pt;margin-top:5.35pt;width:1in;height:530.85pt;z-index:251655680" o:regroupid="1">
            <v:textbox style="mso-next-textbox:#_x0000_s1031" inset="1.5mm,,.5mm">
              <w:txbxContent>
                <w:p w:rsidR="00A14600" w:rsidRPr="001E3E13" w:rsidRDefault="00A14600" w:rsidP="008C75B6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PSYCHO</w:t>
                  </w:r>
                </w:p>
                <w:p w:rsidR="00A14600" w:rsidRPr="00976F64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Psychotic disorders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Delusions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>Paranoid behaviour</w:t>
                  </w:r>
                  <w:r w:rsidRPr="00BB736C">
                    <w:rPr>
                      <w:rStyle w:val="searchhistory-search-term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Hallucinations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Text[tiab]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psychosis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psychotic </w:t>
                  </w:r>
                </w:p>
                <w:p w:rsidR="00A14600" w:rsidRPr="00BB736C" w:rsidRDefault="00A14600" w:rsidP="008C75B6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delusion* </w:t>
                  </w:r>
                </w:p>
                <w:p w:rsidR="00A14600" w:rsidRPr="00BB736C" w:rsidRDefault="00A14600" w:rsidP="008C75B6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hallucinat*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misidentification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>Total (OR):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 w:rsidRPr="005801DB"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82,085</w:t>
                  </w:r>
                </w:p>
                <w:p w:rsidR="00A14600" w:rsidRPr="005801DB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9,936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Dem: 6,018 </w:t>
                  </w: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13,489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5801D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5801D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53</w:t>
                  </w:r>
                </w:p>
                <w:p w:rsidR="00A14600" w:rsidRDefault="00A14600" w:rsidP="005801D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Dem: 145 </w:t>
                  </w:r>
                </w:p>
                <w:p w:rsidR="00A14600" w:rsidRPr="00BB736C" w:rsidRDefault="00A14600" w:rsidP="005801DB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179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5801D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Aged: 50 </w:t>
                  </w:r>
                </w:p>
                <w:p w:rsidR="00A14600" w:rsidRDefault="00A14600" w:rsidP="005801D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133</w:t>
                  </w:r>
                </w:p>
                <w:p w:rsidR="00A14600" w:rsidRPr="00BB736C" w:rsidRDefault="00A14600" w:rsidP="005801DB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164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5801D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15</w:t>
                  </w:r>
                </w:p>
                <w:p w:rsidR="00A14600" w:rsidRDefault="00A14600" w:rsidP="005801DB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33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42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032" style="position:absolute;margin-left:294pt;margin-top:5.35pt;width:63pt;height:530.85pt;z-index:251654656" o:regroupid="1">
            <v:textbox style="mso-next-textbox:#_x0000_s1032" inset="1.5mm,,.5mm">
              <w:txbxContent>
                <w:p w:rsidR="00A14600" w:rsidRDefault="00A14600" w:rsidP="008C75B6">
                  <w:pPr>
                    <w:rPr>
                      <w:b/>
                      <w:sz w:val="24"/>
                    </w:rPr>
                  </w:pPr>
                  <w:r w:rsidRPr="001E3E13">
                    <w:rPr>
                      <w:b/>
                      <w:sz w:val="24"/>
                    </w:rPr>
                    <w:t>I</w:t>
                  </w:r>
                  <w:r>
                    <w:rPr>
                      <w:b/>
                      <w:sz w:val="24"/>
                    </w:rPr>
                    <w:t>RRITABI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rFonts w:cs="Arial"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Irritable mood </w:t>
                  </w:r>
                </w:p>
                <w:p w:rsidR="00A14600" w:rsidRPr="00BB736C" w:rsidRDefault="00A14600" w:rsidP="00970B44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Aggression </w:t>
                  </w:r>
                </w:p>
                <w:p w:rsidR="00A14600" w:rsidRPr="00BB736C" w:rsidRDefault="00A14600" w:rsidP="00970B44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Anger 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</w:t>
                  </w:r>
                  <w:r>
                    <w:rPr>
                      <w:b/>
                      <w:sz w:val="16"/>
                      <w:szCs w:val="16"/>
                    </w:rPr>
                    <w:t>b]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irritability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lability</w:t>
                  </w: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mood change* </w:t>
                  </w:r>
                </w:p>
                <w:p w:rsidR="00A14600" w:rsidRPr="00BB736C" w:rsidRDefault="00A14600" w:rsidP="00970B44">
                  <w:pPr>
                    <w:autoSpaceDE w:val="0"/>
                    <w:autoSpaceDN w:val="0"/>
                    <w:adjustRightInd w:val="0"/>
                    <w:rPr>
                      <w:rFonts w:cs="Arial"/>
                      <w:iCs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aggression </w:t>
                  </w:r>
                </w:p>
                <w:p w:rsidR="00A14600" w:rsidRPr="00BB736C" w:rsidRDefault="00A14600" w:rsidP="00970B44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rage </w:t>
                  </w:r>
                </w:p>
                <w:p w:rsidR="00A14600" w:rsidRPr="00BB736C" w:rsidRDefault="00A14600" w:rsidP="00970B44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“catastrophic reactions” </w:t>
                  </w:r>
                </w:p>
                <w:p w:rsidR="00A14600" w:rsidRPr="00BB736C" w:rsidRDefault="00A14600" w:rsidP="00970B44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anger </w:t>
                  </w:r>
                </w:p>
                <w:p w:rsidR="00A14600" w:rsidRPr="00BB736C" w:rsidRDefault="00A14600" w:rsidP="00970B44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angry </w:t>
                  </w:r>
                </w:p>
                <w:p w:rsidR="00A14600" w:rsidRPr="00BB736C" w:rsidRDefault="00A14600" w:rsidP="00970B44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complaining </w:t>
                  </w:r>
                </w:p>
                <w:p w:rsidR="00A14600" w:rsidRPr="00BB736C" w:rsidRDefault="00A14600" w:rsidP="00970B44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negativism </w:t>
                  </w:r>
                </w:p>
                <w:p w:rsidR="00A14600" w:rsidRPr="00BB736C" w:rsidRDefault="00A14600" w:rsidP="00970B44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>screaming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>Total (OR):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102,393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9,956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4,350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12,231</w:t>
                  </w:r>
                </w:p>
                <w:p w:rsidR="00A14600" w:rsidRPr="00BB736C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53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129</w:t>
                  </w: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156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50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126</w:t>
                  </w: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150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10</w:t>
                  </w:r>
                </w:p>
                <w:p w:rsidR="00A14600" w:rsidRDefault="00A14600" w:rsidP="004F473D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24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30</w:t>
                  </w: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033" style="position:absolute;margin-left:213pt;margin-top:5.35pt;width:63pt;height:530.85pt;z-index:251653632" o:regroupid="1">
            <v:textbox style="mso-next-textbox:#_x0000_s1033" inset="1.5mm,,.5mm">
              <w:txbxContent>
                <w:p w:rsidR="00A14600" w:rsidRDefault="00A14600" w:rsidP="008C75B6">
                  <w:pPr>
                    <w:rPr>
                      <w:b/>
                      <w:sz w:val="24"/>
                    </w:rPr>
                  </w:pPr>
                  <w:r w:rsidRPr="001E3E13">
                    <w:rPr>
                      <w:b/>
                      <w:sz w:val="24"/>
                    </w:rPr>
                    <w:t>SLEEP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>Sleep disorder</w:t>
                  </w:r>
                  <w:r w:rsidRPr="00BB736C">
                    <w:rPr>
                      <w:rStyle w:val="searchhistory-search-term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autoSpaceDE w:val="0"/>
                    <w:autoSpaceDN w:val="0"/>
                    <w:adjustRightInd w:val="0"/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Sleep </w:t>
                  </w:r>
                </w:p>
                <w:p w:rsidR="00A14600" w:rsidRPr="00BB736C" w:rsidRDefault="00A14600" w:rsidP="008C75B6">
                  <w:pPr>
                    <w:autoSpaceDE w:val="0"/>
                    <w:autoSpaceDN w:val="0"/>
                    <w:adjustRightInd w:val="0"/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>Sleep Apnea syndrome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Text[tiab]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>Sleep</w:t>
                  </w:r>
                  <w:r w:rsidRPr="00BB736C">
                    <w:rPr>
                      <w:sz w:val="16"/>
                      <w:szCs w:val="16"/>
                    </w:rPr>
                    <w:tab/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>Total (OR):</w:t>
                  </w:r>
                </w:p>
                <w:p w:rsidR="00A14600" w:rsidRPr="003329C7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 w:rsidRPr="003329C7"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208,981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26,260</w:t>
                  </w:r>
                </w:p>
                <w:p w:rsidR="00A14600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6,106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30,592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158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222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360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Aged: 157 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211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348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3329C7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42</w:t>
                  </w:r>
                </w:p>
                <w:p w:rsidR="00A14600" w:rsidRDefault="00A14600" w:rsidP="003329C7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45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82</w:t>
                  </w: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034" style="position:absolute;margin-left:132pt;margin-top:5.35pt;width:63pt;height:530.85pt;z-index:251652608" o:regroupid="1">
            <v:textbox style="mso-next-textbox:#_x0000_s1034" inset="1.5mm,,.5mm">
              <w:txbxContent>
                <w:p w:rsidR="00A14600" w:rsidRPr="001E3E13" w:rsidRDefault="00A14600" w:rsidP="008C75B6">
                  <w:pPr>
                    <w:rPr>
                      <w:b/>
                      <w:sz w:val="24"/>
                    </w:rPr>
                  </w:pPr>
                  <w:r w:rsidRPr="001E3E13">
                    <w:rPr>
                      <w:b/>
                      <w:sz w:val="24"/>
                    </w:rPr>
                    <w:t>APATHY</w:t>
                  </w:r>
                </w:p>
                <w:p w:rsidR="00A14600" w:rsidRPr="00976F64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Text[tiab]</w:t>
                  </w:r>
                </w:p>
                <w:p w:rsidR="00A14600" w:rsidRPr="00BB736C" w:rsidRDefault="00A14600" w:rsidP="008C75B6">
                  <w:pPr>
                    <w:rPr>
                      <w:rStyle w:val="searchhistory-search-term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>Apathy</w:t>
                  </w:r>
                  <w:r w:rsidRPr="00BB736C">
                    <w:rPr>
                      <w:rStyle w:val="searchhistory-search-term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sz w:val="16"/>
                      <w:szCs w:val="16"/>
                    </w:rPr>
                    <w:t>“</w:t>
                  </w:r>
                  <w:r>
                    <w:rPr>
                      <w:rFonts w:cs="Arial"/>
                      <w:sz w:val="16"/>
                      <w:szCs w:val="16"/>
                    </w:rPr>
                    <w:t>L</w:t>
                  </w:r>
                  <w:r w:rsidRPr="00BB736C">
                    <w:rPr>
                      <w:rFonts w:cs="Arial"/>
                      <w:sz w:val="16"/>
                      <w:szCs w:val="16"/>
                    </w:rPr>
                    <w:t xml:space="preserve">ack of interest” 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>Total (OR):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4,287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1,030</w:t>
                  </w:r>
                </w:p>
                <w:p w:rsidR="00A14600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1,114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1,618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4</w:t>
                  </w:r>
                </w:p>
                <w:p w:rsidR="00A14600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23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Total: 24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4</w:t>
                  </w:r>
                </w:p>
                <w:p w:rsidR="00A14600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22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23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4</w:t>
                  </w:r>
                </w:p>
                <w:p w:rsidR="00A14600" w:rsidRDefault="00A14600" w:rsidP="00877D48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7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8</w:t>
                  </w:r>
                </w:p>
                <w:p w:rsidR="00A14600" w:rsidRPr="004A33DC" w:rsidRDefault="00A14600" w:rsidP="008C75B6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noProof/>
          <w:lang w:val="en-US" w:eastAsia="en-US"/>
        </w:rPr>
        <w:pict>
          <v:rect id="_x0000_s1035" style="position:absolute;margin-left:50.85pt;margin-top:5.35pt;width:63.15pt;height:530.85pt;z-index:251651584" o:regroupid="1">
            <v:textbox style="mso-next-textbox:#_x0000_s1035" inset="1.5mm,,1.5mm">
              <w:txbxContent>
                <w:p w:rsidR="00A14600" w:rsidRPr="001E3E13" w:rsidRDefault="00A14600" w:rsidP="008C75B6">
                  <w:pPr>
                    <w:rPr>
                      <w:b/>
                      <w:sz w:val="24"/>
                    </w:rPr>
                  </w:pPr>
                  <w:r w:rsidRPr="001E3E13">
                    <w:rPr>
                      <w:b/>
                      <w:sz w:val="24"/>
                    </w:rPr>
                    <w:t>ANXIETY</w:t>
                  </w:r>
                </w:p>
                <w:p w:rsidR="00A14600" w:rsidRPr="00976F64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Emtree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Anxiety disorder </w:t>
                  </w:r>
                </w:p>
                <w:p w:rsidR="00A14600" w:rsidRPr="00BB736C" w:rsidRDefault="00A14600" w:rsidP="008C75B6">
                  <w:pPr>
                    <w:autoSpaceDE w:val="0"/>
                    <w:autoSpaceDN w:val="0"/>
                    <w:adjustRightInd w:val="0"/>
                    <w:rPr>
                      <w:sz w:val="16"/>
                      <w:szCs w:val="16"/>
                    </w:rPr>
                  </w:pPr>
                  <w:r w:rsidRPr="00BB736C">
                    <w:rPr>
                      <w:sz w:val="16"/>
                      <w:szCs w:val="16"/>
                    </w:rPr>
                    <w:t xml:space="preserve">Anxiety </w:t>
                  </w: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b/>
                      <w:sz w:val="16"/>
                      <w:szCs w:val="16"/>
                    </w:rPr>
                    <w:t>Text[tiab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Fonts w:cs="Arial"/>
                      <w:iCs/>
                      <w:sz w:val="16"/>
                      <w:szCs w:val="16"/>
                    </w:rPr>
                    <w:t xml:space="preserve">anxiety 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anxious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b/>
                      <w:sz w:val="16"/>
                      <w:szCs w:val="16"/>
                    </w:rPr>
                  </w:pPr>
                  <w:r w:rsidRPr="00BB736C"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  <w:t>Total (OR):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 w:rsidRPr="000373DE"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236,496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27,044</w:t>
                  </w:r>
                </w:p>
                <w:p w:rsidR="00A14600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5,742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 w:rsidRPr="00BB736C"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29,564</w:t>
                  </w: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8C75B6">
                  <w:pPr>
                    <w:rPr>
                      <w:rStyle w:val="apple-style-span"/>
                      <w:rFonts w:ascii="Helvetica" w:hAnsi="Helvetica" w:cs="Helvetic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125</w:t>
                  </w:r>
                </w:p>
                <w:p w:rsidR="00A14600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163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272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121</w:t>
                  </w:r>
                </w:p>
                <w:p w:rsidR="00A14600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159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264</w:t>
                  </w: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Default="00A14600" w:rsidP="008C75B6">
                  <w:pP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</w:pPr>
                </w:p>
                <w:p w:rsidR="00A14600" w:rsidRPr="00BB736C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Aged: 42</w:t>
                  </w:r>
                </w:p>
                <w:p w:rsidR="00A14600" w:rsidRDefault="00A14600" w:rsidP="003440A0">
                  <w:pP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>Dem: 74</w:t>
                  </w:r>
                </w:p>
                <w:p w:rsidR="00A14600" w:rsidRPr="00BB736C" w:rsidRDefault="00A14600" w:rsidP="008C75B6">
                  <w:pPr>
                    <w:rPr>
                      <w:sz w:val="16"/>
                      <w:szCs w:val="16"/>
                    </w:rPr>
                  </w:pPr>
                  <w:r>
                    <w:rPr>
                      <w:rStyle w:val="apple-style-span"/>
                      <w:rFonts w:cs="Arial"/>
                      <w:bCs/>
                      <w:color w:val="000000"/>
                      <w:sz w:val="16"/>
                      <w:szCs w:val="16"/>
                    </w:rPr>
                    <w:t xml:space="preserve">Total: </w:t>
                  </w:r>
                  <w:r>
                    <w:rPr>
                      <w:rStyle w:val="apple-style-span"/>
                      <w:rFonts w:ascii="Helvetica" w:hAnsi="Helvetica" w:cs="Helvetica"/>
                      <w:bCs/>
                      <w:color w:val="000000"/>
                      <w:sz w:val="16"/>
                      <w:szCs w:val="16"/>
                    </w:rPr>
                    <w:t>110</w:t>
                  </w:r>
                </w:p>
              </w:txbxContent>
            </v:textbox>
          </v:rect>
        </w:pict>
      </w:r>
    </w:p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>
      <w:r>
        <w:rPr>
          <w:noProof/>
          <w:lang w:val="en-US" w:eastAsia="en-US"/>
        </w:rPr>
        <w:pict>
          <v:rect id="_x0000_s1036" style="position:absolute;margin-left:-21pt;margin-top:.45pt;width:810pt;height:18pt;z-index:251661824" o:regroupid="1" fillcolor="silver">
            <v:textbox style="mso-next-textbox:#_x0000_s1036">
              <w:txbxContent>
                <w:p w:rsidR="00A14600" w:rsidRPr="00705896" w:rsidRDefault="00A14600" w:rsidP="008C75B6">
                  <w:pPr>
                    <w:rPr>
                      <w:rStyle w:val="apple-style-span"/>
                      <w:color w:val="000000"/>
                      <w:szCs w:val="22"/>
                    </w:rPr>
                  </w:pPr>
                  <w:r w:rsidRPr="00705896">
                    <w:rPr>
                      <w:b/>
                      <w:szCs w:val="22"/>
                    </w:rPr>
                    <w:t>Dementia or older population:</w:t>
                  </w:r>
                  <w:r>
                    <w:rPr>
                      <w:rStyle w:val="apple-style-span"/>
                      <w:color w:val="000000"/>
                      <w:szCs w:val="22"/>
                    </w:rPr>
                    <w:t xml:space="preserve"> AND </w:t>
                  </w:r>
                  <w:r w:rsidRPr="00705896">
                    <w:rPr>
                      <w:rStyle w:val="apple-style-span"/>
                      <w:color w:val="000000"/>
                      <w:szCs w:val="22"/>
                    </w:rPr>
                    <w:t xml:space="preserve">Aged </w:t>
                  </w:r>
                  <w:r>
                    <w:rPr>
                      <w:rStyle w:val="apple-style-span"/>
                      <w:rFonts w:cs="Arial"/>
                      <w:bCs/>
                      <w:color w:val="000000"/>
                      <w:szCs w:val="22"/>
                    </w:rPr>
                    <w:t>OR</w:t>
                  </w:r>
                  <w:r w:rsidRPr="00705896">
                    <w:rPr>
                      <w:rStyle w:val="apple-style-span"/>
                      <w:color w:val="000000"/>
                      <w:szCs w:val="22"/>
                    </w:rPr>
                    <w:t xml:space="preserve"> Dementia </w:t>
                  </w:r>
                </w:p>
                <w:p w:rsidR="00A14600" w:rsidRDefault="00A14600" w:rsidP="008C75B6">
                  <w:pPr>
                    <w:rPr>
                      <w:b/>
                    </w:rPr>
                  </w:pPr>
                </w:p>
                <w:p w:rsidR="00A14600" w:rsidRPr="00F71FA3" w:rsidRDefault="00A14600" w:rsidP="008C75B6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A14600" w:rsidRDefault="00A14600" w:rsidP="008C75B6"/>
    <w:p w:rsidR="00A14600" w:rsidRDefault="00A14600" w:rsidP="008C75B6"/>
    <w:p w:rsidR="00A14600" w:rsidRDefault="00A14600" w:rsidP="008C75B6"/>
    <w:p w:rsidR="00A14600" w:rsidRDefault="00A14600" w:rsidP="008C75B6">
      <w:r>
        <w:rPr>
          <w:noProof/>
          <w:lang w:val="en-US" w:eastAsia="en-US"/>
        </w:rPr>
        <w:pict>
          <v:rect id="_x0000_s1037" style="position:absolute;margin-left:-21pt;margin-top:6.15pt;width:810pt;height:18pt;z-index:251662848" o:regroupid="1" fillcolor="silver">
            <v:textbox style="mso-next-textbox:#_x0000_s1037">
              <w:txbxContent>
                <w:p w:rsidR="00A14600" w:rsidRPr="00DF05B8" w:rsidRDefault="00A14600" w:rsidP="008C75B6">
                  <w:pPr>
                    <w:rPr>
                      <w:b/>
                      <w:szCs w:val="22"/>
                    </w:rPr>
                  </w:pPr>
                  <w:r w:rsidRPr="002B16E2">
                    <w:rPr>
                      <w:b/>
                      <w:szCs w:val="22"/>
                    </w:rPr>
                    <w:t xml:space="preserve">Systematic review </w:t>
                  </w:r>
                  <w:r w:rsidRPr="008465B4">
                    <w:rPr>
                      <w:szCs w:val="22"/>
                    </w:rPr>
                    <w:t>Cochrane review, systematic review or meta-analysis</w:t>
                  </w:r>
                </w:p>
              </w:txbxContent>
            </v:textbox>
          </v:rect>
        </w:pict>
      </w:r>
    </w:p>
    <w:p w:rsidR="00A14600" w:rsidRDefault="00A14600" w:rsidP="008C75B6"/>
    <w:p w:rsidR="00A14600" w:rsidRDefault="00A14600" w:rsidP="008C75B6"/>
    <w:p w:rsidR="00A14600" w:rsidRDefault="00A14600" w:rsidP="008C75B6">
      <w:r>
        <w:rPr>
          <w:noProof/>
          <w:lang w:val="en-US" w:eastAsia="en-US"/>
        </w:rPr>
        <w:pict>
          <v:line id="_x0000_s1038" style="position:absolute;z-index:251650560" from="666pt,7.55pt" to="666pt,43.55pt"/>
        </w:pict>
      </w:r>
    </w:p>
    <w:p w:rsidR="00A14600" w:rsidRDefault="00A14600" w:rsidP="008C75B6">
      <w:r>
        <w:rPr>
          <w:noProof/>
          <w:lang w:val="en-US" w:eastAsia="en-US"/>
        </w:rPr>
        <w:pict>
          <v:rect id="_x0000_s1039" style="position:absolute;margin-left:-21pt;margin-top:8.8pt;width:810pt;height:18pt;z-index:251663872" o:regroupid="1" fillcolor="silver">
            <v:textbox style="mso-next-textbox:#_x0000_s1039">
              <w:txbxContent>
                <w:p w:rsidR="00A14600" w:rsidRPr="00DF05B8" w:rsidRDefault="00A14600" w:rsidP="008C75B6">
                  <w:pPr>
                    <w:rPr>
                      <w:b/>
                      <w:szCs w:val="22"/>
                    </w:rPr>
                  </w:pPr>
                  <w:r w:rsidRPr="002B16E2">
                    <w:rPr>
                      <w:b/>
                      <w:szCs w:val="22"/>
                    </w:rPr>
                    <w:t>Language = english</w:t>
                  </w:r>
                  <w:r w:rsidRPr="00DF05B8">
                    <w:rPr>
                      <w:b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</w:p>
    <w:p w:rsidR="00A14600" w:rsidRDefault="00A14600" w:rsidP="008C75B6">
      <w:pPr>
        <w:tabs>
          <w:tab w:val="right" w:pos="540"/>
          <w:tab w:val="left" w:pos="720"/>
        </w:tabs>
        <w:spacing w:line="480" w:lineRule="auto"/>
        <w:ind w:left="720" w:hanging="720"/>
        <w:rPr>
          <w:rFonts w:cs="Arial"/>
          <w:b/>
          <w:sz w:val="20"/>
          <w:szCs w:val="20"/>
        </w:rPr>
      </w:pPr>
    </w:p>
    <w:p w:rsidR="00A14600" w:rsidRDefault="00A14600" w:rsidP="006F0F66">
      <w:pPr>
        <w:tabs>
          <w:tab w:val="right" w:pos="540"/>
          <w:tab w:val="left" w:pos="720"/>
        </w:tabs>
        <w:spacing w:line="480" w:lineRule="auto"/>
      </w:pPr>
      <w:r>
        <w:rPr>
          <w:noProof/>
          <w:lang w:val="en-US" w:eastAsia="en-US"/>
        </w:rPr>
        <w:pict>
          <v:rect id="_x0000_s1040" style="position:absolute;margin-left:-21pt;margin-top:30.4pt;width:810pt;height:63pt;z-index:251664896" o:regroupid="1" fillcolor="silver">
            <v:textbox style="mso-next-textbox:#_x0000_s1040">
              <w:txbxContent>
                <w:p w:rsidR="00A14600" w:rsidRDefault="00A14600" w:rsidP="008C75B6">
                  <w:pPr>
                    <w:rPr>
                      <w:b/>
                      <w:sz w:val="18"/>
                      <w:szCs w:val="18"/>
                    </w:rPr>
                  </w:pPr>
                  <w:r w:rsidRPr="00284583">
                    <w:rPr>
                      <w:b/>
                      <w:szCs w:val="22"/>
                    </w:rPr>
                    <w:t>Not pharmacological treatment</w:t>
                  </w:r>
                  <w:r>
                    <w:rPr>
                      <w:b/>
                      <w:sz w:val="18"/>
                      <w:szCs w:val="18"/>
                    </w:rPr>
                    <w:t xml:space="preserve">  </w:t>
                  </w:r>
                </w:p>
                <w:p w:rsidR="00A14600" w:rsidRPr="008465B4" w:rsidRDefault="00A14600" w:rsidP="008C75B6">
                  <w:pPr>
                    <w:rPr>
                      <w:sz w:val="18"/>
                      <w:szCs w:val="18"/>
                    </w:rPr>
                  </w:pPr>
                  <w:r w:rsidRPr="008465B4">
                    <w:rPr>
                      <w:sz w:val="18"/>
                      <w:szCs w:val="18"/>
                    </w:rPr>
                    <w:t xml:space="preserve">NOT clinical trial NOT randomized controlled trial NOT pharmaco*:ti :ab NOT treat*:ti NOT therap*:ti NOT drug*:ti :ab NOT antipsychot*:ti :ab NOT 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antidepress*:ti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anxiolytic:ti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anticonvuls*:ti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cholinesterase:ti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memantine:ti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neuropharmaco*:ti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psychopharmaco*:ti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haloperidol:ti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thiothixene:ti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risperidone:ti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clozapine:ti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olanzapine:ti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quetiapine:ti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neuroleptic*:ti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trazodone:ti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'selective serotonin reuptake inhibitors':ti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ssri:ti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moclobemide:ti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benzodiazepine*:ti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anticonvulsant:ab :ti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'valproic acid':ti :ab NOT</w:t>
                  </w:r>
                  <w:r w:rsidRPr="008465B4">
                    <w:rPr>
                      <w:rStyle w:val="apple-converted-space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  </w:t>
                  </w:r>
                  <w:r w:rsidRPr="008465B4">
                    <w:rPr>
                      <w:rStyle w:val="apple-style-span"/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carbamazepine:ti :ab</w:t>
                  </w:r>
                </w:p>
              </w:txbxContent>
            </v:textbox>
          </v:rect>
        </w:pict>
      </w:r>
    </w:p>
    <w:sectPr w:rsidR="00A14600" w:rsidSect="006F0F66">
      <w:pgSz w:w="16838" w:h="11906" w:orient="landscape"/>
      <w:pgMar w:top="720" w:right="539" w:bottom="107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94139"/>
    <w:multiLevelType w:val="hybridMultilevel"/>
    <w:tmpl w:val="4968AC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U:\My Documents\PhD\Review of reviews\Reference Manager\alzrestherapy.os&lt;/Style&gt;&lt;LeftDelim&gt;{&lt;/LeftDelim&gt;&lt;RightDelim&gt;}&lt;/RightDelim&gt;&lt;FontName&gt;Arial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</w:docVars>
  <w:rsids>
    <w:rsidRoot w:val="008C75B6"/>
    <w:rsid w:val="000373DE"/>
    <w:rsid w:val="0004646F"/>
    <w:rsid w:val="00065C72"/>
    <w:rsid w:val="00083938"/>
    <w:rsid w:val="000E1766"/>
    <w:rsid w:val="00126D5E"/>
    <w:rsid w:val="00133ACB"/>
    <w:rsid w:val="001542AC"/>
    <w:rsid w:val="00157767"/>
    <w:rsid w:val="00162CF1"/>
    <w:rsid w:val="001E3E13"/>
    <w:rsid w:val="001E5369"/>
    <w:rsid w:val="00243B41"/>
    <w:rsid w:val="00284583"/>
    <w:rsid w:val="002B16E2"/>
    <w:rsid w:val="002D7879"/>
    <w:rsid w:val="0031318F"/>
    <w:rsid w:val="00321287"/>
    <w:rsid w:val="00323A67"/>
    <w:rsid w:val="003329C7"/>
    <w:rsid w:val="00343FF5"/>
    <w:rsid w:val="003440A0"/>
    <w:rsid w:val="00373B08"/>
    <w:rsid w:val="0039276D"/>
    <w:rsid w:val="003E307F"/>
    <w:rsid w:val="00433DAB"/>
    <w:rsid w:val="004379B8"/>
    <w:rsid w:val="00456F64"/>
    <w:rsid w:val="00471B48"/>
    <w:rsid w:val="00473DEA"/>
    <w:rsid w:val="0048159A"/>
    <w:rsid w:val="00484A5A"/>
    <w:rsid w:val="004A33DC"/>
    <w:rsid w:val="004F2623"/>
    <w:rsid w:val="004F473D"/>
    <w:rsid w:val="00520385"/>
    <w:rsid w:val="00555005"/>
    <w:rsid w:val="0057745D"/>
    <w:rsid w:val="005801DB"/>
    <w:rsid w:val="00583FE9"/>
    <w:rsid w:val="00596195"/>
    <w:rsid w:val="005D6BCD"/>
    <w:rsid w:val="006028D9"/>
    <w:rsid w:val="00621C66"/>
    <w:rsid w:val="00656A05"/>
    <w:rsid w:val="006F0F66"/>
    <w:rsid w:val="006F7CE3"/>
    <w:rsid w:val="00705896"/>
    <w:rsid w:val="007129E4"/>
    <w:rsid w:val="0073405A"/>
    <w:rsid w:val="007A66B7"/>
    <w:rsid w:val="007C64DF"/>
    <w:rsid w:val="007F6B85"/>
    <w:rsid w:val="00807BB9"/>
    <w:rsid w:val="008150F6"/>
    <w:rsid w:val="00822517"/>
    <w:rsid w:val="00823FBD"/>
    <w:rsid w:val="008465B4"/>
    <w:rsid w:val="00847EAF"/>
    <w:rsid w:val="00877D48"/>
    <w:rsid w:val="008C75B6"/>
    <w:rsid w:val="008E6AF5"/>
    <w:rsid w:val="00925AC1"/>
    <w:rsid w:val="00964BC9"/>
    <w:rsid w:val="00970B44"/>
    <w:rsid w:val="00976F64"/>
    <w:rsid w:val="009E0C0D"/>
    <w:rsid w:val="00A03D1C"/>
    <w:rsid w:val="00A041E8"/>
    <w:rsid w:val="00A14600"/>
    <w:rsid w:val="00A728A5"/>
    <w:rsid w:val="00AC3E00"/>
    <w:rsid w:val="00B00335"/>
    <w:rsid w:val="00B86307"/>
    <w:rsid w:val="00BB64C2"/>
    <w:rsid w:val="00BB736C"/>
    <w:rsid w:val="00C43999"/>
    <w:rsid w:val="00CC2F49"/>
    <w:rsid w:val="00CD693F"/>
    <w:rsid w:val="00D10795"/>
    <w:rsid w:val="00D2609F"/>
    <w:rsid w:val="00D50C61"/>
    <w:rsid w:val="00D62621"/>
    <w:rsid w:val="00D77F68"/>
    <w:rsid w:val="00D87894"/>
    <w:rsid w:val="00DF05B8"/>
    <w:rsid w:val="00DF72EF"/>
    <w:rsid w:val="00E06528"/>
    <w:rsid w:val="00E127EB"/>
    <w:rsid w:val="00E17339"/>
    <w:rsid w:val="00E20E89"/>
    <w:rsid w:val="00E41099"/>
    <w:rsid w:val="00E60F87"/>
    <w:rsid w:val="00E76865"/>
    <w:rsid w:val="00E823E3"/>
    <w:rsid w:val="00F27C9C"/>
    <w:rsid w:val="00F33357"/>
    <w:rsid w:val="00F5145B"/>
    <w:rsid w:val="00F60085"/>
    <w:rsid w:val="00F71FA3"/>
    <w:rsid w:val="00F83CA3"/>
    <w:rsid w:val="00FB3ABB"/>
    <w:rsid w:val="00FB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5B6"/>
    <w:rPr>
      <w:rFonts w:ascii="Arial" w:eastAsia="Times New Roman" w:hAnsi="Arial"/>
      <w:szCs w:val="24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8C75B6"/>
    <w:rPr>
      <w:rFonts w:cs="Times New Roman"/>
    </w:rPr>
  </w:style>
  <w:style w:type="character" w:customStyle="1" w:styleId="apple-style-span">
    <w:name w:val="apple-style-span"/>
    <w:basedOn w:val="DefaultParagraphFont"/>
    <w:uiPriority w:val="99"/>
    <w:rsid w:val="008C75B6"/>
    <w:rPr>
      <w:rFonts w:cs="Times New Roman"/>
    </w:rPr>
  </w:style>
  <w:style w:type="character" w:customStyle="1" w:styleId="searchhistory-search-term">
    <w:name w:val="searchhistory-search-term"/>
    <w:basedOn w:val="DefaultParagraphFont"/>
    <w:uiPriority w:val="99"/>
    <w:rsid w:val="008C75B6"/>
    <w:rPr>
      <w:rFonts w:cs="Times New Roman"/>
    </w:rPr>
  </w:style>
  <w:style w:type="character" w:styleId="Hyperlink">
    <w:name w:val="Hyperlink"/>
    <w:basedOn w:val="DefaultParagraphFont"/>
    <w:uiPriority w:val="99"/>
    <w:rsid w:val="00A728A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</TotalTime>
  <Pages>1</Pages>
  <Words>17</Words>
  <Characters>97</Characters>
  <Application>Microsoft Office Outlook</Application>
  <DocSecurity>0</DocSecurity>
  <Lines>0</Lines>
  <Paragraphs>0</Paragraphs>
  <ScaleCrop>false</ScaleCrop>
  <Company>The University of Liverpool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A Search terms (Embase and Medline, 31 October 2011)</dc:title>
  <dc:subject/>
  <dc:creator>cmcq</dc:creator>
  <cp:keywords/>
  <dc:description/>
  <cp:lastModifiedBy>rmv23</cp:lastModifiedBy>
  <cp:revision>16</cp:revision>
  <dcterms:created xsi:type="dcterms:W3CDTF">2012-03-29T08:21:00Z</dcterms:created>
  <dcterms:modified xsi:type="dcterms:W3CDTF">2012-03-30T15:35:00Z</dcterms:modified>
</cp:coreProperties>
</file>